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9C" w:rsidRPr="00E826E3" w:rsidRDefault="00E1489C" w:rsidP="00E1489C">
      <w:pPr>
        <w:ind w:firstLine="708"/>
        <w:jc w:val="center"/>
        <w:rPr>
          <w:b/>
          <w:sz w:val="22"/>
          <w:szCs w:val="22"/>
        </w:rPr>
      </w:pPr>
      <w:r w:rsidRPr="00E826E3">
        <w:rPr>
          <w:b/>
          <w:sz w:val="22"/>
          <w:szCs w:val="22"/>
        </w:rPr>
        <w:t>EFFECT OF HEATING RATE ON THE CRACK FORMATION DURING BAKING IN CARBON ANODES USED IN ALUMINUM INDUSTRY</w:t>
      </w:r>
    </w:p>
    <w:p w:rsidR="001E201B" w:rsidRDefault="001E201B"/>
    <w:p w:rsidR="00E1489C" w:rsidRDefault="00E1489C" w:rsidP="00E1489C">
      <w:pPr>
        <w:jc w:val="center"/>
        <w:rPr>
          <w:szCs w:val="18"/>
        </w:rPr>
      </w:pPr>
      <w:r w:rsidRPr="007F37A1">
        <w:rPr>
          <w:szCs w:val="18"/>
        </w:rPr>
        <w:t>Salah Amrani</w:t>
      </w:r>
      <w:r w:rsidRPr="007F37A1">
        <w:rPr>
          <w:szCs w:val="18"/>
          <w:vertAlign w:val="superscript"/>
        </w:rPr>
        <w:t>1</w:t>
      </w:r>
      <w:r w:rsidRPr="007F37A1">
        <w:rPr>
          <w:szCs w:val="18"/>
        </w:rPr>
        <w:t>, Duygu Kocaefe</w:t>
      </w:r>
      <w:r w:rsidRPr="007F37A1">
        <w:rPr>
          <w:szCs w:val="18"/>
          <w:vertAlign w:val="superscript"/>
        </w:rPr>
        <w:t>1</w:t>
      </w:r>
      <w:r w:rsidRPr="007F37A1">
        <w:rPr>
          <w:szCs w:val="18"/>
        </w:rPr>
        <w:t>, Yasar Kocaefe</w:t>
      </w:r>
      <w:r w:rsidRPr="007F37A1">
        <w:rPr>
          <w:szCs w:val="18"/>
          <w:vertAlign w:val="superscript"/>
        </w:rPr>
        <w:t>1</w:t>
      </w:r>
      <w:r w:rsidRPr="007F37A1">
        <w:rPr>
          <w:szCs w:val="18"/>
        </w:rPr>
        <w:t>, Brigitte Morais</w:t>
      </w:r>
      <w:r w:rsidRPr="007F37A1">
        <w:rPr>
          <w:szCs w:val="18"/>
          <w:vertAlign w:val="superscript"/>
        </w:rPr>
        <w:t>2</w:t>
      </w:r>
      <w:r w:rsidRPr="007F37A1">
        <w:rPr>
          <w:szCs w:val="18"/>
        </w:rPr>
        <w:t>, Gerry Blaney</w:t>
      </w:r>
      <w:r w:rsidRPr="007F37A1">
        <w:rPr>
          <w:szCs w:val="18"/>
          <w:vertAlign w:val="superscript"/>
        </w:rPr>
        <w:t>2</w:t>
      </w:r>
    </w:p>
    <w:p w:rsidR="00B7081B" w:rsidRPr="00B7081B" w:rsidRDefault="00B7081B" w:rsidP="00E1489C">
      <w:pPr>
        <w:jc w:val="center"/>
        <w:rPr>
          <w:szCs w:val="18"/>
        </w:rPr>
      </w:pPr>
    </w:p>
    <w:p w:rsidR="00B7081B" w:rsidRPr="00B7081B" w:rsidRDefault="00B7081B" w:rsidP="00B7081B">
      <w:pPr>
        <w:pStyle w:val="TMSAuthorsAffiliations"/>
        <w:rPr>
          <w:szCs w:val="18"/>
          <w:lang w:val="fr-CA"/>
        </w:rPr>
      </w:pPr>
      <w:r w:rsidRPr="00B7081B">
        <w:rPr>
          <w:szCs w:val="18"/>
          <w:vertAlign w:val="superscript"/>
          <w:lang w:val="fr-CA"/>
        </w:rPr>
        <w:t>1</w:t>
      </w:r>
      <w:r w:rsidRPr="00B7081B">
        <w:rPr>
          <w:szCs w:val="18"/>
          <w:lang w:val="fr-CA"/>
        </w:rPr>
        <w:t xml:space="preserve">UQAC/Aluminerie Alouette </w:t>
      </w:r>
      <w:proofErr w:type="spellStart"/>
      <w:r w:rsidRPr="00B7081B">
        <w:rPr>
          <w:szCs w:val="18"/>
          <w:lang w:val="fr-CA"/>
        </w:rPr>
        <w:t>Research</w:t>
      </w:r>
      <w:proofErr w:type="spellEnd"/>
      <w:r w:rsidRPr="00B7081B">
        <w:rPr>
          <w:szCs w:val="18"/>
          <w:lang w:val="fr-CA"/>
        </w:rPr>
        <w:t xml:space="preserve"> Chair on </w:t>
      </w:r>
      <w:proofErr w:type="spellStart"/>
      <w:r w:rsidRPr="00B7081B">
        <w:rPr>
          <w:szCs w:val="18"/>
          <w:lang w:val="fr-CA"/>
        </w:rPr>
        <w:t>Carbon</w:t>
      </w:r>
      <w:proofErr w:type="spellEnd"/>
      <w:r w:rsidRPr="00B7081B">
        <w:rPr>
          <w:szCs w:val="18"/>
          <w:lang w:val="fr-CA"/>
        </w:rPr>
        <w:t xml:space="preserve">, </w:t>
      </w:r>
      <w:proofErr w:type="spellStart"/>
      <w:r w:rsidRPr="00B7081B">
        <w:rPr>
          <w:szCs w:val="18"/>
          <w:lang w:val="fr-CA"/>
        </w:rPr>
        <w:t>University</w:t>
      </w:r>
      <w:proofErr w:type="spellEnd"/>
      <w:r w:rsidRPr="00B7081B">
        <w:rPr>
          <w:szCs w:val="18"/>
          <w:lang w:val="fr-CA"/>
        </w:rPr>
        <w:t xml:space="preserve"> of Québec </w:t>
      </w:r>
      <w:proofErr w:type="spellStart"/>
      <w:r w:rsidRPr="00B7081B">
        <w:rPr>
          <w:szCs w:val="18"/>
          <w:lang w:val="fr-CA"/>
        </w:rPr>
        <w:t>at</w:t>
      </w:r>
      <w:proofErr w:type="spellEnd"/>
      <w:r w:rsidRPr="00B7081B">
        <w:rPr>
          <w:szCs w:val="18"/>
          <w:lang w:val="fr-CA"/>
        </w:rPr>
        <w:t xml:space="preserve"> Chicoutimi,</w:t>
      </w:r>
    </w:p>
    <w:p w:rsidR="00B7081B" w:rsidRPr="007672B0" w:rsidRDefault="00B7081B" w:rsidP="00B7081B">
      <w:pPr>
        <w:pStyle w:val="TMSAuthorsAffiliations"/>
        <w:rPr>
          <w:szCs w:val="18"/>
          <w:lang w:val="fr-CA"/>
        </w:rPr>
      </w:pPr>
      <w:r w:rsidRPr="007672B0">
        <w:rPr>
          <w:szCs w:val="18"/>
          <w:lang w:val="fr-CA"/>
        </w:rPr>
        <w:t>555 Boulevard de l'Université, Chicoutimi, Québec, Canada G7H 2B1</w:t>
      </w:r>
    </w:p>
    <w:p w:rsidR="00860776" w:rsidRPr="00FB5336" w:rsidRDefault="00B7081B" w:rsidP="00B7081B">
      <w:pPr>
        <w:pStyle w:val="TMSAuthorsAffiliations"/>
        <w:rPr>
          <w:lang w:val="fr-CA"/>
        </w:rPr>
      </w:pPr>
      <w:r w:rsidRPr="00587473">
        <w:rPr>
          <w:szCs w:val="18"/>
          <w:vertAlign w:val="superscript"/>
          <w:lang w:val="fr-CA"/>
        </w:rPr>
        <w:t>2</w:t>
      </w:r>
      <w:r>
        <w:rPr>
          <w:szCs w:val="18"/>
          <w:lang w:val="fr-CA"/>
        </w:rPr>
        <w:t>Aluminerie Alouette Inc.,</w:t>
      </w:r>
      <w:r w:rsidRPr="00587473">
        <w:rPr>
          <w:szCs w:val="18"/>
          <w:lang w:val="fr-CA"/>
        </w:rPr>
        <w:t xml:space="preserve"> 400, Chemin de la Pointe-Noire, </w:t>
      </w:r>
      <w:r w:rsidRPr="00587473">
        <w:rPr>
          <w:rFonts w:eastAsia="Calibri"/>
          <w:szCs w:val="18"/>
          <w:lang w:val="fr-CA"/>
        </w:rPr>
        <w:t>Sept-Îles</w:t>
      </w:r>
      <w:r w:rsidRPr="00587473">
        <w:rPr>
          <w:szCs w:val="18"/>
          <w:lang w:val="fr-CA"/>
        </w:rPr>
        <w:t>, Québec, Canada G4R 5M9</w:t>
      </w:r>
    </w:p>
    <w:p w:rsidR="00E1489C" w:rsidRPr="00860776" w:rsidRDefault="00E1489C">
      <w:pPr>
        <w:pStyle w:val="TMSAuthorsAffiliations"/>
        <w:rPr>
          <w:lang w:val="fr-CA"/>
        </w:rPr>
      </w:pPr>
    </w:p>
    <w:p w:rsidR="00E1489C" w:rsidRPr="000551CC" w:rsidRDefault="008311FD" w:rsidP="00E1489C">
      <w:pPr>
        <w:spacing w:line="360" w:lineRule="auto"/>
        <w:jc w:val="center"/>
        <w:rPr>
          <w:szCs w:val="18"/>
          <w:lang w:eastAsia="fr-FR"/>
        </w:rPr>
      </w:pPr>
      <w:r>
        <w:t xml:space="preserve">Keywords: </w:t>
      </w:r>
      <w:r w:rsidR="00E1489C" w:rsidRPr="000551CC">
        <w:rPr>
          <w:szCs w:val="18"/>
          <w:lang w:eastAsia="fr-FR"/>
        </w:rPr>
        <w:t xml:space="preserve">Carbon anodes, </w:t>
      </w:r>
      <w:r w:rsidR="00C93687">
        <w:rPr>
          <w:szCs w:val="18"/>
          <w:lang w:eastAsia="fr-FR"/>
        </w:rPr>
        <w:t>c</w:t>
      </w:r>
      <w:r w:rsidR="00E1489C" w:rsidRPr="000551CC">
        <w:rPr>
          <w:szCs w:val="18"/>
          <w:lang w:eastAsia="fr-FR"/>
        </w:rPr>
        <w:t xml:space="preserve">racking, </w:t>
      </w:r>
      <w:r w:rsidR="00C93687">
        <w:rPr>
          <w:szCs w:val="18"/>
          <w:lang w:eastAsia="fr-FR"/>
        </w:rPr>
        <w:t>h</w:t>
      </w:r>
      <w:r w:rsidR="00E1489C">
        <w:rPr>
          <w:szCs w:val="18"/>
          <w:lang w:eastAsia="fr-FR"/>
        </w:rPr>
        <w:t>eating rate</w:t>
      </w:r>
      <w:r w:rsidR="00E1489C" w:rsidRPr="000551CC">
        <w:rPr>
          <w:szCs w:val="18"/>
          <w:lang w:eastAsia="fr-FR"/>
        </w:rPr>
        <w:t xml:space="preserve">, </w:t>
      </w:r>
      <w:r w:rsidR="00C93687">
        <w:rPr>
          <w:szCs w:val="18"/>
          <w:lang w:eastAsia="fr-FR"/>
        </w:rPr>
        <w:t>b</w:t>
      </w:r>
      <w:r w:rsidR="00E1489C">
        <w:rPr>
          <w:szCs w:val="18"/>
          <w:lang w:eastAsia="fr-FR"/>
        </w:rPr>
        <w:t>aking</w:t>
      </w:r>
      <w:r w:rsidR="00E1489C" w:rsidRPr="000551CC">
        <w:rPr>
          <w:szCs w:val="18"/>
          <w:lang w:eastAsia="fr-FR"/>
        </w:rPr>
        <w:t xml:space="preserve">, </w:t>
      </w:r>
      <w:r w:rsidR="00C93687">
        <w:rPr>
          <w:szCs w:val="18"/>
          <w:lang w:eastAsia="fr-FR"/>
        </w:rPr>
        <w:t>i</w:t>
      </w:r>
      <w:r w:rsidR="00E1489C">
        <w:rPr>
          <w:szCs w:val="18"/>
          <w:lang w:eastAsia="fr-FR"/>
        </w:rPr>
        <w:t>nvestigation techniques</w:t>
      </w:r>
      <w:r w:rsidR="00E1489C" w:rsidRPr="000551CC">
        <w:rPr>
          <w:szCs w:val="18"/>
          <w:lang w:eastAsia="fr-FR"/>
        </w:rPr>
        <w:t>.</w:t>
      </w:r>
    </w:p>
    <w:p w:rsidR="001E201B" w:rsidRDefault="001E201B"/>
    <w:p w:rsidR="0022228F" w:rsidRDefault="0022228F">
      <w:pPr>
        <w:sectPr w:rsidR="0022228F" w:rsidSect="00A80722">
          <w:type w:val="continuous"/>
          <w:pgSz w:w="12240" w:h="15840" w:code="1"/>
          <w:pgMar w:top="1440" w:right="1080" w:bottom="1440" w:left="1080" w:header="0" w:footer="720" w:gutter="0"/>
          <w:cols w:space="720"/>
          <w:docGrid w:linePitch="360"/>
        </w:sectPr>
      </w:pPr>
    </w:p>
    <w:p w:rsidR="001E201B" w:rsidRDefault="001E201B" w:rsidP="00E97382">
      <w:pPr>
        <w:pStyle w:val="Titre1"/>
      </w:pPr>
      <w:r>
        <w:lastRenderedPageBreak/>
        <w:t>Abstract</w:t>
      </w:r>
    </w:p>
    <w:p w:rsidR="00270D5A" w:rsidRPr="00270D5A" w:rsidRDefault="00270D5A" w:rsidP="00270D5A"/>
    <w:p w:rsidR="00E1489C" w:rsidRPr="00C12D25" w:rsidRDefault="00E1489C" w:rsidP="00CA456A">
      <w:pPr>
        <w:rPr>
          <w:szCs w:val="18"/>
        </w:rPr>
      </w:pPr>
      <w:r w:rsidRPr="00C12D25">
        <w:rPr>
          <w:rStyle w:val="hps"/>
          <w:szCs w:val="18"/>
        </w:rPr>
        <w:t>The quality of carbon anodes used in aluminum industry depends on the raw material</w:t>
      </w:r>
      <w:r w:rsidRPr="00C12D25">
        <w:rPr>
          <w:szCs w:val="18"/>
        </w:rPr>
        <w:t xml:space="preserve"> properties </w:t>
      </w:r>
      <w:r w:rsidRPr="00C12D25">
        <w:rPr>
          <w:rStyle w:val="hps"/>
          <w:szCs w:val="18"/>
        </w:rPr>
        <w:t>and</w:t>
      </w:r>
      <w:r w:rsidRPr="00C12D25">
        <w:rPr>
          <w:szCs w:val="18"/>
        </w:rPr>
        <w:t xml:space="preserve"> the </w:t>
      </w:r>
      <w:r w:rsidRPr="00C12D25">
        <w:rPr>
          <w:rStyle w:val="hps"/>
          <w:szCs w:val="18"/>
        </w:rPr>
        <w:t>manufacturing process parameters</w:t>
      </w:r>
      <w:r w:rsidRPr="00C12D25">
        <w:rPr>
          <w:szCs w:val="18"/>
        </w:rPr>
        <w:t xml:space="preserve">. </w:t>
      </w:r>
      <w:r w:rsidRPr="00C12D25">
        <w:rPr>
          <w:rStyle w:val="hps"/>
          <w:szCs w:val="18"/>
        </w:rPr>
        <w:t>It is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one of the key factors directly related to the aluminum production cost.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The degradation in anode quality such as crack formation</w:t>
      </w:r>
      <w:r w:rsidRPr="00C12D25">
        <w:rPr>
          <w:szCs w:val="18"/>
        </w:rPr>
        <w:t xml:space="preserve"> i</w:t>
      </w:r>
      <w:r w:rsidR="001F4804" w:rsidRPr="00C12D25">
        <w:rPr>
          <w:szCs w:val="18"/>
        </w:rPr>
        <w:t xml:space="preserve">ncreases the energy consumption, </w:t>
      </w:r>
      <w:r w:rsidRPr="00C12D25">
        <w:rPr>
          <w:szCs w:val="18"/>
        </w:rPr>
        <w:t>the environmental emissions</w:t>
      </w:r>
      <w:r w:rsidR="001F4804" w:rsidRPr="00C12D25">
        <w:rPr>
          <w:szCs w:val="18"/>
        </w:rPr>
        <w:t>,</w:t>
      </w:r>
      <w:r w:rsidRPr="00C12D25">
        <w:rPr>
          <w:szCs w:val="18"/>
        </w:rPr>
        <w:t xml:space="preserve"> and </w:t>
      </w:r>
      <w:r w:rsidR="001F4804" w:rsidRPr="00C12D25">
        <w:rPr>
          <w:rStyle w:val="hps"/>
          <w:szCs w:val="18"/>
        </w:rPr>
        <w:t xml:space="preserve">the </w:t>
      </w:r>
      <w:r w:rsidR="00AF4FC3" w:rsidRPr="00C12D25">
        <w:rPr>
          <w:rStyle w:val="hps"/>
          <w:szCs w:val="18"/>
        </w:rPr>
        <w:t xml:space="preserve">smelter’s </w:t>
      </w:r>
      <w:r w:rsidR="001F4804" w:rsidRPr="00C12D25">
        <w:rPr>
          <w:rStyle w:val="hps"/>
          <w:szCs w:val="18"/>
        </w:rPr>
        <w:t>overall operating cost</w:t>
      </w:r>
      <w:r w:rsidRPr="00C12D25">
        <w:rPr>
          <w:rStyle w:val="hps"/>
          <w:szCs w:val="18"/>
        </w:rPr>
        <w:t>.</w:t>
      </w:r>
      <w:r w:rsidRPr="00C12D25">
        <w:rPr>
          <w:szCs w:val="18"/>
        </w:rPr>
        <w:t xml:space="preserve"> </w:t>
      </w:r>
    </w:p>
    <w:p w:rsidR="00E1489C" w:rsidRPr="00C12D25" w:rsidRDefault="00E1489C" w:rsidP="00E1489C">
      <w:pPr>
        <w:rPr>
          <w:szCs w:val="18"/>
        </w:rPr>
      </w:pPr>
    </w:p>
    <w:p w:rsidR="00E1489C" w:rsidRDefault="00E1489C" w:rsidP="00E1489C">
      <w:pPr>
        <w:rPr>
          <w:rStyle w:val="hps"/>
          <w:szCs w:val="18"/>
        </w:rPr>
      </w:pPr>
      <w:r w:rsidRPr="00C12D25">
        <w:rPr>
          <w:rStyle w:val="hps"/>
          <w:szCs w:val="18"/>
        </w:rPr>
        <w:t>The objective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of this work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is to investigate the formation of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cracks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in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several industrial green anode samples during baking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at different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heating rates</w:t>
      </w:r>
      <w:r w:rsidRPr="00C12D25">
        <w:rPr>
          <w:szCs w:val="18"/>
        </w:rPr>
        <w:t xml:space="preserve"> and </w:t>
      </w:r>
      <w:r w:rsidRPr="00C12D25">
        <w:rPr>
          <w:rStyle w:val="hps"/>
          <w:szCs w:val="18"/>
        </w:rPr>
        <w:t>to determine the influence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of this baking parameter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on the crack formation.</w:t>
      </w:r>
      <w:r w:rsidRPr="00C12D25">
        <w:rPr>
          <w:szCs w:val="18"/>
        </w:rPr>
        <w:t xml:space="preserve"> The </w:t>
      </w:r>
      <w:r w:rsidRPr="00C12D25">
        <w:rPr>
          <w:rStyle w:val="hps"/>
          <w:szCs w:val="18"/>
        </w:rPr>
        <w:t xml:space="preserve">samples </w:t>
      </w:r>
      <w:r w:rsidR="00C961FA" w:rsidRPr="00C12D25">
        <w:rPr>
          <w:rStyle w:val="hps"/>
          <w:szCs w:val="18"/>
        </w:rPr>
        <w:t>were characterized</w:t>
      </w:r>
      <w:r w:rsidRPr="00C12D25">
        <w:rPr>
          <w:rStyle w:val="hps"/>
          <w:szCs w:val="18"/>
        </w:rPr>
        <w:t xml:space="preserve"> before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and after baking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by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 xml:space="preserve">measuring a number of physical properties (electrical resistivity, density, etc.) </w:t>
      </w:r>
      <w:r w:rsidRPr="00C12D25">
        <w:rPr>
          <w:szCs w:val="18"/>
        </w:rPr>
        <w:t xml:space="preserve">which define </w:t>
      </w:r>
      <w:r w:rsidRPr="00C12D25">
        <w:rPr>
          <w:rStyle w:val="hps"/>
          <w:szCs w:val="18"/>
        </w:rPr>
        <w:t>the final quality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of the anode samples</w:t>
      </w:r>
      <w:r w:rsidRPr="007F37A1">
        <w:rPr>
          <w:rStyle w:val="hps"/>
          <w:szCs w:val="18"/>
        </w:rPr>
        <w:t>. Also, techniques based on ultra-</w:t>
      </w:r>
      <w:r w:rsidRPr="007F37A1">
        <w:rPr>
          <w:szCs w:val="18"/>
        </w:rPr>
        <w:t xml:space="preserve">sound and </w:t>
      </w:r>
      <w:r w:rsidR="00553F32" w:rsidRPr="00E0386C">
        <w:rPr>
          <w:rStyle w:val="hps"/>
          <w:szCs w:val="18"/>
        </w:rPr>
        <w:t>scanning electron microscopy</w:t>
      </w:r>
      <w:r w:rsidR="00553F32" w:rsidRPr="007F37A1">
        <w:rPr>
          <w:rStyle w:val="hps"/>
          <w:szCs w:val="18"/>
        </w:rPr>
        <w:t xml:space="preserve"> </w:t>
      </w:r>
      <w:r w:rsidRPr="007F37A1">
        <w:rPr>
          <w:rStyle w:val="hps"/>
          <w:szCs w:val="18"/>
        </w:rPr>
        <w:t>were used to</w:t>
      </w:r>
      <w:r w:rsidRPr="007F37A1">
        <w:rPr>
          <w:szCs w:val="18"/>
        </w:rPr>
        <w:t xml:space="preserve"> </w:t>
      </w:r>
      <w:r w:rsidRPr="007F37A1">
        <w:rPr>
          <w:rStyle w:val="hps"/>
          <w:szCs w:val="18"/>
        </w:rPr>
        <w:t>determine the extent of cracking after baking.</w:t>
      </w:r>
    </w:p>
    <w:p w:rsidR="004352B6" w:rsidRDefault="004352B6">
      <w:pPr>
        <w:pStyle w:val="Titre1"/>
      </w:pPr>
    </w:p>
    <w:p w:rsidR="001E201B" w:rsidRDefault="001E201B">
      <w:pPr>
        <w:pStyle w:val="Titre1"/>
      </w:pPr>
      <w:r>
        <w:t>Introduction</w:t>
      </w:r>
    </w:p>
    <w:p w:rsidR="00270D5A" w:rsidRPr="00270D5A" w:rsidRDefault="00270D5A" w:rsidP="00270D5A"/>
    <w:p w:rsidR="007A7B66" w:rsidRPr="00C12D25" w:rsidRDefault="00E1489C" w:rsidP="00CA456A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C12D25">
        <w:rPr>
          <w:rStyle w:val="hps"/>
          <w:sz w:val="18"/>
          <w:szCs w:val="18"/>
          <w:lang w:val="en-US"/>
        </w:rPr>
        <w:t>The identification 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defects</w:t>
      </w:r>
      <w:r w:rsidRPr="00C12D25">
        <w:rPr>
          <w:sz w:val="18"/>
          <w:szCs w:val="18"/>
          <w:lang w:val="en-US"/>
        </w:rPr>
        <w:t xml:space="preserve"> </w:t>
      </w:r>
      <w:r w:rsidR="00A32C46" w:rsidRPr="00C12D25">
        <w:rPr>
          <w:rStyle w:val="hps"/>
          <w:sz w:val="18"/>
          <w:szCs w:val="18"/>
          <w:lang w:val="en-US"/>
        </w:rPr>
        <w:t>at</w:t>
      </w:r>
      <w:r w:rsidRPr="00C12D25">
        <w:rPr>
          <w:rStyle w:val="hps"/>
          <w:sz w:val="18"/>
          <w:szCs w:val="18"/>
          <w:lang w:val="en-US"/>
        </w:rPr>
        <w:t xml:space="preserve"> </w:t>
      </w:r>
      <w:r w:rsidR="00DA4132" w:rsidRPr="00C12D25">
        <w:rPr>
          <w:rStyle w:val="hps"/>
          <w:sz w:val="18"/>
          <w:szCs w:val="18"/>
          <w:lang w:val="en-US"/>
        </w:rPr>
        <w:t>intermediate</w:t>
      </w:r>
      <w:r w:rsidR="00A32C46" w:rsidRPr="00C12D25">
        <w:rPr>
          <w:rStyle w:val="hps"/>
          <w:sz w:val="18"/>
          <w:szCs w:val="18"/>
          <w:lang w:val="en-US"/>
        </w:rPr>
        <w:t xml:space="preserve"> stages of </w:t>
      </w:r>
      <w:r w:rsidRPr="00C12D25">
        <w:rPr>
          <w:rStyle w:val="hps"/>
          <w:sz w:val="18"/>
          <w:szCs w:val="18"/>
          <w:lang w:val="en-US"/>
        </w:rPr>
        <w:t>production</w:t>
      </w:r>
      <w:r w:rsidR="007A7B66" w:rsidRPr="00C12D25">
        <w:rPr>
          <w:rStyle w:val="hps"/>
          <w:sz w:val="18"/>
          <w:szCs w:val="18"/>
          <w:lang w:val="en-US"/>
        </w:rPr>
        <w:t>, if possible,</w:t>
      </w:r>
      <w:r w:rsidRPr="00C12D25">
        <w:rPr>
          <w:sz w:val="18"/>
          <w:szCs w:val="18"/>
          <w:lang w:val="en-US"/>
        </w:rPr>
        <w:t xml:space="preserve"> </w:t>
      </w:r>
      <w:r w:rsidR="00A32C46" w:rsidRPr="00C12D25">
        <w:rPr>
          <w:rStyle w:val="hps"/>
          <w:sz w:val="18"/>
          <w:szCs w:val="18"/>
          <w:lang w:val="en-US"/>
        </w:rPr>
        <w:t xml:space="preserve">is important </w:t>
      </w:r>
      <w:r w:rsidR="002A289E" w:rsidRPr="00C12D25">
        <w:rPr>
          <w:rStyle w:val="hps"/>
          <w:sz w:val="18"/>
          <w:szCs w:val="18"/>
          <w:lang w:val="en-US"/>
        </w:rPr>
        <w:t xml:space="preserve">to reduce cost by eliminating the defective material and preventing its further processing. </w:t>
      </w:r>
      <w:r w:rsidR="007A7B66" w:rsidRPr="00C12D25">
        <w:rPr>
          <w:rStyle w:val="hps"/>
          <w:sz w:val="18"/>
          <w:szCs w:val="18"/>
          <w:lang w:val="en-US"/>
        </w:rPr>
        <w:t>T</w:t>
      </w:r>
      <w:r w:rsidR="00A32C46" w:rsidRPr="00C12D25">
        <w:rPr>
          <w:rStyle w:val="hps"/>
          <w:sz w:val="18"/>
          <w:szCs w:val="18"/>
          <w:lang w:val="en-US"/>
        </w:rPr>
        <w:t xml:space="preserve">he defects are </w:t>
      </w:r>
      <w:r w:rsidR="007A7B66" w:rsidRPr="00C12D25">
        <w:rPr>
          <w:rStyle w:val="hps"/>
          <w:sz w:val="18"/>
          <w:szCs w:val="18"/>
          <w:lang w:val="en-US"/>
        </w:rPr>
        <w:t xml:space="preserve">not always </w:t>
      </w:r>
      <w:r w:rsidR="00934E68" w:rsidRPr="00C12D25">
        <w:rPr>
          <w:rStyle w:val="hps"/>
          <w:sz w:val="18"/>
          <w:szCs w:val="18"/>
          <w:lang w:val="en-US"/>
        </w:rPr>
        <w:t>easy to detect</w:t>
      </w:r>
      <w:r w:rsidR="007A7B66" w:rsidRPr="00C12D25">
        <w:rPr>
          <w:rStyle w:val="hps"/>
          <w:sz w:val="18"/>
          <w:szCs w:val="18"/>
          <w:lang w:val="en-US"/>
        </w:rPr>
        <w:t xml:space="preserve"> during production; sometimes the defects in </w:t>
      </w:r>
      <w:r w:rsidR="00934E68" w:rsidRPr="00C12D25">
        <w:rPr>
          <w:rStyle w:val="hps"/>
          <w:sz w:val="18"/>
          <w:szCs w:val="18"/>
          <w:lang w:val="en-US"/>
        </w:rPr>
        <w:t xml:space="preserve">the </w:t>
      </w:r>
      <w:r w:rsidR="00A32C46" w:rsidRPr="00C12D25">
        <w:rPr>
          <w:rStyle w:val="hps"/>
          <w:sz w:val="18"/>
          <w:szCs w:val="18"/>
          <w:lang w:val="en-US"/>
        </w:rPr>
        <w:t>final product</w:t>
      </w:r>
      <w:r w:rsidR="007A7B66" w:rsidRPr="00C12D25">
        <w:rPr>
          <w:rStyle w:val="hps"/>
          <w:sz w:val="18"/>
          <w:szCs w:val="18"/>
          <w:lang w:val="en-US"/>
        </w:rPr>
        <w:t xml:space="preserve"> may </w:t>
      </w:r>
      <w:r w:rsidR="00DA4132" w:rsidRPr="00C12D25">
        <w:rPr>
          <w:rStyle w:val="hps"/>
          <w:sz w:val="18"/>
          <w:szCs w:val="18"/>
          <w:lang w:val="en-US"/>
        </w:rPr>
        <w:t xml:space="preserve">even </w:t>
      </w:r>
      <w:r w:rsidR="007A7B66" w:rsidRPr="00C12D25">
        <w:rPr>
          <w:rStyle w:val="hps"/>
          <w:sz w:val="18"/>
          <w:szCs w:val="18"/>
          <w:lang w:val="en-US"/>
        </w:rPr>
        <w:t>go undetected</w:t>
      </w:r>
      <w:r w:rsidR="00934E68" w:rsidRPr="00C12D25">
        <w:rPr>
          <w:rStyle w:val="hps"/>
          <w:sz w:val="18"/>
          <w:szCs w:val="18"/>
          <w:lang w:val="en-US"/>
        </w:rPr>
        <w:t>.</w:t>
      </w:r>
      <w:r w:rsidRPr="00C12D25">
        <w:rPr>
          <w:rStyle w:val="hps"/>
          <w:sz w:val="18"/>
          <w:szCs w:val="18"/>
          <w:lang w:val="en-US"/>
        </w:rPr>
        <w:t xml:space="preserve"> </w:t>
      </w:r>
    </w:p>
    <w:p w:rsidR="007A7B66" w:rsidRPr="00C12D25" w:rsidRDefault="007A7B66" w:rsidP="00CA456A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</w:p>
    <w:p w:rsidR="00E1489C" w:rsidRPr="006F7F19" w:rsidRDefault="00E1489C" w:rsidP="00CA456A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C12D25">
        <w:rPr>
          <w:rStyle w:val="hps"/>
          <w:sz w:val="18"/>
          <w:szCs w:val="18"/>
          <w:lang w:val="en-US"/>
        </w:rPr>
        <w:t>Generally</w:t>
      </w:r>
      <w:r w:rsidR="00F2068D" w:rsidRPr="00C12D25">
        <w:rPr>
          <w:rStyle w:val="hps"/>
          <w:sz w:val="18"/>
          <w:szCs w:val="18"/>
          <w:lang w:val="en-US"/>
        </w:rPr>
        <w:t>,</w:t>
      </w:r>
      <w:r w:rsidRPr="00C12D25">
        <w:rPr>
          <w:rStyle w:val="hps"/>
          <w:sz w:val="18"/>
          <w:szCs w:val="18"/>
          <w:lang w:val="en-US"/>
        </w:rPr>
        <w:t xml:space="preserve"> it is</w:t>
      </w:r>
      <w:r w:rsidRPr="00C12D25">
        <w:rPr>
          <w:sz w:val="18"/>
          <w:szCs w:val="18"/>
          <w:lang w:val="en-US"/>
        </w:rPr>
        <w:t xml:space="preserve"> </w:t>
      </w:r>
      <w:r w:rsidR="00F2068D" w:rsidRPr="00C12D25">
        <w:rPr>
          <w:rStyle w:val="hps"/>
          <w:sz w:val="18"/>
          <w:szCs w:val="18"/>
          <w:lang w:val="en-US"/>
        </w:rPr>
        <w:t>better</w:t>
      </w:r>
      <w:r w:rsidRPr="00C12D25">
        <w:rPr>
          <w:rStyle w:val="hps"/>
          <w:sz w:val="18"/>
          <w:szCs w:val="18"/>
          <w:lang w:val="en-US"/>
        </w:rPr>
        <w:t xml:space="preserve"> to </w:t>
      </w:r>
      <w:r w:rsidR="007232B9" w:rsidRPr="00C12D25">
        <w:rPr>
          <w:rStyle w:val="hps"/>
          <w:sz w:val="18"/>
          <w:szCs w:val="18"/>
          <w:lang w:val="en-US"/>
        </w:rPr>
        <w:t>start with the</w:t>
      </w:r>
      <w:r w:rsidR="007232B9" w:rsidRPr="00C12D25">
        <w:rPr>
          <w:sz w:val="18"/>
          <w:szCs w:val="18"/>
          <w:lang w:val="en-US"/>
        </w:rPr>
        <w:t xml:space="preserve"> identification of </w:t>
      </w:r>
      <w:r w:rsidRPr="00C12D25">
        <w:rPr>
          <w:rStyle w:val="hps"/>
          <w:sz w:val="18"/>
          <w:szCs w:val="18"/>
          <w:lang w:val="en-US"/>
        </w:rPr>
        <w:t>the origin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anomalie</w:t>
      </w:r>
      <w:r w:rsidR="00934E68" w:rsidRPr="00C12D25">
        <w:rPr>
          <w:rStyle w:val="hps"/>
          <w:sz w:val="18"/>
          <w:szCs w:val="18"/>
          <w:lang w:val="en-US"/>
        </w:rPr>
        <w:t>s</w:t>
      </w:r>
      <w:r w:rsidRPr="00C12D25">
        <w:rPr>
          <w:sz w:val="18"/>
          <w:szCs w:val="18"/>
          <w:lang w:val="en-US"/>
        </w:rPr>
        <w:t xml:space="preserve"> </w:t>
      </w:r>
      <w:r w:rsidR="00934E68" w:rsidRPr="00C12D25">
        <w:rPr>
          <w:rStyle w:val="hps"/>
          <w:sz w:val="18"/>
          <w:szCs w:val="18"/>
          <w:lang w:val="en-US"/>
        </w:rPr>
        <w:t xml:space="preserve">to select appropriate methods </w:t>
      </w:r>
      <w:r w:rsidR="007232B9" w:rsidRPr="00C12D25">
        <w:rPr>
          <w:rStyle w:val="hps"/>
          <w:sz w:val="18"/>
          <w:szCs w:val="18"/>
          <w:lang w:val="en-US"/>
        </w:rPr>
        <w:t>for their detection</w:t>
      </w:r>
      <w:r w:rsidRPr="00C12D25">
        <w:rPr>
          <w:rStyle w:val="hps"/>
          <w:sz w:val="18"/>
          <w:szCs w:val="18"/>
          <w:lang w:val="en-US"/>
        </w:rPr>
        <w:t xml:space="preserve">. The </w:t>
      </w:r>
      <w:r w:rsidR="00975EE7" w:rsidRPr="00C12D25">
        <w:rPr>
          <w:rStyle w:val="hps"/>
          <w:sz w:val="18"/>
          <w:szCs w:val="18"/>
          <w:lang w:val="en-US"/>
        </w:rPr>
        <w:t xml:space="preserve">existence of </w:t>
      </w:r>
      <w:r w:rsidRPr="00C12D25">
        <w:rPr>
          <w:rStyle w:val="hps"/>
          <w:sz w:val="18"/>
          <w:szCs w:val="18"/>
          <w:lang w:val="en-US"/>
        </w:rPr>
        <w:t>cracking</w:t>
      </w:r>
      <w:r w:rsidR="00975EE7" w:rsidRPr="00C12D25">
        <w:rPr>
          <w:sz w:val="18"/>
          <w:szCs w:val="18"/>
          <w:lang w:val="en-US"/>
        </w:rPr>
        <w:t xml:space="preserve">, </w:t>
      </w:r>
      <w:r w:rsidRPr="00C12D25">
        <w:rPr>
          <w:rStyle w:val="hps"/>
          <w:sz w:val="18"/>
          <w:szCs w:val="18"/>
          <w:lang w:val="en-US"/>
        </w:rPr>
        <w:t>a physical phenomenon</w:t>
      </w:r>
      <w:r w:rsidR="00975EE7" w:rsidRPr="00C12D25">
        <w:rPr>
          <w:sz w:val="18"/>
          <w:szCs w:val="18"/>
          <w:lang w:val="en-US"/>
        </w:rPr>
        <w:t xml:space="preserve"> that occurs in</w:t>
      </w:r>
      <w:r w:rsidRPr="00C12D25">
        <w:rPr>
          <w:rStyle w:val="hps"/>
          <w:sz w:val="18"/>
          <w:szCs w:val="18"/>
          <w:lang w:val="en-US"/>
        </w:rPr>
        <w:t xml:space="preserve"> material</w:t>
      </w:r>
      <w:r w:rsidR="00975EE7" w:rsidRPr="00C12D25">
        <w:rPr>
          <w:rStyle w:val="hps"/>
          <w:sz w:val="18"/>
          <w:szCs w:val="18"/>
          <w:lang w:val="en-US"/>
        </w:rPr>
        <w:t>s,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poses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major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problems</w:t>
      </w:r>
      <w:r w:rsidR="004669FF" w:rsidRPr="00C12D25">
        <w:rPr>
          <w:rStyle w:val="hps"/>
          <w:sz w:val="18"/>
          <w:szCs w:val="18"/>
          <w:lang w:val="en-US"/>
        </w:rPr>
        <w:t xml:space="preserve"> </w:t>
      </w:r>
      <w:r w:rsidR="004669FF" w:rsidRPr="00C12D25">
        <w:rPr>
          <w:sz w:val="18"/>
          <w:szCs w:val="18"/>
          <w:lang w:val="en-US"/>
        </w:rPr>
        <w:t>and causes loss of productivity</w:t>
      </w:r>
      <w:r w:rsidR="004669FF" w:rsidRPr="00C12D25">
        <w:rPr>
          <w:rStyle w:val="hps"/>
          <w:sz w:val="18"/>
          <w:szCs w:val="18"/>
          <w:lang w:val="en-US"/>
        </w:rPr>
        <w:t xml:space="preserve"> for many</w:t>
      </w:r>
      <w:r w:rsidR="004669FF" w:rsidRPr="00C12D25">
        <w:rPr>
          <w:sz w:val="18"/>
          <w:szCs w:val="18"/>
          <w:lang w:val="en-US"/>
        </w:rPr>
        <w:t xml:space="preserve"> </w:t>
      </w:r>
      <w:r w:rsidR="004669FF" w:rsidRPr="00C12D25">
        <w:rPr>
          <w:rStyle w:val="hps"/>
          <w:sz w:val="18"/>
          <w:szCs w:val="18"/>
          <w:lang w:val="en-US"/>
        </w:rPr>
        <w:t>industries</w:t>
      </w:r>
      <w:r w:rsidR="00975EE7" w:rsidRPr="00C12D25">
        <w:rPr>
          <w:sz w:val="18"/>
          <w:szCs w:val="18"/>
          <w:lang w:val="en-US"/>
        </w:rPr>
        <w:t xml:space="preserve">. These include </w:t>
      </w:r>
      <w:r w:rsidR="00975EE7" w:rsidRPr="00C12D25">
        <w:rPr>
          <w:rStyle w:val="hps"/>
          <w:sz w:val="18"/>
          <w:szCs w:val="18"/>
          <w:lang w:val="en-US"/>
        </w:rPr>
        <w:t>aeronautic applications</w:t>
      </w:r>
      <w:r w:rsidRPr="00C12D25">
        <w:rPr>
          <w:rStyle w:val="hps"/>
          <w:sz w:val="18"/>
          <w:szCs w:val="18"/>
          <w:lang w:val="en-US"/>
        </w:rPr>
        <w:t>,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nuclear </w:t>
      </w:r>
      <w:r w:rsidR="00341BA4" w:rsidRPr="00C12D25">
        <w:rPr>
          <w:rStyle w:val="hps"/>
          <w:sz w:val="18"/>
          <w:szCs w:val="18"/>
          <w:lang w:val="en-US"/>
        </w:rPr>
        <w:t>installation</w:t>
      </w:r>
      <w:r w:rsidR="00975EE7" w:rsidRPr="00C12D25">
        <w:rPr>
          <w:rStyle w:val="hps"/>
          <w:sz w:val="18"/>
          <w:szCs w:val="18"/>
          <w:lang w:val="en-US"/>
        </w:rPr>
        <w:t>s</w:t>
      </w:r>
      <w:r w:rsidRPr="00C12D25">
        <w:rPr>
          <w:rStyle w:val="hps"/>
          <w:sz w:val="18"/>
          <w:szCs w:val="18"/>
          <w:lang w:val="en-US"/>
        </w:rPr>
        <w:t>,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various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concrete structures</w:t>
      </w:r>
      <w:r w:rsidR="00975EE7" w:rsidRPr="00C12D25">
        <w:rPr>
          <w:rStyle w:val="hps"/>
          <w:sz w:val="18"/>
          <w:szCs w:val="18"/>
          <w:lang w:val="en-US"/>
        </w:rPr>
        <w:t xml:space="preserve"> as well as carbon </w:t>
      </w:r>
      <w:r w:rsidRPr="00C12D25">
        <w:rPr>
          <w:rStyle w:val="hps"/>
          <w:sz w:val="18"/>
          <w:szCs w:val="18"/>
          <w:lang w:val="en-US"/>
        </w:rPr>
        <w:t>anodes</w:t>
      </w:r>
      <w:r w:rsidRPr="00C12D25">
        <w:rPr>
          <w:sz w:val="18"/>
          <w:szCs w:val="18"/>
          <w:lang w:val="en-US"/>
        </w:rPr>
        <w:t xml:space="preserve"> </w:t>
      </w:r>
      <w:r w:rsidR="00975EE7" w:rsidRPr="00C12D25">
        <w:rPr>
          <w:rStyle w:val="hps"/>
          <w:sz w:val="18"/>
          <w:szCs w:val="18"/>
          <w:lang w:val="en-US"/>
        </w:rPr>
        <w:t>used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for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the </w:t>
      </w:r>
      <w:r w:rsidR="00975EE7" w:rsidRPr="00C12D25">
        <w:rPr>
          <w:rStyle w:val="hps"/>
          <w:sz w:val="18"/>
          <w:szCs w:val="18"/>
          <w:lang w:val="en-US"/>
        </w:rPr>
        <w:t>production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 aluminum. The development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 a crack in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 anode,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either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microscopic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or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macroscopic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and</w:t>
      </w:r>
      <w:r w:rsidRPr="00C12D25">
        <w:rPr>
          <w:sz w:val="18"/>
          <w:szCs w:val="18"/>
          <w:lang w:val="en-US"/>
        </w:rPr>
        <w:t xml:space="preserve"> </w:t>
      </w:r>
      <w:r w:rsidR="00F44326" w:rsidRPr="00C12D25">
        <w:rPr>
          <w:sz w:val="18"/>
          <w:szCs w:val="18"/>
          <w:lang w:val="en-US"/>
        </w:rPr>
        <w:t xml:space="preserve">in </w:t>
      </w:r>
      <w:r w:rsidRPr="00C12D25">
        <w:rPr>
          <w:rStyle w:val="hps"/>
          <w:sz w:val="18"/>
          <w:szCs w:val="18"/>
          <w:lang w:val="en-US"/>
        </w:rPr>
        <w:t>different forms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[</w:t>
      </w:r>
      <w:r w:rsidR="00816EF1" w:rsidRPr="00C12D25">
        <w:rPr>
          <w:rStyle w:val="hps"/>
          <w:sz w:val="18"/>
          <w:szCs w:val="18"/>
          <w:lang w:val="en-US"/>
        </w:rPr>
        <w:t>1-3</w:t>
      </w:r>
      <w:r w:rsidRPr="00C12D25">
        <w:rPr>
          <w:sz w:val="18"/>
          <w:szCs w:val="18"/>
          <w:lang w:val="en-US"/>
        </w:rPr>
        <w:t>]</w:t>
      </w:r>
      <w:r w:rsidR="00F44326" w:rsidRPr="00C12D25">
        <w:rPr>
          <w:sz w:val="18"/>
          <w:szCs w:val="18"/>
          <w:lang w:val="en-US"/>
        </w:rPr>
        <w:t>,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is considered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 discontinuity</w:t>
      </w:r>
      <w:r w:rsidRPr="00C12D25">
        <w:rPr>
          <w:sz w:val="18"/>
          <w:szCs w:val="18"/>
          <w:lang w:val="en-US"/>
        </w:rPr>
        <w:t xml:space="preserve"> </w:t>
      </w:r>
      <w:r w:rsidR="00F44326" w:rsidRPr="00C12D25">
        <w:rPr>
          <w:rStyle w:val="hps"/>
          <w:sz w:val="18"/>
          <w:szCs w:val="18"/>
          <w:lang w:val="en-US"/>
        </w:rPr>
        <w:t>in this material</w:t>
      </w:r>
      <w:r w:rsidRPr="00C12D25">
        <w:rPr>
          <w:rStyle w:val="hps"/>
          <w:sz w:val="18"/>
          <w:szCs w:val="18"/>
          <w:lang w:val="en-US"/>
        </w:rPr>
        <w:t>.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This causes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 increase in</w:t>
      </w:r>
      <w:r w:rsidRPr="00C12D25">
        <w:rPr>
          <w:sz w:val="18"/>
          <w:szCs w:val="18"/>
          <w:lang w:val="en-US"/>
        </w:rPr>
        <w:t xml:space="preserve"> </w:t>
      </w:r>
      <w:r w:rsidR="00261C88" w:rsidRPr="00C12D25">
        <w:rPr>
          <w:sz w:val="18"/>
          <w:szCs w:val="18"/>
          <w:lang w:val="en-US"/>
        </w:rPr>
        <w:t xml:space="preserve">electrical </w:t>
      </w:r>
      <w:r w:rsidRPr="00C12D25">
        <w:rPr>
          <w:rStyle w:val="hps"/>
          <w:sz w:val="18"/>
          <w:szCs w:val="18"/>
          <w:lang w:val="en-US"/>
        </w:rPr>
        <w:t>resistivity</w:t>
      </w:r>
      <w:r w:rsidRPr="00C12D25">
        <w:rPr>
          <w:sz w:val="18"/>
          <w:szCs w:val="18"/>
          <w:lang w:val="en-US"/>
        </w:rPr>
        <w:t xml:space="preserve">, </w:t>
      </w:r>
      <w:r w:rsidRPr="00C12D25">
        <w:rPr>
          <w:rStyle w:val="hps"/>
          <w:sz w:val="18"/>
          <w:szCs w:val="18"/>
          <w:lang w:val="en-US"/>
        </w:rPr>
        <w:t xml:space="preserve">and </w:t>
      </w:r>
      <w:r w:rsidR="00F44326" w:rsidRPr="00C12D25">
        <w:rPr>
          <w:rStyle w:val="hps"/>
          <w:sz w:val="18"/>
          <w:szCs w:val="18"/>
          <w:lang w:val="en-US"/>
        </w:rPr>
        <w:t>consequently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 increase in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energy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consumption</w:t>
      </w:r>
      <w:r w:rsidR="00F44326" w:rsidRPr="00C12D25">
        <w:rPr>
          <w:rStyle w:val="hps"/>
          <w:sz w:val="18"/>
          <w:szCs w:val="18"/>
          <w:lang w:val="en-US"/>
        </w:rPr>
        <w:t xml:space="preserve"> accompanied </w:t>
      </w:r>
      <w:r w:rsidR="00F44326" w:rsidRPr="00937B01">
        <w:rPr>
          <w:rStyle w:val="hps"/>
          <w:sz w:val="18"/>
          <w:szCs w:val="18"/>
          <w:lang w:val="en-US"/>
        </w:rPr>
        <w:t>by</w:t>
      </w:r>
      <w:r w:rsidRPr="00937B01">
        <w:rPr>
          <w:sz w:val="18"/>
          <w:szCs w:val="18"/>
          <w:lang w:val="en-US"/>
        </w:rPr>
        <w:t xml:space="preserve"> </w:t>
      </w:r>
      <w:r w:rsidR="00F44326" w:rsidRPr="00937B01">
        <w:rPr>
          <w:rStyle w:val="hps"/>
          <w:sz w:val="18"/>
          <w:szCs w:val="18"/>
          <w:lang w:val="en-US"/>
        </w:rPr>
        <w:t>considerable</w:t>
      </w:r>
      <w:r w:rsidRPr="00937B01">
        <w:rPr>
          <w:rStyle w:val="hps"/>
          <w:sz w:val="18"/>
          <w:szCs w:val="18"/>
          <w:lang w:val="en-US"/>
        </w:rPr>
        <w:t xml:space="preserve"> release</w:t>
      </w:r>
      <w:r w:rsidR="00F44326" w:rsidRPr="00937B01">
        <w:rPr>
          <w:rStyle w:val="hps"/>
          <w:sz w:val="18"/>
          <w:szCs w:val="18"/>
          <w:lang w:val="en-US"/>
        </w:rPr>
        <w:t xml:space="preserve"> of</w:t>
      </w:r>
      <w:r w:rsidRPr="00937B01">
        <w:rPr>
          <w:sz w:val="18"/>
          <w:szCs w:val="18"/>
          <w:lang w:val="en-US"/>
        </w:rPr>
        <w:t xml:space="preserve"> </w:t>
      </w:r>
      <w:r w:rsidRPr="00937B01">
        <w:rPr>
          <w:rStyle w:val="hps"/>
          <w:sz w:val="18"/>
          <w:szCs w:val="18"/>
          <w:lang w:val="en-US"/>
        </w:rPr>
        <w:t>greenhouse gas</w:t>
      </w:r>
      <w:r w:rsidRPr="00937B01">
        <w:rPr>
          <w:sz w:val="18"/>
          <w:szCs w:val="18"/>
          <w:lang w:val="en-US"/>
        </w:rPr>
        <w:t xml:space="preserve"> </w:t>
      </w:r>
      <w:r w:rsidRPr="00937B01">
        <w:rPr>
          <w:rStyle w:val="hps"/>
          <w:sz w:val="18"/>
          <w:szCs w:val="18"/>
          <w:lang w:val="en-US"/>
        </w:rPr>
        <w:t>emissions. Several</w:t>
      </w:r>
      <w:r w:rsidRPr="006F7F19">
        <w:rPr>
          <w:rStyle w:val="hps"/>
          <w:sz w:val="18"/>
          <w:szCs w:val="18"/>
          <w:lang w:val="en-US"/>
        </w:rPr>
        <w:t xml:space="preserve"> factors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cause the formation of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this defect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in dense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carbon anodes</w:t>
      </w:r>
      <w:r w:rsidR="00F44326" w:rsidRPr="006F7F19">
        <w:rPr>
          <w:sz w:val="18"/>
          <w:szCs w:val="18"/>
          <w:lang w:val="en-US"/>
        </w:rPr>
        <w:t xml:space="preserve"> and </w:t>
      </w:r>
      <w:r w:rsidRPr="006F7F19">
        <w:rPr>
          <w:rStyle w:val="hps"/>
          <w:sz w:val="18"/>
          <w:szCs w:val="18"/>
          <w:lang w:val="en-US"/>
        </w:rPr>
        <w:t>spread over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several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stages</w:t>
      </w:r>
      <w:r w:rsidR="00F44326" w:rsidRPr="006F7F19">
        <w:rPr>
          <w:rStyle w:val="hps"/>
          <w:sz w:val="18"/>
          <w:szCs w:val="18"/>
          <w:lang w:val="en-US"/>
        </w:rPr>
        <w:t xml:space="preserve"> of the anode manufacturing process: </w:t>
      </w:r>
      <w:r w:rsidRPr="006F7F19">
        <w:rPr>
          <w:rStyle w:val="hps"/>
          <w:sz w:val="18"/>
          <w:szCs w:val="18"/>
          <w:lang w:val="en-US"/>
        </w:rPr>
        <w:t>raw material</w:t>
      </w:r>
      <w:r w:rsidR="00F44326" w:rsidRPr="006F7F19">
        <w:rPr>
          <w:rStyle w:val="hps"/>
          <w:sz w:val="18"/>
          <w:szCs w:val="18"/>
          <w:lang w:val="en-US"/>
        </w:rPr>
        <w:t xml:space="preserve"> properties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[</w:t>
      </w:r>
      <w:r w:rsidR="009E064B" w:rsidRPr="006F7F19">
        <w:rPr>
          <w:rStyle w:val="Appeldenotedefin"/>
          <w:sz w:val="18"/>
          <w:szCs w:val="18"/>
          <w:vertAlign w:val="baseline"/>
          <w:lang w:val="en-US"/>
        </w:rPr>
        <w:t>4-6</w:t>
      </w:r>
      <w:r w:rsidRPr="006F7F19">
        <w:rPr>
          <w:sz w:val="18"/>
          <w:szCs w:val="18"/>
          <w:lang w:val="en-US"/>
        </w:rPr>
        <w:t>]</w:t>
      </w:r>
      <w:r w:rsidR="00F44326" w:rsidRPr="006F7F19">
        <w:rPr>
          <w:sz w:val="18"/>
          <w:szCs w:val="18"/>
          <w:lang w:val="en-US"/>
        </w:rPr>
        <w:t>,</w:t>
      </w:r>
      <w:r w:rsidRPr="006F7F19">
        <w:rPr>
          <w:sz w:val="18"/>
          <w:szCs w:val="18"/>
          <w:lang w:val="en-US"/>
        </w:rPr>
        <w:t xml:space="preserve"> </w:t>
      </w:r>
      <w:r w:rsidR="00F44326" w:rsidRPr="006F7F19">
        <w:rPr>
          <w:sz w:val="18"/>
          <w:szCs w:val="18"/>
          <w:lang w:val="en-US"/>
        </w:rPr>
        <w:t xml:space="preserve">green anode production </w:t>
      </w:r>
      <w:r w:rsidRPr="006F7F19">
        <w:rPr>
          <w:rStyle w:val="hps"/>
          <w:sz w:val="18"/>
          <w:szCs w:val="18"/>
          <w:lang w:val="en-US"/>
        </w:rPr>
        <w:t>process [</w:t>
      </w:r>
      <w:r w:rsidR="009E064B" w:rsidRPr="006F7F19">
        <w:rPr>
          <w:sz w:val="18"/>
          <w:szCs w:val="18"/>
          <w:lang w:val="en-US"/>
        </w:rPr>
        <w:t>7, 8</w:t>
      </w:r>
      <w:r w:rsidRPr="006F7F19">
        <w:rPr>
          <w:sz w:val="18"/>
          <w:szCs w:val="18"/>
          <w:lang w:val="en-US"/>
        </w:rPr>
        <w:t>]</w:t>
      </w:r>
      <w:r w:rsidR="00F44326" w:rsidRPr="006F7F19">
        <w:rPr>
          <w:sz w:val="18"/>
          <w:szCs w:val="18"/>
          <w:lang w:val="en-US"/>
        </w:rPr>
        <w:t>,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and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the baking phase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[</w:t>
      </w:r>
      <w:r w:rsidR="009E064B" w:rsidRPr="006F7F19">
        <w:rPr>
          <w:sz w:val="18"/>
          <w:szCs w:val="18"/>
          <w:lang w:val="en-US"/>
        </w:rPr>
        <w:t>9</w:t>
      </w:r>
      <w:r w:rsidRPr="006F7F19">
        <w:rPr>
          <w:rStyle w:val="hps"/>
          <w:sz w:val="18"/>
          <w:szCs w:val="18"/>
          <w:lang w:val="en-US"/>
        </w:rPr>
        <w:t xml:space="preserve">]. </w:t>
      </w:r>
    </w:p>
    <w:p w:rsidR="000B611D" w:rsidRPr="006F7F19" w:rsidRDefault="000B611D" w:rsidP="00E1489C">
      <w:pPr>
        <w:pStyle w:val="Paragraphedeliste"/>
        <w:ind w:left="0" w:firstLine="284"/>
        <w:jc w:val="both"/>
        <w:rPr>
          <w:rStyle w:val="hps"/>
          <w:sz w:val="18"/>
          <w:szCs w:val="18"/>
          <w:lang w:val="en-US"/>
        </w:rPr>
      </w:pPr>
    </w:p>
    <w:p w:rsidR="00F9440D" w:rsidRPr="00C12D25" w:rsidRDefault="00E1489C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  <w:r w:rsidRPr="006F7F19">
        <w:rPr>
          <w:rStyle w:val="hps"/>
          <w:sz w:val="18"/>
          <w:szCs w:val="18"/>
          <w:lang w:val="en-US"/>
        </w:rPr>
        <w:t>At the industrial level</w:t>
      </w:r>
      <w:r w:rsidRPr="006F7F19">
        <w:rPr>
          <w:sz w:val="18"/>
          <w:szCs w:val="18"/>
          <w:lang w:val="en-US"/>
        </w:rPr>
        <w:t xml:space="preserve">, the identification of </w:t>
      </w:r>
      <w:r w:rsidRPr="006F7F19">
        <w:rPr>
          <w:rStyle w:val="hps"/>
          <w:sz w:val="18"/>
          <w:szCs w:val="18"/>
          <w:lang w:val="en-US"/>
        </w:rPr>
        <w:t>the presence of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 xml:space="preserve">cracks in </w:t>
      </w:r>
      <w:r w:rsidR="007232B9" w:rsidRPr="006F7F19">
        <w:rPr>
          <w:rStyle w:val="hps"/>
          <w:sz w:val="18"/>
          <w:szCs w:val="18"/>
          <w:lang w:val="en-US"/>
        </w:rPr>
        <w:t>an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anode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 xml:space="preserve">is </w:t>
      </w:r>
      <w:r w:rsidR="007232B9" w:rsidRPr="006F7F19">
        <w:rPr>
          <w:rStyle w:val="hps"/>
          <w:sz w:val="18"/>
          <w:szCs w:val="18"/>
          <w:lang w:val="en-US"/>
        </w:rPr>
        <w:t>carried out</w:t>
      </w:r>
      <w:r w:rsidRPr="006F7F19">
        <w:rPr>
          <w:rStyle w:val="hps"/>
          <w:sz w:val="18"/>
          <w:szCs w:val="18"/>
          <w:lang w:val="en-US"/>
        </w:rPr>
        <w:t xml:space="preserve"> after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 xml:space="preserve">the </w:t>
      </w:r>
      <w:r w:rsidR="007232B9" w:rsidRPr="006F7F19">
        <w:rPr>
          <w:rStyle w:val="hps"/>
          <w:sz w:val="18"/>
          <w:szCs w:val="18"/>
          <w:lang w:val="en-US"/>
        </w:rPr>
        <w:t xml:space="preserve">green anode production and </w:t>
      </w:r>
      <w:r w:rsidRPr="006F7F19">
        <w:rPr>
          <w:rStyle w:val="hps"/>
          <w:sz w:val="18"/>
          <w:szCs w:val="18"/>
          <w:lang w:val="en-US"/>
        </w:rPr>
        <w:t>baking phase</w:t>
      </w:r>
      <w:r w:rsidR="007232B9" w:rsidRPr="006F7F19">
        <w:rPr>
          <w:rStyle w:val="hps"/>
          <w:sz w:val="18"/>
          <w:szCs w:val="18"/>
          <w:lang w:val="en-US"/>
        </w:rPr>
        <w:t>s;</w:t>
      </w:r>
      <w:r w:rsidRPr="006F7F19">
        <w:rPr>
          <w:sz w:val="18"/>
          <w:szCs w:val="18"/>
          <w:lang w:val="en-US"/>
        </w:rPr>
        <w:t xml:space="preserve"> </w:t>
      </w:r>
      <w:r w:rsidRPr="006F7F19">
        <w:rPr>
          <w:rStyle w:val="hps"/>
          <w:sz w:val="18"/>
          <w:szCs w:val="18"/>
          <w:lang w:val="en-US"/>
        </w:rPr>
        <w:t>and</w:t>
      </w:r>
      <w:r w:rsidRPr="006F7F19">
        <w:rPr>
          <w:sz w:val="18"/>
          <w:szCs w:val="18"/>
          <w:lang w:val="en-US"/>
        </w:rPr>
        <w:t xml:space="preserve"> </w:t>
      </w:r>
      <w:r w:rsidR="007232B9" w:rsidRPr="006F7F19">
        <w:rPr>
          <w:sz w:val="18"/>
          <w:szCs w:val="18"/>
          <w:lang w:val="en-US"/>
        </w:rPr>
        <w:t xml:space="preserve">the procedure involves an investigation by </w:t>
      </w:r>
      <w:r w:rsidR="00D11F00" w:rsidRPr="006F7F19">
        <w:rPr>
          <w:sz w:val="18"/>
          <w:szCs w:val="18"/>
          <w:lang w:val="en-US"/>
        </w:rPr>
        <w:t xml:space="preserve">an </w:t>
      </w:r>
      <w:r w:rsidRPr="006F7F19">
        <w:rPr>
          <w:rStyle w:val="hps"/>
          <w:sz w:val="18"/>
          <w:szCs w:val="18"/>
          <w:lang w:val="en-US"/>
        </w:rPr>
        <w:t>automat</w:t>
      </w:r>
      <w:r w:rsidR="00D11F00" w:rsidRPr="006F7F19">
        <w:rPr>
          <w:rStyle w:val="hps"/>
          <w:sz w:val="18"/>
          <w:szCs w:val="18"/>
          <w:lang w:val="en-US"/>
        </w:rPr>
        <w:t>ic unit</w:t>
      </w:r>
      <w:r w:rsidR="007232B9" w:rsidRPr="006F7F19">
        <w:rPr>
          <w:sz w:val="18"/>
          <w:szCs w:val="18"/>
          <w:lang w:val="en-US"/>
        </w:rPr>
        <w:t xml:space="preserve">, </w:t>
      </w:r>
      <w:r w:rsidRPr="006F7F19">
        <w:rPr>
          <w:rStyle w:val="hps"/>
          <w:sz w:val="18"/>
          <w:szCs w:val="18"/>
          <w:lang w:val="en-US"/>
        </w:rPr>
        <w:t>visual inspection</w:t>
      </w:r>
      <w:r w:rsidR="00D11F00" w:rsidRPr="006F7F19">
        <w:rPr>
          <w:rStyle w:val="hps"/>
          <w:sz w:val="18"/>
          <w:szCs w:val="18"/>
          <w:lang w:val="en-US"/>
        </w:rPr>
        <w:t xml:space="preserve"> or a combination of both</w:t>
      </w:r>
      <w:r w:rsidRPr="006F7F19">
        <w:rPr>
          <w:rStyle w:val="hps"/>
          <w:sz w:val="18"/>
          <w:szCs w:val="18"/>
          <w:lang w:val="en-US"/>
        </w:rPr>
        <w:t>. The anodes</w:t>
      </w:r>
      <w:r w:rsidRPr="006F7F19">
        <w:rPr>
          <w:sz w:val="18"/>
          <w:szCs w:val="18"/>
          <w:lang w:val="en-US"/>
        </w:rPr>
        <w:t xml:space="preserve"> </w:t>
      </w:r>
      <w:r w:rsidR="00F9440D" w:rsidRPr="006F7F19">
        <w:rPr>
          <w:sz w:val="18"/>
          <w:szCs w:val="18"/>
          <w:lang w:val="en-US"/>
        </w:rPr>
        <w:t>are inspected based on</w:t>
      </w:r>
      <w:r w:rsidRPr="006F7F19">
        <w:rPr>
          <w:sz w:val="18"/>
          <w:szCs w:val="18"/>
          <w:lang w:val="en-US"/>
        </w:rPr>
        <w:t xml:space="preserve"> </w:t>
      </w:r>
      <w:r w:rsidR="00F9440D" w:rsidRPr="006F7F19">
        <w:rPr>
          <w:sz w:val="18"/>
          <w:szCs w:val="18"/>
          <w:lang w:val="en-US"/>
        </w:rPr>
        <w:t xml:space="preserve">a </w:t>
      </w:r>
      <w:r w:rsidR="00F9440D" w:rsidRPr="006F7F19">
        <w:rPr>
          <w:rStyle w:val="hps"/>
          <w:sz w:val="18"/>
          <w:szCs w:val="18"/>
          <w:lang w:val="en-US"/>
        </w:rPr>
        <w:t xml:space="preserve">standard procedure established by </w:t>
      </w:r>
      <w:r w:rsidR="00F9440D" w:rsidRPr="00C12D25">
        <w:rPr>
          <w:rStyle w:val="hps"/>
          <w:sz w:val="18"/>
          <w:szCs w:val="18"/>
          <w:lang w:val="en-US"/>
        </w:rPr>
        <w:lastRenderedPageBreak/>
        <w:t>the plant</w:t>
      </w:r>
      <w:r w:rsidRPr="00C12D25">
        <w:rPr>
          <w:rStyle w:val="hps"/>
          <w:sz w:val="18"/>
          <w:szCs w:val="18"/>
          <w:lang w:val="en-US"/>
        </w:rPr>
        <w:t xml:space="preserve">, </w:t>
      </w:r>
      <w:r w:rsidR="00F9440D" w:rsidRPr="00C12D25">
        <w:rPr>
          <w:rStyle w:val="hps"/>
          <w:sz w:val="18"/>
          <w:szCs w:val="18"/>
          <w:lang w:val="en-US"/>
        </w:rPr>
        <w:t xml:space="preserve">and the </w:t>
      </w:r>
      <w:r w:rsidR="00AF4FC3" w:rsidRPr="00C12D25">
        <w:rPr>
          <w:rStyle w:val="hps"/>
          <w:sz w:val="18"/>
          <w:szCs w:val="18"/>
          <w:lang w:val="en-US"/>
        </w:rPr>
        <w:t xml:space="preserve">defective </w:t>
      </w:r>
      <w:r w:rsidR="00F9440D" w:rsidRPr="00C12D25">
        <w:rPr>
          <w:rStyle w:val="hps"/>
          <w:sz w:val="18"/>
          <w:szCs w:val="18"/>
          <w:lang w:val="en-US"/>
        </w:rPr>
        <w:t xml:space="preserve">ones </w:t>
      </w:r>
      <w:r w:rsidRPr="00C12D25">
        <w:rPr>
          <w:rStyle w:val="hps"/>
          <w:sz w:val="18"/>
          <w:szCs w:val="18"/>
          <w:lang w:val="en-US"/>
        </w:rPr>
        <w:t>that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do not meet 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standards</w:t>
      </w:r>
      <w:r w:rsidRPr="00C12D25">
        <w:rPr>
          <w:sz w:val="18"/>
          <w:szCs w:val="18"/>
          <w:lang w:val="en-US"/>
        </w:rPr>
        <w:t xml:space="preserve"> </w:t>
      </w:r>
      <w:r w:rsidR="00F9440D" w:rsidRPr="00C12D25">
        <w:rPr>
          <w:rStyle w:val="hps"/>
          <w:sz w:val="18"/>
          <w:szCs w:val="18"/>
          <w:lang w:val="en-US"/>
        </w:rPr>
        <w:t>are</w:t>
      </w:r>
      <w:r w:rsidRPr="00C12D25">
        <w:rPr>
          <w:rStyle w:val="hps"/>
          <w:sz w:val="18"/>
          <w:szCs w:val="18"/>
          <w:lang w:val="en-US"/>
        </w:rPr>
        <w:t xml:space="preserve"> rejected</w:t>
      </w:r>
      <w:r w:rsidR="00F9440D" w:rsidRPr="00C12D25">
        <w:rPr>
          <w:sz w:val="18"/>
          <w:szCs w:val="18"/>
          <w:lang w:val="en-US"/>
        </w:rPr>
        <w:t>. T</w:t>
      </w:r>
      <w:r w:rsidRPr="00C12D25">
        <w:rPr>
          <w:sz w:val="18"/>
          <w:szCs w:val="18"/>
          <w:lang w:val="en-US"/>
        </w:rPr>
        <w:t xml:space="preserve">his </w:t>
      </w:r>
      <w:r w:rsidR="007C7ED6" w:rsidRPr="00C12D25">
        <w:rPr>
          <w:rStyle w:val="hps"/>
          <w:sz w:val="18"/>
          <w:szCs w:val="18"/>
          <w:lang w:val="en-US"/>
        </w:rPr>
        <w:t>increase</w:t>
      </w:r>
      <w:r w:rsidR="00AF4FC3" w:rsidRPr="00C12D25">
        <w:rPr>
          <w:rStyle w:val="hps"/>
          <w:sz w:val="18"/>
          <w:szCs w:val="18"/>
          <w:lang w:val="en-US"/>
        </w:rPr>
        <w:t xml:space="preserve">s </w:t>
      </w:r>
      <w:r w:rsidR="007C7ED6" w:rsidRPr="00C12D25">
        <w:rPr>
          <w:rStyle w:val="hps"/>
          <w:sz w:val="18"/>
          <w:szCs w:val="18"/>
          <w:lang w:val="en-US"/>
        </w:rPr>
        <w:t>the</w:t>
      </w:r>
      <w:r w:rsidRPr="00C12D25">
        <w:rPr>
          <w:rStyle w:val="hps"/>
          <w:sz w:val="18"/>
          <w:szCs w:val="18"/>
          <w:lang w:val="en-US"/>
        </w:rPr>
        <w:t xml:space="preserve"> </w:t>
      </w:r>
      <w:r w:rsidR="007C7ED6" w:rsidRPr="00C12D25">
        <w:rPr>
          <w:rStyle w:val="hps"/>
          <w:sz w:val="18"/>
          <w:szCs w:val="18"/>
          <w:lang w:val="en-US"/>
        </w:rPr>
        <w:t xml:space="preserve">aluminum production </w:t>
      </w:r>
      <w:r w:rsidRPr="00C12D25">
        <w:rPr>
          <w:rStyle w:val="hps"/>
          <w:sz w:val="18"/>
          <w:szCs w:val="18"/>
          <w:lang w:val="en-US"/>
        </w:rPr>
        <w:t>cost.</w:t>
      </w:r>
      <w:r w:rsidRPr="00C12D25">
        <w:rPr>
          <w:sz w:val="18"/>
          <w:szCs w:val="18"/>
          <w:lang w:val="en-US"/>
        </w:rPr>
        <w:t xml:space="preserve"> </w:t>
      </w:r>
    </w:p>
    <w:p w:rsidR="00F9440D" w:rsidRPr="00C12D25" w:rsidRDefault="00F9440D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992A96" w:rsidRPr="00C12D25" w:rsidRDefault="00E1489C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  <w:r w:rsidRPr="00C12D25">
        <w:rPr>
          <w:rStyle w:val="hps"/>
          <w:sz w:val="18"/>
          <w:szCs w:val="18"/>
          <w:lang w:val="en-US"/>
        </w:rPr>
        <w:t>The identification 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crack</w:t>
      </w:r>
      <w:r w:rsidR="00F9440D" w:rsidRPr="00C12D25">
        <w:rPr>
          <w:rStyle w:val="hps"/>
          <w:sz w:val="18"/>
          <w:szCs w:val="18"/>
          <w:lang w:val="en-US"/>
        </w:rPr>
        <w:t>s</w:t>
      </w:r>
      <w:r w:rsidRPr="00C12D25">
        <w:rPr>
          <w:sz w:val="18"/>
          <w:szCs w:val="18"/>
          <w:lang w:val="en-US"/>
        </w:rPr>
        <w:t xml:space="preserve"> </w:t>
      </w:r>
      <w:r w:rsidR="00F9440D" w:rsidRPr="00C12D25">
        <w:rPr>
          <w:sz w:val="18"/>
          <w:szCs w:val="18"/>
          <w:lang w:val="en-US"/>
        </w:rPr>
        <w:t xml:space="preserve">in </w:t>
      </w:r>
      <w:r w:rsidRPr="00C12D25">
        <w:rPr>
          <w:rStyle w:val="hps"/>
          <w:sz w:val="18"/>
          <w:szCs w:val="18"/>
          <w:lang w:val="en-US"/>
        </w:rPr>
        <w:t>carbon</w:t>
      </w:r>
      <w:r w:rsidR="00F9440D" w:rsidRPr="00C12D25">
        <w:rPr>
          <w:rStyle w:val="hps"/>
          <w:sz w:val="18"/>
          <w:szCs w:val="18"/>
          <w:lang w:val="en-US"/>
        </w:rPr>
        <w:t xml:space="preserve"> anode samples</w:t>
      </w:r>
      <w:r w:rsidR="00F9440D" w:rsidRPr="00C12D25">
        <w:rPr>
          <w:sz w:val="18"/>
          <w:szCs w:val="18"/>
          <w:lang w:val="en-US"/>
        </w:rPr>
        <w:t xml:space="preserve"> in a</w:t>
      </w:r>
      <w:r w:rsidRPr="00C12D25">
        <w:rPr>
          <w:rStyle w:val="hps"/>
          <w:sz w:val="18"/>
          <w:szCs w:val="18"/>
          <w:lang w:val="en-US"/>
        </w:rPr>
        <w:t xml:space="preserve"> laboratory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can be achieved by</w:t>
      </w:r>
      <w:r w:rsidRPr="00C12D25">
        <w:rPr>
          <w:sz w:val="18"/>
          <w:szCs w:val="18"/>
          <w:lang w:val="en-US"/>
        </w:rPr>
        <w:t xml:space="preserve"> </w:t>
      </w:r>
      <w:r w:rsidR="00F9440D" w:rsidRPr="00C12D25">
        <w:rPr>
          <w:rStyle w:val="hps"/>
          <w:sz w:val="18"/>
          <w:szCs w:val="18"/>
          <w:lang w:val="en-US"/>
        </w:rPr>
        <w:t>using</w:t>
      </w:r>
      <w:r w:rsidRPr="00C12D25">
        <w:rPr>
          <w:rStyle w:val="hps"/>
          <w:sz w:val="18"/>
          <w:szCs w:val="18"/>
          <w:lang w:val="en-US"/>
        </w:rPr>
        <w:t xml:space="preserve"> several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techniques. The determination 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physical and mechanical properties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[</w:t>
      </w:r>
      <w:r w:rsidR="009E064B" w:rsidRPr="00C12D25">
        <w:rPr>
          <w:sz w:val="18"/>
          <w:szCs w:val="18"/>
          <w:lang w:val="en-US"/>
        </w:rPr>
        <w:t>10-12</w:t>
      </w:r>
      <w:r w:rsidRPr="00C12D25">
        <w:rPr>
          <w:sz w:val="18"/>
          <w:szCs w:val="18"/>
          <w:lang w:val="en-US"/>
        </w:rPr>
        <w:t xml:space="preserve">] </w:t>
      </w:r>
      <w:r w:rsidRPr="00C12D25">
        <w:rPr>
          <w:rStyle w:val="hps"/>
          <w:sz w:val="18"/>
          <w:szCs w:val="18"/>
          <w:lang w:val="en-US"/>
        </w:rPr>
        <w:t xml:space="preserve">is necessary to </w:t>
      </w:r>
      <w:r w:rsidR="00780927" w:rsidRPr="00C12D25">
        <w:rPr>
          <w:rStyle w:val="hps"/>
          <w:sz w:val="18"/>
          <w:szCs w:val="18"/>
          <w:lang w:val="en-US"/>
        </w:rPr>
        <w:t>determine</w:t>
      </w:r>
      <w:r w:rsidRPr="00C12D25">
        <w:rPr>
          <w:rStyle w:val="hps"/>
          <w:sz w:val="18"/>
          <w:szCs w:val="18"/>
          <w:lang w:val="en-US"/>
        </w:rPr>
        <w:t xml:space="preserve"> 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final quality of 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anode</w:t>
      </w:r>
      <w:r w:rsidRPr="00C12D25">
        <w:rPr>
          <w:sz w:val="18"/>
          <w:szCs w:val="18"/>
          <w:lang w:val="en-US"/>
        </w:rPr>
        <w:t xml:space="preserve"> </w:t>
      </w:r>
      <w:r w:rsidR="00780927" w:rsidRPr="00C12D25">
        <w:rPr>
          <w:rStyle w:val="hps"/>
          <w:sz w:val="18"/>
          <w:szCs w:val="18"/>
          <w:lang w:val="en-US"/>
        </w:rPr>
        <w:t>produced</w:t>
      </w:r>
      <w:r w:rsidR="009E064B" w:rsidRPr="00C12D25">
        <w:rPr>
          <w:sz w:val="18"/>
          <w:szCs w:val="18"/>
          <w:lang w:val="en-US"/>
        </w:rPr>
        <w:t xml:space="preserve">. </w:t>
      </w:r>
      <w:r w:rsidR="00AB1410" w:rsidRPr="00C12D25">
        <w:rPr>
          <w:sz w:val="18"/>
          <w:szCs w:val="18"/>
          <w:lang w:val="en-US"/>
        </w:rPr>
        <w:t>Different methods are available</w:t>
      </w:r>
      <w:r w:rsidR="00780927" w:rsidRPr="00C12D25">
        <w:rPr>
          <w:rStyle w:val="hps"/>
          <w:sz w:val="18"/>
          <w:szCs w:val="18"/>
          <w:lang w:val="en-US"/>
        </w:rPr>
        <w:t xml:space="preserve"> to study</w:t>
      </w:r>
      <w:r w:rsidRPr="00C12D25">
        <w:rPr>
          <w:rStyle w:val="hps"/>
          <w:sz w:val="18"/>
          <w:szCs w:val="18"/>
          <w:lang w:val="en-US"/>
        </w:rPr>
        <w:t xml:space="preserve"> 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structure and </w:t>
      </w:r>
      <w:r w:rsidR="00780927" w:rsidRPr="00C12D25">
        <w:rPr>
          <w:rStyle w:val="hps"/>
          <w:sz w:val="18"/>
          <w:szCs w:val="18"/>
          <w:lang w:val="en-US"/>
        </w:rPr>
        <w:t xml:space="preserve">the </w:t>
      </w:r>
      <w:r w:rsidRPr="00C12D25">
        <w:rPr>
          <w:rStyle w:val="hps"/>
          <w:sz w:val="18"/>
          <w:szCs w:val="18"/>
          <w:lang w:val="en-US"/>
        </w:rPr>
        <w:t>morphology</w:t>
      </w:r>
      <w:r w:rsidRPr="00C12D25">
        <w:rPr>
          <w:sz w:val="18"/>
          <w:szCs w:val="18"/>
          <w:lang w:val="en-US"/>
        </w:rPr>
        <w:t xml:space="preserve"> </w:t>
      </w:r>
      <w:r w:rsidR="00AB1410" w:rsidRPr="00C12D25">
        <w:rPr>
          <w:rStyle w:val="hps"/>
          <w:sz w:val="18"/>
          <w:szCs w:val="18"/>
          <w:lang w:val="en-US"/>
        </w:rPr>
        <w:t>of</w:t>
      </w:r>
      <w:r w:rsidRPr="00C12D25">
        <w:rPr>
          <w:rStyle w:val="hps"/>
          <w:sz w:val="18"/>
          <w:szCs w:val="18"/>
          <w:lang w:val="en-US"/>
        </w:rPr>
        <w:t xml:space="preserve"> material</w:t>
      </w:r>
      <w:r w:rsidR="00AB1410" w:rsidRPr="00C12D25">
        <w:rPr>
          <w:rStyle w:val="hps"/>
          <w:sz w:val="18"/>
          <w:szCs w:val="18"/>
          <w:lang w:val="en-US"/>
        </w:rPr>
        <w:t xml:space="preserve">s at the microscopic level </w:t>
      </w:r>
      <w:r w:rsidRPr="00C12D25">
        <w:rPr>
          <w:rStyle w:val="hps"/>
          <w:sz w:val="18"/>
          <w:szCs w:val="18"/>
          <w:lang w:val="en-US"/>
        </w:rPr>
        <w:t>[</w:t>
      </w:r>
      <w:r w:rsidR="009E064B" w:rsidRPr="00C12D25">
        <w:rPr>
          <w:sz w:val="18"/>
          <w:szCs w:val="18"/>
          <w:lang w:val="en-US"/>
        </w:rPr>
        <w:t>13]</w:t>
      </w:r>
      <w:r w:rsidR="00261C88" w:rsidRPr="00C12D25">
        <w:rPr>
          <w:sz w:val="18"/>
          <w:szCs w:val="18"/>
          <w:lang w:val="en-US"/>
        </w:rPr>
        <w:t xml:space="preserve"> usin</w:t>
      </w:r>
      <w:r w:rsidR="00557BC0" w:rsidRPr="00C12D25">
        <w:rPr>
          <w:sz w:val="18"/>
          <w:szCs w:val="18"/>
          <w:lang w:val="en-US"/>
        </w:rPr>
        <w:t>g</w:t>
      </w:r>
      <w:r w:rsidR="00261C88" w:rsidRPr="00C12D25">
        <w:rPr>
          <w:sz w:val="18"/>
          <w:szCs w:val="18"/>
          <w:lang w:val="en-US"/>
        </w:rPr>
        <w:t xml:space="preserve"> optical microscope, SEM, etc.</w:t>
      </w:r>
      <w:r w:rsidR="009E064B" w:rsidRPr="00C12D25">
        <w:rPr>
          <w:sz w:val="18"/>
          <w:szCs w:val="18"/>
          <w:lang w:val="en-US"/>
        </w:rPr>
        <w:t xml:space="preserve"> </w:t>
      </w:r>
      <w:r w:rsidR="00AB1410" w:rsidRPr="00C12D25">
        <w:rPr>
          <w:rStyle w:val="hps"/>
          <w:sz w:val="18"/>
          <w:szCs w:val="18"/>
          <w:lang w:val="en-US"/>
        </w:rPr>
        <w:t>or</w:t>
      </w:r>
      <w:r w:rsidRPr="00C12D25">
        <w:rPr>
          <w:rStyle w:val="hps"/>
          <w:sz w:val="18"/>
          <w:szCs w:val="18"/>
          <w:lang w:val="en-US"/>
        </w:rPr>
        <w:t xml:space="preserve"> </w:t>
      </w:r>
      <w:r w:rsidR="00AB1410" w:rsidRPr="00C12D25">
        <w:rPr>
          <w:rStyle w:val="hps"/>
          <w:sz w:val="18"/>
          <w:szCs w:val="18"/>
          <w:lang w:val="en-US"/>
        </w:rPr>
        <w:t>to carry out investigations at</w:t>
      </w:r>
      <w:r w:rsidRPr="00C12D25">
        <w:rPr>
          <w:rStyle w:val="hps"/>
          <w:sz w:val="18"/>
          <w:szCs w:val="18"/>
          <w:lang w:val="en-US"/>
        </w:rPr>
        <w:t xml:space="preserve"> the macroscopic </w:t>
      </w:r>
      <w:r w:rsidR="00937B01" w:rsidRPr="00C12D25">
        <w:rPr>
          <w:rStyle w:val="hps"/>
          <w:sz w:val="18"/>
          <w:szCs w:val="18"/>
          <w:lang w:val="en-US"/>
        </w:rPr>
        <w:t>level</w:t>
      </w:r>
      <w:r w:rsidRPr="00C12D25">
        <w:rPr>
          <w:sz w:val="18"/>
          <w:szCs w:val="18"/>
          <w:lang w:val="en-US"/>
        </w:rPr>
        <w:t xml:space="preserve"> </w:t>
      </w:r>
      <w:r w:rsidR="00AB1410" w:rsidRPr="00C12D25">
        <w:rPr>
          <w:sz w:val="18"/>
          <w:szCs w:val="18"/>
          <w:lang w:val="en-US"/>
        </w:rPr>
        <w:t xml:space="preserve">using techniques </w:t>
      </w:r>
      <w:r w:rsidRPr="00C12D25">
        <w:rPr>
          <w:rStyle w:val="hps"/>
          <w:sz w:val="18"/>
          <w:szCs w:val="18"/>
          <w:lang w:val="en-US"/>
        </w:rPr>
        <w:t>such as tomography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[</w:t>
      </w:r>
      <w:r w:rsidR="009E064B" w:rsidRPr="00C12D25">
        <w:rPr>
          <w:sz w:val="18"/>
          <w:szCs w:val="18"/>
          <w:lang w:val="en-US"/>
        </w:rPr>
        <w:t>14, 15</w:t>
      </w:r>
      <w:r w:rsidRPr="00C12D25">
        <w:rPr>
          <w:rStyle w:val="hps"/>
          <w:sz w:val="18"/>
          <w:szCs w:val="18"/>
          <w:lang w:val="en-US"/>
        </w:rPr>
        <w:t>]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and ultrasound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[</w:t>
      </w:r>
      <w:r w:rsidR="009E064B" w:rsidRPr="00C12D25">
        <w:rPr>
          <w:sz w:val="18"/>
          <w:szCs w:val="18"/>
          <w:lang w:val="en-US"/>
        </w:rPr>
        <w:t>16-21</w:t>
      </w:r>
      <w:r w:rsidRPr="00C12D25">
        <w:rPr>
          <w:sz w:val="18"/>
          <w:szCs w:val="18"/>
          <w:lang w:val="en-US"/>
        </w:rPr>
        <w:t xml:space="preserve">]. </w:t>
      </w:r>
      <w:r w:rsidR="00261C88" w:rsidRPr="00C12D25">
        <w:rPr>
          <w:rStyle w:val="hps"/>
          <w:sz w:val="18"/>
          <w:szCs w:val="18"/>
          <w:lang w:val="en-US"/>
        </w:rPr>
        <w:t xml:space="preserve"> </w:t>
      </w:r>
    </w:p>
    <w:p w:rsidR="00992A96" w:rsidRPr="00C12D25" w:rsidRDefault="00992A96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992A96" w:rsidRPr="00C12D25" w:rsidRDefault="00E1489C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  <w:r w:rsidRPr="00C12D25">
        <w:rPr>
          <w:rStyle w:val="hps"/>
          <w:sz w:val="18"/>
          <w:szCs w:val="18"/>
          <w:lang w:val="en-US"/>
        </w:rPr>
        <w:t>The evaluation</w:t>
      </w:r>
      <w:r w:rsidRPr="00C12D25">
        <w:rPr>
          <w:sz w:val="18"/>
          <w:szCs w:val="18"/>
          <w:lang w:val="en-US"/>
        </w:rPr>
        <w:t xml:space="preserve"> </w:t>
      </w:r>
      <w:r w:rsidR="00992A96" w:rsidRPr="00C12D25">
        <w:rPr>
          <w:sz w:val="18"/>
          <w:szCs w:val="18"/>
          <w:lang w:val="en-US"/>
        </w:rPr>
        <w:t xml:space="preserve">of cracks </w:t>
      </w:r>
      <w:r w:rsidR="00AB1410" w:rsidRPr="00C12D25">
        <w:rPr>
          <w:rStyle w:val="hps"/>
          <w:sz w:val="18"/>
          <w:szCs w:val="18"/>
          <w:lang w:val="en-US"/>
        </w:rPr>
        <w:t>involves the</w:t>
      </w:r>
      <w:r w:rsidRPr="00C12D25">
        <w:rPr>
          <w:rStyle w:val="hps"/>
          <w:sz w:val="18"/>
          <w:szCs w:val="18"/>
          <w:lang w:val="en-US"/>
        </w:rPr>
        <w:t xml:space="preserve"> d</w:t>
      </w:r>
      <w:r w:rsidR="00AB1410" w:rsidRPr="00C12D25">
        <w:rPr>
          <w:rStyle w:val="hps"/>
          <w:sz w:val="18"/>
          <w:szCs w:val="18"/>
          <w:lang w:val="en-US"/>
        </w:rPr>
        <w:t>etermination of</w:t>
      </w:r>
      <w:r w:rsidRPr="00C12D25">
        <w:rPr>
          <w:rStyle w:val="hps"/>
          <w:sz w:val="18"/>
          <w:szCs w:val="18"/>
          <w:lang w:val="en-US"/>
        </w:rPr>
        <w:t xml:space="preserve"> the </w:t>
      </w:r>
      <w:r w:rsidR="00095704" w:rsidRPr="00C12D25">
        <w:rPr>
          <w:rStyle w:val="hps"/>
          <w:sz w:val="18"/>
          <w:szCs w:val="18"/>
          <w:lang w:val="en-US"/>
        </w:rPr>
        <w:t xml:space="preserve">dimensions (length and width) as well as </w:t>
      </w:r>
      <w:r w:rsidRPr="00C12D25">
        <w:rPr>
          <w:rStyle w:val="hps"/>
          <w:sz w:val="18"/>
          <w:szCs w:val="18"/>
          <w:lang w:val="en-US"/>
        </w:rPr>
        <w:t>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percentage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cracked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areas.</w:t>
      </w:r>
      <w:r w:rsidR="0022228F" w:rsidRPr="00C12D25">
        <w:rPr>
          <w:rStyle w:val="hps"/>
          <w:sz w:val="18"/>
          <w:szCs w:val="18"/>
          <w:lang w:val="en-US"/>
        </w:rPr>
        <w:t xml:space="preserve"> </w:t>
      </w:r>
      <w:r w:rsidR="004669FF" w:rsidRPr="00C12D25">
        <w:rPr>
          <w:rStyle w:val="hps"/>
          <w:sz w:val="18"/>
          <w:szCs w:val="18"/>
          <w:lang w:val="en-US"/>
        </w:rPr>
        <w:t xml:space="preserve">Anode quality depends on raw material properties and all process parameters during its manufacturing. Baking is the </w:t>
      </w:r>
      <w:r w:rsidR="00F41183" w:rsidRPr="00C12D25">
        <w:rPr>
          <w:rStyle w:val="hps"/>
          <w:sz w:val="18"/>
          <w:szCs w:val="18"/>
          <w:lang w:val="en-US"/>
        </w:rPr>
        <w:t>last</w:t>
      </w:r>
      <w:r w:rsidR="004669FF" w:rsidRPr="00C12D25">
        <w:rPr>
          <w:rStyle w:val="hps"/>
          <w:sz w:val="18"/>
          <w:szCs w:val="18"/>
          <w:lang w:val="en-US"/>
        </w:rPr>
        <w:t xml:space="preserve"> step where the final anode properties are fixed. Thus, the performance of the</w:t>
      </w:r>
      <w:r w:rsidR="004669FF" w:rsidRPr="00C12D25">
        <w:rPr>
          <w:sz w:val="18"/>
          <w:szCs w:val="18"/>
          <w:lang w:val="en-US"/>
        </w:rPr>
        <w:t xml:space="preserve"> </w:t>
      </w:r>
      <w:r w:rsidR="004669FF" w:rsidRPr="00C12D25">
        <w:rPr>
          <w:rStyle w:val="hps"/>
          <w:sz w:val="18"/>
          <w:szCs w:val="18"/>
          <w:lang w:val="en-US"/>
        </w:rPr>
        <w:t>baking process is important for t</w:t>
      </w:r>
      <w:r w:rsidRPr="00C12D25">
        <w:rPr>
          <w:rStyle w:val="hps"/>
          <w:sz w:val="18"/>
          <w:szCs w:val="18"/>
          <w:lang w:val="en-US"/>
        </w:rPr>
        <w:t xml:space="preserve">he final </w:t>
      </w:r>
      <w:r w:rsidR="004669FF" w:rsidRPr="00C12D25">
        <w:rPr>
          <w:rStyle w:val="hps"/>
          <w:sz w:val="18"/>
          <w:szCs w:val="18"/>
          <w:lang w:val="en-US"/>
        </w:rPr>
        <w:t xml:space="preserve">anode </w:t>
      </w:r>
      <w:r w:rsidRPr="00C12D25">
        <w:rPr>
          <w:rStyle w:val="hps"/>
          <w:sz w:val="18"/>
          <w:szCs w:val="18"/>
          <w:lang w:val="en-US"/>
        </w:rPr>
        <w:t>quality</w:t>
      </w:r>
      <w:r w:rsidR="00095704" w:rsidRPr="00C12D25">
        <w:rPr>
          <w:rStyle w:val="hps"/>
          <w:sz w:val="18"/>
          <w:szCs w:val="18"/>
          <w:lang w:val="en-US"/>
        </w:rPr>
        <w:t>, and</w:t>
      </w:r>
      <w:r w:rsidRPr="00C12D25">
        <w:rPr>
          <w:sz w:val="18"/>
          <w:szCs w:val="18"/>
          <w:lang w:val="en-US"/>
        </w:rPr>
        <w:t xml:space="preserve"> low rate</w:t>
      </w:r>
      <w:r w:rsidR="00095704" w:rsidRPr="00C12D25">
        <w:rPr>
          <w:sz w:val="18"/>
          <w:szCs w:val="18"/>
          <w:lang w:val="en-US"/>
        </w:rPr>
        <w:t>s</w:t>
      </w:r>
      <w:r w:rsidRPr="00C12D25">
        <w:rPr>
          <w:sz w:val="18"/>
          <w:szCs w:val="18"/>
          <w:lang w:val="en-US"/>
        </w:rPr>
        <w:t xml:space="preserve"> of </w:t>
      </w:r>
      <w:r w:rsidRPr="00C12D25">
        <w:rPr>
          <w:rStyle w:val="hps"/>
          <w:sz w:val="18"/>
          <w:szCs w:val="18"/>
          <w:lang w:val="en-US"/>
        </w:rPr>
        <w:t>heating</w:t>
      </w:r>
      <w:r w:rsidRPr="00C12D25">
        <w:rPr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>are</w:t>
      </w:r>
      <w:r w:rsidRPr="00C12D25">
        <w:rPr>
          <w:rStyle w:val="hps"/>
          <w:sz w:val="18"/>
          <w:szCs w:val="18"/>
          <w:lang w:val="en-US"/>
        </w:rPr>
        <w:t xml:space="preserve"> recommended</w:t>
      </w:r>
      <w:r w:rsidR="009E064B" w:rsidRPr="00C12D25">
        <w:rPr>
          <w:rStyle w:val="hps"/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 xml:space="preserve">to avoid cracking </w:t>
      </w:r>
      <w:r w:rsidR="009E064B" w:rsidRPr="00C12D25">
        <w:rPr>
          <w:rStyle w:val="hps"/>
          <w:sz w:val="18"/>
          <w:szCs w:val="18"/>
          <w:lang w:val="en-US"/>
        </w:rPr>
        <w:t>[22-28</w:t>
      </w:r>
      <w:r w:rsidR="00095704" w:rsidRPr="00C12D25">
        <w:rPr>
          <w:sz w:val="18"/>
          <w:szCs w:val="18"/>
          <w:lang w:val="en-US"/>
        </w:rPr>
        <w:t>]</w:t>
      </w:r>
      <w:r w:rsidRPr="00C12D25">
        <w:rPr>
          <w:sz w:val="18"/>
          <w:szCs w:val="18"/>
          <w:lang w:val="en-US"/>
        </w:rPr>
        <w:t xml:space="preserve">. The </w:t>
      </w:r>
      <w:r w:rsidRPr="00C12D25">
        <w:rPr>
          <w:rStyle w:val="hps"/>
          <w:sz w:val="18"/>
          <w:szCs w:val="18"/>
          <w:lang w:val="en-US"/>
        </w:rPr>
        <w:t>control of 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baking process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is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essential</w:t>
      </w:r>
      <w:r w:rsidRPr="00C12D25">
        <w:rPr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>to</w:t>
      </w:r>
      <w:r w:rsidRPr="00C12D25">
        <w:rPr>
          <w:rStyle w:val="hps"/>
          <w:sz w:val="18"/>
          <w:szCs w:val="18"/>
          <w:lang w:val="en-US"/>
        </w:rPr>
        <w:t xml:space="preserve"> reduc</w:t>
      </w:r>
      <w:r w:rsidR="00095704" w:rsidRPr="00C12D25">
        <w:rPr>
          <w:rStyle w:val="hps"/>
          <w:sz w:val="18"/>
          <w:szCs w:val="18"/>
          <w:lang w:val="en-US"/>
        </w:rPr>
        <w:t>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the cost 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operation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on one side and</w:t>
      </w:r>
      <w:r w:rsidRPr="00C12D25">
        <w:rPr>
          <w:sz w:val="18"/>
          <w:szCs w:val="18"/>
          <w:lang w:val="en-US"/>
        </w:rPr>
        <w:t xml:space="preserve"> </w:t>
      </w:r>
      <w:r w:rsidR="00095704" w:rsidRPr="00C12D25">
        <w:rPr>
          <w:sz w:val="18"/>
          <w:szCs w:val="18"/>
          <w:lang w:val="en-US"/>
        </w:rPr>
        <w:t xml:space="preserve">to </w:t>
      </w:r>
      <w:r w:rsidR="00095704" w:rsidRPr="00C12D25">
        <w:rPr>
          <w:rStyle w:val="hps"/>
          <w:sz w:val="18"/>
          <w:szCs w:val="18"/>
          <w:lang w:val="en-US"/>
        </w:rPr>
        <w:t>minimize</w:t>
      </w:r>
      <w:r w:rsidRPr="00C12D25">
        <w:rPr>
          <w:rStyle w:val="hps"/>
          <w:sz w:val="18"/>
          <w:szCs w:val="18"/>
          <w:lang w:val="en-US"/>
        </w:rPr>
        <w:t xml:space="preserve"> the formation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cracks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on the other. The anode baking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is carried out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in </w:t>
      </w:r>
      <w:r w:rsidR="00095704" w:rsidRPr="00C12D25">
        <w:rPr>
          <w:rStyle w:val="hps"/>
          <w:sz w:val="18"/>
          <w:szCs w:val="18"/>
          <w:lang w:val="en-US"/>
        </w:rPr>
        <w:t xml:space="preserve">large </w:t>
      </w:r>
      <w:r w:rsidRPr="00C12D25">
        <w:rPr>
          <w:rStyle w:val="hps"/>
          <w:sz w:val="18"/>
          <w:szCs w:val="18"/>
          <w:lang w:val="en-US"/>
        </w:rPr>
        <w:t>furnaces</w:t>
      </w:r>
      <w:r w:rsidR="00341BA4" w:rsidRPr="00C12D25">
        <w:rPr>
          <w:rStyle w:val="hps"/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 xml:space="preserve">where </w:t>
      </w:r>
      <w:r w:rsidRPr="00C12D25">
        <w:rPr>
          <w:rStyle w:val="hps"/>
          <w:sz w:val="18"/>
          <w:szCs w:val="18"/>
          <w:lang w:val="en-US"/>
        </w:rPr>
        <w:t>several parameters</w:t>
      </w:r>
      <w:r w:rsidRPr="00C12D25">
        <w:rPr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>play an important role on anode properties</w:t>
      </w:r>
      <w:r w:rsidR="00E007A9" w:rsidRPr="00C12D25">
        <w:rPr>
          <w:rStyle w:val="hps"/>
          <w:sz w:val="18"/>
          <w:szCs w:val="18"/>
          <w:lang w:val="en-US"/>
        </w:rPr>
        <w:t>,</w:t>
      </w:r>
      <w:r w:rsidR="00095704" w:rsidRPr="00C12D25">
        <w:rPr>
          <w:rStyle w:val="hps"/>
          <w:sz w:val="18"/>
          <w:szCs w:val="18"/>
          <w:lang w:val="en-US"/>
        </w:rPr>
        <w:t xml:space="preserve"> and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the </w:t>
      </w:r>
      <w:r w:rsidR="00095704" w:rsidRPr="00C12D25">
        <w:rPr>
          <w:rStyle w:val="hps"/>
          <w:sz w:val="18"/>
          <w:szCs w:val="18"/>
          <w:lang w:val="en-US"/>
        </w:rPr>
        <w:t xml:space="preserve">anode </w:t>
      </w:r>
      <w:r w:rsidRPr="00C12D25">
        <w:rPr>
          <w:rStyle w:val="hps"/>
          <w:sz w:val="18"/>
          <w:szCs w:val="18"/>
          <w:lang w:val="en-US"/>
        </w:rPr>
        <w:t>temperature reach</w:t>
      </w:r>
      <w:r w:rsidR="00095704" w:rsidRPr="00C12D25">
        <w:rPr>
          <w:rStyle w:val="hps"/>
          <w:sz w:val="18"/>
          <w:szCs w:val="18"/>
          <w:lang w:val="en-US"/>
        </w:rPr>
        <w:t>es</w:t>
      </w:r>
      <w:r w:rsidRPr="00C12D25">
        <w:rPr>
          <w:sz w:val="18"/>
          <w:szCs w:val="18"/>
          <w:lang w:val="en-US"/>
        </w:rPr>
        <w:t xml:space="preserve"> </w:t>
      </w:r>
      <w:r w:rsidR="00E007A9" w:rsidRPr="00C12D25">
        <w:rPr>
          <w:sz w:val="18"/>
          <w:szCs w:val="18"/>
          <w:lang w:val="en-US"/>
        </w:rPr>
        <w:t xml:space="preserve">a maximum value </w:t>
      </w:r>
      <w:r w:rsidR="004669FF" w:rsidRPr="00C12D25">
        <w:rPr>
          <w:sz w:val="18"/>
          <w:szCs w:val="18"/>
          <w:lang w:val="en-US"/>
        </w:rPr>
        <w:t>which usually varies between</w:t>
      </w:r>
      <w:r w:rsidR="00E007A9" w:rsidRPr="00C12D25">
        <w:rPr>
          <w:sz w:val="18"/>
          <w:szCs w:val="18"/>
          <w:lang w:val="en-US"/>
        </w:rPr>
        <w:t xml:space="preserve"> </w:t>
      </w:r>
      <w:r w:rsidR="00095704" w:rsidRPr="00C12D25">
        <w:rPr>
          <w:rStyle w:val="hps"/>
          <w:sz w:val="18"/>
          <w:szCs w:val="18"/>
          <w:lang w:val="en-US"/>
        </w:rPr>
        <w:t>1</w:t>
      </w:r>
      <w:r w:rsidR="002E2469" w:rsidRPr="00C12D25">
        <w:rPr>
          <w:rStyle w:val="hps"/>
          <w:sz w:val="18"/>
          <w:szCs w:val="18"/>
          <w:lang w:val="en-US"/>
        </w:rPr>
        <w:t>0</w:t>
      </w:r>
      <w:r w:rsidR="00E007A9" w:rsidRPr="00C12D25">
        <w:rPr>
          <w:rStyle w:val="hps"/>
          <w:sz w:val="18"/>
          <w:szCs w:val="18"/>
          <w:lang w:val="en-US"/>
        </w:rPr>
        <w:t>5</w:t>
      </w:r>
      <w:r w:rsidRPr="00C12D25">
        <w:rPr>
          <w:rStyle w:val="hps"/>
          <w:sz w:val="18"/>
          <w:szCs w:val="18"/>
          <w:lang w:val="en-US"/>
        </w:rPr>
        <w:t>0</w:t>
      </w:r>
      <w:r w:rsidR="00095704" w:rsidRPr="00C12D25">
        <w:rPr>
          <w:rStyle w:val="hps"/>
          <w:sz w:val="18"/>
          <w:szCs w:val="18"/>
          <w:lang w:val="en-US"/>
        </w:rPr>
        <w:t>-1200</w:t>
      </w:r>
      <w:r w:rsidRPr="00C12D25">
        <w:rPr>
          <w:rStyle w:val="hps"/>
          <w:sz w:val="18"/>
          <w:szCs w:val="18"/>
          <w:lang w:val="en-US"/>
        </w:rPr>
        <w:t>°C</w:t>
      </w:r>
      <w:r w:rsidR="00E007A9" w:rsidRPr="00C12D25">
        <w:rPr>
          <w:rStyle w:val="hps"/>
          <w:sz w:val="18"/>
          <w:szCs w:val="18"/>
          <w:lang w:val="en-US"/>
        </w:rPr>
        <w:t xml:space="preserve"> </w:t>
      </w:r>
      <w:r w:rsidR="004669FF" w:rsidRPr="00C12D25">
        <w:rPr>
          <w:rStyle w:val="hps"/>
          <w:sz w:val="18"/>
          <w:szCs w:val="18"/>
          <w:lang w:val="en-US"/>
        </w:rPr>
        <w:t>depending on the smelter</w:t>
      </w:r>
      <w:r w:rsidRPr="00C12D25">
        <w:rPr>
          <w:rStyle w:val="hps"/>
          <w:sz w:val="18"/>
          <w:szCs w:val="18"/>
          <w:lang w:val="en-US"/>
        </w:rPr>
        <w:t>.</w:t>
      </w:r>
      <w:r w:rsidRPr="00C12D25">
        <w:rPr>
          <w:sz w:val="18"/>
          <w:szCs w:val="18"/>
          <w:lang w:val="en-US"/>
        </w:rPr>
        <w:t xml:space="preserve"> </w:t>
      </w:r>
    </w:p>
    <w:p w:rsidR="00992A96" w:rsidRDefault="00992A96" w:rsidP="0000609A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00609A" w:rsidRPr="00C12D25" w:rsidRDefault="00E95321" w:rsidP="0000609A">
      <w:pPr>
        <w:pStyle w:val="Paragraphedeliste"/>
        <w:ind w:left="0"/>
        <w:jc w:val="both"/>
        <w:rPr>
          <w:sz w:val="18"/>
          <w:szCs w:val="18"/>
          <w:lang w:val="en-US" w:eastAsia="fr-FR"/>
        </w:rPr>
      </w:pPr>
      <w:r w:rsidRPr="00C12D25">
        <w:rPr>
          <w:rStyle w:val="hps"/>
          <w:sz w:val="18"/>
          <w:szCs w:val="18"/>
          <w:lang w:val="en-US"/>
        </w:rPr>
        <w:t>The analysis of anode samples using</w:t>
      </w:r>
      <w:r w:rsidR="00E1489C" w:rsidRPr="00C12D25">
        <w:rPr>
          <w:sz w:val="18"/>
          <w:szCs w:val="18"/>
          <w:lang w:val="en-US"/>
        </w:rPr>
        <w:t xml:space="preserve"> </w:t>
      </w:r>
      <w:r w:rsidR="00992A96" w:rsidRPr="00C12D25">
        <w:rPr>
          <w:rStyle w:val="hps"/>
          <w:sz w:val="18"/>
          <w:szCs w:val="18"/>
          <w:lang w:val="en-US"/>
        </w:rPr>
        <w:t>above characterization</w:t>
      </w:r>
      <w:r w:rsidR="00E1489C" w:rsidRPr="00C12D25">
        <w:rPr>
          <w:rStyle w:val="hps"/>
          <w:sz w:val="18"/>
          <w:szCs w:val="18"/>
          <w:lang w:val="en-US"/>
        </w:rPr>
        <w:t xml:space="preserve"> techniques can</w:t>
      </w:r>
      <w:r w:rsidR="00E1489C" w:rsidRPr="00C12D25">
        <w:rPr>
          <w:sz w:val="18"/>
          <w:szCs w:val="18"/>
          <w:lang w:val="en-US"/>
        </w:rPr>
        <w:t xml:space="preserve"> </w:t>
      </w:r>
      <w:r w:rsidR="00E1489C" w:rsidRPr="00C12D25">
        <w:rPr>
          <w:rStyle w:val="hps"/>
          <w:sz w:val="18"/>
          <w:szCs w:val="18"/>
          <w:lang w:val="en-US"/>
        </w:rPr>
        <w:t>give</w:t>
      </w:r>
      <w:r w:rsidR="00992A96" w:rsidRPr="00C12D25">
        <w:rPr>
          <w:sz w:val="18"/>
          <w:szCs w:val="18"/>
          <w:lang w:val="en-US"/>
        </w:rPr>
        <w:t xml:space="preserve"> </w:t>
      </w:r>
      <w:r w:rsidR="00992A96" w:rsidRPr="00C12D25">
        <w:rPr>
          <w:rStyle w:val="hps"/>
          <w:sz w:val="18"/>
          <w:szCs w:val="18"/>
          <w:lang w:val="en-US"/>
        </w:rPr>
        <w:t xml:space="preserve">an insight </w:t>
      </w:r>
      <w:r w:rsidR="00992A96" w:rsidRPr="00C12D25">
        <w:rPr>
          <w:sz w:val="18"/>
          <w:szCs w:val="18"/>
          <w:lang w:val="en-US"/>
        </w:rPr>
        <w:t xml:space="preserve">into </w:t>
      </w:r>
      <w:r w:rsidR="00E1489C" w:rsidRPr="00C12D25">
        <w:rPr>
          <w:rStyle w:val="hps"/>
          <w:sz w:val="18"/>
          <w:szCs w:val="18"/>
          <w:lang w:val="en-US"/>
        </w:rPr>
        <w:t xml:space="preserve">the </w:t>
      </w:r>
      <w:r w:rsidR="00992A96" w:rsidRPr="00C12D25">
        <w:rPr>
          <w:rStyle w:val="hps"/>
          <w:sz w:val="18"/>
          <w:szCs w:val="18"/>
          <w:lang w:val="en-US"/>
        </w:rPr>
        <w:t xml:space="preserve">cracking </w:t>
      </w:r>
      <w:r w:rsidR="008E3BB5" w:rsidRPr="00C12D25">
        <w:rPr>
          <w:rStyle w:val="hps"/>
          <w:sz w:val="18"/>
          <w:szCs w:val="18"/>
          <w:lang w:val="en-US"/>
        </w:rPr>
        <w:t>problem</w:t>
      </w:r>
      <w:r w:rsidR="00992A96" w:rsidRPr="00C12D25">
        <w:rPr>
          <w:sz w:val="18"/>
          <w:szCs w:val="18"/>
          <w:lang w:val="en-US"/>
        </w:rPr>
        <w:t>.</w:t>
      </w:r>
      <w:r w:rsidR="00E1489C" w:rsidRPr="00C12D25">
        <w:rPr>
          <w:sz w:val="18"/>
          <w:szCs w:val="18"/>
          <w:lang w:val="en-US"/>
        </w:rPr>
        <w:t xml:space="preserve"> </w:t>
      </w:r>
      <w:r w:rsidR="0000609A" w:rsidRPr="00C12D25">
        <w:rPr>
          <w:sz w:val="18"/>
          <w:szCs w:val="18"/>
          <w:lang w:val="en-US" w:eastAsia="fr-FR"/>
        </w:rPr>
        <w:t xml:space="preserve">The </w:t>
      </w:r>
      <w:r w:rsidR="00AB0774" w:rsidRPr="00C12D25">
        <w:rPr>
          <w:sz w:val="18"/>
          <w:szCs w:val="18"/>
          <w:lang w:val="en-US" w:eastAsia="fr-FR"/>
        </w:rPr>
        <w:t>objective</w:t>
      </w:r>
      <w:r w:rsidR="0000609A" w:rsidRPr="00C12D25">
        <w:rPr>
          <w:sz w:val="18"/>
          <w:szCs w:val="18"/>
          <w:lang w:val="en-US" w:eastAsia="fr-FR"/>
        </w:rPr>
        <w:t xml:space="preserve"> of this work </w:t>
      </w:r>
      <w:r w:rsidR="00610E8A" w:rsidRPr="00C12D25">
        <w:rPr>
          <w:sz w:val="18"/>
          <w:szCs w:val="18"/>
          <w:lang w:val="en-US" w:eastAsia="fr-FR"/>
        </w:rPr>
        <w:t>i</w:t>
      </w:r>
      <w:r w:rsidR="0000609A" w:rsidRPr="00C12D25">
        <w:rPr>
          <w:sz w:val="18"/>
          <w:szCs w:val="18"/>
          <w:lang w:val="en-US" w:eastAsia="fr-FR"/>
        </w:rPr>
        <w:t xml:space="preserve">s </w:t>
      </w:r>
      <w:r w:rsidR="00992A96" w:rsidRPr="00C12D25">
        <w:rPr>
          <w:sz w:val="18"/>
          <w:szCs w:val="18"/>
          <w:lang w:val="en-US" w:eastAsia="fr-FR"/>
        </w:rPr>
        <w:t xml:space="preserve">to determine </w:t>
      </w:r>
      <w:r w:rsidR="0000609A" w:rsidRPr="00C12D25">
        <w:rPr>
          <w:sz w:val="18"/>
          <w:szCs w:val="18"/>
          <w:lang w:val="en-US" w:eastAsia="fr-FR"/>
        </w:rPr>
        <w:t xml:space="preserve">the effect of heating rate </w:t>
      </w:r>
      <w:r w:rsidR="00992A96" w:rsidRPr="00C12D25">
        <w:rPr>
          <w:sz w:val="18"/>
          <w:szCs w:val="18"/>
          <w:lang w:val="en-US" w:eastAsia="fr-FR"/>
        </w:rPr>
        <w:t>du</w:t>
      </w:r>
      <w:r w:rsidR="0000609A" w:rsidRPr="00C12D25">
        <w:rPr>
          <w:sz w:val="18"/>
          <w:szCs w:val="18"/>
          <w:lang w:val="en-US" w:eastAsia="fr-FR"/>
        </w:rPr>
        <w:t>r</w:t>
      </w:r>
      <w:r w:rsidR="00992A96" w:rsidRPr="00C12D25">
        <w:rPr>
          <w:sz w:val="18"/>
          <w:szCs w:val="18"/>
          <w:lang w:val="en-US" w:eastAsia="fr-FR"/>
        </w:rPr>
        <w:t>ing</w:t>
      </w:r>
      <w:r w:rsidR="0000609A" w:rsidRPr="00C12D25">
        <w:rPr>
          <w:sz w:val="18"/>
          <w:szCs w:val="18"/>
          <w:lang w:val="en-US" w:eastAsia="fr-FR"/>
        </w:rPr>
        <w:t xml:space="preserve"> baking </w:t>
      </w:r>
      <w:r w:rsidRPr="00C12D25">
        <w:rPr>
          <w:sz w:val="18"/>
          <w:szCs w:val="18"/>
          <w:lang w:val="en-US" w:eastAsia="fr-FR"/>
        </w:rPr>
        <w:t>on the cracking of</w:t>
      </w:r>
      <w:r w:rsidR="0000609A" w:rsidRPr="00C12D25">
        <w:rPr>
          <w:sz w:val="18"/>
          <w:szCs w:val="18"/>
          <w:lang w:val="en-US" w:eastAsia="fr-FR"/>
        </w:rPr>
        <w:t xml:space="preserve"> anodes. </w:t>
      </w:r>
      <w:r w:rsidR="00992A96" w:rsidRPr="00C12D25">
        <w:rPr>
          <w:sz w:val="18"/>
          <w:szCs w:val="18"/>
          <w:lang w:val="en-US" w:eastAsia="fr-FR"/>
        </w:rPr>
        <w:t>The work was carried out on samples from industrial anodes</w:t>
      </w:r>
      <w:r w:rsidR="007C7ED6" w:rsidRPr="00C12D25">
        <w:rPr>
          <w:sz w:val="18"/>
          <w:szCs w:val="18"/>
          <w:lang w:val="en-US" w:eastAsia="fr-FR"/>
        </w:rPr>
        <w:t xml:space="preserve"> </w:t>
      </w:r>
      <w:r w:rsidR="00C961FA" w:rsidRPr="00C12D25">
        <w:rPr>
          <w:sz w:val="18"/>
          <w:szCs w:val="18"/>
          <w:lang w:val="en-US" w:eastAsia="fr-FR"/>
        </w:rPr>
        <w:t>that were vibro-compacted at about 170</w:t>
      </w:r>
      <w:r w:rsidR="00C961FA" w:rsidRPr="00C12D25">
        <w:rPr>
          <w:sz w:val="18"/>
          <w:szCs w:val="18"/>
          <w:lang w:val="en-US" w:eastAsia="fr-FR"/>
        </w:rPr>
        <w:sym w:font="Symbol" w:char="F0B0"/>
      </w:r>
      <w:r w:rsidR="00C961FA" w:rsidRPr="00C12D25">
        <w:rPr>
          <w:sz w:val="18"/>
          <w:szCs w:val="18"/>
          <w:lang w:val="en-US" w:eastAsia="fr-FR"/>
        </w:rPr>
        <w:t>C. The green anodes contained around</w:t>
      </w:r>
      <w:r w:rsidR="007C7ED6" w:rsidRPr="00C12D25">
        <w:rPr>
          <w:sz w:val="18"/>
          <w:szCs w:val="18"/>
          <w:lang w:val="en-US" w:eastAsia="fr-FR"/>
        </w:rPr>
        <w:t xml:space="preserve"> 13-15% pitch</w:t>
      </w:r>
      <w:r w:rsidR="00992A96" w:rsidRPr="00C12D25">
        <w:rPr>
          <w:sz w:val="18"/>
          <w:szCs w:val="18"/>
          <w:lang w:val="en-US" w:eastAsia="fr-FR"/>
        </w:rPr>
        <w:t xml:space="preserve">, and the baking was done </w:t>
      </w:r>
      <w:r w:rsidR="0000609A" w:rsidRPr="00C12D25">
        <w:rPr>
          <w:sz w:val="18"/>
          <w:szCs w:val="18"/>
          <w:lang w:val="en-US" w:eastAsia="fr-FR"/>
        </w:rPr>
        <w:t xml:space="preserve">in a laboratory-scale furnace. </w:t>
      </w:r>
      <w:r w:rsidRPr="00C12D25">
        <w:rPr>
          <w:sz w:val="18"/>
          <w:szCs w:val="18"/>
          <w:lang w:val="en-US" w:eastAsia="fr-FR"/>
        </w:rPr>
        <w:t>T</w:t>
      </w:r>
      <w:r w:rsidR="0000609A" w:rsidRPr="00C12D25">
        <w:rPr>
          <w:sz w:val="18"/>
          <w:szCs w:val="18"/>
          <w:lang w:val="en-US" w:eastAsia="fr-FR"/>
        </w:rPr>
        <w:t xml:space="preserve">he work also </w:t>
      </w:r>
      <w:r w:rsidRPr="00C12D25">
        <w:rPr>
          <w:sz w:val="18"/>
          <w:szCs w:val="18"/>
          <w:lang w:val="en-US" w:eastAsia="fr-FR"/>
        </w:rPr>
        <w:t xml:space="preserve">involved </w:t>
      </w:r>
      <w:r w:rsidR="006F7F19" w:rsidRPr="00C12D25">
        <w:rPr>
          <w:sz w:val="18"/>
          <w:szCs w:val="18"/>
          <w:lang w:val="en-US" w:eastAsia="fr-FR"/>
        </w:rPr>
        <w:t>testing</w:t>
      </w:r>
      <w:r w:rsidRPr="00C12D25">
        <w:rPr>
          <w:sz w:val="18"/>
          <w:szCs w:val="18"/>
          <w:lang w:val="en-US" w:eastAsia="fr-FR"/>
        </w:rPr>
        <w:t xml:space="preserve"> </w:t>
      </w:r>
      <w:r w:rsidR="0000609A" w:rsidRPr="00C12D25">
        <w:rPr>
          <w:sz w:val="18"/>
          <w:szCs w:val="18"/>
          <w:lang w:val="en-US" w:eastAsia="fr-FR"/>
        </w:rPr>
        <w:t xml:space="preserve">the application of </w:t>
      </w:r>
      <w:r w:rsidR="006F7F19" w:rsidRPr="00C12D25">
        <w:rPr>
          <w:sz w:val="18"/>
          <w:szCs w:val="18"/>
          <w:lang w:val="en-US" w:eastAsia="fr-FR"/>
        </w:rPr>
        <w:t>various</w:t>
      </w:r>
      <w:r w:rsidR="0000609A" w:rsidRPr="00C12D25">
        <w:rPr>
          <w:sz w:val="18"/>
          <w:szCs w:val="18"/>
          <w:lang w:val="en-US" w:eastAsia="fr-FR"/>
        </w:rPr>
        <w:t xml:space="preserve"> techniques </w:t>
      </w:r>
      <w:r w:rsidR="006F7F19" w:rsidRPr="00C12D25">
        <w:rPr>
          <w:sz w:val="18"/>
          <w:szCs w:val="18"/>
          <w:lang w:val="en-US" w:eastAsia="fr-FR"/>
        </w:rPr>
        <w:t>for</w:t>
      </w:r>
      <w:r w:rsidRPr="00C12D25">
        <w:rPr>
          <w:sz w:val="18"/>
          <w:szCs w:val="18"/>
          <w:lang w:val="en-US" w:eastAsia="fr-FR"/>
        </w:rPr>
        <w:t xml:space="preserve"> crack investigation</w:t>
      </w:r>
      <w:r w:rsidR="0000609A" w:rsidRPr="00C12D25">
        <w:rPr>
          <w:sz w:val="18"/>
          <w:szCs w:val="18"/>
          <w:lang w:val="en-US" w:eastAsia="fr-FR"/>
        </w:rPr>
        <w:t xml:space="preserve">. </w:t>
      </w:r>
      <w:r w:rsidR="00E0386C" w:rsidRPr="00C12D25">
        <w:rPr>
          <w:sz w:val="18"/>
          <w:szCs w:val="18"/>
          <w:lang w:val="en-US" w:eastAsia="fr-FR"/>
        </w:rPr>
        <w:t>The t</w:t>
      </w:r>
      <w:r w:rsidR="0000609A" w:rsidRPr="00C12D25">
        <w:rPr>
          <w:sz w:val="18"/>
          <w:szCs w:val="18"/>
          <w:lang w:val="en-US" w:eastAsia="fr-FR"/>
        </w:rPr>
        <w:t xml:space="preserve">echniques used </w:t>
      </w:r>
      <w:r w:rsidRPr="00C12D25">
        <w:rPr>
          <w:sz w:val="18"/>
          <w:szCs w:val="18"/>
          <w:lang w:val="en-US" w:eastAsia="fr-FR"/>
        </w:rPr>
        <w:t xml:space="preserve">were </w:t>
      </w:r>
      <w:r w:rsidRPr="00C12D25">
        <w:rPr>
          <w:rStyle w:val="hps"/>
          <w:sz w:val="18"/>
          <w:szCs w:val="18"/>
          <w:lang w:val="en-US"/>
        </w:rPr>
        <w:t>the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scanning electron microscopy (SEM)</w:t>
      </w:r>
      <w:r w:rsidRPr="00C12D25">
        <w:rPr>
          <w:sz w:val="18"/>
          <w:szCs w:val="18"/>
          <w:lang w:val="en-US" w:eastAsia="fr-FR"/>
        </w:rPr>
        <w:t xml:space="preserve"> </w:t>
      </w:r>
      <w:r w:rsidR="0000609A" w:rsidRPr="00C12D25">
        <w:rPr>
          <w:sz w:val="18"/>
          <w:szCs w:val="18"/>
          <w:lang w:val="en-US" w:eastAsia="fr-FR"/>
        </w:rPr>
        <w:t xml:space="preserve">to </w:t>
      </w:r>
      <w:r w:rsidRPr="00C12D25">
        <w:rPr>
          <w:sz w:val="18"/>
          <w:szCs w:val="18"/>
          <w:lang w:val="en-US" w:eastAsia="fr-FR"/>
        </w:rPr>
        <w:t>look at the samples at</w:t>
      </w:r>
      <w:r w:rsidR="0000609A" w:rsidRPr="00C12D25">
        <w:rPr>
          <w:sz w:val="18"/>
          <w:szCs w:val="18"/>
          <w:lang w:val="en-US" w:eastAsia="fr-FR"/>
        </w:rPr>
        <w:t xml:space="preserve"> the microscopic scale and the </w:t>
      </w:r>
      <w:r w:rsidRPr="00C12D25">
        <w:rPr>
          <w:sz w:val="18"/>
          <w:szCs w:val="18"/>
          <w:lang w:val="en-US" w:eastAsia="fr-FR"/>
        </w:rPr>
        <w:t>ultra-sound at the</w:t>
      </w:r>
      <w:r w:rsidR="0000609A" w:rsidRPr="00C12D25">
        <w:rPr>
          <w:sz w:val="18"/>
          <w:szCs w:val="18"/>
          <w:lang w:val="en-US" w:eastAsia="fr-FR"/>
        </w:rPr>
        <w:t xml:space="preserve"> macroscopic scale.</w:t>
      </w:r>
    </w:p>
    <w:p w:rsidR="001E201B" w:rsidRPr="00C12D25" w:rsidRDefault="001E201B">
      <w:pPr>
        <w:pStyle w:val="TMSParagraphStyle"/>
      </w:pPr>
    </w:p>
    <w:p w:rsidR="0022228F" w:rsidRPr="00C12D25" w:rsidRDefault="0022228F" w:rsidP="0022228F">
      <w:pPr>
        <w:pStyle w:val="TMSParagraphStyle"/>
        <w:jc w:val="center"/>
        <w:rPr>
          <w:rStyle w:val="hps"/>
          <w:b/>
          <w:szCs w:val="18"/>
        </w:rPr>
      </w:pPr>
      <w:r w:rsidRPr="00C12D25">
        <w:rPr>
          <w:rStyle w:val="hps"/>
          <w:b/>
          <w:szCs w:val="18"/>
        </w:rPr>
        <w:t>Methodology</w:t>
      </w:r>
    </w:p>
    <w:p w:rsidR="0022228F" w:rsidRPr="00C12D25" w:rsidRDefault="0022228F">
      <w:pPr>
        <w:pStyle w:val="TMSParagraphStyle"/>
      </w:pPr>
    </w:p>
    <w:p w:rsidR="0022228F" w:rsidRPr="00C12D25" w:rsidRDefault="00341BA4" w:rsidP="00CA456A">
      <w:pPr>
        <w:ind w:right="71"/>
        <w:rPr>
          <w:szCs w:val="18"/>
        </w:rPr>
      </w:pPr>
      <w:r w:rsidRPr="00C12D25">
        <w:rPr>
          <w:rStyle w:val="hps"/>
          <w:szCs w:val="18"/>
        </w:rPr>
        <w:t>Three series of cylindrical</w:t>
      </w:r>
      <w:r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samples of 50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 xml:space="preserve">mm </w:t>
      </w:r>
      <w:r w:rsidR="00E95321" w:rsidRPr="00C12D25">
        <w:rPr>
          <w:rStyle w:val="hps"/>
          <w:szCs w:val="18"/>
        </w:rPr>
        <w:t xml:space="preserve">in </w:t>
      </w:r>
      <w:r w:rsidR="0022228F" w:rsidRPr="00C12D25">
        <w:rPr>
          <w:rStyle w:val="hps"/>
          <w:szCs w:val="18"/>
        </w:rPr>
        <w:t>diameter and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130 mm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in length were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baked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 xml:space="preserve">in </w:t>
      </w:r>
      <w:r w:rsidR="00E95321" w:rsidRPr="00C12D25">
        <w:rPr>
          <w:rStyle w:val="hps"/>
          <w:szCs w:val="18"/>
        </w:rPr>
        <w:t>a furnace</w:t>
      </w:r>
      <w:r w:rsidR="0022228F" w:rsidRPr="00C12D25">
        <w:rPr>
          <w:rStyle w:val="hps"/>
          <w:szCs w:val="18"/>
        </w:rPr>
        <w:t xml:space="preserve"> at</w:t>
      </w:r>
      <w:r w:rsidR="0022228F" w:rsidRPr="00C12D25">
        <w:rPr>
          <w:szCs w:val="18"/>
        </w:rPr>
        <w:t xml:space="preserve"> </w:t>
      </w:r>
      <w:r w:rsidR="004279F0" w:rsidRPr="00C12D25">
        <w:rPr>
          <w:szCs w:val="18"/>
        </w:rPr>
        <w:t>the University of Québec at Chicoutimi (</w:t>
      </w:r>
      <w:r w:rsidR="0022228F" w:rsidRPr="00C12D25">
        <w:rPr>
          <w:rStyle w:val="hps"/>
          <w:szCs w:val="18"/>
        </w:rPr>
        <w:t>UQAC</w:t>
      </w:r>
      <w:r w:rsidR="004279F0" w:rsidRPr="00C12D25">
        <w:rPr>
          <w:rStyle w:val="hps"/>
          <w:szCs w:val="18"/>
        </w:rPr>
        <w:t>)</w:t>
      </w:r>
      <w:r w:rsidR="0022228F" w:rsidRPr="00C12D25">
        <w:rPr>
          <w:szCs w:val="18"/>
        </w:rPr>
        <w:t xml:space="preserve">. </w:t>
      </w:r>
      <w:r w:rsidR="00E95321" w:rsidRPr="00C12D25">
        <w:rPr>
          <w:rStyle w:val="hps"/>
          <w:szCs w:val="18"/>
        </w:rPr>
        <w:t>B</w:t>
      </w:r>
      <w:r w:rsidR="0022228F" w:rsidRPr="00C12D25">
        <w:rPr>
          <w:rStyle w:val="hps"/>
          <w:szCs w:val="18"/>
        </w:rPr>
        <w:t xml:space="preserve">aking </w:t>
      </w:r>
      <w:r w:rsidR="00E95321" w:rsidRPr="00C12D25">
        <w:rPr>
          <w:rStyle w:val="hps"/>
          <w:szCs w:val="18"/>
        </w:rPr>
        <w:t>was done</w:t>
      </w:r>
      <w:r w:rsidR="0022228F" w:rsidRPr="00C12D25">
        <w:rPr>
          <w:rStyle w:val="hps"/>
          <w:szCs w:val="18"/>
        </w:rPr>
        <w:t xml:space="preserve"> at different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heating rates</w:t>
      </w:r>
      <w:r w:rsidR="00E95321" w:rsidRPr="00C12D25">
        <w:rPr>
          <w:szCs w:val="18"/>
        </w:rPr>
        <w:t xml:space="preserve"> since the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aim</w:t>
      </w:r>
      <w:r w:rsidR="0022228F" w:rsidRPr="00C12D25">
        <w:rPr>
          <w:szCs w:val="18"/>
        </w:rPr>
        <w:t xml:space="preserve"> </w:t>
      </w:r>
      <w:r w:rsidR="00E95321" w:rsidRPr="00C12D25">
        <w:rPr>
          <w:szCs w:val="18"/>
        </w:rPr>
        <w:t xml:space="preserve">was </w:t>
      </w:r>
      <w:r w:rsidR="0022228F" w:rsidRPr="00C12D25">
        <w:rPr>
          <w:rStyle w:val="hps"/>
          <w:szCs w:val="18"/>
        </w:rPr>
        <w:t xml:space="preserve">to </w:t>
      </w:r>
      <w:r w:rsidR="00610E8A" w:rsidRPr="00C12D25">
        <w:rPr>
          <w:rStyle w:val="hps"/>
          <w:szCs w:val="18"/>
        </w:rPr>
        <w:t>determine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the influence of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this parameter</w:t>
      </w:r>
      <w:r w:rsidR="0022228F" w:rsidRPr="00C12D25">
        <w:rPr>
          <w:szCs w:val="18"/>
        </w:rPr>
        <w:t xml:space="preserve"> </w:t>
      </w:r>
      <w:r w:rsidR="0022228F" w:rsidRPr="00C12D25">
        <w:rPr>
          <w:rStyle w:val="hps"/>
          <w:szCs w:val="18"/>
        </w:rPr>
        <w:t>on the formation</w:t>
      </w:r>
      <w:r w:rsidR="0022228F" w:rsidRPr="00C12D25">
        <w:rPr>
          <w:szCs w:val="18"/>
        </w:rPr>
        <w:t xml:space="preserve"> </w:t>
      </w:r>
      <w:r w:rsidR="0022228F" w:rsidRPr="00584EE8">
        <w:rPr>
          <w:rStyle w:val="hps"/>
          <w:szCs w:val="18"/>
        </w:rPr>
        <w:t>of cracks</w:t>
      </w:r>
      <w:r w:rsidR="0022228F" w:rsidRPr="00584EE8">
        <w:rPr>
          <w:szCs w:val="18"/>
        </w:rPr>
        <w:t xml:space="preserve"> </w:t>
      </w:r>
      <w:r w:rsidR="0022228F" w:rsidRPr="00584EE8">
        <w:rPr>
          <w:rStyle w:val="hps"/>
          <w:szCs w:val="18"/>
        </w:rPr>
        <w:t xml:space="preserve">in </w:t>
      </w:r>
      <w:r w:rsidR="0061738D">
        <w:rPr>
          <w:rStyle w:val="hps"/>
          <w:szCs w:val="18"/>
        </w:rPr>
        <w:t xml:space="preserve">industrial anodes represented by </w:t>
      </w:r>
      <w:r w:rsidR="0022228F" w:rsidRPr="00584EE8">
        <w:rPr>
          <w:rStyle w:val="hps"/>
          <w:szCs w:val="18"/>
        </w:rPr>
        <w:t>these</w:t>
      </w:r>
      <w:r w:rsidR="0022228F" w:rsidRPr="00584EE8">
        <w:rPr>
          <w:szCs w:val="18"/>
        </w:rPr>
        <w:t xml:space="preserve"> </w:t>
      </w:r>
      <w:r w:rsidR="00610E8A">
        <w:rPr>
          <w:rStyle w:val="hps"/>
          <w:szCs w:val="18"/>
        </w:rPr>
        <w:t>samples</w:t>
      </w:r>
      <w:r w:rsidR="0022228F" w:rsidRPr="00584EE8">
        <w:rPr>
          <w:szCs w:val="18"/>
        </w:rPr>
        <w:t xml:space="preserve">. </w:t>
      </w:r>
      <w:r w:rsidR="006F7F19">
        <w:rPr>
          <w:szCs w:val="18"/>
        </w:rPr>
        <w:t xml:space="preserve">Heating rates of </w:t>
      </w:r>
      <w:r w:rsidR="006F7F19" w:rsidRPr="007F37A1">
        <w:rPr>
          <w:szCs w:val="18"/>
        </w:rPr>
        <w:t>11°C/h</w:t>
      </w:r>
      <w:r w:rsidR="006F7F19">
        <w:rPr>
          <w:szCs w:val="18"/>
        </w:rPr>
        <w:t>, 20</w:t>
      </w:r>
      <w:r w:rsidR="006F7F19" w:rsidRPr="007F37A1">
        <w:rPr>
          <w:szCs w:val="18"/>
        </w:rPr>
        <w:t>°C/h</w:t>
      </w:r>
      <w:r w:rsidR="006F7F19">
        <w:rPr>
          <w:szCs w:val="18"/>
        </w:rPr>
        <w:t>, and 60</w:t>
      </w:r>
      <w:r w:rsidR="006F7F19" w:rsidRPr="007F37A1">
        <w:rPr>
          <w:szCs w:val="18"/>
        </w:rPr>
        <w:t>°C/h</w:t>
      </w:r>
      <w:r w:rsidR="006F7F19" w:rsidRPr="00584EE8">
        <w:rPr>
          <w:rStyle w:val="hps"/>
          <w:szCs w:val="18"/>
        </w:rPr>
        <w:t xml:space="preserve"> </w:t>
      </w:r>
      <w:r w:rsidR="006F7F19">
        <w:rPr>
          <w:rStyle w:val="hps"/>
          <w:szCs w:val="18"/>
        </w:rPr>
        <w:t xml:space="preserve">were used. The first two cover mostly various stages of anode baking </w:t>
      </w:r>
      <w:r w:rsidR="00C60E04">
        <w:rPr>
          <w:rStyle w:val="hps"/>
          <w:szCs w:val="18"/>
        </w:rPr>
        <w:t xml:space="preserve">whereas the last one was to test an extreme </w:t>
      </w:r>
      <w:r w:rsidR="00C60E04" w:rsidRPr="00C12D25">
        <w:rPr>
          <w:rStyle w:val="hps"/>
          <w:szCs w:val="18"/>
        </w:rPr>
        <w:lastRenderedPageBreak/>
        <w:t xml:space="preserve">condition which is not likely to be seen in a normal furnace operation. Also, the anodes were maintained at the maximum temperature of </w:t>
      </w:r>
      <w:r w:rsidR="00C60E04" w:rsidRPr="00C12D25">
        <w:rPr>
          <w:szCs w:val="18"/>
        </w:rPr>
        <w:t>1050°C</w:t>
      </w:r>
      <w:r w:rsidR="00C60E04" w:rsidRPr="00C12D25">
        <w:rPr>
          <w:rStyle w:val="hps"/>
          <w:szCs w:val="18"/>
        </w:rPr>
        <w:t xml:space="preserve"> for a certain period of time, called the soaking time. </w:t>
      </w:r>
      <w:r w:rsidR="00D31CEB" w:rsidRPr="00C12D25">
        <w:rPr>
          <w:rStyle w:val="hps"/>
          <w:szCs w:val="18"/>
        </w:rPr>
        <w:t>The</w:t>
      </w:r>
      <w:r w:rsidR="00D31CEB" w:rsidRPr="00C12D25">
        <w:rPr>
          <w:szCs w:val="18"/>
        </w:rPr>
        <w:t xml:space="preserve"> </w:t>
      </w:r>
      <w:r w:rsidR="00D31CEB" w:rsidRPr="00C12D25">
        <w:rPr>
          <w:rStyle w:val="hps"/>
          <w:szCs w:val="18"/>
        </w:rPr>
        <w:t>three series of experiments</w:t>
      </w:r>
      <w:r w:rsidR="00D31CEB" w:rsidRPr="00C12D25">
        <w:rPr>
          <w:szCs w:val="18"/>
        </w:rPr>
        <w:t xml:space="preserve"> </w:t>
      </w:r>
      <w:r w:rsidR="00D31CEB" w:rsidRPr="00C12D25">
        <w:rPr>
          <w:rStyle w:val="hps"/>
          <w:szCs w:val="18"/>
        </w:rPr>
        <w:t>were</w:t>
      </w:r>
      <w:r w:rsidR="00D31CEB" w:rsidRPr="00C12D25">
        <w:rPr>
          <w:szCs w:val="18"/>
        </w:rPr>
        <w:t xml:space="preserve"> </w:t>
      </w:r>
      <w:r w:rsidR="002E2469" w:rsidRPr="00C12D25">
        <w:rPr>
          <w:rStyle w:val="hps"/>
          <w:szCs w:val="18"/>
        </w:rPr>
        <w:t xml:space="preserve">performed </w:t>
      </w:r>
      <w:r w:rsidR="00D31CEB" w:rsidRPr="00C12D25">
        <w:rPr>
          <w:rStyle w:val="hps"/>
          <w:szCs w:val="18"/>
        </w:rPr>
        <w:t>in a</w:t>
      </w:r>
      <w:r w:rsidR="00D31CEB" w:rsidRPr="00C12D25">
        <w:rPr>
          <w:szCs w:val="18"/>
        </w:rPr>
        <w:t xml:space="preserve"> </w:t>
      </w:r>
      <w:proofErr w:type="spellStart"/>
      <w:r w:rsidR="00D31CEB" w:rsidRPr="00C12D25">
        <w:rPr>
          <w:rStyle w:val="hps"/>
          <w:szCs w:val="18"/>
        </w:rPr>
        <w:t>Pyradia</w:t>
      </w:r>
      <w:proofErr w:type="spellEnd"/>
      <w:r w:rsidR="00D31CEB" w:rsidRPr="00C12D25">
        <w:rPr>
          <w:szCs w:val="18"/>
        </w:rPr>
        <w:t xml:space="preserve"> </w:t>
      </w:r>
      <w:r w:rsidR="00D31CEB" w:rsidRPr="00C12D25">
        <w:rPr>
          <w:rStyle w:val="hps"/>
          <w:szCs w:val="18"/>
        </w:rPr>
        <w:t>furnace</w:t>
      </w:r>
      <w:r w:rsidR="00D31CEB" w:rsidRPr="00C12D25">
        <w:rPr>
          <w:szCs w:val="18"/>
        </w:rPr>
        <w:t xml:space="preserve">. </w:t>
      </w:r>
    </w:p>
    <w:p w:rsidR="0022228F" w:rsidRPr="00C12D25" w:rsidRDefault="0022228F" w:rsidP="00E95321">
      <w:pPr>
        <w:ind w:right="71"/>
        <w:rPr>
          <w:szCs w:val="18"/>
        </w:rPr>
      </w:pPr>
    </w:p>
    <w:p w:rsidR="00E95321" w:rsidRPr="00C12D25" w:rsidRDefault="0061738D" w:rsidP="00AF4FC3">
      <w:pPr>
        <w:pStyle w:val="TMSParagraphStyle"/>
        <w:rPr>
          <w:rStyle w:val="hps"/>
        </w:rPr>
      </w:pPr>
      <w:r w:rsidRPr="00C12D25">
        <w:rPr>
          <w:rStyle w:val="hps"/>
        </w:rPr>
        <w:t>In t</w:t>
      </w:r>
      <w:r w:rsidR="00E95321" w:rsidRPr="00C12D25">
        <w:rPr>
          <w:rStyle w:val="hps"/>
        </w:rPr>
        <w:t>he</w:t>
      </w:r>
      <w:r w:rsidR="00E95321" w:rsidRPr="00C12D25">
        <w:t xml:space="preserve"> </w:t>
      </w:r>
      <w:r w:rsidRPr="00C12D25">
        <w:t xml:space="preserve">laboratory </w:t>
      </w:r>
      <w:r w:rsidR="00E95321" w:rsidRPr="00C12D25">
        <w:rPr>
          <w:rStyle w:val="hps"/>
        </w:rPr>
        <w:t>baking furnace</w:t>
      </w:r>
      <w:r w:rsidRPr="00C12D25">
        <w:rPr>
          <w:rStyle w:val="hps"/>
        </w:rPr>
        <w:t>, conditions similar</w:t>
      </w:r>
      <w:r w:rsidR="00E95321" w:rsidRPr="00C12D25">
        <w:t xml:space="preserve"> </w:t>
      </w:r>
      <w:r w:rsidR="00E95321" w:rsidRPr="00C12D25">
        <w:rPr>
          <w:rStyle w:val="hps"/>
        </w:rPr>
        <w:t xml:space="preserve">to </w:t>
      </w:r>
      <w:r w:rsidR="002E2469" w:rsidRPr="00C12D25">
        <w:rPr>
          <w:rStyle w:val="hps"/>
        </w:rPr>
        <w:t xml:space="preserve">those of </w:t>
      </w:r>
      <w:r w:rsidR="00E95321" w:rsidRPr="00C12D25">
        <w:rPr>
          <w:rStyle w:val="hps"/>
        </w:rPr>
        <w:t>the industrial</w:t>
      </w:r>
      <w:r w:rsidR="00E95321" w:rsidRPr="00C12D25">
        <w:t xml:space="preserve"> </w:t>
      </w:r>
      <w:r w:rsidRPr="00C12D25">
        <w:rPr>
          <w:rStyle w:val="hps"/>
        </w:rPr>
        <w:t>furnace</w:t>
      </w:r>
      <w:r w:rsidR="00E95321" w:rsidRPr="00C12D25">
        <w:t xml:space="preserve"> </w:t>
      </w:r>
      <w:r w:rsidRPr="00C12D25">
        <w:rPr>
          <w:rStyle w:val="hps"/>
        </w:rPr>
        <w:t>were used</w:t>
      </w:r>
      <w:r w:rsidR="00E95321" w:rsidRPr="00C12D25">
        <w:rPr>
          <w:rStyle w:val="hps"/>
        </w:rPr>
        <w:t>,</w:t>
      </w:r>
      <w:r w:rsidR="00E95321" w:rsidRPr="00C12D25">
        <w:t xml:space="preserve"> </w:t>
      </w:r>
      <w:r w:rsidRPr="00C12D25">
        <w:t xml:space="preserve">and </w:t>
      </w:r>
      <w:r w:rsidRPr="00C12D25">
        <w:rPr>
          <w:rStyle w:val="hps"/>
        </w:rPr>
        <w:t>packing coke was filled around anode samples</w:t>
      </w:r>
      <w:r w:rsidR="00E95321" w:rsidRPr="00C12D25">
        <w:t xml:space="preserve">. </w:t>
      </w:r>
      <w:r w:rsidR="004279F0" w:rsidRPr="00C12D25">
        <w:t xml:space="preserve">Inert gas </w:t>
      </w:r>
      <w:r w:rsidR="00713DF4" w:rsidRPr="00C12D25">
        <w:t xml:space="preserve">is </w:t>
      </w:r>
      <w:r w:rsidR="004279F0" w:rsidRPr="00C12D25">
        <w:t xml:space="preserve">passed through the system. </w:t>
      </w:r>
      <w:r w:rsidR="00E95321" w:rsidRPr="00C12D25">
        <w:rPr>
          <w:rStyle w:val="hps"/>
        </w:rPr>
        <w:t>The evolution of</w:t>
      </w:r>
      <w:r w:rsidR="00E95321" w:rsidRPr="00C12D25">
        <w:t xml:space="preserve"> </w:t>
      </w:r>
      <w:r w:rsidR="00E95321" w:rsidRPr="00C12D25">
        <w:rPr>
          <w:rStyle w:val="hps"/>
        </w:rPr>
        <w:t>the temperature in the</w:t>
      </w:r>
      <w:r w:rsidR="00E95321" w:rsidRPr="00C12D25">
        <w:t xml:space="preserve"> </w:t>
      </w:r>
      <w:r w:rsidR="00E95321" w:rsidRPr="00C12D25">
        <w:rPr>
          <w:rStyle w:val="hps"/>
        </w:rPr>
        <w:t xml:space="preserve">furnace </w:t>
      </w:r>
      <w:r w:rsidRPr="00C12D25">
        <w:rPr>
          <w:rStyle w:val="hps"/>
        </w:rPr>
        <w:t>wa</w:t>
      </w:r>
      <w:r w:rsidR="00E95321" w:rsidRPr="00C12D25">
        <w:rPr>
          <w:rStyle w:val="hps"/>
        </w:rPr>
        <w:t>s</w:t>
      </w:r>
      <w:r w:rsidR="00E95321" w:rsidRPr="00C12D25">
        <w:t xml:space="preserve"> </w:t>
      </w:r>
      <w:r w:rsidRPr="00C12D25">
        <w:rPr>
          <w:rStyle w:val="hps"/>
        </w:rPr>
        <w:t>programmed to</w:t>
      </w:r>
      <w:r w:rsidR="00E95321" w:rsidRPr="00C12D25">
        <w:t xml:space="preserve"> </w:t>
      </w:r>
      <w:r w:rsidR="00E95321" w:rsidRPr="00C12D25">
        <w:rPr>
          <w:rStyle w:val="hps"/>
        </w:rPr>
        <w:t>provide the desired</w:t>
      </w:r>
      <w:r w:rsidR="00E95321" w:rsidRPr="00C12D25">
        <w:t xml:space="preserve"> </w:t>
      </w:r>
      <w:r w:rsidR="00E95321" w:rsidRPr="00C12D25">
        <w:rPr>
          <w:rStyle w:val="hps"/>
        </w:rPr>
        <w:t>heating rate</w:t>
      </w:r>
      <w:r w:rsidR="00E95321" w:rsidRPr="00C12D25">
        <w:t xml:space="preserve">. </w:t>
      </w:r>
      <w:r w:rsidR="00E95321" w:rsidRPr="00C12D25">
        <w:rPr>
          <w:rStyle w:val="hps"/>
        </w:rPr>
        <w:t>Data acquisition</w:t>
      </w:r>
      <w:r w:rsidR="00E95321" w:rsidRPr="00C12D25">
        <w:t xml:space="preserve"> </w:t>
      </w:r>
      <w:r w:rsidRPr="00C12D25">
        <w:rPr>
          <w:rStyle w:val="hps"/>
        </w:rPr>
        <w:t xml:space="preserve">system </w:t>
      </w:r>
      <w:r w:rsidR="001016FC" w:rsidRPr="00C12D25">
        <w:rPr>
          <w:rStyle w:val="hps"/>
        </w:rPr>
        <w:t>recorded</w:t>
      </w:r>
      <w:r w:rsidRPr="00C12D25">
        <w:rPr>
          <w:rStyle w:val="hps"/>
        </w:rPr>
        <w:t xml:space="preserve"> the</w:t>
      </w:r>
      <w:r w:rsidR="00E95321" w:rsidRPr="00C12D25">
        <w:t xml:space="preserve"> </w:t>
      </w:r>
      <w:r w:rsidRPr="00C12D25">
        <w:t xml:space="preserve">temperatures measured by a </w:t>
      </w:r>
      <w:r w:rsidR="00E95321" w:rsidRPr="00C12D25">
        <w:rPr>
          <w:rStyle w:val="hps"/>
        </w:rPr>
        <w:t>thermocouple</w:t>
      </w:r>
      <w:r w:rsidR="00E95321" w:rsidRPr="00C12D25">
        <w:t xml:space="preserve"> </w:t>
      </w:r>
      <w:r w:rsidR="00E95321" w:rsidRPr="00C12D25">
        <w:rPr>
          <w:rStyle w:val="hps"/>
        </w:rPr>
        <w:t>placed in contact with</w:t>
      </w:r>
      <w:r w:rsidR="00E95321" w:rsidRPr="00C12D25">
        <w:t xml:space="preserve"> </w:t>
      </w:r>
      <w:r w:rsidRPr="00C12D25">
        <w:rPr>
          <w:rStyle w:val="hps"/>
        </w:rPr>
        <w:t xml:space="preserve">the </w:t>
      </w:r>
      <w:r w:rsidR="00E95321" w:rsidRPr="00C12D25">
        <w:rPr>
          <w:rStyle w:val="hps"/>
        </w:rPr>
        <w:t>upper surface of</w:t>
      </w:r>
      <w:r w:rsidR="00E95321" w:rsidRPr="00C12D25">
        <w:t xml:space="preserve"> </w:t>
      </w:r>
      <w:r w:rsidR="00E95321" w:rsidRPr="00C12D25">
        <w:rPr>
          <w:rStyle w:val="hps"/>
        </w:rPr>
        <w:t>the sample.</w:t>
      </w:r>
      <w:r w:rsidR="00E95321" w:rsidRPr="00C12D25">
        <w:t xml:space="preserve"> </w:t>
      </w:r>
      <w:r w:rsidR="00E95321" w:rsidRPr="00C12D25">
        <w:rPr>
          <w:rStyle w:val="hps"/>
        </w:rPr>
        <w:t xml:space="preserve">After the </w:t>
      </w:r>
      <w:r w:rsidRPr="00C12D25">
        <w:rPr>
          <w:rStyle w:val="hps"/>
        </w:rPr>
        <w:t xml:space="preserve">completion of the </w:t>
      </w:r>
      <w:r w:rsidR="00E95321" w:rsidRPr="00C12D25">
        <w:rPr>
          <w:rStyle w:val="hps"/>
        </w:rPr>
        <w:t>baking cycle</w:t>
      </w:r>
      <w:r w:rsidRPr="00C12D25">
        <w:rPr>
          <w:rStyle w:val="hps"/>
        </w:rPr>
        <w:t xml:space="preserve">, </w:t>
      </w:r>
      <w:r w:rsidR="004279F0" w:rsidRPr="00C12D25">
        <w:rPr>
          <w:rStyle w:val="hps"/>
        </w:rPr>
        <w:t xml:space="preserve">the furnace was turned off, and </w:t>
      </w:r>
      <w:r w:rsidRPr="00C12D25">
        <w:rPr>
          <w:rStyle w:val="hps"/>
        </w:rPr>
        <w:t xml:space="preserve">the samples were </w:t>
      </w:r>
      <w:r w:rsidR="004279F0" w:rsidRPr="00C12D25">
        <w:rPr>
          <w:rStyle w:val="hps"/>
        </w:rPr>
        <w:t>allowed to cool down</w:t>
      </w:r>
      <w:r w:rsidRPr="00C12D25">
        <w:rPr>
          <w:rStyle w:val="hps"/>
        </w:rPr>
        <w:t xml:space="preserve"> </w:t>
      </w:r>
      <w:r w:rsidR="004279F0" w:rsidRPr="00C12D25">
        <w:rPr>
          <w:rStyle w:val="hps"/>
        </w:rPr>
        <w:t>to room temperature in inert gas atmosphere in the furnace</w:t>
      </w:r>
      <w:r w:rsidR="00E95321" w:rsidRPr="00C12D25">
        <w:rPr>
          <w:rStyle w:val="hps"/>
        </w:rPr>
        <w:t>.</w:t>
      </w:r>
      <w:r w:rsidR="00E95321" w:rsidRPr="00C12D25">
        <w:t xml:space="preserve"> </w:t>
      </w:r>
      <w:r w:rsidR="001449EE" w:rsidRPr="00C12D25">
        <w:rPr>
          <w:rStyle w:val="hps"/>
        </w:rPr>
        <w:t>After cooling</w:t>
      </w:r>
      <w:r w:rsidR="00D31CEB" w:rsidRPr="00C12D25">
        <w:rPr>
          <w:rStyle w:val="hps"/>
        </w:rPr>
        <w:t>,</w:t>
      </w:r>
      <w:r w:rsidR="00E95321" w:rsidRPr="00C12D25">
        <w:t xml:space="preserve"> </w:t>
      </w:r>
      <w:r w:rsidR="00E95321" w:rsidRPr="00C12D25">
        <w:rPr>
          <w:rStyle w:val="hps"/>
        </w:rPr>
        <w:t>the sample</w:t>
      </w:r>
      <w:r w:rsidR="00875671" w:rsidRPr="00C12D25">
        <w:rPr>
          <w:rStyle w:val="hps"/>
        </w:rPr>
        <w:t>s</w:t>
      </w:r>
      <w:r w:rsidR="00E95321" w:rsidRPr="00C12D25">
        <w:t xml:space="preserve"> </w:t>
      </w:r>
      <w:r w:rsidR="00875671" w:rsidRPr="00C12D25">
        <w:rPr>
          <w:rStyle w:val="hps"/>
        </w:rPr>
        <w:t>were</w:t>
      </w:r>
      <w:r w:rsidR="00E95321" w:rsidRPr="00C12D25">
        <w:rPr>
          <w:rStyle w:val="hps"/>
        </w:rPr>
        <w:t xml:space="preserve"> </w:t>
      </w:r>
      <w:r w:rsidR="00D31CEB" w:rsidRPr="00C12D25">
        <w:rPr>
          <w:rStyle w:val="hps"/>
        </w:rPr>
        <w:t xml:space="preserve">taken out; and a </w:t>
      </w:r>
      <w:r w:rsidR="00E95321" w:rsidRPr="00C12D25">
        <w:rPr>
          <w:rStyle w:val="hps"/>
        </w:rPr>
        <w:t>visual inspection</w:t>
      </w:r>
      <w:r w:rsidR="00E95321" w:rsidRPr="00C12D25">
        <w:t xml:space="preserve"> </w:t>
      </w:r>
      <w:r w:rsidR="00D31CEB" w:rsidRPr="00C12D25">
        <w:rPr>
          <w:rStyle w:val="hps"/>
        </w:rPr>
        <w:t>followed by</w:t>
      </w:r>
      <w:r w:rsidR="00E95321" w:rsidRPr="00C12D25">
        <w:t xml:space="preserve"> </w:t>
      </w:r>
      <w:r w:rsidR="00E95321" w:rsidRPr="00C12D25">
        <w:rPr>
          <w:rStyle w:val="hps"/>
        </w:rPr>
        <w:t>a series of</w:t>
      </w:r>
      <w:r w:rsidR="00E95321" w:rsidRPr="00C12D25">
        <w:t xml:space="preserve"> </w:t>
      </w:r>
      <w:r w:rsidR="00D31CEB" w:rsidRPr="00C12D25">
        <w:rPr>
          <w:rStyle w:val="hps"/>
        </w:rPr>
        <w:t>analyse</w:t>
      </w:r>
      <w:r w:rsidR="00E95321" w:rsidRPr="00C12D25">
        <w:rPr>
          <w:rStyle w:val="hps"/>
        </w:rPr>
        <w:t>s</w:t>
      </w:r>
      <w:r w:rsidR="00E95321" w:rsidRPr="00C12D25">
        <w:t xml:space="preserve"> </w:t>
      </w:r>
      <w:r w:rsidR="00D31CEB" w:rsidRPr="00C12D25">
        <w:rPr>
          <w:rStyle w:val="hps"/>
        </w:rPr>
        <w:t>for</w:t>
      </w:r>
      <w:r w:rsidR="00E95321" w:rsidRPr="00C12D25">
        <w:rPr>
          <w:rStyle w:val="hps"/>
        </w:rPr>
        <w:t xml:space="preserve"> the</w:t>
      </w:r>
      <w:r w:rsidR="00E95321" w:rsidRPr="00C12D25">
        <w:t xml:space="preserve"> </w:t>
      </w:r>
      <w:r w:rsidR="00E95321" w:rsidRPr="00C12D25">
        <w:rPr>
          <w:rStyle w:val="hps"/>
        </w:rPr>
        <w:t>determination of physical</w:t>
      </w:r>
      <w:r w:rsidR="00E95321" w:rsidRPr="00C12D25">
        <w:t xml:space="preserve"> </w:t>
      </w:r>
      <w:r w:rsidR="00E95321" w:rsidRPr="00C12D25">
        <w:rPr>
          <w:rStyle w:val="hps"/>
        </w:rPr>
        <w:t xml:space="preserve">properties </w:t>
      </w:r>
      <w:r w:rsidR="00D31CEB" w:rsidRPr="00C12D25">
        <w:rPr>
          <w:rStyle w:val="hps"/>
        </w:rPr>
        <w:t>as well as structural</w:t>
      </w:r>
      <w:r w:rsidR="00E95321" w:rsidRPr="00C12D25">
        <w:rPr>
          <w:rStyle w:val="shorttext"/>
        </w:rPr>
        <w:t xml:space="preserve"> </w:t>
      </w:r>
      <w:r w:rsidR="00875671" w:rsidRPr="00C12D25">
        <w:rPr>
          <w:rStyle w:val="hps"/>
        </w:rPr>
        <w:t>characterization was</w:t>
      </w:r>
      <w:r w:rsidR="00D31CEB" w:rsidRPr="00C12D25">
        <w:rPr>
          <w:rStyle w:val="hps"/>
        </w:rPr>
        <w:t xml:space="preserve"> carried out</w:t>
      </w:r>
      <w:r w:rsidR="00E95321" w:rsidRPr="00C12D25">
        <w:rPr>
          <w:rStyle w:val="hps"/>
        </w:rPr>
        <w:t>.</w:t>
      </w:r>
      <w:r w:rsidR="001449EE" w:rsidRPr="00C12D25">
        <w:rPr>
          <w:rStyle w:val="hps"/>
        </w:rPr>
        <w:t xml:space="preserve"> </w:t>
      </w:r>
      <w:r w:rsidR="001449EE" w:rsidRPr="00C12D25">
        <w:rPr>
          <w:rStyle w:val="hps"/>
          <w:szCs w:val="18"/>
        </w:rPr>
        <w:t>Table</w:t>
      </w:r>
      <w:r w:rsidR="001449EE" w:rsidRPr="00C12D25">
        <w:rPr>
          <w:szCs w:val="18"/>
        </w:rPr>
        <w:t xml:space="preserve"> </w:t>
      </w:r>
      <w:r w:rsidR="004018ED" w:rsidRPr="00C12D25">
        <w:rPr>
          <w:rStyle w:val="hps"/>
          <w:szCs w:val="18"/>
        </w:rPr>
        <w:t>I</w:t>
      </w:r>
      <w:r w:rsidR="001449EE" w:rsidRPr="00C12D25">
        <w:rPr>
          <w:rStyle w:val="hps"/>
          <w:szCs w:val="18"/>
        </w:rPr>
        <w:t xml:space="preserve"> gives the set times for different periods </w:t>
      </w:r>
      <w:r w:rsidR="002E2469" w:rsidRPr="00C12D25">
        <w:rPr>
          <w:rStyle w:val="hps"/>
          <w:szCs w:val="18"/>
        </w:rPr>
        <w:t xml:space="preserve">during baking </w:t>
      </w:r>
      <w:r w:rsidR="001449EE" w:rsidRPr="00C12D25">
        <w:rPr>
          <w:rStyle w:val="hps"/>
          <w:szCs w:val="18"/>
        </w:rPr>
        <w:t>as well as the times obtained experimentally</w:t>
      </w:r>
      <w:r w:rsidR="001449EE" w:rsidRPr="00C12D25">
        <w:rPr>
          <w:szCs w:val="18"/>
        </w:rPr>
        <w:t xml:space="preserve">. </w:t>
      </w:r>
      <w:r w:rsidR="001449EE" w:rsidRPr="00C12D25">
        <w:rPr>
          <w:rStyle w:val="hps"/>
          <w:szCs w:val="18"/>
        </w:rPr>
        <w:t>The</w:t>
      </w:r>
      <w:r w:rsidR="001449EE" w:rsidRPr="00C12D25">
        <w:rPr>
          <w:szCs w:val="18"/>
        </w:rPr>
        <w:t xml:space="preserve"> temperature </w:t>
      </w:r>
      <w:r w:rsidR="001449EE" w:rsidRPr="00C12D25">
        <w:rPr>
          <w:rStyle w:val="hps"/>
          <w:szCs w:val="18"/>
        </w:rPr>
        <w:t>profiles</w:t>
      </w:r>
      <w:r w:rsidR="001449EE" w:rsidRPr="00C12D25">
        <w:rPr>
          <w:szCs w:val="18"/>
        </w:rPr>
        <w:t xml:space="preserve"> </w:t>
      </w:r>
      <w:r w:rsidR="001449EE" w:rsidRPr="00C12D25">
        <w:rPr>
          <w:rStyle w:val="hps"/>
          <w:szCs w:val="18"/>
        </w:rPr>
        <w:t>during the baking experiments for</w:t>
      </w:r>
      <w:r w:rsidR="001449EE" w:rsidRPr="00C12D25">
        <w:rPr>
          <w:szCs w:val="18"/>
        </w:rPr>
        <w:t xml:space="preserve"> </w:t>
      </w:r>
      <w:r w:rsidR="001449EE" w:rsidRPr="00C12D25">
        <w:rPr>
          <w:rStyle w:val="hps"/>
          <w:szCs w:val="18"/>
        </w:rPr>
        <w:t xml:space="preserve">different heating rates are </w:t>
      </w:r>
      <w:r w:rsidR="002E2469" w:rsidRPr="00C12D25">
        <w:rPr>
          <w:rStyle w:val="hps"/>
          <w:szCs w:val="18"/>
        </w:rPr>
        <w:t>shown</w:t>
      </w:r>
      <w:r w:rsidR="001449EE" w:rsidRPr="00C12D25">
        <w:rPr>
          <w:rStyle w:val="hps"/>
          <w:szCs w:val="18"/>
        </w:rPr>
        <w:t xml:space="preserve"> in</w:t>
      </w:r>
      <w:r w:rsidR="001449EE" w:rsidRPr="00C12D25">
        <w:rPr>
          <w:szCs w:val="18"/>
        </w:rPr>
        <w:t xml:space="preserve"> </w:t>
      </w:r>
      <w:r w:rsidR="001449EE" w:rsidRPr="00C12D25">
        <w:rPr>
          <w:rStyle w:val="hps"/>
          <w:szCs w:val="18"/>
        </w:rPr>
        <w:t>Figure 1.</w:t>
      </w:r>
    </w:p>
    <w:p w:rsidR="002E2469" w:rsidRPr="00C12D25" w:rsidRDefault="002E2469" w:rsidP="00E95321">
      <w:pPr>
        <w:ind w:right="71"/>
        <w:rPr>
          <w:rStyle w:val="hps"/>
          <w:szCs w:val="18"/>
        </w:rPr>
      </w:pPr>
    </w:p>
    <w:p w:rsidR="0022228F" w:rsidRPr="00C12D25" w:rsidRDefault="0022228F" w:rsidP="00713DF4">
      <w:pPr>
        <w:jc w:val="center"/>
        <w:rPr>
          <w:rStyle w:val="hps"/>
          <w:szCs w:val="18"/>
        </w:rPr>
      </w:pPr>
      <w:r w:rsidRPr="00C12D25">
        <w:rPr>
          <w:rStyle w:val="hps"/>
          <w:szCs w:val="18"/>
        </w:rPr>
        <w:t>Table</w:t>
      </w:r>
      <w:r w:rsidRPr="00C12D25">
        <w:rPr>
          <w:szCs w:val="18"/>
        </w:rPr>
        <w:t xml:space="preserve"> </w:t>
      </w:r>
      <w:r w:rsidR="004018ED" w:rsidRPr="00C12D25">
        <w:rPr>
          <w:rStyle w:val="hps"/>
          <w:szCs w:val="18"/>
        </w:rPr>
        <w:t>I</w:t>
      </w:r>
      <w:r w:rsidRPr="00C12D25">
        <w:rPr>
          <w:rStyle w:val="hps"/>
          <w:szCs w:val="18"/>
        </w:rPr>
        <w:t xml:space="preserve">. </w:t>
      </w:r>
      <w:r w:rsidR="001449EE" w:rsidRPr="00C12D25">
        <w:rPr>
          <w:rStyle w:val="hps"/>
          <w:szCs w:val="18"/>
        </w:rPr>
        <w:t>Set and experimental times for heating and soaking periods during baking</w:t>
      </w:r>
    </w:p>
    <w:p w:rsidR="004018ED" w:rsidRPr="00584EE8" w:rsidRDefault="004018ED" w:rsidP="0022228F">
      <w:pPr>
        <w:rPr>
          <w:rStyle w:val="hps"/>
          <w:szCs w:val="18"/>
        </w:rPr>
      </w:pPr>
    </w:p>
    <w:tbl>
      <w:tblPr>
        <w:tblW w:w="417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"/>
        <w:gridCol w:w="555"/>
        <w:gridCol w:w="209"/>
        <w:gridCol w:w="764"/>
        <w:gridCol w:w="695"/>
        <w:gridCol w:w="694"/>
      </w:tblGrid>
      <w:tr w:rsidR="0022228F" w:rsidRPr="007F37A1" w:rsidTr="006F7F19">
        <w:trPr>
          <w:trHeight w:val="302"/>
          <w:jc w:val="center"/>
        </w:trPr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AC0B6A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Series</w:t>
            </w:r>
            <w:r w:rsidR="00341BA4">
              <w:rPr>
                <w:szCs w:val="18"/>
              </w:rPr>
              <w:t xml:space="preserve"> I </w:t>
            </w:r>
            <w:r w:rsidR="0022228F" w:rsidRPr="007F37A1">
              <w:rPr>
                <w:szCs w:val="18"/>
              </w:rPr>
              <w:t>11°C/h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341BA4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Serie</w:t>
            </w:r>
            <w:r w:rsidR="00AC0B6A">
              <w:rPr>
                <w:szCs w:val="18"/>
              </w:rPr>
              <w:t>s</w:t>
            </w:r>
            <w:r>
              <w:rPr>
                <w:szCs w:val="18"/>
              </w:rPr>
              <w:t xml:space="preserve"> II </w:t>
            </w:r>
            <w:r w:rsidR="0022228F" w:rsidRPr="007F37A1">
              <w:rPr>
                <w:szCs w:val="18"/>
              </w:rPr>
              <w:t>20°C/h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341BA4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Serie</w:t>
            </w:r>
            <w:r w:rsidR="00AC0B6A">
              <w:rPr>
                <w:szCs w:val="18"/>
              </w:rPr>
              <w:t>s</w:t>
            </w:r>
            <w:r>
              <w:rPr>
                <w:szCs w:val="18"/>
              </w:rPr>
              <w:t xml:space="preserve"> III </w:t>
            </w:r>
            <w:r w:rsidR="0022228F" w:rsidRPr="007F37A1">
              <w:rPr>
                <w:szCs w:val="18"/>
              </w:rPr>
              <w:t>60°C/h</w:t>
            </w:r>
          </w:p>
        </w:tc>
      </w:tr>
      <w:tr w:rsidR="0022228F" w:rsidRPr="007F37A1" w:rsidTr="00713DF4">
        <w:trPr>
          <w:trHeight w:val="185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C34831" w:rsidRDefault="0022228F" w:rsidP="001449EE">
            <w:pPr>
              <w:jc w:val="left"/>
              <w:rPr>
                <w:szCs w:val="18"/>
              </w:rPr>
            </w:pPr>
            <w:r w:rsidRPr="00C34831">
              <w:rPr>
                <w:rStyle w:val="hps"/>
                <w:szCs w:val="18"/>
              </w:rPr>
              <w:t>Experimental</w:t>
            </w:r>
            <w:r w:rsidRPr="00C34831">
              <w:rPr>
                <w:rStyle w:val="shorttext"/>
                <w:szCs w:val="18"/>
              </w:rPr>
              <w:t xml:space="preserve"> </w:t>
            </w:r>
            <w:r w:rsidRPr="00C34831">
              <w:rPr>
                <w:rStyle w:val="hps"/>
                <w:szCs w:val="18"/>
              </w:rPr>
              <w:t>time</w:t>
            </w:r>
            <w:r w:rsidRPr="00C34831">
              <w:rPr>
                <w:rStyle w:val="shorttext"/>
                <w:szCs w:val="18"/>
              </w:rPr>
              <w:t xml:space="preserve"> </w:t>
            </w:r>
            <w:r w:rsidRPr="00C34831">
              <w:rPr>
                <w:rStyle w:val="hps"/>
                <w:szCs w:val="18"/>
              </w:rPr>
              <w:t>(</w:t>
            </w:r>
            <w:r w:rsidRPr="00C34831">
              <w:rPr>
                <w:rStyle w:val="shorttext"/>
                <w:szCs w:val="18"/>
              </w:rPr>
              <w:t>h)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1449EE">
            <w:pPr>
              <w:rPr>
                <w:szCs w:val="18"/>
              </w:rPr>
            </w:pPr>
            <w:r>
              <w:rPr>
                <w:szCs w:val="18"/>
              </w:rPr>
              <w:t>Heating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97.</w:t>
            </w:r>
            <w:r w:rsidR="0022228F" w:rsidRPr="007F37A1">
              <w:rPr>
                <w:szCs w:val="18"/>
              </w:rPr>
              <w:t>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54.</w:t>
            </w:r>
            <w:r w:rsidR="0022228F" w:rsidRPr="007F37A1">
              <w:rPr>
                <w:szCs w:val="18"/>
              </w:rPr>
              <w:t>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22.</w:t>
            </w:r>
            <w:r w:rsidR="0022228F" w:rsidRPr="007F37A1">
              <w:rPr>
                <w:szCs w:val="18"/>
              </w:rPr>
              <w:t>8</w:t>
            </w:r>
          </w:p>
        </w:tc>
      </w:tr>
      <w:tr w:rsidR="0022228F" w:rsidRPr="007F37A1" w:rsidTr="00713DF4">
        <w:trPr>
          <w:trHeight w:val="232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228F" w:rsidRPr="00C3483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7F37A1" w:rsidRDefault="00610C98" w:rsidP="001449EE">
            <w:pPr>
              <w:rPr>
                <w:szCs w:val="18"/>
              </w:rPr>
            </w:pPr>
            <w:r>
              <w:rPr>
                <w:szCs w:val="18"/>
              </w:rPr>
              <w:t>Soa</w:t>
            </w:r>
            <w:r w:rsidR="0022228F" w:rsidRPr="007F37A1">
              <w:rPr>
                <w:szCs w:val="18"/>
              </w:rPr>
              <w:t>king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8.</w:t>
            </w:r>
            <w:r w:rsidR="0022228F" w:rsidRPr="007F37A1">
              <w:rPr>
                <w:szCs w:val="18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8.</w:t>
            </w:r>
            <w:r w:rsidR="0022228F" w:rsidRPr="007F37A1">
              <w:rPr>
                <w:szCs w:val="18"/>
              </w:rPr>
              <w:t>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8.</w:t>
            </w:r>
            <w:r w:rsidR="0022228F" w:rsidRPr="007F37A1">
              <w:rPr>
                <w:szCs w:val="18"/>
              </w:rPr>
              <w:t>6</w:t>
            </w:r>
          </w:p>
        </w:tc>
      </w:tr>
      <w:tr w:rsidR="0022228F" w:rsidRPr="007F37A1" w:rsidTr="00713DF4">
        <w:trPr>
          <w:trHeight w:val="249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228F" w:rsidRPr="00C3483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7F37A1" w:rsidRDefault="0022228F" w:rsidP="001449EE">
            <w:pPr>
              <w:rPr>
                <w:szCs w:val="18"/>
              </w:rPr>
            </w:pPr>
            <w:r w:rsidRPr="007F37A1">
              <w:rPr>
                <w:szCs w:val="18"/>
              </w:rPr>
              <w:t>Total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106.</w:t>
            </w:r>
            <w:r w:rsidR="0022228F" w:rsidRPr="007F37A1">
              <w:rPr>
                <w:szCs w:val="18"/>
              </w:rPr>
              <w:t>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63.</w:t>
            </w:r>
            <w:r w:rsidR="0022228F" w:rsidRPr="007F37A1">
              <w:rPr>
                <w:szCs w:val="18"/>
              </w:rPr>
              <w:t>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31.</w:t>
            </w:r>
            <w:r w:rsidR="0022228F" w:rsidRPr="007F37A1">
              <w:rPr>
                <w:szCs w:val="18"/>
              </w:rPr>
              <w:t>4</w:t>
            </w:r>
          </w:p>
        </w:tc>
      </w:tr>
      <w:tr w:rsidR="0022228F" w:rsidRPr="007F37A1" w:rsidTr="00713DF4">
        <w:trPr>
          <w:trHeight w:val="126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C34831" w:rsidRDefault="00610C98" w:rsidP="001449EE">
            <w:pPr>
              <w:jc w:val="left"/>
              <w:rPr>
                <w:szCs w:val="18"/>
              </w:rPr>
            </w:pPr>
            <w:r>
              <w:rPr>
                <w:rStyle w:val="hps"/>
                <w:szCs w:val="18"/>
              </w:rPr>
              <w:t>Set</w:t>
            </w:r>
            <w:r w:rsidR="0022228F" w:rsidRPr="00C34831">
              <w:rPr>
                <w:rStyle w:val="hps"/>
                <w:szCs w:val="18"/>
              </w:rPr>
              <w:t xml:space="preserve"> time</w:t>
            </w:r>
            <w:r w:rsidR="0022228F" w:rsidRPr="00C34831">
              <w:rPr>
                <w:rStyle w:val="shorttext"/>
                <w:szCs w:val="18"/>
              </w:rPr>
              <w:t xml:space="preserve"> </w:t>
            </w:r>
            <w:r w:rsidR="0022228F" w:rsidRPr="00C34831">
              <w:rPr>
                <w:rStyle w:val="hps"/>
                <w:szCs w:val="18"/>
              </w:rPr>
              <w:t>(</w:t>
            </w:r>
            <w:r w:rsidR="0022228F" w:rsidRPr="00C34831">
              <w:rPr>
                <w:rStyle w:val="shorttext"/>
                <w:szCs w:val="18"/>
              </w:rPr>
              <w:t>h)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1449EE">
            <w:pPr>
              <w:jc w:val="left"/>
              <w:rPr>
                <w:szCs w:val="18"/>
              </w:rPr>
            </w:pPr>
            <w:r>
              <w:rPr>
                <w:szCs w:val="18"/>
              </w:rPr>
              <w:t>Heating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95.</w:t>
            </w:r>
            <w:r w:rsidR="0022228F" w:rsidRPr="007F37A1">
              <w:rPr>
                <w:szCs w:val="18"/>
              </w:rPr>
              <w:t>9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52.</w:t>
            </w:r>
            <w:r w:rsidR="0022228F" w:rsidRPr="007F37A1">
              <w:rPr>
                <w:szCs w:val="18"/>
              </w:rPr>
              <w:t>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17.</w:t>
            </w:r>
            <w:r w:rsidR="0022228F" w:rsidRPr="007F37A1">
              <w:rPr>
                <w:szCs w:val="18"/>
              </w:rPr>
              <w:t>8</w:t>
            </w:r>
          </w:p>
        </w:tc>
      </w:tr>
      <w:tr w:rsidR="0022228F" w:rsidRPr="007F37A1" w:rsidTr="00713DF4">
        <w:trPr>
          <w:trHeight w:val="185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7F37A1" w:rsidRDefault="00610C98" w:rsidP="001449EE">
            <w:pPr>
              <w:jc w:val="left"/>
              <w:rPr>
                <w:szCs w:val="18"/>
              </w:rPr>
            </w:pPr>
            <w:r>
              <w:rPr>
                <w:szCs w:val="18"/>
              </w:rPr>
              <w:t>Soa</w:t>
            </w:r>
            <w:r w:rsidR="0022228F" w:rsidRPr="007F37A1">
              <w:rPr>
                <w:szCs w:val="18"/>
              </w:rPr>
              <w:t>king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  <w:r w:rsidRPr="007F37A1">
              <w:rPr>
                <w:szCs w:val="18"/>
              </w:rPr>
              <w:t>12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  <w:r w:rsidRPr="007F37A1">
              <w:rPr>
                <w:szCs w:val="18"/>
              </w:rPr>
              <w:t>12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  <w:r w:rsidRPr="007F37A1">
              <w:rPr>
                <w:szCs w:val="18"/>
              </w:rPr>
              <w:t>12</w:t>
            </w:r>
          </w:p>
        </w:tc>
      </w:tr>
      <w:tr w:rsidR="0022228F" w:rsidRPr="007F37A1" w:rsidTr="00713DF4">
        <w:trPr>
          <w:trHeight w:val="231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228F" w:rsidRPr="007F37A1" w:rsidRDefault="0022228F" w:rsidP="00887D2F">
            <w:pPr>
              <w:jc w:val="center"/>
              <w:rPr>
                <w:szCs w:val="18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22228F" w:rsidRPr="007F37A1" w:rsidRDefault="0022228F" w:rsidP="001449EE">
            <w:pPr>
              <w:jc w:val="left"/>
              <w:rPr>
                <w:szCs w:val="18"/>
              </w:rPr>
            </w:pPr>
            <w:r w:rsidRPr="007F37A1">
              <w:rPr>
                <w:szCs w:val="18"/>
              </w:rPr>
              <w:t>Total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107.</w:t>
            </w:r>
            <w:r w:rsidR="0022228F" w:rsidRPr="007F37A1">
              <w:rPr>
                <w:szCs w:val="18"/>
              </w:rPr>
              <w:t>9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64.</w:t>
            </w:r>
            <w:r w:rsidR="0022228F" w:rsidRPr="007F37A1">
              <w:rPr>
                <w:szCs w:val="18"/>
              </w:rPr>
              <w:t>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:rsidR="0022228F" w:rsidRPr="007F37A1" w:rsidRDefault="001449EE" w:rsidP="00887D2F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29.</w:t>
            </w:r>
            <w:r w:rsidR="0022228F" w:rsidRPr="007F37A1">
              <w:rPr>
                <w:szCs w:val="18"/>
              </w:rPr>
              <w:t>8</w:t>
            </w:r>
          </w:p>
        </w:tc>
      </w:tr>
    </w:tbl>
    <w:p w:rsidR="002E2469" w:rsidRPr="00D23703" w:rsidRDefault="002E2469">
      <w:pPr>
        <w:pStyle w:val="TMSParagraphStyle"/>
        <w:rPr>
          <w:rStyle w:val="hps"/>
          <w:szCs w:val="18"/>
        </w:rPr>
      </w:pPr>
    </w:p>
    <w:p w:rsidR="00D31CEB" w:rsidRPr="004018ED" w:rsidRDefault="004018ED" w:rsidP="004018ED">
      <w:pPr>
        <w:pStyle w:val="TMSParagraphStyle"/>
        <w:jc w:val="center"/>
        <w:rPr>
          <w:rStyle w:val="hps"/>
        </w:rPr>
      </w:pPr>
      <w:r w:rsidRPr="004018ED">
        <w:rPr>
          <w:noProof/>
          <w:lang w:val="fr-CA" w:eastAsia="fr-CA"/>
        </w:rPr>
        <w:drawing>
          <wp:inline distT="0" distB="0" distL="0" distR="0" wp14:anchorId="6B2B93DE" wp14:editId="01D48C03">
            <wp:extent cx="2727960" cy="2267585"/>
            <wp:effectExtent l="0" t="0" r="0" b="0"/>
            <wp:docPr id="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31CEB" w:rsidRDefault="00610C98" w:rsidP="00642AF4">
      <w:pPr>
        <w:pStyle w:val="TMSParagraphStyle"/>
        <w:jc w:val="center"/>
        <w:rPr>
          <w:rStyle w:val="hps"/>
          <w:u w:val="single"/>
        </w:rPr>
      </w:pPr>
      <w:proofErr w:type="gramStart"/>
      <w:r w:rsidRPr="00F918C4">
        <w:t xml:space="preserve">Figure </w:t>
      </w:r>
      <w:r w:rsidRPr="00F918C4">
        <w:rPr>
          <w:b/>
        </w:rPr>
        <w:fldChar w:fldCharType="begin"/>
      </w:r>
      <w:r w:rsidRPr="00F918C4">
        <w:instrText xml:space="preserve"> SEQ Figure \* ARABIC </w:instrText>
      </w:r>
      <w:r w:rsidRPr="00F918C4">
        <w:rPr>
          <w:b/>
        </w:rPr>
        <w:fldChar w:fldCharType="separate"/>
      </w:r>
      <w:r>
        <w:rPr>
          <w:noProof/>
        </w:rPr>
        <w:t>1</w:t>
      </w:r>
      <w:r w:rsidRPr="00F918C4">
        <w:rPr>
          <w:b/>
        </w:rPr>
        <w:fldChar w:fldCharType="end"/>
      </w:r>
      <w:r>
        <w:rPr>
          <w:rStyle w:val="hps"/>
        </w:rPr>
        <w:t>.</w:t>
      </w:r>
      <w:proofErr w:type="gramEnd"/>
      <w:r>
        <w:rPr>
          <w:rStyle w:val="hps"/>
        </w:rPr>
        <w:t xml:space="preserve"> </w:t>
      </w:r>
      <w:r w:rsidR="00642AF4">
        <w:rPr>
          <w:rStyle w:val="hps"/>
        </w:rPr>
        <w:t>T</w:t>
      </w:r>
      <w:r w:rsidRPr="00584EE8">
        <w:rPr>
          <w:rStyle w:val="hps"/>
        </w:rPr>
        <w:t>emperature</w:t>
      </w:r>
      <w:r w:rsidRPr="00584EE8">
        <w:t xml:space="preserve"> </w:t>
      </w:r>
      <w:r w:rsidR="00642AF4" w:rsidRPr="00855D9B">
        <w:t>profiles</w:t>
      </w:r>
      <w:r w:rsidR="00642AF4">
        <w:t xml:space="preserve"> obtained </w:t>
      </w:r>
      <w:r w:rsidRPr="00584EE8">
        <w:rPr>
          <w:rStyle w:val="hps"/>
        </w:rPr>
        <w:t>at different</w:t>
      </w:r>
      <w:r w:rsidRPr="00584EE8">
        <w:t xml:space="preserve"> </w:t>
      </w:r>
      <w:r w:rsidRPr="00584EE8">
        <w:rPr>
          <w:rStyle w:val="hps"/>
        </w:rPr>
        <w:t>heating rates.</w:t>
      </w:r>
    </w:p>
    <w:p w:rsidR="00D31CEB" w:rsidRDefault="00D31CEB" w:rsidP="00874BC2">
      <w:pPr>
        <w:pStyle w:val="TMSParagraphStyle"/>
        <w:jc w:val="left"/>
        <w:rPr>
          <w:rStyle w:val="hps"/>
          <w:u w:val="single"/>
        </w:rPr>
      </w:pPr>
    </w:p>
    <w:p w:rsidR="00874BC2" w:rsidRPr="00C12D25" w:rsidRDefault="00642AF4" w:rsidP="00874BC2">
      <w:pPr>
        <w:pStyle w:val="TMSParagraphStyle"/>
        <w:jc w:val="left"/>
        <w:rPr>
          <w:rStyle w:val="hps"/>
          <w:u w:val="single"/>
        </w:rPr>
      </w:pPr>
      <w:r w:rsidRPr="00C12D25">
        <w:rPr>
          <w:rStyle w:val="hps"/>
          <w:u w:val="single"/>
        </w:rPr>
        <w:t>Measurement</w:t>
      </w:r>
      <w:r w:rsidR="00874BC2" w:rsidRPr="00C12D25">
        <w:rPr>
          <w:rStyle w:val="hps"/>
          <w:u w:val="single"/>
        </w:rPr>
        <w:t xml:space="preserve"> of physical properties</w:t>
      </w:r>
    </w:p>
    <w:p w:rsidR="00874BC2" w:rsidRPr="00C12D25" w:rsidRDefault="00874BC2">
      <w:pPr>
        <w:pStyle w:val="TMSParagraphStyle"/>
      </w:pPr>
    </w:p>
    <w:p w:rsidR="005440D9" w:rsidRDefault="00642AF4" w:rsidP="00CA456A">
      <w:pPr>
        <w:rPr>
          <w:szCs w:val="18"/>
        </w:rPr>
      </w:pPr>
      <w:r w:rsidRPr="00C12D25">
        <w:rPr>
          <w:rStyle w:val="hps"/>
          <w:szCs w:val="18"/>
        </w:rPr>
        <w:t>D</w:t>
      </w:r>
      <w:r w:rsidR="005440D9" w:rsidRPr="00C12D25">
        <w:rPr>
          <w:rStyle w:val="hps"/>
          <w:szCs w:val="18"/>
        </w:rPr>
        <w:t>ifferent physical properties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(</w:t>
      </w:r>
      <w:r w:rsidR="005440D9" w:rsidRPr="00C12D25">
        <w:rPr>
          <w:szCs w:val="18"/>
        </w:rPr>
        <w:t xml:space="preserve">bulk density </w:t>
      </w:r>
      <w:r w:rsidR="005440D9" w:rsidRPr="00C12D25">
        <w:rPr>
          <w:rStyle w:val="hps"/>
          <w:szCs w:val="18"/>
        </w:rPr>
        <w:t>and electrical resistivity</w:t>
      </w:r>
      <w:r w:rsidR="005440D9" w:rsidRPr="00C12D25">
        <w:rPr>
          <w:szCs w:val="18"/>
        </w:rPr>
        <w:t xml:space="preserve">) </w:t>
      </w:r>
      <w:r w:rsidRPr="00C12D25">
        <w:rPr>
          <w:szCs w:val="18"/>
        </w:rPr>
        <w:t>we</w:t>
      </w:r>
      <w:r w:rsidR="005440D9" w:rsidRPr="00C12D25">
        <w:rPr>
          <w:szCs w:val="18"/>
        </w:rPr>
        <w:t xml:space="preserve">re determined </w:t>
      </w:r>
      <w:r w:rsidRPr="00C12D25">
        <w:rPr>
          <w:szCs w:val="18"/>
        </w:rPr>
        <w:t xml:space="preserve">using </w:t>
      </w:r>
      <w:r w:rsidR="005440D9" w:rsidRPr="00C12D25">
        <w:rPr>
          <w:rStyle w:val="hps"/>
          <w:szCs w:val="18"/>
        </w:rPr>
        <w:t>ASTM</w:t>
      </w:r>
      <w:r w:rsidRPr="00C12D25">
        <w:rPr>
          <w:rStyle w:val="hps"/>
          <w:szCs w:val="18"/>
        </w:rPr>
        <w:t xml:space="preserve"> standar</w:t>
      </w:r>
      <w:r w:rsidR="00887D2F" w:rsidRPr="00C12D25">
        <w:rPr>
          <w:rStyle w:val="hps"/>
          <w:szCs w:val="18"/>
        </w:rPr>
        <w:t>d</w:t>
      </w:r>
      <w:r w:rsidRPr="00C12D25">
        <w:rPr>
          <w:rStyle w:val="hps"/>
          <w:szCs w:val="18"/>
        </w:rPr>
        <w:t>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[</w:t>
      </w:r>
      <w:r w:rsidR="009E064B" w:rsidRPr="00C12D25">
        <w:rPr>
          <w:rStyle w:val="hps"/>
          <w:szCs w:val="18"/>
        </w:rPr>
        <w:t>29, 30</w:t>
      </w:r>
      <w:r w:rsidR="005440D9" w:rsidRPr="00C12D25">
        <w:rPr>
          <w:rStyle w:val="hps"/>
          <w:szCs w:val="18"/>
        </w:rPr>
        <w:t>]</w:t>
      </w:r>
      <w:r w:rsidR="005440D9" w:rsidRPr="00C12D25">
        <w:rPr>
          <w:szCs w:val="18"/>
        </w:rPr>
        <w:t xml:space="preserve">. </w:t>
      </w:r>
      <w:r w:rsidR="00887D2F" w:rsidRPr="00C12D25">
        <w:rPr>
          <w:rStyle w:val="hps"/>
          <w:szCs w:val="18"/>
        </w:rPr>
        <w:t xml:space="preserve">The </w:t>
      </w:r>
      <w:r w:rsidR="005440D9" w:rsidRPr="00C12D25">
        <w:rPr>
          <w:rStyle w:val="hps"/>
          <w:szCs w:val="18"/>
        </w:rPr>
        <w:t>apparent density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 xml:space="preserve">was </w:t>
      </w:r>
      <w:r w:rsidR="00E007A9" w:rsidRPr="00C12D25">
        <w:rPr>
          <w:rStyle w:val="hps"/>
          <w:szCs w:val="18"/>
        </w:rPr>
        <w:t>measured using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ASTM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D5502</w:t>
      </w:r>
      <w:r w:rsidR="005440D9" w:rsidRPr="00C12D25">
        <w:rPr>
          <w:szCs w:val="18"/>
        </w:rPr>
        <w:t xml:space="preserve">-00 </w:t>
      </w:r>
      <w:r w:rsidR="005440D9" w:rsidRPr="00C12D25">
        <w:rPr>
          <w:rStyle w:val="hps"/>
          <w:szCs w:val="18"/>
        </w:rPr>
        <w:t>(2005</w:t>
      </w:r>
      <w:r w:rsidR="005440D9" w:rsidRPr="00C12D25">
        <w:rPr>
          <w:szCs w:val="18"/>
        </w:rPr>
        <w:t xml:space="preserve">). </w:t>
      </w:r>
      <w:r w:rsidR="005440D9" w:rsidRPr="00C12D25">
        <w:rPr>
          <w:rStyle w:val="hps"/>
          <w:szCs w:val="18"/>
        </w:rPr>
        <w:t>This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is a standardized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test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to determine the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bulk density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by physical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 xml:space="preserve">measurements </w:t>
      </w:r>
      <w:r w:rsidR="002E2469" w:rsidRPr="00C12D25">
        <w:rPr>
          <w:rStyle w:val="hps"/>
          <w:szCs w:val="18"/>
        </w:rPr>
        <w:t>on</w:t>
      </w:r>
      <w:r w:rsidR="005440D9" w:rsidRPr="00C12D25">
        <w:rPr>
          <w:rStyle w:val="hps"/>
          <w:szCs w:val="18"/>
        </w:rPr>
        <w:t xml:space="preserve"> a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cylindrical sample</w:t>
      </w:r>
      <w:r w:rsidR="005440D9" w:rsidRPr="00C12D25">
        <w:rPr>
          <w:szCs w:val="18"/>
        </w:rPr>
        <w:t xml:space="preserve"> </w:t>
      </w:r>
      <w:r w:rsidR="00887D2F" w:rsidRPr="00C12D25">
        <w:rPr>
          <w:rStyle w:val="hps"/>
          <w:szCs w:val="18"/>
        </w:rPr>
        <w:t>for</w:t>
      </w:r>
      <w:r w:rsidR="005440D9" w:rsidRPr="00C12D25">
        <w:rPr>
          <w:rStyle w:val="hps"/>
          <w:szCs w:val="18"/>
        </w:rPr>
        <w:t xml:space="preserve"> anodes and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cathodes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in aluminum industry</w:t>
      </w:r>
      <w:r w:rsidR="005440D9" w:rsidRPr="00C12D25">
        <w:rPr>
          <w:szCs w:val="18"/>
        </w:rPr>
        <w:t xml:space="preserve">. </w:t>
      </w:r>
      <w:r w:rsidR="00887D2F" w:rsidRPr="00C12D25">
        <w:rPr>
          <w:rStyle w:val="hps"/>
          <w:szCs w:val="18"/>
        </w:rPr>
        <w:t>T</w:t>
      </w:r>
      <w:r w:rsidR="005440D9" w:rsidRPr="00C12D25">
        <w:rPr>
          <w:rStyle w:val="hps"/>
          <w:szCs w:val="18"/>
        </w:rPr>
        <w:t xml:space="preserve">he electrical </w:t>
      </w:r>
      <w:r w:rsidR="005440D9" w:rsidRPr="00304BA8">
        <w:rPr>
          <w:rStyle w:val="hps"/>
          <w:szCs w:val="18"/>
        </w:rPr>
        <w:t>resistivity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 xml:space="preserve">was </w:t>
      </w:r>
      <w:r w:rsidR="005440D9" w:rsidRPr="00304BA8">
        <w:rPr>
          <w:rStyle w:val="hps"/>
          <w:szCs w:val="18"/>
        </w:rPr>
        <w:lastRenderedPageBreak/>
        <w:t>measured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according to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ASTM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D6120</w:t>
      </w:r>
      <w:r w:rsidR="005440D9" w:rsidRPr="00304BA8">
        <w:rPr>
          <w:szCs w:val="18"/>
        </w:rPr>
        <w:t xml:space="preserve">-97 </w:t>
      </w:r>
      <w:r w:rsidR="005440D9" w:rsidRPr="00304BA8">
        <w:rPr>
          <w:rStyle w:val="hps"/>
          <w:szCs w:val="18"/>
        </w:rPr>
        <w:t>(2007).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This test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is used to determine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the electrical resistance of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a cylindrical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sample of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anodes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and cathodes. Knowledge of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the actual density</w:t>
      </w:r>
      <w:r w:rsidR="005440D9" w:rsidRPr="00304BA8">
        <w:rPr>
          <w:szCs w:val="18"/>
        </w:rPr>
        <w:t xml:space="preserve"> </w:t>
      </w:r>
      <w:r w:rsidR="00887D2F">
        <w:rPr>
          <w:rStyle w:val="hps"/>
          <w:szCs w:val="18"/>
        </w:rPr>
        <w:t xml:space="preserve">and </w:t>
      </w:r>
      <w:r w:rsidR="005440D9" w:rsidRPr="00304BA8">
        <w:rPr>
          <w:rStyle w:val="hps"/>
          <w:szCs w:val="18"/>
        </w:rPr>
        <w:t>the apparent</w:t>
      </w:r>
      <w:r w:rsidR="005440D9" w:rsidRPr="00304BA8">
        <w:rPr>
          <w:szCs w:val="18"/>
        </w:rPr>
        <w:t xml:space="preserve"> </w:t>
      </w:r>
      <w:r w:rsidR="005440D9" w:rsidRPr="00304BA8">
        <w:rPr>
          <w:rStyle w:val="hps"/>
          <w:szCs w:val="18"/>
        </w:rPr>
        <w:t>densit</w:t>
      </w:r>
      <w:r w:rsidR="00887D2F">
        <w:rPr>
          <w:rStyle w:val="hps"/>
          <w:szCs w:val="18"/>
        </w:rPr>
        <w:t>y of an anode</w:t>
      </w:r>
      <w:r w:rsidR="005440D9" w:rsidRPr="00304BA8">
        <w:rPr>
          <w:szCs w:val="18"/>
        </w:rPr>
        <w:t xml:space="preserve"> </w:t>
      </w:r>
      <w:r w:rsidR="00887D2F">
        <w:rPr>
          <w:rStyle w:val="hps"/>
          <w:szCs w:val="18"/>
        </w:rPr>
        <w:t>allows the</w:t>
      </w:r>
      <w:r w:rsidR="005440D9" w:rsidRPr="00304BA8">
        <w:rPr>
          <w:rStyle w:val="hps"/>
          <w:szCs w:val="18"/>
        </w:rPr>
        <w:t xml:space="preserve"> </w:t>
      </w:r>
      <w:r w:rsidR="00887D2F">
        <w:rPr>
          <w:rStyle w:val="hps"/>
          <w:szCs w:val="18"/>
        </w:rPr>
        <w:t>calculation of</w:t>
      </w:r>
      <w:r w:rsidR="005440D9" w:rsidRPr="00304BA8">
        <w:rPr>
          <w:szCs w:val="18"/>
        </w:rPr>
        <w:t xml:space="preserve"> </w:t>
      </w:r>
      <w:r w:rsidR="00887D2F">
        <w:rPr>
          <w:rStyle w:val="hps"/>
          <w:szCs w:val="18"/>
        </w:rPr>
        <w:t>its</w:t>
      </w:r>
      <w:r w:rsidR="005440D9" w:rsidRPr="00304BA8">
        <w:rPr>
          <w:rStyle w:val="hps"/>
          <w:szCs w:val="18"/>
        </w:rPr>
        <w:t xml:space="preserve"> total porosity</w:t>
      </w:r>
      <w:r w:rsidR="005440D9" w:rsidRPr="00304BA8">
        <w:rPr>
          <w:szCs w:val="18"/>
        </w:rPr>
        <w:t xml:space="preserve"> </w:t>
      </w:r>
      <w:r w:rsidR="005440D9">
        <w:rPr>
          <w:rStyle w:val="hps"/>
          <w:szCs w:val="18"/>
        </w:rPr>
        <w:t>[</w:t>
      </w:r>
      <w:r w:rsidR="004F4DAC">
        <w:rPr>
          <w:rStyle w:val="hps"/>
          <w:szCs w:val="18"/>
        </w:rPr>
        <w:fldChar w:fldCharType="begin"/>
      </w:r>
      <w:r w:rsidR="007F6053">
        <w:rPr>
          <w:rStyle w:val="hps"/>
          <w:szCs w:val="18"/>
        </w:rPr>
        <w:instrText xml:space="preserve"> NOTEREF _Ref366508811 \h </w:instrText>
      </w:r>
      <w:r w:rsidR="004F4DAC">
        <w:rPr>
          <w:rStyle w:val="hps"/>
          <w:szCs w:val="18"/>
        </w:rPr>
      </w:r>
      <w:r w:rsidR="004F4DAC">
        <w:rPr>
          <w:rStyle w:val="hps"/>
          <w:szCs w:val="18"/>
        </w:rPr>
        <w:fldChar w:fldCharType="separate"/>
      </w:r>
      <w:r w:rsidR="007F6053">
        <w:rPr>
          <w:rStyle w:val="hps"/>
          <w:szCs w:val="18"/>
        </w:rPr>
        <w:t>1</w:t>
      </w:r>
      <w:r w:rsidR="004F4DAC">
        <w:rPr>
          <w:rStyle w:val="hps"/>
          <w:szCs w:val="18"/>
        </w:rPr>
        <w:fldChar w:fldCharType="end"/>
      </w:r>
      <w:r w:rsidR="005440D9">
        <w:rPr>
          <w:rStyle w:val="hps"/>
          <w:szCs w:val="18"/>
        </w:rPr>
        <w:t>].</w:t>
      </w:r>
    </w:p>
    <w:p w:rsidR="00266F73" w:rsidRDefault="00266F73" w:rsidP="00266F73">
      <w:pPr>
        <w:rPr>
          <w:szCs w:val="18"/>
        </w:rPr>
      </w:pPr>
    </w:p>
    <w:p w:rsidR="00874BC2" w:rsidRPr="00874BC2" w:rsidRDefault="00874BC2" w:rsidP="00874BC2">
      <w:pPr>
        <w:jc w:val="left"/>
        <w:rPr>
          <w:szCs w:val="18"/>
          <w:u w:val="single"/>
        </w:rPr>
      </w:pPr>
      <w:r w:rsidRPr="00874BC2">
        <w:rPr>
          <w:szCs w:val="18"/>
          <w:u w:val="single"/>
        </w:rPr>
        <w:t xml:space="preserve">Analysis by </w:t>
      </w:r>
      <w:r w:rsidRPr="00874BC2">
        <w:rPr>
          <w:rStyle w:val="hps"/>
          <w:u w:val="single"/>
        </w:rPr>
        <w:t>scanning electron microscopy (SEM)</w:t>
      </w:r>
    </w:p>
    <w:p w:rsidR="00874BC2" w:rsidRDefault="00874BC2" w:rsidP="00266F73">
      <w:pPr>
        <w:rPr>
          <w:szCs w:val="18"/>
        </w:rPr>
      </w:pPr>
    </w:p>
    <w:p w:rsidR="003F7CAF" w:rsidRPr="00855D9B" w:rsidRDefault="002B2ECD" w:rsidP="00266F73">
      <w:r>
        <w:rPr>
          <w:rStyle w:val="hps"/>
        </w:rPr>
        <w:t>The</w:t>
      </w:r>
      <w:r>
        <w:t xml:space="preserve"> </w:t>
      </w:r>
      <w:r>
        <w:rPr>
          <w:rStyle w:val="hps"/>
        </w:rPr>
        <w:t>scanning electron microscopy</w:t>
      </w:r>
      <w:r>
        <w:t xml:space="preserve"> </w:t>
      </w:r>
      <w:r w:rsidR="00887D2F">
        <w:rPr>
          <w:rStyle w:val="hps"/>
        </w:rPr>
        <w:t>was</w:t>
      </w:r>
      <w:r>
        <w:rPr>
          <w:rStyle w:val="hps"/>
        </w:rPr>
        <w:t xml:space="preserve"> used</w:t>
      </w:r>
      <w:r>
        <w:t xml:space="preserve"> </w:t>
      </w:r>
      <w:r w:rsidR="00887D2F">
        <w:rPr>
          <w:rStyle w:val="hps"/>
        </w:rPr>
        <w:t>for the</w:t>
      </w:r>
      <w:r>
        <w:t xml:space="preserve"> </w:t>
      </w:r>
      <w:r>
        <w:rPr>
          <w:rStyle w:val="hps"/>
        </w:rPr>
        <w:t>investigation of</w:t>
      </w:r>
      <w:r>
        <w:t xml:space="preserve"> </w:t>
      </w:r>
      <w:r>
        <w:rPr>
          <w:rStyle w:val="hps"/>
        </w:rPr>
        <w:t>cracks</w:t>
      </w:r>
      <w:r>
        <w:t xml:space="preserve"> </w:t>
      </w:r>
      <w:r>
        <w:rPr>
          <w:rStyle w:val="hps"/>
        </w:rPr>
        <w:t xml:space="preserve">formed in </w:t>
      </w:r>
      <w:r w:rsidR="000B5E01">
        <w:rPr>
          <w:rStyle w:val="hps"/>
        </w:rPr>
        <w:t>ba</w:t>
      </w:r>
      <w:r>
        <w:rPr>
          <w:rStyle w:val="hps"/>
        </w:rPr>
        <w:t>ked samples</w:t>
      </w:r>
      <w:r>
        <w:t xml:space="preserve">. </w:t>
      </w:r>
      <w:r w:rsidRPr="00937B01">
        <w:rPr>
          <w:rStyle w:val="hps"/>
        </w:rPr>
        <w:t>This method</w:t>
      </w:r>
      <w:r w:rsidRPr="00937B01">
        <w:t xml:space="preserve"> </w:t>
      </w:r>
      <w:r w:rsidRPr="00937B01">
        <w:rPr>
          <w:rStyle w:val="hps"/>
        </w:rPr>
        <w:t>focuses on</w:t>
      </w:r>
      <w:r w:rsidRPr="00937B01">
        <w:t xml:space="preserve"> </w:t>
      </w:r>
      <w:r w:rsidRPr="00937B01">
        <w:rPr>
          <w:rStyle w:val="hps"/>
        </w:rPr>
        <w:t>the form and</w:t>
      </w:r>
      <w:r w:rsidRPr="00937B01">
        <w:t xml:space="preserve"> </w:t>
      </w:r>
      <w:r w:rsidRPr="00937B01">
        <w:rPr>
          <w:rStyle w:val="hps"/>
        </w:rPr>
        <w:t>mechanism</w:t>
      </w:r>
      <w:r w:rsidRPr="00937B01">
        <w:t xml:space="preserve"> </w:t>
      </w:r>
      <w:r w:rsidRPr="00937B01">
        <w:rPr>
          <w:rStyle w:val="hps"/>
        </w:rPr>
        <w:t>of</w:t>
      </w:r>
      <w:r w:rsidRPr="00937B01">
        <w:t xml:space="preserve"> </w:t>
      </w:r>
      <w:r w:rsidRPr="00937B01">
        <w:rPr>
          <w:rStyle w:val="hps"/>
        </w:rPr>
        <w:t>crack growth</w:t>
      </w:r>
      <w:r w:rsidRPr="00937B01">
        <w:t xml:space="preserve"> </w:t>
      </w:r>
      <w:r w:rsidRPr="00937B01">
        <w:rPr>
          <w:rStyle w:val="hps"/>
        </w:rPr>
        <w:t xml:space="preserve">by </w:t>
      </w:r>
      <w:r w:rsidR="00855D9B" w:rsidRPr="00937B01">
        <w:rPr>
          <w:rStyle w:val="hps"/>
        </w:rPr>
        <w:t xml:space="preserve">examining </w:t>
      </w:r>
      <w:r w:rsidRPr="00937B01">
        <w:rPr>
          <w:rStyle w:val="hps"/>
        </w:rPr>
        <w:t>the</w:t>
      </w:r>
      <w:r w:rsidRPr="00937B01">
        <w:t xml:space="preserve"> </w:t>
      </w:r>
      <w:r w:rsidRPr="00937B01">
        <w:rPr>
          <w:rStyle w:val="hps"/>
        </w:rPr>
        <w:t>structur</w:t>
      </w:r>
      <w:r w:rsidR="00887D2F" w:rsidRPr="00937B01">
        <w:rPr>
          <w:rStyle w:val="hps"/>
        </w:rPr>
        <w:t>al</w:t>
      </w:r>
      <w:r w:rsidRPr="00855D9B">
        <w:t xml:space="preserve"> </w:t>
      </w:r>
      <w:r w:rsidR="00887D2F" w:rsidRPr="00855D9B">
        <w:rPr>
          <w:rStyle w:val="hps"/>
        </w:rPr>
        <w:t>changes in</w:t>
      </w:r>
      <w:r w:rsidRPr="00855D9B">
        <w:t xml:space="preserve"> </w:t>
      </w:r>
      <w:r w:rsidRPr="00855D9B">
        <w:rPr>
          <w:rStyle w:val="hps"/>
        </w:rPr>
        <w:t>anode</w:t>
      </w:r>
      <w:r w:rsidRPr="00855D9B">
        <w:t xml:space="preserve"> </w:t>
      </w:r>
      <w:r w:rsidRPr="00855D9B">
        <w:rPr>
          <w:rStyle w:val="hps"/>
        </w:rPr>
        <w:t xml:space="preserve">during </w:t>
      </w:r>
      <w:r w:rsidR="000B5E01" w:rsidRPr="00855D9B">
        <w:rPr>
          <w:rStyle w:val="hps"/>
        </w:rPr>
        <w:t>ba</w:t>
      </w:r>
      <w:r w:rsidRPr="00855D9B">
        <w:rPr>
          <w:rStyle w:val="hps"/>
        </w:rPr>
        <w:t>king.</w:t>
      </w:r>
      <w:r w:rsidRPr="00855D9B">
        <w:t xml:space="preserve"> </w:t>
      </w:r>
    </w:p>
    <w:p w:rsidR="00874BC2" w:rsidRDefault="00874BC2" w:rsidP="00266F73"/>
    <w:p w:rsidR="00874BC2" w:rsidRPr="00874BC2" w:rsidRDefault="00874BC2" w:rsidP="00874BC2">
      <w:pPr>
        <w:jc w:val="left"/>
        <w:rPr>
          <w:szCs w:val="18"/>
          <w:u w:val="single"/>
        </w:rPr>
      </w:pPr>
      <w:r w:rsidRPr="00874BC2">
        <w:rPr>
          <w:szCs w:val="18"/>
          <w:u w:val="single"/>
        </w:rPr>
        <w:t xml:space="preserve">Analysis by </w:t>
      </w:r>
      <w:r w:rsidRPr="00874BC2">
        <w:rPr>
          <w:rStyle w:val="hps"/>
          <w:u w:val="single"/>
        </w:rPr>
        <w:t>ultra-</w:t>
      </w:r>
      <w:r w:rsidRPr="00874BC2">
        <w:rPr>
          <w:u w:val="single"/>
        </w:rPr>
        <w:t>sound</w:t>
      </w:r>
    </w:p>
    <w:p w:rsidR="00874BC2" w:rsidRDefault="00874BC2" w:rsidP="00266F73">
      <w:pPr>
        <w:rPr>
          <w:rStyle w:val="hps"/>
        </w:rPr>
      </w:pPr>
    </w:p>
    <w:p w:rsidR="002B2ECD" w:rsidRDefault="00887D2F" w:rsidP="00266F73">
      <w:r>
        <w:rPr>
          <w:rStyle w:val="hps"/>
        </w:rPr>
        <w:t>The ultra-</w:t>
      </w:r>
      <w:r>
        <w:t>sound</w:t>
      </w:r>
      <w:r>
        <w:rPr>
          <w:rStyle w:val="hps"/>
        </w:rPr>
        <w:t xml:space="preserve"> technique</w:t>
      </w:r>
      <w:r>
        <w:t xml:space="preserve"> </w:t>
      </w:r>
      <w:r>
        <w:rPr>
          <w:rStyle w:val="hps"/>
        </w:rPr>
        <w:t>was used to</w:t>
      </w:r>
      <w:r w:rsidR="002B2ECD">
        <w:rPr>
          <w:rStyle w:val="hps"/>
        </w:rPr>
        <w:t xml:space="preserve"> locate and identify</w:t>
      </w:r>
      <w:r w:rsidR="002B2ECD">
        <w:t xml:space="preserve"> </w:t>
      </w:r>
      <w:r w:rsidR="002B2ECD">
        <w:rPr>
          <w:rStyle w:val="hps"/>
        </w:rPr>
        <w:t>the existence of</w:t>
      </w:r>
      <w:r w:rsidR="002B2ECD">
        <w:t xml:space="preserve"> </w:t>
      </w:r>
      <w:r w:rsidR="002B2ECD">
        <w:rPr>
          <w:rStyle w:val="hps"/>
        </w:rPr>
        <w:t>cracks formed</w:t>
      </w:r>
      <w:r w:rsidR="002B2ECD">
        <w:t xml:space="preserve"> </w:t>
      </w:r>
      <w:r>
        <w:rPr>
          <w:rStyle w:val="hps"/>
        </w:rPr>
        <w:t>during</w:t>
      </w:r>
      <w:r w:rsidR="000B5E01">
        <w:rPr>
          <w:rStyle w:val="hps"/>
        </w:rPr>
        <w:t xml:space="preserve"> ba</w:t>
      </w:r>
      <w:r w:rsidR="002B2ECD">
        <w:rPr>
          <w:rStyle w:val="hps"/>
        </w:rPr>
        <w:t>king</w:t>
      </w:r>
      <w:r w:rsidR="002B2ECD">
        <w:t>.</w:t>
      </w:r>
      <w:r w:rsidR="003F7CAF">
        <w:t xml:space="preserve"> </w:t>
      </w:r>
      <w:r w:rsidR="003F7CAF">
        <w:rPr>
          <w:rStyle w:val="hps"/>
        </w:rPr>
        <w:t>The</w:t>
      </w:r>
      <w:r w:rsidR="003F7CAF">
        <w:t xml:space="preserve"> </w:t>
      </w:r>
      <w:r w:rsidR="003F7CAF">
        <w:rPr>
          <w:rStyle w:val="hps"/>
        </w:rPr>
        <w:t>principle of the technique</w:t>
      </w:r>
      <w:r w:rsidR="003F7CAF">
        <w:t xml:space="preserve"> </w:t>
      </w:r>
      <w:r w:rsidR="003F7CAF">
        <w:rPr>
          <w:rStyle w:val="hps"/>
        </w:rPr>
        <w:t>involves injecting</w:t>
      </w:r>
      <w:r w:rsidR="003F7CAF">
        <w:t xml:space="preserve"> </w:t>
      </w:r>
      <w:r w:rsidR="003F7CAF">
        <w:rPr>
          <w:rStyle w:val="hps"/>
        </w:rPr>
        <w:t>repetitive</w:t>
      </w:r>
      <w:r w:rsidR="003F7CAF">
        <w:t xml:space="preserve"> </w:t>
      </w:r>
      <w:r w:rsidR="003F7CAF">
        <w:rPr>
          <w:rStyle w:val="hps"/>
        </w:rPr>
        <w:t>series</w:t>
      </w:r>
      <w:r w:rsidR="003F7CAF">
        <w:t xml:space="preserve"> </w:t>
      </w:r>
      <w:r w:rsidR="003F7CAF">
        <w:rPr>
          <w:rStyle w:val="hps"/>
        </w:rPr>
        <w:t>of ultrasonic pulses</w:t>
      </w:r>
      <w:r w:rsidR="003F7CAF">
        <w:t xml:space="preserve"> </w:t>
      </w:r>
      <w:r w:rsidR="003F7CAF">
        <w:rPr>
          <w:rStyle w:val="hps"/>
        </w:rPr>
        <w:t>in</w:t>
      </w:r>
      <w:r>
        <w:rPr>
          <w:rStyle w:val="hps"/>
        </w:rPr>
        <w:t>to</w:t>
      </w:r>
      <w:r w:rsidR="003F7CAF">
        <w:rPr>
          <w:rStyle w:val="hps"/>
        </w:rPr>
        <w:t xml:space="preserve"> the material</w:t>
      </w:r>
      <w:r w:rsidR="003F7CAF">
        <w:t xml:space="preserve"> </w:t>
      </w:r>
      <w:r w:rsidR="003F7CAF">
        <w:rPr>
          <w:rStyle w:val="hps"/>
        </w:rPr>
        <w:t>using</w:t>
      </w:r>
      <w:r w:rsidR="003F7CAF">
        <w:t xml:space="preserve"> </w:t>
      </w:r>
      <w:r w:rsidR="003F7CAF">
        <w:rPr>
          <w:rStyle w:val="hps"/>
        </w:rPr>
        <w:t>a</w:t>
      </w:r>
      <w:r w:rsidR="003F7CAF">
        <w:t xml:space="preserve"> </w:t>
      </w:r>
      <w:r w:rsidR="003F7CAF">
        <w:rPr>
          <w:rStyle w:val="hps"/>
        </w:rPr>
        <w:t>potentiometric</w:t>
      </w:r>
      <w:r w:rsidR="003F7CAF">
        <w:t xml:space="preserve"> </w:t>
      </w:r>
      <w:r w:rsidR="003F7CAF">
        <w:rPr>
          <w:rStyle w:val="hps"/>
        </w:rPr>
        <w:t>transducer.</w:t>
      </w:r>
      <w:r w:rsidR="003F7CAF">
        <w:t xml:space="preserve"> </w:t>
      </w:r>
      <w:r w:rsidR="003F7CAF">
        <w:rPr>
          <w:rStyle w:val="hps"/>
        </w:rPr>
        <w:t>Each</w:t>
      </w:r>
      <w:r w:rsidR="003F7CAF">
        <w:t xml:space="preserve"> </w:t>
      </w:r>
      <w:r w:rsidR="003F7CAF">
        <w:rPr>
          <w:rStyle w:val="hps"/>
        </w:rPr>
        <w:t>pulse</w:t>
      </w:r>
      <w:r w:rsidR="003F7CAF">
        <w:t xml:space="preserve"> </w:t>
      </w:r>
      <w:r w:rsidR="003F7CAF">
        <w:rPr>
          <w:rStyle w:val="hps"/>
        </w:rPr>
        <w:t>produces</w:t>
      </w:r>
      <w:r w:rsidR="003F7CAF">
        <w:t xml:space="preserve"> </w:t>
      </w:r>
      <w:r w:rsidR="003F7CAF">
        <w:rPr>
          <w:rStyle w:val="hps"/>
        </w:rPr>
        <w:t>stress waves</w:t>
      </w:r>
      <w:r w:rsidR="003F7CAF">
        <w:t xml:space="preserve"> </w:t>
      </w:r>
      <w:r w:rsidR="003F7CAF">
        <w:rPr>
          <w:rStyle w:val="hps"/>
        </w:rPr>
        <w:t>which</w:t>
      </w:r>
      <w:r w:rsidR="003F7CAF">
        <w:t xml:space="preserve"> </w:t>
      </w:r>
      <w:r w:rsidR="003F7CAF">
        <w:rPr>
          <w:rStyle w:val="hps"/>
        </w:rPr>
        <w:t>are similar to the</w:t>
      </w:r>
      <w:r w:rsidR="003F7CAF">
        <w:t xml:space="preserve"> </w:t>
      </w:r>
      <w:r w:rsidR="003F7CAF">
        <w:rPr>
          <w:rStyle w:val="hps"/>
        </w:rPr>
        <w:t>acoustic emission events</w:t>
      </w:r>
      <w:r w:rsidR="003F7CAF">
        <w:t xml:space="preserve"> </w:t>
      </w:r>
      <w:r w:rsidR="003F7CAF">
        <w:rPr>
          <w:rStyle w:val="hps"/>
        </w:rPr>
        <w:t>induced</w:t>
      </w:r>
      <w:r w:rsidR="003F7CAF">
        <w:t xml:space="preserve"> </w:t>
      </w:r>
      <w:r w:rsidR="003F7CAF">
        <w:rPr>
          <w:rStyle w:val="hps"/>
        </w:rPr>
        <w:t>by the propagation of</w:t>
      </w:r>
      <w:r w:rsidR="003F7CAF">
        <w:t xml:space="preserve"> </w:t>
      </w:r>
      <w:r w:rsidR="003F7CAF">
        <w:rPr>
          <w:rStyle w:val="hps"/>
        </w:rPr>
        <w:t>micro</w:t>
      </w:r>
      <w:r>
        <w:rPr>
          <w:rStyle w:val="hps"/>
        </w:rPr>
        <w:t>-</w:t>
      </w:r>
      <w:r w:rsidR="003F7CAF">
        <w:rPr>
          <w:rStyle w:val="hps"/>
        </w:rPr>
        <w:t>cracks</w:t>
      </w:r>
      <w:r w:rsidR="003F7CAF">
        <w:t xml:space="preserve"> </w:t>
      </w:r>
      <w:r w:rsidR="003F7CAF">
        <w:rPr>
          <w:rStyle w:val="hps"/>
        </w:rPr>
        <w:t>in the material</w:t>
      </w:r>
      <w:r w:rsidR="003F7CAF">
        <w:t xml:space="preserve"> </w:t>
      </w:r>
      <w:r w:rsidR="003F7CAF">
        <w:rPr>
          <w:rStyle w:val="hps"/>
        </w:rPr>
        <w:t>under stress</w:t>
      </w:r>
      <w:r w:rsidR="003F7CAF">
        <w:t>.</w:t>
      </w:r>
      <w:r w:rsidR="002B2ECD">
        <w:t xml:space="preserve"> </w:t>
      </w:r>
      <w:r w:rsidR="002B2ECD">
        <w:rPr>
          <w:rStyle w:val="hps"/>
        </w:rPr>
        <w:t>It has the</w:t>
      </w:r>
      <w:r w:rsidR="002B2ECD">
        <w:t xml:space="preserve"> </w:t>
      </w:r>
      <w:r w:rsidR="002B2ECD">
        <w:rPr>
          <w:rStyle w:val="hps"/>
        </w:rPr>
        <w:t>advantage of providing</w:t>
      </w:r>
      <w:r w:rsidR="002B2ECD">
        <w:t xml:space="preserve"> </w:t>
      </w:r>
      <w:r w:rsidR="002B2ECD">
        <w:rPr>
          <w:rStyle w:val="hps"/>
        </w:rPr>
        <w:t xml:space="preserve">information on </w:t>
      </w:r>
      <w:r w:rsidR="00985883">
        <w:rPr>
          <w:rStyle w:val="hps"/>
        </w:rPr>
        <w:t>the location,</w:t>
      </w:r>
      <w:r>
        <w:rPr>
          <w:rStyle w:val="hps"/>
        </w:rPr>
        <w:t xml:space="preserve"> size</w:t>
      </w:r>
      <w:r w:rsidR="00985883">
        <w:rPr>
          <w:rStyle w:val="hps"/>
        </w:rPr>
        <w:t>, and distribution</w:t>
      </w:r>
      <w:r>
        <w:rPr>
          <w:rStyle w:val="hps"/>
        </w:rPr>
        <w:t xml:space="preserve"> of</w:t>
      </w:r>
      <w:r w:rsidR="002B2ECD">
        <w:t xml:space="preserve"> </w:t>
      </w:r>
      <w:r>
        <w:rPr>
          <w:rStyle w:val="hps"/>
        </w:rPr>
        <w:t>cracks</w:t>
      </w:r>
      <w:r w:rsidR="002B2ECD">
        <w:t xml:space="preserve"> </w:t>
      </w:r>
      <w:r w:rsidR="002B2ECD">
        <w:rPr>
          <w:rStyle w:val="hps"/>
        </w:rPr>
        <w:t>in the samples analyzed</w:t>
      </w:r>
      <w:r w:rsidR="002B2ECD">
        <w:t xml:space="preserve"> </w:t>
      </w:r>
      <w:r w:rsidR="002B2ECD">
        <w:rPr>
          <w:rStyle w:val="hps"/>
        </w:rPr>
        <w:t xml:space="preserve">and </w:t>
      </w:r>
      <w:r w:rsidR="00985883">
        <w:rPr>
          <w:rStyle w:val="hps"/>
        </w:rPr>
        <w:t xml:space="preserve">consequently </w:t>
      </w:r>
      <w:r w:rsidR="002B2ECD">
        <w:rPr>
          <w:rStyle w:val="hps"/>
        </w:rPr>
        <w:t>the</w:t>
      </w:r>
      <w:r w:rsidR="002B2ECD">
        <w:t xml:space="preserve"> </w:t>
      </w:r>
      <w:r w:rsidR="002B2ECD">
        <w:rPr>
          <w:rStyle w:val="hps"/>
        </w:rPr>
        <w:t xml:space="preserve">quality of </w:t>
      </w:r>
      <w:r w:rsidR="00985883">
        <w:rPr>
          <w:rStyle w:val="hps"/>
        </w:rPr>
        <w:t>the entire</w:t>
      </w:r>
      <w:r w:rsidR="002B2ECD">
        <w:t xml:space="preserve"> </w:t>
      </w:r>
      <w:r w:rsidR="002B2ECD">
        <w:rPr>
          <w:rStyle w:val="hps"/>
        </w:rPr>
        <w:t>anode</w:t>
      </w:r>
      <w:r w:rsidR="002B2ECD">
        <w:t xml:space="preserve"> </w:t>
      </w:r>
      <w:r w:rsidR="00985883">
        <w:t>sample</w:t>
      </w:r>
      <w:r w:rsidR="002B2ECD">
        <w:t>.</w:t>
      </w:r>
    </w:p>
    <w:p w:rsidR="00874BC2" w:rsidRDefault="00874BC2" w:rsidP="00266F73"/>
    <w:p w:rsidR="00874BC2" w:rsidRPr="00874BC2" w:rsidRDefault="00874BC2" w:rsidP="00874BC2">
      <w:pPr>
        <w:jc w:val="left"/>
        <w:rPr>
          <w:u w:val="single"/>
        </w:rPr>
      </w:pPr>
      <w:r w:rsidRPr="00874BC2">
        <w:rPr>
          <w:rStyle w:val="hps"/>
          <w:u w:val="single"/>
        </w:rPr>
        <w:t>Analysis by visual inspection</w:t>
      </w:r>
    </w:p>
    <w:p w:rsidR="00266F73" w:rsidRDefault="00266F73" w:rsidP="00266F73">
      <w:pPr>
        <w:rPr>
          <w:szCs w:val="18"/>
        </w:rPr>
      </w:pPr>
    </w:p>
    <w:p w:rsidR="007D6A10" w:rsidRPr="00610C98" w:rsidRDefault="00631196" w:rsidP="00610C98">
      <w:pPr>
        <w:rPr>
          <w:rStyle w:val="hps"/>
        </w:rPr>
      </w:pPr>
      <w:r>
        <w:rPr>
          <w:rStyle w:val="hps"/>
        </w:rPr>
        <w:t>The</w:t>
      </w:r>
      <w:r>
        <w:t xml:space="preserve"> </w:t>
      </w:r>
      <w:r>
        <w:rPr>
          <w:rStyle w:val="hps"/>
        </w:rPr>
        <w:t>surface</w:t>
      </w:r>
      <w:r>
        <w:t xml:space="preserve"> </w:t>
      </w:r>
      <w:r>
        <w:rPr>
          <w:rStyle w:val="hps"/>
        </w:rPr>
        <w:t>of the</w:t>
      </w:r>
      <w:r>
        <w:t xml:space="preserve"> </w:t>
      </w:r>
      <w:r>
        <w:rPr>
          <w:rStyle w:val="hps"/>
        </w:rPr>
        <w:t>sample</w:t>
      </w:r>
      <w:r>
        <w:t xml:space="preserve"> </w:t>
      </w:r>
      <w:r w:rsidR="00985883">
        <w:rPr>
          <w:rStyle w:val="hps"/>
        </w:rPr>
        <w:t>wa</w:t>
      </w:r>
      <w:r>
        <w:rPr>
          <w:rStyle w:val="hps"/>
        </w:rPr>
        <w:t>s visually inspected</w:t>
      </w:r>
      <w:r>
        <w:t xml:space="preserve"> </w:t>
      </w:r>
      <w:r>
        <w:rPr>
          <w:rStyle w:val="hps"/>
        </w:rPr>
        <w:t>before putting them</w:t>
      </w:r>
      <w:r>
        <w:t xml:space="preserve"> </w:t>
      </w:r>
      <w:r>
        <w:rPr>
          <w:rStyle w:val="hps"/>
        </w:rPr>
        <w:t>in the</w:t>
      </w:r>
      <w:r>
        <w:t xml:space="preserve"> </w:t>
      </w:r>
      <w:r>
        <w:rPr>
          <w:rStyle w:val="hps"/>
        </w:rPr>
        <w:t>furnace.</w:t>
      </w:r>
      <w:r>
        <w:t xml:space="preserve"> </w:t>
      </w:r>
      <w:r>
        <w:rPr>
          <w:rStyle w:val="hps"/>
        </w:rPr>
        <w:t>At the end of</w:t>
      </w:r>
      <w:r>
        <w:t xml:space="preserve"> </w:t>
      </w:r>
      <w:r>
        <w:rPr>
          <w:rStyle w:val="hps"/>
        </w:rPr>
        <w:t>baking</w:t>
      </w:r>
      <w:r w:rsidR="00985883">
        <w:rPr>
          <w:rStyle w:val="hps"/>
        </w:rPr>
        <w:t>,</w:t>
      </w:r>
      <w:r>
        <w:t xml:space="preserve"> </w:t>
      </w:r>
      <w:r>
        <w:rPr>
          <w:rStyle w:val="hps"/>
        </w:rPr>
        <w:t>the samples</w:t>
      </w:r>
      <w:r>
        <w:t xml:space="preserve"> </w:t>
      </w:r>
      <w:r w:rsidR="00985883">
        <w:rPr>
          <w:rStyle w:val="hps"/>
        </w:rPr>
        <w:t>were</w:t>
      </w:r>
      <w:r>
        <w:rPr>
          <w:rStyle w:val="hps"/>
        </w:rPr>
        <w:t xml:space="preserve"> inspected</w:t>
      </w:r>
      <w:r>
        <w:t xml:space="preserve"> </w:t>
      </w:r>
      <w:r>
        <w:rPr>
          <w:rStyle w:val="hps"/>
        </w:rPr>
        <w:t>again</w:t>
      </w:r>
      <w:r>
        <w:t xml:space="preserve"> </w:t>
      </w:r>
      <w:r w:rsidR="00985883">
        <w:t xml:space="preserve">visually. </w:t>
      </w:r>
      <w:r w:rsidR="00985883">
        <w:rPr>
          <w:rStyle w:val="hps"/>
        </w:rPr>
        <w:t>T</w:t>
      </w:r>
      <w:r>
        <w:rPr>
          <w:rStyle w:val="hps"/>
        </w:rPr>
        <w:t>he results</w:t>
      </w:r>
      <w:r>
        <w:t xml:space="preserve"> </w:t>
      </w:r>
      <w:r>
        <w:rPr>
          <w:rStyle w:val="hps"/>
        </w:rPr>
        <w:t>of the two states</w:t>
      </w:r>
      <w:r>
        <w:t xml:space="preserve"> </w:t>
      </w:r>
      <w:r w:rsidR="00985883">
        <w:t xml:space="preserve">of the sample surface </w:t>
      </w:r>
      <w:r w:rsidR="00985883">
        <w:rPr>
          <w:rStyle w:val="hps"/>
        </w:rPr>
        <w:t>were</w:t>
      </w:r>
      <w:r>
        <w:rPr>
          <w:rStyle w:val="hps"/>
        </w:rPr>
        <w:t xml:space="preserve"> compared</w:t>
      </w:r>
      <w:r>
        <w:t xml:space="preserve"> </w:t>
      </w:r>
      <w:r>
        <w:rPr>
          <w:rStyle w:val="hps"/>
        </w:rPr>
        <w:t xml:space="preserve">to </w:t>
      </w:r>
      <w:r w:rsidR="00985883">
        <w:rPr>
          <w:rStyle w:val="hps"/>
        </w:rPr>
        <w:t>determine</w:t>
      </w:r>
      <w:r>
        <w:t xml:space="preserve"> </w:t>
      </w:r>
      <w:r>
        <w:rPr>
          <w:rStyle w:val="hps"/>
        </w:rPr>
        <w:t>the effect</w:t>
      </w:r>
      <w:r>
        <w:t xml:space="preserve"> </w:t>
      </w:r>
      <w:r>
        <w:rPr>
          <w:rStyle w:val="hps"/>
        </w:rPr>
        <w:t>of baking on</w:t>
      </w:r>
      <w:r>
        <w:t xml:space="preserve"> </w:t>
      </w:r>
      <w:r>
        <w:rPr>
          <w:rStyle w:val="hps"/>
        </w:rPr>
        <w:t xml:space="preserve">the </w:t>
      </w:r>
      <w:r w:rsidR="00985883">
        <w:rPr>
          <w:rStyle w:val="hps"/>
        </w:rPr>
        <w:t>formation</w:t>
      </w:r>
      <w:r>
        <w:rPr>
          <w:rStyle w:val="hps"/>
        </w:rPr>
        <w:t xml:space="preserve"> of</w:t>
      </w:r>
      <w:r>
        <w:t xml:space="preserve"> </w:t>
      </w:r>
      <w:r>
        <w:rPr>
          <w:rStyle w:val="hps"/>
        </w:rPr>
        <w:t>cracks</w:t>
      </w:r>
      <w:r w:rsidR="00985883">
        <w:rPr>
          <w:rStyle w:val="hps"/>
        </w:rPr>
        <w:t xml:space="preserve"> on the surface</w:t>
      </w:r>
      <w:r>
        <w:rPr>
          <w:rStyle w:val="hps"/>
        </w:rPr>
        <w:t>.</w:t>
      </w:r>
    </w:p>
    <w:p w:rsidR="007D6A10" w:rsidRDefault="007D6A10" w:rsidP="007D6A10">
      <w:pPr>
        <w:pStyle w:val="TMSParagraphStyle"/>
        <w:jc w:val="center"/>
        <w:rPr>
          <w:rStyle w:val="hps"/>
          <w:b/>
          <w:szCs w:val="18"/>
        </w:rPr>
      </w:pPr>
    </w:p>
    <w:p w:rsidR="000B5E01" w:rsidRPr="00985883" w:rsidRDefault="007D6A10" w:rsidP="00985883">
      <w:pPr>
        <w:pStyle w:val="TMSParagraphStyle"/>
        <w:jc w:val="center"/>
        <w:rPr>
          <w:b/>
          <w:szCs w:val="18"/>
        </w:rPr>
      </w:pPr>
      <w:r w:rsidRPr="005440D9">
        <w:rPr>
          <w:rStyle w:val="hps"/>
          <w:b/>
          <w:szCs w:val="18"/>
        </w:rPr>
        <w:t>Results and discussion</w:t>
      </w:r>
    </w:p>
    <w:p w:rsidR="000B5E01" w:rsidRDefault="000B5E01" w:rsidP="000B5E01">
      <w:pPr>
        <w:ind w:firstLine="567"/>
        <w:rPr>
          <w:szCs w:val="18"/>
        </w:rPr>
      </w:pPr>
    </w:p>
    <w:p w:rsidR="005440D9" w:rsidRPr="00985883" w:rsidRDefault="005440D9" w:rsidP="00985883">
      <w:pPr>
        <w:jc w:val="left"/>
        <w:rPr>
          <w:szCs w:val="18"/>
          <w:u w:val="single"/>
        </w:rPr>
      </w:pPr>
      <w:r w:rsidRPr="00985883">
        <w:rPr>
          <w:rStyle w:val="hps"/>
          <w:szCs w:val="18"/>
          <w:u w:val="single"/>
        </w:rPr>
        <w:t>Characterization</w:t>
      </w:r>
      <w:r w:rsidRPr="00985883">
        <w:rPr>
          <w:szCs w:val="18"/>
          <w:u w:val="single"/>
        </w:rPr>
        <w:t xml:space="preserve"> </w:t>
      </w:r>
      <w:r w:rsidRPr="00985883">
        <w:rPr>
          <w:rStyle w:val="hps"/>
          <w:szCs w:val="18"/>
          <w:u w:val="single"/>
        </w:rPr>
        <w:t>by visual</w:t>
      </w:r>
      <w:r w:rsidRPr="00985883">
        <w:rPr>
          <w:szCs w:val="18"/>
          <w:u w:val="single"/>
        </w:rPr>
        <w:t xml:space="preserve"> </w:t>
      </w:r>
      <w:r w:rsidRPr="00985883">
        <w:rPr>
          <w:rStyle w:val="hps"/>
          <w:szCs w:val="18"/>
          <w:u w:val="single"/>
        </w:rPr>
        <w:t>inspection</w:t>
      </w:r>
    </w:p>
    <w:p w:rsidR="005440D9" w:rsidRDefault="005440D9">
      <w:pPr>
        <w:pStyle w:val="TMSParagraphStyle"/>
      </w:pPr>
    </w:p>
    <w:p w:rsidR="005440D9" w:rsidRPr="00C12D25" w:rsidRDefault="00985883" w:rsidP="00713DF4">
      <w:pPr>
        <w:pStyle w:val="TMSParagraphStyle"/>
        <w:rPr>
          <w:rStyle w:val="hps"/>
          <w:szCs w:val="18"/>
        </w:rPr>
      </w:pPr>
      <w:r w:rsidRPr="00C12D25">
        <w:rPr>
          <w:rStyle w:val="hps"/>
          <w:szCs w:val="18"/>
        </w:rPr>
        <w:t>Figure 2 shows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 crack</w:t>
      </w:r>
      <w:r w:rsidRPr="00C12D25">
        <w:rPr>
          <w:szCs w:val="18"/>
        </w:rPr>
        <w:t xml:space="preserve"> formed on the surface </w:t>
      </w:r>
      <w:r w:rsidR="00BE29D9" w:rsidRPr="00C12D25">
        <w:rPr>
          <w:szCs w:val="18"/>
        </w:rPr>
        <w:t xml:space="preserve">of a sample </w:t>
      </w:r>
      <w:r w:rsidRPr="00C12D25">
        <w:rPr>
          <w:rStyle w:val="hps"/>
          <w:szCs w:val="18"/>
        </w:rPr>
        <w:t>(encircled by a broken red line)</w:t>
      </w:r>
      <w:r w:rsidR="00BE29D9" w:rsidRPr="00C12D25">
        <w:rPr>
          <w:rStyle w:val="hps"/>
          <w:szCs w:val="18"/>
        </w:rPr>
        <w:t xml:space="preserve"> found by visual inspection</w:t>
      </w:r>
      <w:r w:rsidRPr="00C12D25">
        <w:rPr>
          <w:rStyle w:val="hps"/>
          <w:szCs w:val="18"/>
        </w:rPr>
        <w:t xml:space="preserve">. </w:t>
      </w:r>
      <w:r w:rsidR="00BE29D9" w:rsidRPr="00C12D25">
        <w:rPr>
          <w:rStyle w:val="hps"/>
          <w:szCs w:val="18"/>
        </w:rPr>
        <w:t>All of t</w:t>
      </w:r>
      <w:r w:rsidR="005440D9" w:rsidRPr="00C12D25">
        <w:rPr>
          <w:rStyle w:val="hps"/>
          <w:szCs w:val="18"/>
        </w:rPr>
        <w:t>he three</w:t>
      </w:r>
      <w:r w:rsidR="00341BA4" w:rsidRPr="00C12D25">
        <w:rPr>
          <w:rStyle w:val="hps"/>
          <w:szCs w:val="18"/>
        </w:rPr>
        <w:t xml:space="preserve"> series </w:t>
      </w:r>
      <w:r w:rsidR="00BE29D9" w:rsidRPr="00C12D25">
        <w:rPr>
          <w:rStyle w:val="hps"/>
          <w:szCs w:val="18"/>
        </w:rPr>
        <w:t xml:space="preserve">of </w:t>
      </w:r>
      <w:r w:rsidR="005440D9" w:rsidRPr="00C12D25">
        <w:rPr>
          <w:rStyle w:val="hps"/>
          <w:szCs w:val="18"/>
        </w:rPr>
        <w:t>samples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baked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at different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heating rates</w:t>
      </w:r>
      <w:r w:rsidR="005440D9"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were inspected visually</w:t>
      </w:r>
      <w:r w:rsidR="005440D9" w:rsidRPr="00C12D25">
        <w:rPr>
          <w:rStyle w:val="hps"/>
          <w:szCs w:val="18"/>
        </w:rPr>
        <w:t>.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Small cracks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were found on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the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 xml:space="preserve">surfaces of all </w:t>
      </w:r>
      <w:r w:rsidR="00BE29D9" w:rsidRPr="00C12D25">
        <w:rPr>
          <w:rStyle w:val="hps"/>
          <w:szCs w:val="18"/>
        </w:rPr>
        <w:t>samples.</w:t>
      </w:r>
      <w:r w:rsidR="005440D9" w:rsidRPr="00C12D25">
        <w:rPr>
          <w:szCs w:val="18"/>
        </w:rPr>
        <w:t xml:space="preserve"> </w:t>
      </w:r>
      <w:r w:rsidR="00BE29D9" w:rsidRPr="00C12D25">
        <w:rPr>
          <w:rStyle w:val="hps"/>
          <w:szCs w:val="18"/>
        </w:rPr>
        <w:t>However,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these are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surface cracks</w:t>
      </w:r>
      <w:r w:rsidR="005440D9" w:rsidRPr="00C12D25">
        <w:rPr>
          <w:szCs w:val="18"/>
        </w:rPr>
        <w:t xml:space="preserve"> </w:t>
      </w:r>
      <w:r w:rsidR="00BE29D9" w:rsidRPr="00C12D25">
        <w:rPr>
          <w:rStyle w:val="hps"/>
          <w:szCs w:val="18"/>
        </w:rPr>
        <w:t xml:space="preserve">and </w:t>
      </w:r>
      <w:r w:rsidR="00A871D1" w:rsidRPr="00C12D25">
        <w:rPr>
          <w:rStyle w:val="hps"/>
          <w:szCs w:val="18"/>
        </w:rPr>
        <w:t>are not representative of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 xml:space="preserve">the </w:t>
      </w:r>
      <w:r w:rsidR="00A871D1" w:rsidRPr="00C12D25">
        <w:rPr>
          <w:rStyle w:val="hps"/>
          <w:szCs w:val="18"/>
        </w:rPr>
        <w:t xml:space="preserve">matrix </w:t>
      </w:r>
      <w:r w:rsidR="005440D9" w:rsidRPr="00C12D25">
        <w:rPr>
          <w:rStyle w:val="hps"/>
          <w:szCs w:val="18"/>
        </w:rPr>
        <w:t>of the samples.</w:t>
      </w:r>
    </w:p>
    <w:p w:rsidR="002B2ECD" w:rsidRPr="00584EE8" w:rsidRDefault="002B2ECD" w:rsidP="005440D9">
      <w:pPr>
        <w:pStyle w:val="Paragraphedeliste"/>
        <w:ind w:left="0" w:firstLine="284"/>
        <w:jc w:val="both"/>
        <w:rPr>
          <w:rStyle w:val="hps"/>
          <w:sz w:val="18"/>
          <w:szCs w:val="18"/>
          <w:lang w:val="en-US"/>
        </w:rPr>
      </w:pPr>
    </w:p>
    <w:p w:rsidR="005440D9" w:rsidRDefault="002E3D81" w:rsidP="00E97382">
      <w:pPr>
        <w:pStyle w:val="TMSParagraphStyle"/>
        <w:jc w:val="center"/>
        <w:rPr>
          <w:noProof/>
          <w:lang w:val="fr-FR" w:eastAsia="fr-FR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82550</wp:posOffset>
                </wp:positionV>
                <wp:extent cx="345440" cy="325120"/>
                <wp:effectExtent l="18415" t="15875" r="17145" b="11430"/>
                <wp:wrapNone/>
                <wp:docPr id="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3251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09.45pt;margin-top:6.5pt;width:27.2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" filled="f" strokecolor="red" strokeweight="1.5pt">
                <v:stroke dashstyle="dash"/>
              </v:oval>
            </w:pict>
          </mc:Fallback>
        </mc:AlternateContent>
      </w:r>
      <w:r w:rsidR="008E3BB5">
        <w:rPr>
          <w:noProof/>
          <w:lang w:val="fr-CA" w:eastAsia="fr-CA"/>
        </w:rPr>
        <w:drawing>
          <wp:inline distT="0" distB="0" distL="0" distR="0" wp14:anchorId="780DFB9E" wp14:editId="4B7AC1ED">
            <wp:extent cx="2819400" cy="2114550"/>
            <wp:effectExtent l="1905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D9" w:rsidRDefault="005440D9" w:rsidP="005440D9">
      <w:pPr>
        <w:pStyle w:val="TMSParagraphStyle"/>
        <w:ind w:firstLine="567"/>
        <w:rPr>
          <w:noProof/>
          <w:lang w:val="fr-FR" w:eastAsia="fr-FR"/>
        </w:rPr>
      </w:pPr>
    </w:p>
    <w:p w:rsidR="005440D9" w:rsidRDefault="005440D9" w:rsidP="00A871D1">
      <w:pPr>
        <w:pStyle w:val="Paragraphedeliste"/>
        <w:ind w:left="0"/>
        <w:jc w:val="center"/>
        <w:rPr>
          <w:rStyle w:val="hps"/>
          <w:sz w:val="18"/>
          <w:szCs w:val="18"/>
          <w:lang w:val="en-US"/>
        </w:rPr>
      </w:pPr>
      <w:proofErr w:type="gramStart"/>
      <w:r w:rsidRPr="00584EE8">
        <w:rPr>
          <w:rStyle w:val="hps"/>
          <w:sz w:val="18"/>
          <w:szCs w:val="18"/>
          <w:lang w:val="en-US"/>
        </w:rPr>
        <w:t>Figure 2</w:t>
      </w:r>
      <w:r w:rsidR="008A3E50">
        <w:rPr>
          <w:rStyle w:val="hps"/>
          <w:sz w:val="18"/>
          <w:szCs w:val="18"/>
          <w:lang w:val="en-US"/>
        </w:rPr>
        <w:t>.</w:t>
      </w:r>
      <w:proofErr w:type="gramEnd"/>
      <w:r w:rsidRPr="00584EE8">
        <w:rPr>
          <w:sz w:val="18"/>
          <w:szCs w:val="18"/>
          <w:lang w:val="en-US"/>
        </w:rPr>
        <w:t xml:space="preserve"> </w:t>
      </w:r>
      <w:r w:rsidR="00BE29D9">
        <w:rPr>
          <w:rStyle w:val="hps"/>
          <w:sz w:val="18"/>
          <w:szCs w:val="18"/>
          <w:lang w:val="en-US"/>
        </w:rPr>
        <w:t>A s</w:t>
      </w:r>
      <w:r w:rsidR="00985883">
        <w:rPr>
          <w:rStyle w:val="hps"/>
          <w:sz w:val="18"/>
          <w:szCs w:val="18"/>
          <w:lang w:val="en-US"/>
        </w:rPr>
        <w:t>urface c</w:t>
      </w:r>
      <w:r w:rsidRPr="00584EE8">
        <w:rPr>
          <w:rStyle w:val="hps"/>
          <w:sz w:val="18"/>
          <w:szCs w:val="18"/>
          <w:lang w:val="en-US"/>
        </w:rPr>
        <w:t>rack</w:t>
      </w:r>
      <w:r w:rsidRPr="00584EE8">
        <w:rPr>
          <w:sz w:val="18"/>
          <w:szCs w:val="18"/>
          <w:lang w:val="en-US"/>
        </w:rPr>
        <w:t xml:space="preserve"> </w:t>
      </w:r>
      <w:r w:rsidRPr="00584EE8">
        <w:rPr>
          <w:rStyle w:val="hps"/>
          <w:sz w:val="18"/>
          <w:szCs w:val="18"/>
          <w:lang w:val="en-US"/>
        </w:rPr>
        <w:t>formed</w:t>
      </w:r>
      <w:r w:rsidRPr="00584EE8">
        <w:rPr>
          <w:sz w:val="18"/>
          <w:szCs w:val="18"/>
          <w:lang w:val="en-US"/>
        </w:rPr>
        <w:t xml:space="preserve"> </w:t>
      </w:r>
      <w:r w:rsidRPr="00584EE8">
        <w:rPr>
          <w:rStyle w:val="hps"/>
          <w:sz w:val="18"/>
          <w:szCs w:val="18"/>
          <w:lang w:val="en-US"/>
        </w:rPr>
        <w:t xml:space="preserve">during </w:t>
      </w:r>
      <w:r w:rsidR="00C53C38">
        <w:rPr>
          <w:rStyle w:val="hps"/>
          <w:sz w:val="18"/>
          <w:szCs w:val="18"/>
          <w:lang w:val="en-US"/>
        </w:rPr>
        <w:t>ba</w:t>
      </w:r>
      <w:r w:rsidRPr="00584EE8">
        <w:rPr>
          <w:rStyle w:val="hps"/>
          <w:sz w:val="18"/>
          <w:szCs w:val="18"/>
          <w:lang w:val="en-US"/>
        </w:rPr>
        <w:t>king</w:t>
      </w:r>
      <w:r w:rsidR="00985883">
        <w:rPr>
          <w:rStyle w:val="hps"/>
          <w:sz w:val="18"/>
          <w:szCs w:val="18"/>
          <w:lang w:val="en-US"/>
        </w:rPr>
        <w:t xml:space="preserve"> (</w:t>
      </w:r>
      <w:r w:rsidRPr="00584EE8">
        <w:rPr>
          <w:rStyle w:val="hps"/>
          <w:sz w:val="18"/>
          <w:szCs w:val="18"/>
          <w:lang w:val="en-US"/>
        </w:rPr>
        <w:t>visual inspection</w:t>
      </w:r>
      <w:r w:rsidR="00985883">
        <w:rPr>
          <w:rStyle w:val="hps"/>
          <w:sz w:val="18"/>
          <w:szCs w:val="18"/>
          <w:lang w:val="en-US"/>
        </w:rPr>
        <w:t>)</w:t>
      </w:r>
      <w:r w:rsidRPr="00584EE8">
        <w:rPr>
          <w:rStyle w:val="hps"/>
          <w:sz w:val="18"/>
          <w:szCs w:val="18"/>
          <w:lang w:val="en-US"/>
        </w:rPr>
        <w:t>.</w:t>
      </w:r>
    </w:p>
    <w:p w:rsidR="00A9787B" w:rsidRPr="00C12D25" w:rsidRDefault="00A9787B" w:rsidP="00A9787B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584EE8">
        <w:rPr>
          <w:rStyle w:val="hps"/>
          <w:sz w:val="18"/>
          <w:szCs w:val="18"/>
          <w:lang w:val="en-US"/>
        </w:rPr>
        <w:lastRenderedPageBreak/>
        <w:t>Th</w:t>
      </w:r>
      <w:r>
        <w:rPr>
          <w:rStyle w:val="hps"/>
          <w:sz w:val="18"/>
          <w:szCs w:val="18"/>
          <w:lang w:val="en-US"/>
        </w:rPr>
        <w:t>e</w:t>
      </w:r>
      <w:r w:rsidRPr="00584EE8">
        <w:rPr>
          <w:sz w:val="18"/>
          <w:szCs w:val="18"/>
          <w:lang w:val="en-US"/>
        </w:rPr>
        <w:t xml:space="preserve"> </w:t>
      </w:r>
      <w:r w:rsidRPr="00584EE8">
        <w:rPr>
          <w:rStyle w:val="hps"/>
          <w:sz w:val="18"/>
          <w:szCs w:val="18"/>
          <w:lang w:val="en-US"/>
        </w:rPr>
        <w:t>investigation</w:t>
      </w:r>
      <w:r w:rsidRPr="00584EE8">
        <w:rPr>
          <w:sz w:val="18"/>
          <w:szCs w:val="18"/>
          <w:lang w:val="en-US"/>
        </w:rPr>
        <w:t xml:space="preserve"> </w:t>
      </w:r>
      <w:r w:rsidRPr="00584EE8">
        <w:rPr>
          <w:rStyle w:val="hps"/>
          <w:sz w:val="18"/>
          <w:szCs w:val="18"/>
          <w:lang w:val="en-US"/>
        </w:rPr>
        <w:t>of the</w:t>
      </w:r>
      <w:r w:rsidRPr="00584EE8">
        <w:rPr>
          <w:sz w:val="18"/>
          <w:szCs w:val="18"/>
          <w:lang w:val="en-US"/>
        </w:rPr>
        <w:t xml:space="preserve"> </w:t>
      </w:r>
      <w:r w:rsidRPr="00584EE8">
        <w:rPr>
          <w:rStyle w:val="hps"/>
          <w:sz w:val="18"/>
          <w:szCs w:val="18"/>
          <w:lang w:val="en-US"/>
        </w:rPr>
        <w:t>crack</w:t>
      </w:r>
      <w:r>
        <w:rPr>
          <w:rStyle w:val="hps"/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formation </w:t>
      </w:r>
      <w:r w:rsidRPr="00C12D25">
        <w:rPr>
          <w:sz w:val="18"/>
          <w:szCs w:val="18"/>
          <w:lang w:val="en-US"/>
        </w:rPr>
        <w:t xml:space="preserve">by visual </w:t>
      </w:r>
      <w:r w:rsidRPr="00C12D25">
        <w:rPr>
          <w:rStyle w:val="hps"/>
          <w:sz w:val="18"/>
          <w:szCs w:val="18"/>
          <w:lang w:val="en-US"/>
        </w:rPr>
        <w:t>inspection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is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not sufficient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for a complete description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 xml:space="preserve">of the </w:t>
      </w:r>
      <w:r w:rsidR="001D58BA" w:rsidRPr="00C12D25">
        <w:rPr>
          <w:rStyle w:val="hps"/>
          <w:sz w:val="18"/>
          <w:szCs w:val="18"/>
          <w:lang w:val="en-US"/>
        </w:rPr>
        <w:t>matrix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of the sample.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For this reason</w:t>
      </w:r>
      <w:r w:rsidRPr="00C12D25">
        <w:rPr>
          <w:sz w:val="18"/>
          <w:szCs w:val="18"/>
          <w:lang w:val="en-US"/>
        </w:rPr>
        <w:t xml:space="preserve">, other </w:t>
      </w:r>
      <w:r w:rsidRPr="00C12D25">
        <w:rPr>
          <w:rStyle w:val="hps"/>
          <w:sz w:val="18"/>
          <w:szCs w:val="18"/>
          <w:lang w:val="en-US"/>
        </w:rPr>
        <w:t>techniques were used to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determine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the presence of</w:t>
      </w:r>
      <w:r w:rsidRPr="00C12D25">
        <w:rPr>
          <w:sz w:val="18"/>
          <w:szCs w:val="18"/>
          <w:lang w:val="en-US"/>
        </w:rPr>
        <w:t xml:space="preserve"> </w:t>
      </w:r>
      <w:r w:rsidRPr="00C12D25">
        <w:rPr>
          <w:rStyle w:val="hps"/>
          <w:sz w:val="18"/>
          <w:szCs w:val="18"/>
          <w:lang w:val="en-US"/>
        </w:rPr>
        <w:t>internal cracks</w:t>
      </w:r>
      <w:r w:rsidRPr="00C12D25">
        <w:rPr>
          <w:sz w:val="18"/>
          <w:szCs w:val="18"/>
          <w:lang w:val="en-US"/>
        </w:rPr>
        <w:t>.</w:t>
      </w:r>
    </w:p>
    <w:p w:rsidR="00A9787B" w:rsidRDefault="00A9787B" w:rsidP="00A9787B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5440D9" w:rsidRPr="0084520F" w:rsidRDefault="005440D9" w:rsidP="001626EF">
      <w:pPr>
        <w:pStyle w:val="Paragraphedeliste"/>
        <w:ind w:left="0"/>
        <w:rPr>
          <w:rStyle w:val="hps"/>
          <w:sz w:val="18"/>
          <w:szCs w:val="18"/>
          <w:u w:val="single"/>
          <w:lang w:val="en-US"/>
        </w:rPr>
      </w:pPr>
      <w:r w:rsidRPr="0084520F">
        <w:rPr>
          <w:rStyle w:val="hps"/>
          <w:sz w:val="18"/>
          <w:szCs w:val="18"/>
          <w:u w:val="single"/>
          <w:lang w:val="en-US"/>
        </w:rPr>
        <w:t>Characterization</w:t>
      </w:r>
      <w:r w:rsidRPr="0084520F">
        <w:rPr>
          <w:sz w:val="18"/>
          <w:szCs w:val="18"/>
          <w:u w:val="single"/>
          <w:lang w:val="en-US"/>
        </w:rPr>
        <w:t xml:space="preserve"> </w:t>
      </w:r>
      <w:r w:rsidRPr="0084520F">
        <w:rPr>
          <w:rStyle w:val="hps"/>
          <w:sz w:val="18"/>
          <w:szCs w:val="18"/>
          <w:u w:val="single"/>
          <w:lang w:val="en-US"/>
        </w:rPr>
        <w:t>by the determination</w:t>
      </w:r>
      <w:r w:rsidRPr="0084520F">
        <w:rPr>
          <w:sz w:val="18"/>
          <w:szCs w:val="18"/>
          <w:u w:val="single"/>
          <w:lang w:val="en-US"/>
        </w:rPr>
        <w:t xml:space="preserve"> </w:t>
      </w:r>
      <w:r w:rsidRPr="0084520F">
        <w:rPr>
          <w:rStyle w:val="hps"/>
          <w:sz w:val="18"/>
          <w:szCs w:val="18"/>
          <w:u w:val="single"/>
          <w:lang w:val="en-US"/>
        </w:rPr>
        <w:t>of the physical parameters</w:t>
      </w:r>
    </w:p>
    <w:p w:rsidR="004A2398" w:rsidRPr="0084520F" w:rsidRDefault="004A2398" w:rsidP="001626EF">
      <w:pPr>
        <w:pStyle w:val="Paragraphedeliste"/>
        <w:ind w:left="0"/>
        <w:rPr>
          <w:rStyle w:val="hps"/>
          <w:sz w:val="18"/>
          <w:szCs w:val="18"/>
          <w:u w:val="single"/>
          <w:lang w:val="en-US"/>
        </w:rPr>
      </w:pPr>
    </w:p>
    <w:p w:rsidR="002C024D" w:rsidRPr="00C12D25" w:rsidRDefault="005440D9" w:rsidP="00266F73">
      <w:pPr>
        <w:rPr>
          <w:rStyle w:val="hps"/>
          <w:szCs w:val="18"/>
        </w:rPr>
      </w:pPr>
      <w:r w:rsidRPr="00C12D25">
        <w:rPr>
          <w:rStyle w:val="hps"/>
          <w:szCs w:val="18"/>
        </w:rPr>
        <w:t>The investigation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of defects in</w:t>
      </w:r>
      <w:r w:rsidRPr="00C12D25">
        <w:rPr>
          <w:szCs w:val="18"/>
        </w:rPr>
        <w:t xml:space="preserve"> </w:t>
      </w:r>
      <w:r w:rsidR="00341BA4" w:rsidRPr="00C12D25">
        <w:rPr>
          <w:rStyle w:val="hps"/>
          <w:szCs w:val="18"/>
        </w:rPr>
        <w:t>ba</w:t>
      </w:r>
      <w:r w:rsidRPr="00C12D25">
        <w:rPr>
          <w:rStyle w:val="hps"/>
          <w:szCs w:val="18"/>
        </w:rPr>
        <w:t>ked samples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 xml:space="preserve">can be </w:t>
      </w:r>
      <w:r w:rsidR="00D03177" w:rsidRPr="00C12D25">
        <w:rPr>
          <w:rStyle w:val="hps"/>
          <w:szCs w:val="18"/>
        </w:rPr>
        <w:t>carried out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by determining</w:t>
      </w:r>
      <w:r w:rsidRPr="00C12D25">
        <w:rPr>
          <w:szCs w:val="18"/>
        </w:rPr>
        <w:t xml:space="preserve"> </w:t>
      </w:r>
      <w:r w:rsidR="003B4ECA" w:rsidRPr="00C12D25">
        <w:rPr>
          <w:szCs w:val="18"/>
        </w:rPr>
        <w:t>the</w:t>
      </w:r>
      <w:r w:rsidR="003B4ECA" w:rsidRPr="00C12D25">
        <w:rPr>
          <w:rStyle w:val="hps"/>
          <w:szCs w:val="18"/>
        </w:rPr>
        <w:t xml:space="preserve"> </w:t>
      </w:r>
      <w:r w:rsidR="00471D05" w:rsidRPr="00C12D25">
        <w:rPr>
          <w:rStyle w:val="hps"/>
          <w:szCs w:val="18"/>
        </w:rPr>
        <w:t xml:space="preserve">change in the </w:t>
      </w:r>
      <w:r w:rsidR="003B4ECA" w:rsidRPr="00C12D25">
        <w:rPr>
          <w:rStyle w:val="hps"/>
          <w:szCs w:val="18"/>
        </w:rPr>
        <w:t>physical properties</w:t>
      </w:r>
      <w:r w:rsidR="00D03177" w:rsidRPr="00C12D25">
        <w:rPr>
          <w:rStyle w:val="hps"/>
          <w:szCs w:val="18"/>
        </w:rPr>
        <w:t xml:space="preserve"> </w:t>
      </w:r>
      <w:r w:rsidR="00471D05" w:rsidRPr="00C12D25">
        <w:rPr>
          <w:szCs w:val="18"/>
        </w:rPr>
        <w:t>due to</w:t>
      </w:r>
      <w:r w:rsidRPr="00C12D25">
        <w:rPr>
          <w:szCs w:val="18"/>
        </w:rPr>
        <w:t xml:space="preserve"> </w:t>
      </w:r>
      <w:r w:rsidR="00D03177" w:rsidRPr="00C12D25">
        <w:rPr>
          <w:rStyle w:val="hps"/>
          <w:szCs w:val="18"/>
        </w:rPr>
        <w:t xml:space="preserve">baking. In this work, </w:t>
      </w:r>
      <w:r w:rsidR="003B4ECA" w:rsidRPr="00C12D25">
        <w:rPr>
          <w:szCs w:val="18"/>
        </w:rPr>
        <w:t>apparent</w:t>
      </w:r>
      <w:r w:rsidRPr="00C12D25">
        <w:rPr>
          <w:szCs w:val="18"/>
        </w:rPr>
        <w:t xml:space="preserve"> densit</w:t>
      </w:r>
      <w:r w:rsidR="001016FC" w:rsidRPr="00C12D25">
        <w:rPr>
          <w:szCs w:val="18"/>
        </w:rPr>
        <w:t>y</w:t>
      </w:r>
      <w:r w:rsidR="00BF76C6" w:rsidRPr="00C12D25">
        <w:rPr>
          <w:szCs w:val="18"/>
        </w:rPr>
        <w:t xml:space="preserve"> and </w:t>
      </w:r>
      <w:r w:rsidRPr="00C12D25">
        <w:rPr>
          <w:szCs w:val="18"/>
        </w:rPr>
        <w:t>electrical resistivit</w:t>
      </w:r>
      <w:r w:rsidR="001016FC" w:rsidRPr="00C12D25">
        <w:rPr>
          <w:szCs w:val="18"/>
        </w:rPr>
        <w:t>y</w:t>
      </w:r>
      <w:r w:rsidR="00D03177" w:rsidRPr="00C12D25">
        <w:rPr>
          <w:szCs w:val="18"/>
        </w:rPr>
        <w:t xml:space="preserve"> were </w:t>
      </w:r>
      <w:r w:rsidR="003B4ECA" w:rsidRPr="00C12D25">
        <w:rPr>
          <w:szCs w:val="18"/>
        </w:rPr>
        <w:t>determined</w:t>
      </w:r>
      <w:r w:rsidR="00D03177" w:rsidRPr="00C12D25">
        <w:rPr>
          <w:szCs w:val="18"/>
        </w:rPr>
        <w:t xml:space="preserve"> </w:t>
      </w:r>
      <w:r w:rsidR="001016FC" w:rsidRPr="00C12D25">
        <w:rPr>
          <w:szCs w:val="18"/>
        </w:rPr>
        <w:t xml:space="preserve">for each sample </w:t>
      </w:r>
      <w:r w:rsidR="00D03177" w:rsidRPr="00C12D25">
        <w:rPr>
          <w:szCs w:val="18"/>
        </w:rPr>
        <w:t>before and after baking</w:t>
      </w:r>
      <w:r w:rsidR="00BF76C6" w:rsidRPr="00C12D25">
        <w:rPr>
          <w:szCs w:val="18"/>
        </w:rPr>
        <w:t xml:space="preserve">. The </w:t>
      </w:r>
      <w:r w:rsidR="00C52795" w:rsidRPr="00C12D25">
        <w:rPr>
          <w:szCs w:val="18"/>
        </w:rPr>
        <w:t xml:space="preserve">measured </w:t>
      </w:r>
      <w:r w:rsidR="00BF76C6" w:rsidRPr="00C12D25">
        <w:rPr>
          <w:szCs w:val="18"/>
        </w:rPr>
        <w:t>ap</w:t>
      </w:r>
      <w:r w:rsidR="00C52795" w:rsidRPr="00C12D25">
        <w:rPr>
          <w:szCs w:val="18"/>
        </w:rPr>
        <w:t>parent density was used</w:t>
      </w:r>
      <w:r w:rsidR="00BF76C6" w:rsidRPr="00C12D25">
        <w:rPr>
          <w:szCs w:val="18"/>
        </w:rPr>
        <w:t xml:space="preserve"> to calculate the porosity of the samples.</w:t>
      </w:r>
      <w:r w:rsidR="005046CC" w:rsidRPr="00C12D25">
        <w:rPr>
          <w:szCs w:val="18"/>
        </w:rPr>
        <w:t xml:space="preserve"> </w:t>
      </w:r>
      <w:r w:rsidR="001A606F" w:rsidRPr="00C12D25">
        <w:rPr>
          <w:rStyle w:val="hps"/>
          <w:szCs w:val="18"/>
        </w:rPr>
        <w:t xml:space="preserve">The specific electrical resistivity of green anodes can </w:t>
      </w:r>
      <w:r w:rsidR="00471D05" w:rsidRPr="00C12D25">
        <w:rPr>
          <w:rStyle w:val="hps"/>
          <w:szCs w:val="18"/>
        </w:rPr>
        <w:t>differ significantly</w:t>
      </w:r>
      <w:r w:rsidR="001A606F" w:rsidRPr="00C12D25">
        <w:rPr>
          <w:rStyle w:val="hps"/>
          <w:szCs w:val="18"/>
        </w:rPr>
        <w:t xml:space="preserve"> due to </w:t>
      </w:r>
      <w:r w:rsidR="00471D05" w:rsidRPr="00C12D25">
        <w:rPr>
          <w:rStyle w:val="hps"/>
          <w:szCs w:val="18"/>
        </w:rPr>
        <w:t xml:space="preserve">the </w:t>
      </w:r>
      <w:r w:rsidR="007C5986" w:rsidRPr="00C12D25">
        <w:rPr>
          <w:rStyle w:val="hps"/>
          <w:szCs w:val="18"/>
        </w:rPr>
        <w:t xml:space="preserve">difference in the </w:t>
      </w:r>
      <w:r w:rsidR="00DC53FB" w:rsidRPr="00C12D25">
        <w:rPr>
          <w:rStyle w:val="hps"/>
          <w:szCs w:val="18"/>
        </w:rPr>
        <w:t>quantity</w:t>
      </w:r>
      <w:r w:rsidR="001A606F" w:rsidRPr="00C12D25">
        <w:rPr>
          <w:rStyle w:val="hps"/>
          <w:szCs w:val="18"/>
        </w:rPr>
        <w:t xml:space="preserve"> of cracks/pores or pitch</w:t>
      </w:r>
      <w:r w:rsidR="007C5986" w:rsidRPr="00C12D25">
        <w:rPr>
          <w:rStyle w:val="hps"/>
          <w:szCs w:val="18"/>
        </w:rPr>
        <w:t xml:space="preserve"> content</w:t>
      </w:r>
      <w:r w:rsidR="001A606F" w:rsidRPr="00C12D25">
        <w:rPr>
          <w:rStyle w:val="hps"/>
          <w:szCs w:val="18"/>
        </w:rPr>
        <w:t xml:space="preserve">. It </w:t>
      </w:r>
      <w:r w:rsidR="00E2418C" w:rsidRPr="00C12D25">
        <w:rPr>
          <w:rStyle w:val="hps"/>
          <w:szCs w:val="18"/>
        </w:rPr>
        <w:t>should</w:t>
      </w:r>
      <w:r w:rsidR="001A606F" w:rsidRPr="00C12D25">
        <w:rPr>
          <w:rStyle w:val="hps"/>
          <w:szCs w:val="18"/>
        </w:rPr>
        <w:t xml:space="preserve"> be noted that </w:t>
      </w:r>
      <w:r w:rsidR="00317C13" w:rsidRPr="00C12D25">
        <w:rPr>
          <w:rStyle w:val="hps"/>
          <w:szCs w:val="18"/>
        </w:rPr>
        <w:t xml:space="preserve">the presence of </w:t>
      </w:r>
      <w:r w:rsidR="001A606F" w:rsidRPr="00C12D25">
        <w:rPr>
          <w:rStyle w:val="hps"/>
          <w:szCs w:val="18"/>
        </w:rPr>
        <w:t>cracks</w:t>
      </w:r>
      <w:r w:rsidR="00E2418C" w:rsidRPr="00C12D25">
        <w:rPr>
          <w:rStyle w:val="hps"/>
          <w:szCs w:val="18"/>
        </w:rPr>
        <w:t xml:space="preserve"> always</w:t>
      </w:r>
      <w:r w:rsidR="001A606F" w:rsidRPr="00C12D25">
        <w:rPr>
          <w:rStyle w:val="hps"/>
          <w:szCs w:val="18"/>
        </w:rPr>
        <w:t xml:space="preserve"> </w:t>
      </w:r>
      <w:r w:rsidR="00317C13" w:rsidRPr="00C12D25">
        <w:rPr>
          <w:rStyle w:val="hps"/>
          <w:szCs w:val="18"/>
        </w:rPr>
        <w:t>increases the</w:t>
      </w:r>
      <w:r w:rsidR="001A606F" w:rsidRPr="00C12D25">
        <w:rPr>
          <w:rStyle w:val="hps"/>
          <w:szCs w:val="18"/>
        </w:rPr>
        <w:t xml:space="preserve"> electrical resistivity </w:t>
      </w:r>
      <w:r w:rsidR="00E2418C" w:rsidRPr="00C12D25">
        <w:rPr>
          <w:rStyle w:val="hps"/>
          <w:szCs w:val="18"/>
        </w:rPr>
        <w:t xml:space="preserve">of </w:t>
      </w:r>
      <w:r w:rsidR="00317C13" w:rsidRPr="00C12D25">
        <w:rPr>
          <w:rStyle w:val="hps"/>
          <w:szCs w:val="18"/>
        </w:rPr>
        <w:t xml:space="preserve">both </w:t>
      </w:r>
      <w:r w:rsidR="00E2418C" w:rsidRPr="00C12D25">
        <w:rPr>
          <w:rStyle w:val="hps"/>
          <w:szCs w:val="18"/>
        </w:rPr>
        <w:t>baked and unbaked anodes</w:t>
      </w:r>
      <w:r w:rsidR="001A606F" w:rsidRPr="00C12D25">
        <w:rPr>
          <w:rStyle w:val="hps"/>
          <w:szCs w:val="18"/>
        </w:rPr>
        <w:t xml:space="preserve">. </w:t>
      </w:r>
      <w:r w:rsidR="00E2418C" w:rsidRPr="00C12D25">
        <w:rPr>
          <w:rStyle w:val="hps"/>
          <w:szCs w:val="18"/>
        </w:rPr>
        <w:t>T</w:t>
      </w:r>
      <w:r w:rsidR="001A606F" w:rsidRPr="00C12D25">
        <w:rPr>
          <w:rStyle w:val="hps"/>
          <w:szCs w:val="18"/>
        </w:rPr>
        <w:t xml:space="preserve">he relationship </w:t>
      </w:r>
      <w:r w:rsidR="009258EB" w:rsidRPr="00C12D25">
        <w:rPr>
          <w:rStyle w:val="hps"/>
          <w:szCs w:val="18"/>
        </w:rPr>
        <w:t>between anode</w:t>
      </w:r>
      <w:r w:rsidR="001A606F" w:rsidRPr="00C12D25">
        <w:rPr>
          <w:rStyle w:val="hps"/>
          <w:szCs w:val="18"/>
        </w:rPr>
        <w:t xml:space="preserve"> pitch </w:t>
      </w:r>
      <w:r w:rsidR="009258EB" w:rsidRPr="00C12D25">
        <w:rPr>
          <w:rStyle w:val="hps"/>
          <w:szCs w:val="18"/>
        </w:rPr>
        <w:t xml:space="preserve">content and the variation in </w:t>
      </w:r>
      <w:r w:rsidR="001A606F" w:rsidRPr="00C12D25">
        <w:rPr>
          <w:rStyle w:val="hps"/>
          <w:szCs w:val="18"/>
        </w:rPr>
        <w:t xml:space="preserve">electrical resistivity </w:t>
      </w:r>
      <w:r w:rsidR="009258EB" w:rsidRPr="00C12D25">
        <w:rPr>
          <w:rStyle w:val="hps"/>
          <w:szCs w:val="18"/>
        </w:rPr>
        <w:t>due to</w:t>
      </w:r>
      <w:r w:rsidR="001A606F" w:rsidRPr="00C12D25">
        <w:rPr>
          <w:rStyle w:val="hps"/>
          <w:szCs w:val="18"/>
        </w:rPr>
        <w:t xml:space="preserve"> baking is </w:t>
      </w:r>
      <w:r w:rsidR="009258EB" w:rsidRPr="00C12D25">
        <w:rPr>
          <w:rStyle w:val="hps"/>
          <w:szCs w:val="18"/>
        </w:rPr>
        <w:t>somewhat complex</w:t>
      </w:r>
      <w:r w:rsidR="001A606F" w:rsidRPr="00C12D25">
        <w:rPr>
          <w:rStyle w:val="hps"/>
          <w:szCs w:val="18"/>
        </w:rPr>
        <w:t xml:space="preserve">. If the amount of pitch is high in </w:t>
      </w:r>
      <w:r w:rsidR="00441B7C" w:rsidRPr="00C12D25">
        <w:rPr>
          <w:rStyle w:val="hps"/>
          <w:szCs w:val="18"/>
        </w:rPr>
        <w:t xml:space="preserve">the </w:t>
      </w:r>
      <w:r w:rsidR="001A606F" w:rsidRPr="00C12D25">
        <w:rPr>
          <w:rStyle w:val="hps"/>
          <w:szCs w:val="18"/>
        </w:rPr>
        <w:t>green anode</w:t>
      </w:r>
      <w:r w:rsidR="00441B7C" w:rsidRPr="00C12D25">
        <w:rPr>
          <w:rStyle w:val="hps"/>
          <w:szCs w:val="18"/>
        </w:rPr>
        <w:t>,</w:t>
      </w:r>
      <w:r w:rsidR="001A606F" w:rsidRPr="00C12D25">
        <w:rPr>
          <w:rStyle w:val="hps"/>
          <w:szCs w:val="18"/>
        </w:rPr>
        <w:t xml:space="preserve"> the electrical resistivity will be high. </w:t>
      </w:r>
      <w:r w:rsidR="00666D14" w:rsidRPr="00C12D25">
        <w:rPr>
          <w:rStyle w:val="hps"/>
          <w:szCs w:val="18"/>
        </w:rPr>
        <w:t>T</w:t>
      </w:r>
      <w:r w:rsidR="001A606F" w:rsidRPr="00C12D25">
        <w:rPr>
          <w:rStyle w:val="hps"/>
          <w:szCs w:val="18"/>
        </w:rPr>
        <w:t xml:space="preserve">he resistivity will decrease after baking due to </w:t>
      </w:r>
      <w:r w:rsidR="00A32C46" w:rsidRPr="00C12D25">
        <w:rPr>
          <w:rStyle w:val="hps"/>
          <w:szCs w:val="18"/>
        </w:rPr>
        <w:t xml:space="preserve">pitch </w:t>
      </w:r>
      <w:r w:rsidR="001A606F" w:rsidRPr="00C12D25">
        <w:rPr>
          <w:rStyle w:val="hps"/>
          <w:szCs w:val="18"/>
        </w:rPr>
        <w:t>coki</w:t>
      </w:r>
      <w:r w:rsidR="00A871D1" w:rsidRPr="00C12D25">
        <w:rPr>
          <w:rStyle w:val="hps"/>
          <w:szCs w:val="18"/>
        </w:rPr>
        <w:t>ng</w:t>
      </w:r>
      <w:r w:rsidR="00BF76C6" w:rsidRPr="00C12D25">
        <w:rPr>
          <w:rStyle w:val="hps"/>
          <w:szCs w:val="18"/>
        </w:rPr>
        <w:t xml:space="preserve"> as the structure</w:t>
      </w:r>
      <w:r w:rsidR="00441B7C" w:rsidRPr="00C12D25">
        <w:rPr>
          <w:rStyle w:val="hps"/>
          <w:szCs w:val="18"/>
        </w:rPr>
        <w:t xml:space="preserve"> of </w:t>
      </w:r>
      <w:r w:rsidR="001A498B" w:rsidRPr="00C12D25">
        <w:rPr>
          <w:rStyle w:val="hps"/>
          <w:szCs w:val="18"/>
        </w:rPr>
        <w:t xml:space="preserve">carbonized </w:t>
      </w:r>
      <w:r w:rsidR="00441B7C" w:rsidRPr="00C12D25">
        <w:rPr>
          <w:rStyle w:val="hps"/>
          <w:szCs w:val="18"/>
        </w:rPr>
        <w:t xml:space="preserve">pitch </w:t>
      </w:r>
      <w:r w:rsidR="00BF76C6" w:rsidRPr="00C12D25">
        <w:rPr>
          <w:rStyle w:val="hps"/>
          <w:szCs w:val="18"/>
        </w:rPr>
        <w:t>is more conductive</w:t>
      </w:r>
      <w:r w:rsidR="00441B7C" w:rsidRPr="00C12D25">
        <w:rPr>
          <w:rStyle w:val="hps"/>
          <w:szCs w:val="18"/>
        </w:rPr>
        <w:t xml:space="preserve"> than pitch itself</w:t>
      </w:r>
      <w:r w:rsidR="001A606F" w:rsidRPr="00C12D25">
        <w:rPr>
          <w:rStyle w:val="hps"/>
          <w:szCs w:val="18"/>
        </w:rPr>
        <w:t xml:space="preserve">. </w:t>
      </w:r>
      <w:r w:rsidR="00666D14" w:rsidRPr="00C12D25">
        <w:rPr>
          <w:rStyle w:val="hps"/>
          <w:szCs w:val="18"/>
        </w:rPr>
        <w:t xml:space="preserve">However, </w:t>
      </w:r>
      <w:r w:rsidR="001A606F" w:rsidRPr="00C12D25">
        <w:rPr>
          <w:rStyle w:val="hps"/>
          <w:szCs w:val="18"/>
        </w:rPr>
        <w:t>volatiles</w:t>
      </w:r>
      <w:r w:rsidR="00666D14" w:rsidRPr="00C12D25">
        <w:rPr>
          <w:rStyle w:val="hps"/>
          <w:szCs w:val="18"/>
        </w:rPr>
        <w:t xml:space="preserve"> released</w:t>
      </w:r>
      <w:r w:rsidR="001A606F" w:rsidRPr="00C12D25">
        <w:rPr>
          <w:rStyle w:val="hps"/>
          <w:szCs w:val="18"/>
        </w:rPr>
        <w:t xml:space="preserve"> during baking can increase </w:t>
      </w:r>
      <w:r w:rsidR="009341EB" w:rsidRPr="00C12D25">
        <w:rPr>
          <w:rStyle w:val="hps"/>
          <w:szCs w:val="18"/>
        </w:rPr>
        <w:t xml:space="preserve">the </w:t>
      </w:r>
      <w:r w:rsidR="001A606F" w:rsidRPr="00C12D25">
        <w:rPr>
          <w:rStyle w:val="hps"/>
          <w:szCs w:val="18"/>
        </w:rPr>
        <w:t>internal pressure</w:t>
      </w:r>
      <w:r w:rsidR="009341EB" w:rsidRPr="00C12D25">
        <w:rPr>
          <w:rStyle w:val="hps"/>
          <w:szCs w:val="18"/>
        </w:rPr>
        <w:t xml:space="preserve"> in the anode</w:t>
      </w:r>
      <w:r w:rsidR="001A606F" w:rsidRPr="00C12D25">
        <w:rPr>
          <w:rStyle w:val="hps"/>
          <w:szCs w:val="18"/>
        </w:rPr>
        <w:t xml:space="preserve"> and create cracks</w:t>
      </w:r>
      <w:r w:rsidR="009341EB" w:rsidRPr="00C12D25">
        <w:rPr>
          <w:rStyle w:val="hps"/>
          <w:szCs w:val="18"/>
        </w:rPr>
        <w:t xml:space="preserve"> which</w:t>
      </w:r>
      <w:r w:rsidR="00620DAC" w:rsidRPr="00C12D25">
        <w:rPr>
          <w:rStyle w:val="hps"/>
          <w:szCs w:val="18"/>
        </w:rPr>
        <w:t xml:space="preserve"> </w:t>
      </w:r>
      <w:r w:rsidR="009341EB" w:rsidRPr="00C12D25">
        <w:rPr>
          <w:rStyle w:val="hps"/>
          <w:szCs w:val="18"/>
        </w:rPr>
        <w:t>increase electrical</w:t>
      </w:r>
      <w:r w:rsidR="00620DAC" w:rsidRPr="00C12D25">
        <w:rPr>
          <w:rStyle w:val="hps"/>
          <w:szCs w:val="18"/>
        </w:rPr>
        <w:t xml:space="preserve"> resistivity</w:t>
      </w:r>
      <w:r w:rsidR="001A606F" w:rsidRPr="00C12D25">
        <w:rPr>
          <w:rStyle w:val="hps"/>
          <w:szCs w:val="18"/>
        </w:rPr>
        <w:t>.</w:t>
      </w:r>
      <w:r w:rsidR="0029350B" w:rsidRPr="00C12D25">
        <w:rPr>
          <w:rStyle w:val="hps"/>
          <w:szCs w:val="18"/>
        </w:rPr>
        <w:t xml:space="preserve"> </w:t>
      </w:r>
    </w:p>
    <w:p w:rsidR="002C024D" w:rsidRPr="00C12D25" w:rsidRDefault="002C024D" w:rsidP="00266F73">
      <w:pPr>
        <w:rPr>
          <w:rStyle w:val="hps"/>
          <w:szCs w:val="18"/>
        </w:rPr>
      </w:pPr>
    </w:p>
    <w:p w:rsidR="00BF76C6" w:rsidRPr="00C12D25" w:rsidRDefault="0029350B" w:rsidP="00266F73">
      <w:pPr>
        <w:rPr>
          <w:rStyle w:val="hps"/>
          <w:szCs w:val="18"/>
        </w:rPr>
      </w:pPr>
      <w:r w:rsidRPr="00C12D25">
        <w:rPr>
          <w:rStyle w:val="hps"/>
          <w:szCs w:val="18"/>
        </w:rPr>
        <w:t xml:space="preserve">Table </w:t>
      </w:r>
      <w:r w:rsidR="004018ED" w:rsidRPr="00C12D25">
        <w:rPr>
          <w:rStyle w:val="hps"/>
          <w:szCs w:val="18"/>
        </w:rPr>
        <w:t>II</w:t>
      </w:r>
      <w:r w:rsidRPr="00C12D25">
        <w:rPr>
          <w:rStyle w:val="hps"/>
          <w:szCs w:val="18"/>
        </w:rPr>
        <w:t xml:space="preserve"> present</w:t>
      </w:r>
      <w:r w:rsidR="00BF76C6" w:rsidRPr="00C12D25">
        <w:rPr>
          <w:rStyle w:val="hps"/>
          <w:szCs w:val="18"/>
        </w:rPr>
        <w:t xml:space="preserve">s </w:t>
      </w:r>
      <w:r w:rsidRPr="00C12D25">
        <w:rPr>
          <w:rStyle w:val="hps"/>
          <w:szCs w:val="18"/>
        </w:rPr>
        <w:t>cases to illustrate these phenomena</w:t>
      </w:r>
      <w:r w:rsidR="00BF76C6" w:rsidRPr="00C12D25">
        <w:rPr>
          <w:rStyle w:val="hps"/>
          <w:szCs w:val="18"/>
        </w:rPr>
        <w:t>. Case 1 shows that for similar valu</w:t>
      </w:r>
      <w:r w:rsidR="00583B56" w:rsidRPr="00C12D25">
        <w:rPr>
          <w:rStyle w:val="hps"/>
          <w:szCs w:val="18"/>
        </w:rPr>
        <w:t>es of green anode electrical resistivities</w:t>
      </w:r>
      <w:r w:rsidRPr="00C12D25">
        <w:rPr>
          <w:rStyle w:val="hps"/>
          <w:szCs w:val="18"/>
        </w:rPr>
        <w:t>,</w:t>
      </w:r>
      <w:r w:rsidR="00BF76C6" w:rsidRPr="00C12D25">
        <w:rPr>
          <w:rStyle w:val="hps"/>
          <w:szCs w:val="18"/>
        </w:rPr>
        <w:t xml:space="preserve"> the </w:t>
      </w:r>
      <w:r w:rsidR="00583B56" w:rsidRPr="00C12D25">
        <w:rPr>
          <w:rStyle w:val="hps"/>
          <w:szCs w:val="18"/>
        </w:rPr>
        <w:t xml:space="preserve">baked anode </w:t>
      </w:r>
      <w:r w:rsidR="00BF76C6" w:rsidRPr="00C12D25">
        <w:rPr>
          <w:rStyle w:val="hps"/>
          <w:szCs w:val="18"/>
        </w:rPr>
        <w:t xml:space="preserve">resistivity increases </w:t>
      </w:r>
      <w:r w:rsidR="00583B56" w:rsidRPr="00C12D25">
        <w:rPr>
          <w:rStyle w:val="hps"/>
          <w:szCs w:val="18"/>
        </w:rPr>
        <w:t>with increasing heating rate</w:t>
      </w:r>
      <w:r w:rsidR="00BF76C6" w:rsidRPr="00C12D25">
        <w:rPr>
          <w:rStyle w:val="hps"/>
          <w:szCs w:val="18"/>
        </w:rPr>
        <w:t xml:space="preserve">. This can be explained in terms of </w:t>
      </w:r>
      <w:r w:rsidR="00AF371C" w:rsidRPr="00C12D25">
        <w:rPr>
          <w:rStyle w:val="hps"/>
          <w:szCs w:val="18"/>
        </w:rPr>
        <w:t>more rapid devolatilization</w:t>
      </w:r>
      <w:r w:rsidR="00E2418C" w:rsidRPr="00C12D25">
        <w:rPr>
          <w:rStyle w:val="hps"/>
          <w:szCs w:val="18"/>
        </w:rPr>
        <w:t xml:space="preserve"> </w:t>
      </w:r>
      <w:r w:rsidR="00583B56" w:rsidRPr="00C12D25">
        <w:rPr>
          <w:rStyle w:val="hps"/>
          <w:szCs w:val="18"/>
        </w:rPr>
        <w:t>at</w:t>
      </w:r>
      <w:r w:rsidR="00BF76C6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 xml:space="preserve">the </w:t>
      </w:r>
      <w:r w:rsidR="00BF76C6" w:rsidRPr="00C12D25">
        <w:rPr>
          <w:rStyle w:val="hps"/>
          <w:szCs w:val="18"/>
        </w:rPr>
        <w:t>higher heating rate</w:t>
      </w:r>
      <w:r w:rsidR="00E2418C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>that generates more cracks or/and results in a more porous structure</w:t>
      </w:r>
      <w:r w:rsidR="00BF76C6" w:rsidRPr="00C12D25">
        <w:rPr>
          <w:rStyle w:val="hps"/>
          <w:szCs w:val="18"/>
        </w:rPr>
        <w:t>. Case 2 shows that</w:t>
      </w:r>
      <w:r w:rsidR="005463C0" w:rsidRPr="00C12D25">
        <w:rPr>
          <w:rStyle w:val="hps"/>
          <w:szCs w:val="18"/>
        </w:rPr>
        <w:t>,</w:t>
      </w:r>
      <w:r w:rsidR="00BF76C6" w:rsidRPr="00C12D25">
        <w:rPr>
          <w:rStyle w:val="hps"/>
          <w:szCs w:val="18"/>
        </w:rPr>
        <w:t xml:space="preserve"> for </w:t>
      </w:r>
      <w:r w:rsidR="00A871D1" w:rsidRPr="00C12D25">
        <w:rPr>
          <w:rStyle w:val="hps"/>
          <w:szCs w:val="18"/>
        </w:rPr>
        <w:t xml:space="preserve">the </w:t>
      </w:r>
      <w:r w:rsidR="00BF76C6" w:rsidRPr="00C12D25">
        <w:rPr>
          <w:rStyle w:val="hps"/>
          <w:szCs w:val="18"/>
        </w:rPr>
        <w:t>same heating rate</w:t>
      </w:r>
      <w:r w:rsidR="00FC7875" w:rsidRPr="00C12D25">
        <w:rPr>
          <w:rStyle w:val="hps"/>
          <w:szCs w:val="18"/>
        </w:rPr>
        <w:t>,</w:t>
      </w:r>
      <w:r w:rsidR="00BF76C6" w:rsidRPr="00C12D25">
        <w:rPr>
          <w:rStyle w:val="hps"/>
          <w:szCs w:val="18"/>
        </w:rPr>
        <w:t xml:space="preserve"> the </w:t>
      </w:r>
      <w:r w:rsidR="005463C0" w:rsidRPr="00C12D25">
        <w:rPr>
          <w:rStyle w:val="hps"/>
          <w:szCs w:val="18"/>
        </w:rPr>
        <w:t xml:space="preserve">electrical </w:t>
      </w:r>
      <w:r w:rsidR="00BF76C6" w:rsidRPr="00C12D25">
        <w:rPr>
          <w:rStyle w:val="hps"/>
          <w:szCs w:val="18"/>
        </w:rPr>
        <w:t>resistivit</w:t>
      </w:r>
      <w:r w:rsidR="003C0973" w:rsidRPr="00C12D25">
        <w:rPr>
          <w:rStyle w:val="hps"/>
          <w:szCs w:val="18"/>
        </w:rPr>
        <w:t>ies</w:t>
      </w:r>
      <w:r w:rsidR="00BF76C6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 xml:space="preserve">of </w:t>
      </w:r>
      <w:r w:rsidR="005463C0" w:rsidRPr="00C12D25">
        <w:rPr>
          <w:rStyle w:val="hps"/>
          <w:szCs w:val="18"/>
        </w:rPr>
        <w:t>baked anode</w:t>
      </w:r>
      <w:r w:rsidR="003C0973" w:rsidRPr="00C12D25">
        <w:rPr>
          <w:rStyle w:val="hps"/>
          <w:szCs w:val="18"/>
        </w:rPr>
        <w:t>s</w:t>
      </w:r>
      <w:r w:rsidR="00BF76C6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 xml:space="preserve">will </w:t>
      </w:r>
      <w:r w:rsidR="00BF76C6" w:rsidRPr="00C12D25">
        <w:rPr>
          <w:rStyle w:val="hps"/>
          <w:szCs w:val="18"/>
        </w:rPr>
        <w:t xml:space="preserve">usually </w:t>
      </w:r>
      <w:r w:rsidR="003C0973" w:rsidRPr="00C12D25">
        <w:rPr>
          <w:rStyle w:val="hps"/>
          <w:szCs w:val="18"/>
        </w:rPr>
        <w:t>be similar</w:t>
      </w:r>
      <w:r w:rsidR="00BF76C6" w:rsidRPr="00C12D25">
        <w:rPr>
          <w:rStyle w:val="hps"/>
          <w:szCs w:val="18"/>
        </w:rPr>
        <w:t xml:space="preserve"> if the electrical resistivit</w:t>
      </w:r>
      <w:r w:rsidR="003C0973" w:rsidRPr="00C12D25">
        <w:rPr>
          <w:rStyle w:val="hps"/>
          <w:szCs w:val="18"/>
        </w:rPr>
        <w:t>ies</w:t>
      </w:r>
      <w:r w:rsidR="00BF76C6" w:rsidRPr="00C12D25">
        <w:rPr>
          <w:rStyle w:val="hps"/>
          <w:szCs w:val="18"/>
        </w:rPr>
        <w:t xml:space="preserve"> o</w:t>
      </w:r>
      <w:r w:rsidR="005463C0" w:rsidRPr="00C12D25">
        <w:rPr>
          <w:rStyle w:val="hps"/>
          <w:szCs w:val="18"/>
        </w:rPr>
        <w:t>f the corresponding green anode</w:t>
      </w:r>
      <w:r w:rsidR="003C0973" w:rsidRPr="00C12D25">
        <w:rPr>
          <w:rStyle w:val="hps"/>
          <w:szCs w:val="18"/>
        </w:rPr>
        <w:t>s</w:t>
      </w:r>
      <w:r w:rsidR="00BF76C6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>are</w:t>
      </w:r>
      <w:r w:rsidR="00BF76C6" w:rsidRPr="00C12D25">
        <w:rPr>
          <w:rStyle w:val="hps"/>
          <w:szCs w:val="18"/>
        </w:rPr>
        <w:t xml:space="preserve"> </w:t>
      </w:r>
      <w:r w:rsidR="003C0973" w:rsidRPr="00C12D25">
        <w:rPr>
          <w:rStyle w:val="hps"/>
          <w:szCs w:val="18"/>
        </w:rPr>
        <w:t xml:space="preserve">similar. </w:t>
      </w:r>
      <w:r w:rsidR="00BF76C6" w:rsidRPr="00C12D25">
        <w:rPr>
          <w:rStyle w:val="hps"/>
          <w:szCs w:val="18"/>
        </w:rPr>
        <w:t xml:space="preserve">Case 3 shows two </w:t>
      </w:r>
      <w:r w:rsidR="00F026FF" w:rsidRPr="00C12D25">
        <w:rPr>
          <w:rStyle w:val="hps"/>
          <w:szCs w:val="18"/>
        </w:rPr>
        <w:t xml:space="preserve">green anode samples with </w:t>
      </w:r>
      <w:r w:rsidR="002C024D" w:rsidRPr="00C12D25">
        <w:rPr>
          <w:rStyle w:val="hps"/>
          <w:szCs w:val="18"/>
        </w:rPr>
        <w:t xml:space="preserve">considerably </w:t>
      </w:r>
      <w:r w:rsidR="00F026FF" w:rsidRPr="00C12D25">
        <w:rPr>
          <w:rStyle w:val="hps"/>
          <w:szCs w:val="18"/>
        </w:rPr>
        <w:t>different electrical resistivities</w:t>
      </w:r>
      <w:r w:rsidR="00BF76C6" w:rsidRPr="00C12D25">
        <w:rPr>
          <w:rStyle w:val="hps"/>
          <w:szCs w:val="18"/>
        </w:rPr>
        <w:t xml:space="preserve">. </w:t>
      </w:r>
      <w:r w:rsidR="002C024D" w:rsidRPr="00C12D25">
        <w:rPr>
          <w:rStyle w:val="hps"/>
          <w:szCs w:val="18"/>
        </w:rPr>
        <w:t>At</w:t>
      </w:r>
      <w:r w:rsidR="00BF76C6" w:rsidRPr="00C12D25">
        <w:rPr>
          <w:rStyle w:val="hps"/>
          <w:szCs w:val="18"/>
        </w:rPr>
        <w:t xml:space="preserve"> the same heating rate</w:t>
      </w:r>
      <w:r w:rsidR="00F026FF" w:rsidRPr="00C12D25">
        <w:rPr>
          <w:rStyle w:val="hps"/>
          <w:szCs w:val="18"/>
        </w:rPr>
        <w:t>,</w:t>
      </w:r>
      <w:r w:rsidR="00BF76C6" w:rsidRPr="00C12D25">
        <w:rPr>
          <w:rStyle w:val="hps"/>
          <w:szCs w:val="18"/>
        </w:rPr>
        <w:t xml:space="preserve"> </w:t>
      </w:r>
      <w:r w:rsidR="002C024D" w:rsidRPr="00C12D25">
        <w:rPr>
          <w:rStyle w:val="hps"/>
          <w:szCs w:val="18"/>
        </w:rPr>
        <w:t xml:space="preserve">higher green anode resistivity results in higher baked anode resistivity; however, </w:t>
      </w:r>
      <w:r w:rsidR="00BF76C6" w:rsidRPr="00C12D25">
        <w:rPr>
          <w:rStyle w:val="hps"/>
          <w:szCs w:val="18"/>
        </w:rPr>
        <w:t xml:space="preserve">the differences in the resistivities of the baked anodes </w:t>
      </w:r>
      <w:r w:rsidR="00F026FF" w:rsidRPr="00C12D25">
        <w:rPr>
          <w:rStyle w:val="hps"/>
          <w:szCs w:val="18"/>
        </w:rPr>
        <w:t xml:space="preserve">are not </w:t>
      </w:r>
      <w:r w:rsidR="002C024D" w:rsidRPr="00C12D25">
        <w:rPr>
          <w:rStyle w:val="hps"/>
          <w:szCs w:val="18"/>
        </w:rPr>
        <w:t xml:space="preserve">as </w:t>
      </w:r>
      <w:r w:rsidR="00F026FF" w:rsidRPr="00C12D25">
        <w:rPr>
          <w:rStyle w:val="hps"/>
          <w:szCs w:val="18"/>
        </w:rPr>
        <w:t>significant</w:t>
      </w:r>
      <w:r w:rsidR="002C024D" w:rsidRPr="00C12D25">
        <w:rPr>
          <w:rStyle w:val="hps"/>
          <w:szCs w:val="18"/>
        </w:rPr>
        <w:t xml:space="preserve"> as those of the green anodes</w:t>
      </w:r>
      <w:r w:rsidR="00BF76C6" w:rsidRPr="00C12D25">
        <w:rPr>
          <w:rStyle w:val="hps"/>
          <w:szCs w:val="18"/>
        </w:rPr>
        <w:t xml:space="preserve">. This may be attributed to </w:t>
      </w:r>
      <w:r w:rsidR="00B37B8B" w:rsidRPr="00C12D25">
        <w:rPr>
          <w:rStyle w:val="hps"/>
          <w:szCs w:val="18"/>
        </w:rPr>
        <w:t xml:space="preserve">the </w:t>
      </w:r>
      <w:r w:rsidR="00BF76C6" w:rsidRPr="00C12D25">
        <w:rPr>
          <w:rStyle w:val="hps"/>
          <w:szCs w:val="18"/>
        </w:rPr>
        <w:t xml:space="preserve">presence of </w:t>
      </w:r>
      <w:r w:rsidR="00B37B8B" w:rsidRPr="00C12D25">
        <w:rPr>
          <w:rStyle w:val="hps"/>
          <w:szCs w:val="18"/>
        </w:rPr>
        <w:t xml:space="preserve">a </w:t>
      </w:r>
      <w:r w:rsidR="00BF76C6" w:rsidRPr="00C12D25">
        <w:rPr>
          <w:rStyle w:val="hps"/>
          <w:szCs w:val="18"/>
        </w:rPr>
        <w:t>high</w:t>
      </w:r>
      <w:r w:rsidR="002C024D" w:rsidRPr="00C12D25">
        <w:rPr>
          <w:rStyle w:val="hps"/>
          <w:szCs w:val="18"/>
        </w:rPr>
        <w:t>er</w:t>
      </w:r>
      <w:r w:rsidR="00BF76C6" w:rsidRPr="00C12D25">
        <w:rPr>
          <w:rStyle w:val="hps"/>
          <w:szCs w:val="18"/>
        </w:rPr>
        <w:t xml:space="preserve"> amount of pitch in the green anode sample </w:t>
      </w:r>
      <w:r w:rsidR="008B112B" w:rsidRPr="00C12D25">
        <w:rPr>
          <w:rStyle w:val="hps"/>
          <w:szCs w:val="18"/>
        </w:rPr>
        <w:t>with</w:t>
      </w:r>
      <w:r w:rsidR="00BF76C6" w:rsidRPr="00C12D25">
        <w:rPr>
          <w:rStyle w:val="hps"/>
          <w:szCs w:val="18"/>
        </w:rPr>
        <w:t xml:space="preserve"> high electrical resistivity </w:t>
      </w:r>
      <w:r w:rsidR="00B37B8B" w:rsidRPr="00C12D25">
        <w:rPr>
          <w:rStyle w:val="hps"/>
          <w:szCs w:val="18"/>
        </w:rPr>
        <w:t>(the pitch content is about 40-50% greater than the other one). U</w:t>
      </w:r>
      <w:r w:rsidR="008B112B" w:rsidRPr="00C12D25">
        <w:rPr>
          <w:rStyle w:val="hps"/>
          <w:szCs w:val="18"/>
        </w:rPr>
        <w:t>pon the coki</w:t>
      </w:r>
      <w:r w:rsidR="00A871D1" w:rsidRPr="00C12D25">
        <w:rPr>
          <w:rStyle w:val="hps"/>
          <w:szCs w:val="18"/>
        </w:rPr>
        <w:t>ng</w:t>
      </w:r>
      <w:r w:rsidR="008B112B" w:rsidRPr="00C12D25">
        <w:rPr>
          <w:rStyle w:val="hps"/>
          <w:szCs w:val="18"/>
        </w:rPr>
        <w:t xml:space="preserve"> of pitch</w:t>
      </w:r>
      <w:r w:rsidR="00B37B8B" w:rsidRPr="00C12D25">
        <w:rPr>
          <w:rStyle w:val="hps"/>
          <w:szCs w:val="18"/>
        </w:rPr>
        <w:t>, this sample</w:t>
      </w:r>
      <w:r w:rsidR="008B112B" w:rsidRPr="00C12D25">
        <w:rPr>
          <w:rStyle w:val="hps"/>
          <w:szCs w:val="18"/>
        </w:rPr>
        <w:t xml:space="preserve"> becomes nearly as conductive as the other one.</w:t>
      </w:r>
    </w:p>
    <w:p w:rsidR="005440D9" w:rsidRPr="0084520F" w:rsidRDefault="00620DAC" w:rsidP="008B112B">
      <w:pPr>
        <w:rPr>
          <w:szCs w:val="18"/>
        </w:rPr>
      </w:pPr>
      <w:r w:rsidRPr="0084520F">
        <w:rPr>
          <w:rStyle w:val="hps"/>
          <w:szCs w:val="18"/>
        </w:rPr>
        <w:t xml:space="preserve"> </w:t>
      </w:r>
      <w:r w:rsidR="001A606F" w:rsidRPr="0084520F">
        <w:rPr>
          <w:rStyle w:val="hps"/>
          <w:szCs w:val="18"/>
        </w:rPr>
        <w:t xml:space="preserve">   </w:t>
      </w:r>
    </w:p>
    <w:p w:rsidR="005440D9" w:rsidRPr="0084520F" w:rsidRDefault="005440D9" w:rsidP="005046CC">
      <w:pPr>
        <w:pStyle w:val="Paragraphedeliste"/>
        <w:ind w:left="0"/>
        <w:jc w:val="center"/>
        <w:rPr>
          <w:rStyle w:val="hps"/>
          <w:sz w:val="18"/>
          <w:szCs w:val="18"/>
          <w:lang w:val="en-US"/>
        </w:rPr>
      </w:pPr>
      <w:r w:rsidRPr="0084520F">
        <w:rPr>
          <w:rStyle w:val="hps"/>
          <w:sz w:val="18"/>
          <w:szCs w:val="18"/>
          <w:lang w:val="en-US"/>
        </w:rPr>
        <w:t>Table</w:t>
      </w:r>
      <w:r w:rsidRPr="0084520F">
        <w:rPr>
          <w:sz w:val="18"/>
          <w:szCs w:val="18"/>
          <w:lang w:val="en-US"/>
        </w:rPr>
        <w:t xml:space="preserve"> </w:t>
      </w:r>
      <w:r w:rsidR="004018ED">
        <w:rPr>
          <w:rStyle w:val="hps"/>
          <w:sz w:val="18"/>
          <w:szCs w:val="18"/>
          <w:lang w:val="en-US"/>
        </w:rPr>
        <w:t>II</w:t>
      </w:r>
      <w:r w:rsidR="008A3E50" w:rsidRPr="0084520F">
        <w:rPr>
          <w:rStyle w:val="hps"/>
          <w:sz w:val="18"/>
          <w:szCs w:val="18"/>
          <w:lang w:val="en-US"/>
        </w:rPr>
        <w:t xml:space="preserve">. </w:t>
      </w:r>
      <w:proofErr w:type="gramStart"/>
      <w:r w:rsidR="00BF76C6" w:rsidRPr="0084520F">
        <w:rPr>
          <w:rStyle w:val="hps"/>
          <w:sz w:val="18"/>
          <w:szCs w:val="18"/>
          <w:lang w:val="en-US"/>
        </w:rPr>
        <w:t xml:space="preserve">Comparison of electrical resistivities </w:t>
      </w:r>
      <w:r w:rsidR="003B7045" w:rsidRPr="0084520F">
        <w:rPr>
          <w:rStyle w:val="hps"/>
          <w:sz w:val="18"/>
          <w:szCs w:val="18"/>
          <w:lang w:val="en-US"/>
        </w:rPr>
        <w:t>before</w:t>
      </w:r>
      <w:r w:rsidR="00BF76C6" w:rsidRPr="0084520F">
        <w:rPr>
          <w:rStyle w:val="hps"/>
          <w:sz w:val="18"/>
          <w:szCs w:val="18"/>
          <w:lang w:val="en-US"/>
        </w:rPr>
        <w:t xml:space="preserve"> and after</w:t>
      </w:r>
      <w:r w:rsidRPr="0084520F">
        <w:rPr>
          <w:rStyle w:val="hps"/>
          <w:sz w:val="18"/>
          <w:szCs w:val="18"/>
          <w:lang w:val="en-US"/>
        </w:rPr>
        <w:t xml:space="preserve"> baking</w:t>
      </w:r>
      <w:r w:rsidR="00BF76C6" w:rsidRPr="0084520F">
        <w:rPr>
          <w:rStyle w:val="hps"/>
          <w:sz w:val="18"/>
          <w:szCs w:val="18"/>
          <w:lang w:val="en-US"/>
        </w:rPr>
        <w:t xml:space="preserve"> for different cases</w:t>
      </w:r>
      <w:r w:rsidRPr="0084520F">
        <w:rPr>
          <w:rStyle w:val="hps"/>
          <w:sz w:val="18"/>
          <w:szCs w:val="18"/>
          <w:lang w:val="en-US"/>
        </w:rPr>
        <w:t>.</w:t>
      </w:r>
      <w:proofErr w:type="gramEnd"/>
    </w:p>
    <w:p w:rsidR="00BF76C6" w:rsidRPr="0084520F" w:rsidRDefault="00BF76C6" w:rsidP="00BF76C6">
      <w:pPr>
        <w:pStyle w:val="Paragraphedeliste"/>
        <w:ind w:left="0"/>
        <w:rPr>
          <w:rStyle w:val="hps"/>
          <w:sz w:val="18"/>
          <w:szCs w:val="18"/>
          <w:lang w:val="en-US"/>
        </w:rPr>
      </w:pPr>
    </w:p>
    <w:tbl>
      <w:tblPr>
        <w:tblW w:w="4835" w:type="dxa"/>
        <w:tblInd w:w="93" w:type="dxa"/>
        <w:tblLook w:val="04A0" w:firstRow="1" w:lastRow="0" w:firstColumn="1" w:lastColumn="0" w:noHBand="0" w:noVBand="1"/>
      </w:tblPr>
      <w:tblGrid>
        <w:gridCol w:w="724"/>
        <w:gridCol w:w="1134"/>
        <w:gridCol w:w="1418"/>
        <w:gridCol w:w="1559"/>
      </w:tblGrid>
      <w:tr w:rsidR="0084520F" w:rsidRPr="0084520F" w:rsidTr="00E2418C">
        <w:trPr>
          <w:trHeight w:val="288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6CC" w:rsidRPr="0084520F" w:rsidRDefault="005046C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Case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46CC" w:rsidRPr="0084520F" w:rsidRDefault="00E2418C" w:rsidP="00E2418C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Heating rate</w:t>
            </w:r>
            <w:r w:rsidR="005046CC" w:rsidRPr="0084520F">
              <w:rPr>
                <w:szCs w:val="18"/>
              </w:rPr>
              <w:t xml:space="preserve"> </w:t>
            </w:r>
            <w:r>
              <w:rPr>
                <w:szCs w:val="18"/>
              </w:rPr>
              <w:t>(</w:t>
            </w:r>
            <w:r>
              <w:rPr>
                <w:szCs w:val="18"/>
                <w:vertAlign w:val="superscript"/>
              </w:rPr>
              <w:sym w:font="Symbol" w:char="F0B0"/>
            </w:r>
            <w:r w:rsidR="005046CC" w:rsidRPr="0084520F">
              <w:rPr>
                <w:szCs w:val="18"/>
              </w:rPr>
              <w:t>C/h</w:t>
            </w:r>
            <w:r>
              <w:rPr>
                <w:szCs w:val="18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46CC" w:rsidRPr="0084520F" w:rsidRDefault="00E2418C" w:rsidP="00E2418C">
            <w:pPr>
              <w:jc w:val="left"/>
              <w:rPr>
                <w:szCs w:val="18"/>
              </w:rPr>
            </w:pPr>
            <w:r>
              <w:rPr>
                <w:szCs w:val="18"/>
              </w:rPr>
              <w:t>Specific</w:t>
            </w:r>
            <w:r w:rsidR="005046CC" w:rsidRPr="0084520F">
              <w:rPr>
                <w:szCs w:val="18"/>
              </w:rPr>
              <w:t xml:space="preserve"> electrical resistivit</w:t>
            </w:r>
            <w:r>
              <w:rPr>
                <w:szCs w:val="18"/>
              </w:rPr>
              <w:t>y (µ</w:t>
            </w:r>
            <w:r w:rsidRPr="00E2418C">
              <w:rPr>
                <w:szCs w:val="18"/>
              </w:rPr>
              <w:t>Ω</w:t>
            </w:r>
            <w:r>
              <w:rPr>
                <w:szCs w:val="18"/>
              </w:rPr>
              <w:sym w:font="Symbol" w:char="F0D7"/>
            </w:r>
            <w:r w:rsidRPr="00E2418C">
              <w:rPr>
                <w:szCs w:val="18"/>
              </w:rPr>
              <w:t>m)</w:t>
            </w:r>
          </w:p>
        </w:tc>
      </w:tr>
      <w:tr w:rsidR="0084520F" w:rsidRPr="0084520F" w:rsidTr="00E2418C">
        <w:trPr>
          <w:trHeight w:val="288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6CC" w:rsidRPr="0084520F" w:rsidRDefault="005046CC" w:rsidP="00BF76C6">
            <w:pPr>
              <w:jc w:val="left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6CC" w:rsidRPr="0084520F" w:rsidRDefault="005046CC" w:rsidP="00BF76C6">
            <w:pPr>
              <w:jc w:val="left"/>
              <w:rPr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6CC" w:rsidRPr="0084520F" w:rsidRDefault="005046C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Before baking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6CC" w:rsidRPr="0084520F" w:rsidRDefault="005046C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After baking</w:t>
            </w:r>
          </w:p>
        </w:tc>
      </w:tr>
      <w:tr w:rsidR="00E2418C" w:rsidRPr="0084520F" w:rsidTr="00E2418C">
        <w:trPr>
          <w:trHeight w:val="288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</w:rPr>
              <w:t>1600-1800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  <w:lang w:eastAsia="fr-CA"/>
              </w:rPr>
              <w:t>53-56</w:t>
            </w:r>
          </w:p>
        </w:tc>
      </w:tr>
      <w:tr w:rsidR="00E2418C" w:rsidRPr="0084520F" w:rsidTr="00E2418C">
        <w:trPr>
          <w:trHeight w:val="284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</w:rPr>
              <w:t>1600-1800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  <w:lang w:eastAsia="fr-CA"/>
              </w:rPr>
              <w:t>54-59</w:t>
            </w:r>
          </w:p>
        </w:tc>
      </w:tr>
      <w:tr w:rsidR="00E2418C" w:rsidRPr="0084520F" w:rsidTr="00E2418C">
        <w:trPr>
          <w:trHeight w:val="288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</w:rPr>
              <w:t>1600-1800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  <w:lang w:eastAsia="fr-CA"/>
              </w:rPr>
              <w:t>53-56</w:t>
            </w:r>
          </w:p>
        </w:tc>
      </w:tr>
      <w:tr w:rsidR="00E2418C" w:rsidRPr="0084520F" w:rsidTr="00E2418C">
        <w:trPr>
          <w:trHeight w:val="288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</w:rPr>
              <w:t>1600-1800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color w:val="000000"/>
                <w:szCs w:val="18"/>
              </w:rPr>
            </w:pPr>
            <w:r w:rsidRPr="00B37B8B">
              <w:rPr>
                <w:color w:val="000000"/>
                <w:szCs w:val="18"/>
                <w:lang w:eastAsia="fr-CA"/>
              </w:rPr>
              <w:t>53-56</w:t>
            </w:r>
          </w:p>
        </w:tc>
      </w:tr>
      <w:tr w:rsidR="00E2418C" w:rsidRPr="0084520F" w:rsidTr="00E2418C">
        <w:trPr>
          <w:trHeight w:val="34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szCs w:val="18"/>
              </w:rPr>
            </w:pPr>
            <w:r w:rsidRPr="00B37B8B">
              <w:rPr>
                <w:color w:val="000000"/>
                <w:szCs w:val="18"/>
              </w:rPr>
              <w:t>3080-3230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szCs w:val="18"/>
              </w:rPr>
            </w:pPr>
            <w:r w:rsidRPr="00B37B8B">
              <w:rPr>
                <w:color w:val="000000"/>
                <w:szCs w:val="18"/>
                <w:lang w:eastAsia="fr-CA"/>
              </w:rPr>
              <w:t>53-56</w:t>
            </w:r>
          </w:p>
        </w:tc>
      </w:tr>
      <w:tr w:rsidR="00E2418C" w:rsidRPr="0084520F" w:rsidTr="00E2418C">
        <w:trPr>
          <w:trHeight w:val="266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84520F" w:rsidRDefault="00E2418C" w:rsidP="005046CC">
            <w:pPr>
              <w:jc w:val="center"/>
              <w:rPr>
                <w:szCs w:val="18"/>
              </w:rPr>
            </w:pPr>
            <w:r w:rsidRPr="0084520F">
              <w:rPr>
                <w:szCs w:val="18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szCs w:val="18"/>
              </w:rPr>
            </w:pPr>
            <w:r w:rsidRPr="00B37B8B">
              <w:rPr>
                <w:szCs w:val="18"/>
              </w:rPr>
              <w:t>4550-4690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18C" w:rsidRPr="00B37B8B" w:rsidRDefault="003C0973" w:rsidP="00B37B8B">
            <w:pPr>
              <w:jc w:val="center"/>
              <w:rPr>
                <w:szCs w:val="18"/>
              </w:rPr>
            </w:pPr>
            <w:r w:rsidRPr="00B37B8B">
              <w:rPr>
                <w:szCs w:val="18"/>
              </w:rPr>
              <w:t>55-61</w:t>
            </w:r>
          </w:p>
        </w:tc>
      </w:tr>
    </w:tbl>
    <w:p w:rsidR="005046CC" w:rsidRPr="0084520F" w:rsidRDefault="005046CC" w:rsidP="00895F77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</w:p>
    <w:p w:rsidR="00895F77" w:rsidRPr="00C12D25" w:rsidRDefault="00B37B8B" w:rsidP="009155F2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C12D25">
        <w:rPr>
          <w:rStyle w:val="hps"/>
          <w:sz w:val="18"/>
          <w:szCs w:val="18"/>
          <w:lang w:val="en-US"/>
        </w:rPr>
        <w:t>T</w:t>
      </w:r>
      <w:r w:rsidR="002F3215" w:rsidRPr="00C12D25">
        <w:rPr>
          <w:rStyle w:val="hps"/>
          <w:sz w:val="18"/>
          <w:szCs w:val="18"/>
          <w:lang w:val="en-US"/>
        </w:rPr>
        <w:t xml:space="preserve">he </w:t>
      </w:r>
      <w:r w:rsidR="009155F2" w:rsidRPr="00C12D25">
        <w:rPr>
          <w:rStyle w:val="hps"/>
          <w:sz w:val="18"/>
          <w:szCs w:val="18"/>
          <w:lang w:val="en-US"/>
        </w:rPr>
        <w:t xml:space="preserve">values of the </w:t>
      </w:r>
      <w:r w:rsidR="002F3215" w:rsidRPr="00C12D25">
        <w:rPr>
          <w:rStyle w:val="hps"/>
          <w:sz w:val="18"/>
          <w:szCs w:val="18"/>
          <w:lang w:val="en-US"/>
        </w:rPr>
        <w:t>electrical resistivities of baked samples are much lower than those of the green samples</w:t>
      </w:r>
      <w:r w:rsidRPr="00C12D25">
        <w:rPr>
          <w:rStyle w:val="hps"/>
          <w:sz w:val="18"/>
          <w:szCs w:val="18"/>
          <w:lang w:val="en-US"/>
        </w:rPr>
        <w:t xml:space="preserve"> (1600-4690 vs. 53-61</w:t>
      </w:r>
      <w:r w:rsidRPr="00C12D25">
        <w:rPr>
          <w:sz w:val="18"/>
          <w:szCs w:val="18"/>
          <w:lang w:val="en-US"/>
        </w:rPr>
        <w:t xml:space="preserve"> µ</w:t>
      </w:r>
      <w:r w:rsidRPr="00C12D25">
        <w:rPr>
          <w:sz w:val="18"/>
          <w:szCs w:val="18"/>
        </w:rPr>
        <w:t>Ω</w:t>
      </w:r>
      <w:r w:rsidRPr="00C12D25">
        <w:rPr>
          <w:sz w:val="18"/>
          <w:szCs w:val="18"/>
        </w:rPr>
        <w:sym w:font="Symbol" w:char="F0D7"/>
      </w:r>
      <w:r w:rsidRPr="00C12D25">
        <w:rPr>
          <w:sz w:val="18"/>
          <w:szCs w:val="18"/>
          <w:lang w:val="en-US"/>
        </w:rPr>
        <w:t>m)</w:t>
      </w:r>
      <w:r w:rsidR="003908A4" w:rsidRPr="00C12D25">
        <w:rPr>
          <w:rStyle w:val="hps"/>
          <w:sz w:val="18"/>
          <w:szCs w:val="18"/>
          <w:lang w:val="en-US"/>
        </w:rPr>
        <w:t>.</w:t>
      </w:r>
      <w:r w:rsidR="001930BE" w:rsidRPr="00C12D25">
        <w:rPr>
          <w:rStyle w:val="hps"/>
          <w:sz w:val="18"/>
          <w:szCs w:val="18"/>
          <w:lang w:val="en-US"/>
        </w:rPr>
        <w:t xml:space="preserve"> </w:t>
      </w:r>
      <w:r w:rsidR="001626EF" w:rsidRPr="00C12D25">
        <w:rPr>
          <w:rStyle w:val="hps"/>
          <w:sz w:val="18"/>
          <w:szCs w:val="18"/>
          <w:lang w:val="en-US"/>
        </w:rPr>
        <w:t xml:space="preserve">The reduction in </w:t>
      </w:r>
      <w:r w:rsidR="009155F2" w:rsidRPr="00C12D25">
        <w:rPr>
          <w:rStyle w:val="hps"/>
          <w:sz w:val="18"/>
          <w:szCs w:val="18"/>
          <w:lang w:val="en-US"/>
        </w:rPr>
        <w:t xml:space="preserve">apparent </w:t>
      </w:r>
      <w:r w:rsidR="001626EF" w:rsidRPr="00C12D25">
        <w:rPr>
          <w:rStyle w:val="hps"/>
          <w:sz w:val="18"/>
          <w:szCs w:val="18"/>
          <w:lang w:val="en-US"/>
        </w:rPr>
        <w:t>density</w:t>
      </w:r>
      <w:r w:rsidRPr="00C12D25">
        <w:rPr>
          <w:rStyle w:val="hps"/>
          <w:sz w:val="18"/>
          <w:szCs w:val="18"/>
          <w:lang w:val="en-US"/>
        </w:rPr>
        <w:t xml:space="preserve"> due to baking</w:t>
      </w:r>
      <w:r w:rsidR="001626EF" w:rsidRPr="00C12D25">
        <w:rPr>
          <w:rStyle w:val="hps"/>
          <w:sz w:val="18"/>
          <w:szCs w:val="18"/>
          <w:lang w:val="en-US"/>
        </w:rPr>
        <w:t xml:space="preserve"> is around </w:t>
      </w:r>
      <w:r w:rsidR="001626EF" w:rsidRPr="00C12D25">
        <w:rPr>
          <w:rStyle w:val="hps"/>
          <w:sz w:val="18"/>
          <w:szCs w:val="18"/>
          <w:lang w:val="en-US"/>
        </w:rPr>
        <w:lastRenderedPageBreak/>
        <w:t xml:space="preserve">5% </w:t>
      </w:r>
      <w:r w:rsidRPr="00C12D25">
        <w:rPr>
          <w:rStyle w:val="hps"/>
          <w:sz w:val="18"/>
          <w:szCs w:val="18"/>
          <w:lang w:val="en-US"/>
        </w:rPr>
        <w:t>as a result of</w:t>
      </w:r>
      <w:r w:rsidR="001626EF" w:rsidRPr="00C12D25">
        <w:rPr>
          <w:rStyle w:val="hps"/>
          <w:sz w:val="18"/>
          <w:szCs w:val="18"/>
          <w:lang w:val="en-US"/>
        </w:rPr>
        <w:t xml:space="preserve"> the combined effect of </w:t>
      </w:r>
      <w:r w:rsidR="0024552A" w:rsidRPr="00C12D25">
        <w:rPr>
          <w:rStyle w:val="hps"/>
          <w:sz w:val="18"/>
          <w:szCs w:val="18"/>
          <w:lang w:val="en-US"/>
        </w:rPr>
        <w:t xml:space="preserve">the </w:t>
      </w:r>
      <w:r w:rsidR="001626EF" w:rsidRPr="00C12D25">
        <w:rPr>
          <w:rStyle w:val="hps"/>
          <w:sz w:val="18"/>
          <w:szCs w:val="18"/>
          <w:lang w:val="en-US"/>
        </w:rPr>
        <w:t>weight loss (</w:t>
      </w:r>
      <w:r w:rsidRPr="00C12D25">
        <w:rPr>
          <w:rStyle w:val="hps"/>
          <w:sz w:val="18"/>
          <w:szCs w:val="18"/>
          <w:lang w:val="en-US"/>
        </w:rPr>
        <w:t>devolatilization</w:t>
      </w:r>
      <w:r w:rsidR="001626EF" w:rsidRPr="00C12D25">
        <w:rPr>
          <w:rStyle w:val="hps"/>
          <w:sz w:val="18"/>
          <w:szCs w:val="18"/>
          <w:lang w:val="en-US"/>
        </w:rPr>
        <w:t xml:space="preserve">) </w:t>
      </w:r>
      <w:r w:rsidR="0024552A" w:rsidRPr="00C12D25">
        <w:rPr>
          <w:rStyle w:val="hps"/>
          <w:sz w:val="18"/>
          <w:szCs w:val="18"/>
          <w:lang w:val="en-US"/>
        </w:rPr>
        <w:t>and the shrinkage of the baked sample.</w:t>
      </w:r>
      <w:r w:rsidR="001626EF" w:rsidRPr="00C12D25">
        <w:rPr>
          <w:rStyle w:val="hps"/>
          <w:sz w:val="18"/>
          <w:szCs w:val="18"/>
          <w:lang w:val="en-US"/>
        </w:rPr>
        <w:t xml:space="preserve"> </w:t>
      </w:r>
    </w:p>
    <w:p w:rsidR="00F81A2F" w:rsidRPr="00C12D25" w:rsidRDefault="00F81A2F" w:rsidP="009155F2">
      <w:pPr>
        <w:pStyle w:val="Paragraphedeliste"/>
        <w:ind w:left="0"/>
        <w:jc w:val="both"/>
        <w:rPr>
          <w:rStyle w:val="hps"/>
          <w:sz w:val="18"/>
          <w:szCs w:val="18"/>
          <w:lang w:val="en-US" w:eastAsia="en-US"/>
        </w:rPr>
      </w:pPr>
    </w:p>
    <w:p w:rsidR="00D12F2E" w:rsidRPr="002C024D" w:rsidRDefault="00B37B8B" w:rsidP="00D12F2E">
      <w:pPr>
        <w:rPr>
          <w:color w:val="FF0000"/>
          <w:szCs w:val="18"/>
        </w:rPr>
      </w:pPr>
      <w:r w:rsidRPr="00C12D25">
        <w:rPr>
          <w:szCs w:val="18"/>
        </w:rPr>
        <w:t xml:space="preserve">The values in Figures 3 and 4 are given on a relative basis: the value of the physical property for a green or baked sample was divided by the average of all measured values of the green or baked samples, respectively, for that property. </w:t>
      </w:r>
      <w:r w:rsidR="005440D9" w:rsidRPr="00C12D25">
        <w:rPr>
          <w:rStyle w:val="hps"/>
          <w:szCs w:val="18"/>
        </w:rPr>
        <w:t xml:space="preserve">Figure </w:t>
      </w:r>
      <w:r w:rsidR="008A3E50" w:rsidRPr="00C12D25">
        <w:rPr>
          <w:rStyle w:val="hps"/>
          <w:szCs w:val="18"/>
        </w:rPr>
        <w:t>3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 xml:space="preserve">shows the </w:t>
      </w:r>
      <w:r w:rsidR="00C8095D" w:rsidRPr="00C12D25">
        <w:rPr>
          <w:rStyle w:val="hps"/>
          <w:szCs w:val="18"/>
        </w:rPr>
        <w:t>change</w:t>
      </w:r>
      <w:r w:rsidR="005440D9" w:rsidRPr="00C12D25">
        <w:rPr>
          <w:rStyle w:val="hps"/>
          <w:szCs w:val="18"/>
        </w:rPr>
        <w:t xml:space="preserve"> </w:t>
      </w:r>
      <w:r w:rsidR="00C8095D" w:rsidRPr="00C12D25">
        <w:rPr>
          <w:rStyle w:val="hps"/>
          <w:szCs w:val="18"/>
        </w:rPr>
        <w:t>in</w:t>
      </w:r>
      <w:r w:rsidR="005440D9" w:rsidRPr="00C12D25">
        <w:rPr>
          <w:rStyle w:val="hps"/>
          <w:szCs w:val="18"/>
        </w:rPr>
        <w:t xml:space="preserve"> electrical resistivity</w:t>
      </w:r>
      <w:r w:rsidR="005440D9" w:rsidRPr="00C12D25">
        <w:rPr>
          <w:szCs w:val="18"/>
        </w:rPr>
        <w:t xml:space="preserve"> </w:t>
      </w:r>
      <w:r w:rsidR="00B36523" w:rsidRPr="00C12D25">
        <w:rPr>
          <w:rStyle w:val="hps"/>
          <w:szCs w:val="18"/>
        </w:rPr>
        <w:t>due to</w:t>
      </w:r>
      <w:r w:rsidR="005440D9" w:rsidRPr="00C12D25">
        <w:rPr>
          <w:szCs w:val="18"/>
        </w:rPr>
        <w:t xml:space="preserve"> </w:t>
      </w:r>
      <w:r w:rsidR="00341BA4" w:rsidRPr="00C12D25">
        <w:rPr>
          <w:rStyle w:val="hps"/>
          <w:szCs w:val="18"/>
        </w:rPr>
        <w:t>ba</w:t>
      </w:r>
      <w:r w:rsidR="005440D9" w:rsidRPr="00C12D25">
        <w:rPr>
          <w:rStyle w:val="hps"/>
          <w:szCs w:val="18"/>
        </w:rPr>
        <w:t>king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for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three samples</w:t>
      </w:r>
      <w:r w:rsidR="005440D9" w:rsidRPr="00C12D25">
        <w:rPr>
          <w:szCs w:val="18"/>
        </w:rPr>
        <w:t xml:space="preserve"> </w:t>
      </w:r>
      <w:r w:rsidR="00895F77" w:rsidRPr="00C12D25">
        <w:rPr>
          <w:rStyle w:val="hps"/>
          <w:szCs w:val="18"/>
        </w:rPr>
        <w:t>at</w:t>
      </w:r>
      <w:r w:rsidR="005440D9" w:rsidRPr="00C12D25">
        <w:rPr>
          <w:szCs w:val="18"/>
        </w:rPr>
        <w:t xml:space="preserve"> </w:t>
      </w:r>
      <w:r w:rsidR="005440D9" w:rsidRPr="00C12D25">
        <w:rPr>
          <w:rStyle w:val="hps"/>
          <w:szCs w:val="18"/>
        </w:rPr>
        <w:t>6</w:t>
      </w:r>
      <w:r w:rsidR="008A3E50" w:rsidRPr="00C12D25">
        <w:rPr>
          <w:rStyle w:val="hps"/>
          <w:szCs w:val="18"/>
        </w:rPr>
        <w:t>0</w:t>
      </w:r>
      <w:r w:rsidR="005440D9" w:rsidRPr="00C12D25">
        <w:rPr>
          <w:rStyle w:val="hps"/>
          <w:szCs w:val="18"/>
        </w:rPr>
        <w:t>°C</w:t>
      </w:r>
      <w:r w:rsidR="00895F77" w:rsidRPr="00C12D25">
        <w:rPr>
          <w:rStyle w:val="hps"/>
          <w:szCs w:val="18"/>
        </w:rPr>
        <w:t>/</w:t>
      </w:r>
      <w:r w:rsidR="005440D9" w:rsidRPr="00C12D25">
        <w:rPr>
          <w:rStyle w:val="hps"/>
          <w:szCs w:val="18"/>
        </w:rPr>
        <w:t>h</w:t>
      </w:r>
      <w:r w:rsidR="005440D9" w:rsidRPr="00C12D25">
        <w:rPr>
          <w:szCs w:val="18"/>
        </w:rPr>
        <w:t>.</w:t>
      </w:r>
      <w:r w:rsidR="00895F77" w:rsidRPr="00C12D25">
        <w:rPr>
          <w:szCs w:val="18"/>
        </w:rPr>
        <w:t xml:space="preserve"> </w:t>
      </w:r>
      <w:r w:rsidR="00D12F2E" w:rsidRPr="00C12D25">
        <w:rPr>
          <w:szCs w:val="18"/>
        </w:rPr>
        <w:t xml:space="preserve">These three samples had different electrical resistivities before baking. The electrical resistivities decreased </w:t>
      </w:r>
      <w:r w:rsidR="00D12F2E" w:rsidRPr="0084520F">
        <w:rPr>
          <w:szCs w:val="18"/>
        </w:rPr>
        <w:t xml:space="preserve">in a similar manner during baking since a linear relationship was obtained between the values for green vs. baked samples. The </w:t>
      </w:r>
      <w:r w:rsidR="00D12F2E" w:rsidRPr="0084520F">
        <w:rPr>
          <w:rStyle w:val="hps"/>
          <w:szCs w:val="18"/>
        </w:rPr>
        <w:t>data can be correlated as a line with a correlation coefficient (R</w:t>
      </w:r>
      <w:r w:rsidR="00D12F2E" w:rsidRPr="0084520F">
        <w:rPr>
          <w:rStyle w:val="hps"/>
          <w:szCs w:val="18"/>
          <w:vertAlign w:val="superscript"/>
        </w:rPr>
        <w:t>2</w:t>
      </w:r>
      <w:r w:rsidR="00D12F2E" w:rsidRPr="0084520F">
        <w:rPr>
          <w:rStyle w:val="hps"/>
          <w:szCs w:val="18"/>
        </w:rPr>
        <w:t xml:space="preserve"> value) of 0.9959. This means that</w:t>
      </w:r>
      <w:r w:rsidR="00D12F2E" w:rsidRPr="0084520F">
        <w:rPr>
          <w:szCs w:val="18"/>
        </w:rPr>
        <w:t xml:space="preserve"> </w:t>
      </w:r>
      <w:r w:rsidR="00D12F2E" w:rsidRPr="0084520F">
        <w:rPr>
          <w:rStyle w:val="hps"/>
          <w:szCs w:val="18"/>
        </w:rPr>
        <w:t>the same changes</w:t>
      </w:r>
      <w:r w:rsidR="00D12F2E" w:rsidRPr="0084520F">
        <w:rPr>
          <w:szCs w:val="18"/>
        </w:rPr>
        <w:t xml:space="preserve"> occurred during baking </w:t>
      </w:r>
      <w:r w:rsidR="00D12F2E" w:rsidRPr="0084520F">
        <w:rPr>
          <w:rStyle w:val="hps"/>
          <w:szCs w:val="18"/>
        </w:rPr>
        <w:t>for all three samples</w:t>
      </w:r>
      <w:r w:rsidR="00D12F2E" w:rsidRPr="0084520F">
        <w:rPr>
          <w:szCs w:val="18"/>
        </w:rPr>
        <w:t xml:space="preserve"> </w:t>
      </w:r>
      <w:r w:rsidR="00D12F2E" w:rsidRPr="0084520F">
        <w:rPr>
          <w:rStyle w:val="hps"/>
          <w:szCs w:val="18"/>
        </w:rPr>
        <w:t>baked</w:t>
      </w:r>
      <w:r w:rsidR="00D12F2E" w:rsidRPr="0084520F">
        <w:rPr>
          <w:szCs w:val="18"/>
        </w:rPr>
        <w:t xml:space="preserve"> </w:t>
      </w:r>
      <w:r w:rsidR="00D12F2E" w:rsidRPr="0084520F">
        <w:rPr>
          <w:rStyle w:val="hps"/>
          <w:szCs w:val="18"/>
        </w:rPr>
        <w:t>at</w:t>
      </w:r>
      <w:r w:rsidR="00D12F2E" w:rsidRPr="0084520F">
        <w:rPr>
          <w:szCs w:val="18"/>
        </w:rPr>
        <w:t xml:space="preserve"> </w:t>
      </w:r>
      <w:r w:rsidR="00D12F2E" w:rsidRPr="0084520F">
        <w:rPr>
          <w:rStyle w:val="hps"/>
          <w:szCs w:val="18"/>
        </w:rPr>
        <w:t>60°C/h.</w:t>
      </w:r>
    </w:p>
    <w:p w:rsidR="00C65900" w:rsidRPr="0084520F" w:rsidRDefault="00C65900" w:rsidP="00C65900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C65900" w:rsidRPr="0084520F" w:rsidRDefault="00BF76C6" w:rsidP="003B4ECA">
      <w:pPr>
        <w:pStyle w:val="Paragraphedeliste"/>
        <w:ind w:left="0"/>
        <w:jc w:val="center"/>
        <w:rPr>
          <w:sz w:val="18"/>
          <w:szCs w:val="18"/>
          <w:lang w:val="en-US"/>
        </w:rPr>
      </w:pPr>
      <w:r w:rsidRPr="0084520F">
        <w:rPr>
          <w:noProof/>
        </w:rPr>
        <w:drawing>
          <wp:inline distT="0" distB="0" distL="0" distR="0" wp14:anchorId="31CF8D1B" wp14:editId="02651AE8">
            <wp:extent cx="2602031" cy="1981049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69" t="28923" r="26346" b="18769"/>
                    <a:stretch/>
                  </pic:blipFill>
                  <pic:spPr bwMode="auto">
                    <a:xfrm>
                      <a:off x="0" y="0"/>
                      <a:ext cx="2602975" cy="198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900" w:rsidRPr="0084520F" w:rsidRDefault="00C65900" w:rsidP="00C65900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24552A" w:rsidRPr="0084520F" w:rsidRDefault="00C65900" w:rsidP="009A7ECA">
      <w:pPr>
        <w:pStyle w:val="Paragraphedeliste"/>
        <w:ind w:left="0"/>
        <w:jc w:val="center"/>
        <w:rPr>
          <w:sz w:val="18"/>
          <w:szCs w:val="18"/>
          <w:lang w:val="en-US"/>
        </w:rPr>
      </w:pPr>
      <w:proofErr w:type="gramStart"/>
      <w:r w:rsidRPr="0084520F">
        <w:rPr>
          <w:rStyle w:val="hps"/>
          <w:sz w:val="18"/>
          <w:szCs w:val="18"/>
          <w:lang w:val="en-US"/>
        </w:rPr>
        <w:t>Figure</w:t>
      </w:r>
      <w:r w:rsidR="008A3E50" w:rsidRPr="0084520F">
        <w:rPr>
          <w:sz w:val="18"/>
          <w:szCs w:val="18"/>
          <w:lang w:val="en-US"/>
        </w:rPr>
        <w:t xml:space="preserve"> 3.</w:t>
      </w:r>
      <w:proofErr w:type="gramEnd"/>
      <w:r w:rsidRPr="0084520F">
        <w:rPr>
          <w:sz w:val="18"/>
          <w:szCs w:val="18"/>
          <w:lang w:val="en-US"/>
        </w:rPr>
        <w:t xml:space="preserve"> </w:t>
      </w:r>
      <w:r w:rsidR="00AD51CF" w:rsidRPr="0084520F">
        <w:rPr>
          <w:sz w:val="18"/>
          <w:szCs w:val="18"/>
          <w:lang w:val="en-US"/>
        </w:rPr>
        <w:t>Change in</w:t>
      </w:r>
      <w:r w:rsidRPr="0084520F">
        <w:rPr>
          <w:rStyle w:val="hps"/>
          <w:sz w:val="18"/>
          <w:szCs w:val="18"/>
          <w:lang w:val="en-US"/>
        </w:rPr>
        <w:t xml:space="preserve"> the</w:t>
      </w:r>
      <w:r w:rsidR="00EC05E2" w:rsidRPr="0084520F">
        <w:rPr>
          <w:rStyle w:val="hps"/>
          <w:sz w:val="18"/>
          <w:szCs w:val="18"/>
          <w:lang w:val="en-US"/>
        </w:rPr>
        <w:t xml:space="preserve"> relative</w:t>
      </w:r>
      <w:r w:rsidRPr="0084520F">
        <w:rPr>
          <w:rStyle w:val="hps"/>
          <w:sz w:val="18"/>
          <w:szCs w:val="18"/>
          <w:lang w:val="en-US"/>
        </w:rPr>
        <w:t xml:space="preserve"> electrical resistivity</w:t>
      </w:r>
      <w:r w:rsidRPr="0084520F">
        <w:rPr>
          <w:sz w:val="18"/>
          <w:szCs w:val="18"/>
          <w:lang w:val="en-US"/>
        </w:rPr>
        <w:t xml:space="preserve"> </w:t>
      </w:r>
      <w:r w:rsidR="00AD51CF" w:rsidRPr="0084520F">
        <w:rPr>
          <w:rStyle w:val="hps"/>
          <w:sz w:val="18"/>
          <w:szCs w:val="18"/>
          <w:lang w:val="en-US"/>
        </w:rPr>
        <w:t>due to</w:t>
      </w:r>
      <w:r w:rsidRPr="0084520F">
        <w:rPr>
          <w:sz w:val="18"/>
          <w:szCs w:val="18"/>
          <w:lang w:val="en-US"/>
        </w:rPr>
        <w:t xml:space="preserve"> </w:t>
      </w:r>
      <w:r w:rsidR="00B031B0" w:rsidRPr="0084520F">
        <w:rPr>
          <w:rStyle w:val="hps"/>
          <w:sz w:val="18"/>
          <w:szCs w:val="18"/>
          <w:lang w:val="en-US"/>
        </w:rPr>
        <w:t>baking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for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three samples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baked</w:t>
      </w:r>
      <w:r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at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6</w:t>
      </w:r>
      <w:r w:rsidR="004478AB" w:rsidRPr="0084520F">
        <w:rPr>
          <w:rStyle w:val="hps"/>
          <w:sz w:val="18"/>
          <w:szCs w:val="18"/>
          <w:lang w:val="en-US"/>
        </w:rPr>
        <w:t>0</w:t>
      </w:r>
      <w:r w:rsidRPr="0084520F">
        <w:rPr>
          <w:rStyle w:val="hps"/>
          <w:sz w:val="18"/>
          <w:szCs w:val="18"/>
          <w:lang w:val="en-US"/>
        </w:rPr>
        <w:t>°C</w:t>
      </w:r>
      <w:r w:rsidR="007F393B" w:rsidRPr="0084520F">
        <w:rPr>
          <w:rStyle w:val="hps"/>
          <w:sz w:val="18"/>
          <w:szCs w:val="18"/>
          <w:lang w:val="en-US"/>
        </w:rPr>
        <w:t>/</w:t>
      </w:r>
      <w:r w:rsidRPr="0084520F">
        <w:rPr>
          <w:rStyle w:val="hps"/>
          <w:sz w:val="18"/>
          <w:szCs w:val="18"/>
          <w:lang w:val="en-US"/>
        </w:rPr>
        <w:t>h</w:t>
      </w:r>
      <w:r w:rsidRPr="0084520F">
        <w:rPr>
          <w:sz w:val="18"/>
          <w:szCs w:val="18"/>
          <w:lang w:val="en-US"/>
        </w:rPr>
        <w:t>.</w:t>
      </w:r>
    </w:p>
    <w:p w:rsidR="00C65900" w:rsidRPr="0084520F" w:rsidRDefault="00C65900" w:rsidP="008E3BB5">
      <w:pPr>
        <w:pStyle w:val="Paragraphedeliste"/>
        <w:ind w:left="0"/>
        <w:jc w:val="both"/>
        <w:rPr>
          <w:sz w:val="18"/>
          <w:szCs w:val="18"/>
          <w:lang w:val="en-US"/>
        </w:rPr>
      </w:pPr>
      <w:r w:rsidRPr="0084520F">
        <w:rPr>
          <w:sz w:val="18"/>
          <w:szCs w:val="18"/>
          <w:lang w:val="en-US"/>
        </w:rPr>
        <w:br/>
      </w:r>
      <w:r w:rsidRPr="0084520F">
        <w:rPr>
          <w:rStyle w:val="hps"/>
          <w:sz w:val="18"/>
          <w:szCs w:val="18"/>
          <w:lang w:val="en-US"/>
        </w:rPr>
        <w:t>T</w:t>
      </w:r>
      <w:r w:rsidR="008048DC" w:rsidRPr="0084520F">
        <w:rPr>
          <w:rStyle w:val="hps"/>
          <w:sz w:val="18"/>
          <w:szCs w:val="18"/>
          <w:lang w:val="en-US"/>
        </w:rPr>
        <w:t>he t</w:t>
      </w:r>
      <w:r w:rsidRPr="0084520F">
        <w:rPr>
          <w:rStyle w:val="hps"/>
          <w:sz w:val="18"/>
          <w:szCs w:val="18"/>
          <w:lang w:val="en-US"/>
        </w:rPr>
        <w:t>otal porosity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was calculated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by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using the values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of the</w:t>
      </w:r>
      <w:r w:rsidRPr="0084520F">
        <w:rPr>
          <w:sz w:val="18"/>
          <w:szCs w:val="18"/>
          <w:lang w:val="en-US"/>
        </w:rPr>
        <w:t xml:space="preserve"> </w:t>
      </w:r>
      <w:r w:rsidR="00A74052" w:rsidRPr="0084520F">
        <w:rPr>
          <w:sz w:val="18"/>
          <w:szCs w:val="18"/>
          <w:lang w:val="en-US"/>
        </w:rPr>
        <w:t>real densities</w:t>
      </w:r>
      <w:r w:rsidR="00A74052" w:rsidRPr="0084520F">
        <w:rPr>
          <w:rStyle w:val="hps"/>
          <w:sz w:val="18"/>
          <w:szCs w:val="18"/>
          <w:lang w:val="en-US"/>
        </w:rPr>
        <w:t xml:space="preserve"> and </w:t>
      </w:r>
      <w:r w:rsidRPr="0084520F">
        <w:rPr>
          <w:rStyle w:val="hps"/>
          <w:sz w:val="18"/>
          <w:szCs w:val="18"/>
          <w:lang w:val="en-US"/>
        </w:rPr>
        <w:t>measured</w:t>
      </w:r>
      <w:r w:rsidRPr="0084520F">
        <w:rPr>
          <w:sz w:val="18"/>
          <w:szCs w:val="18"/>
          <w:lang w:val="en-US"/>
        </w:rPr>
        <w:t xml:space="preserve"> </w:t>
      </w:r>
      <w:r w:rsidR="00561930" w:rsidRPr="0084520F">
        <w:rPr>
          <w:sz w:val="18"/>
          <w:szCs w:val="18"/>
          <w:lang w:val="en-US"/>
        </w:rPr>
        <w:t>apparent densit</w:t>
      </w:r>
      <w:r w:rsidR="00AD51CF" w:rsidRPr="0084520F">
        <w:rPr>
          <w:sz w:val="18"/>
          <w:szCs w:val="18"/>
          <w:lang w:val="en-US"/>
        </w:rPr>
        <w:t>ies</w:t>
      </w:r>
      <w:r w:rsidR="008048DC" w:rsidRPr="0084520F">
        <w:rPr>
          <w:sz w:val="18"/>
          <w:szCs w:val="18"/>
          <w:lang w:val="en-US"/>
        </w:rPr>
        <w:t>.</w:t>
      </w:r>
      <w:r w:rsidRPr="0084520F">
        <w:rPr>
          <w:sz w:val="18"/>
          <w:szCs w:val="18"/>
          <w:lang w:val="en-US"/>
        </w:rPr>
        <w:t xml:space="preserve"> </w:t>
      </w:r>
      <w:r w:rsidR="008048DC" w:rsidRPr="0084520F">
        <w:rPr>
          <w:sz w:val="18"/>
          <w:szCs w:val="18"/>
          <w:lang w:val="en-US"/>
        </w:rPr>
        <w:t xml:space="preserve">The </w:t>
      </w:r>
      <w:r w:rsidR="00A74052" w:rsidRPr="0084520F">
        <w:rPr>
          <w:sz w:val="18"/>
          <w:szCs w:val="18"/>
          <w:lang w:val="en-US"/>
        </w:rPr>
        <w:t>change</w:t>
      </w:r>
      <w:r w:rsidR="008048DC" w:rsidRPr="0084520F">
        <w:rPr>
          <w:sz w:val="18"/>
          <w:szCs w:val="18"/>
          <w:lang w:val="en-US"/>
        </w:rPr>
        <w:t xml:space="preserve"> </w:t>
      </w:r>
      <w:r w:rsidR="00E97382" w:rsidRPr="0084520F">
        <w:rPr>
          <w:sz w:val="18"/>
          <w:szCs w:val="18"/>
          <w:lang w:val="en-US"/>
        </w:rPr>
        <w:t>in</w:t>
      </w:r>
      <w:r w:rsidR="008048DC" w:rsidRPr="0084520F">
        <w:rPr>
          <w:sz w:val="18"/>
          <w:szCs w:val="18"/>
          <w:lang w:val="en-US"/>
        </w:rPr>
        <w:t xml:space="preserve"> the relative total porosity </w:t>
      </w:r>
      <w:r w:rsidR="00A74052" w:rsidRPr="0084520F">
        <w:rPr>
          <w:sz w:val="18"/>
          <w:szCs w:val="18"/>
          <w:lang w:val="en-US"/>
        </w:rPr>
        <w:t>due to</w:t>
      </w:r>
      <w:r w:rsidR="008048DC" w:rsidRPr="0084520F">
        <w:rPr>
          <w:sz w:val="18"/>
          <w:szCs w:val="18"/>
          <w:lang w:val="en-US"/>
        </w:rPr>
        <w:t xml:space="preserve"> baking </w:t>
      </w:r>
      <w:r w:rsidR="008048DC" w:rsidRPr="0084520F">
        <w:rPr>
          <w:rStyle w:val="hps"/>
          <w:sz w:val="18"/>
          <w:szCs w:val="18"/>
          <w:lang w:val="en-US"/>
        </w:rPr>
        <w:t>for</w:t>
      </w:r>
      <w:r w:rsidR="008048DC" w:rsidRPr="0084520F">
        <w:rPr>
          <w:sz w:val="18"/>
          <w:szCs w:val="18"/>
          <w:lang w:val="en-US"/>
        </w:rPr>
        <w:t xml:space="preserve"> </w:t>
      </w:r>
      <w:r w:rsidR="008048DC" w:rsidRPr="0084520F">
        <w:rPr>
          <w:rStyle w:val="hps"/>
          <w:sz w:val="18"/>
          <w:szCs w:val="18"/>
          <w:lang w:val="en-US"/>
        </w:rPr>
        <w:t>three samples</w:t>
      </w:r>
      <w:r w:rsidR="008048DC" w:rsidRPr="0084520F">
        <w:rPr>
          <w:sz w:val="18"/>
          <w:szCs w:val="18"/>
          <w:lang w:val="en-US"/>
        </w:rPr>
        <w:t xml:space="preserve"> </w:t>
      </w:r>
      <w:r w:rsidR="008048DC" w:rsidRPr="0084520F">
        <w:rPr>
          <w:rStyle w:val="hps"/>
          <w:sz w:val="18"/>
          <w:szCs w:val="18"/>
          <w:lang w:val="en-US"/>
        </w:rPr>
        <w:t>at</w:t>
      </w:r>
      <w:r w:rsidR="008048DC" w:rsidRPr="0084520F">
        <w:rPr>
          <w:sz w:val="18"/>
          <w:szCs w:val="18"/>
          <w:lang w:val="en-US"/>
        </w:rPr>
        <w:t xml:space="preserve"> </w:t>
      </w:r>
      <w:r w:rsidR="008048DC" w:rsidRPr="0084520F">
        <w:rPr>
          <w:rStyle w:val="hps"/>
          <w:sz w:val="18"/>
          <w:szCs w:val="18"/>
          <w:lang w:val="en-US"/>
        </w:rPr>
        <w:t>60°C/h</w:t>
      </w:r>
      <w:r w:rsidR="008048DC" w:rsidRPr="0084520F">
        <w:rPr>
          <w:sz w:val="18"/>
          <w:szCs w:val="18"/>
          <w:lang w:val="en-US"/>
        </w:rPr>
        <w:t xml:space="preserve"> is shown in Figure 4. </w:t>
      </w:r>
      <w:r w:rsidR="00470C94" w:rsidRPr="0084520F">
        <w:rPr>
          <w:sz w:val="18"/>
          <w:szCs w:val="18"/>
          <w:lang w:val="en-US"/>
        </w:rPr>
        <w:t xml:space="preserve">The relative values </w:t>
      </w:r>
      <w:r w:rsidR="00937B01" w:rsidRPr="0084520F">
        <w:rPr>
          <w:sz w:val="18"/>
          <w:szCs w:val="18"/>
          <w:lang w:val="en-US"/>
        </w:rPr>
        <w:t>we</w:t>
      </w:r>
      <w:r w:rsidR="00470C94" w:rsidRPr="0084520F">
        <w:rPr>
          <w:sz w:val="18"/>
          <w:szCs w:val="18"/>
          <w:lang w:val="en-US"/>
        </w:rPr>
        <w:t>re calculated as described before.</w:t>
      </w:r>
      <w:r w:rsidR="002C408F" w:rsidRPr="0084520F">
        <w:rPr>
          <w:sz w:val="18"/>
          <w:szCs w:val="18"/>
          <w:lang w:val="en-US"/>
        </w:rPr>
        <w:t xml:space="preserve"> </w:t>
      </w:r>
      <w:r w:rsidR="00561930" w:rsidRPr="0084520F">
        <w:rPr>
          <w:sz w:val="18"/>
          <w:szCs w:val="18"/>
          <w:lang w:val="en-US"/>
        </w:rPr>
        <w:t xml:space="preserve"> </w:t>
      </w:r>
      <w:r w:rsidR="002C408F" w:rsidRPr="0084520F">
        <w:rPr>
          <w:sz w:val="18"/>
          <w:szCs w:val="18"/>
          <w:lang w:val="en-US"/>
        </w:rPr>
        <w:t xml:space="preserve"> </w:t>
      </w:r>
      <w:r w:rsidR="00855D9B" w:rsidRPr="0084520F">
        <w:rPr>
          <w:sz w:val="18"/>
          <w:szCs w:val="18"/>
          <w:lang w:val="en-US"/>
        </w:rPr>
        <w:t xml:space="preserve"> </w:t>
      </w:r>
    </w:p>
    <w:p w:rsidR="00C65900" w:rsidRPr="0084520F" w:rsidRDefault="00C65900" w:rsidP="00C65900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C65900" w:rsidRPr="0084520F" w:rsidRDefault="00BF76C6" w:rsidP="003B4ECA">
      <w:pPr>
        <w:pStyle w:val="Paragraphedeliste"/>
        <w:ind w:left="0"/>
        <w:jc w:val="center"/>
        <w:rPr>
          <w:sz w:val="18"/>
          <w:szCs w:val="18"/>
          <w:lang w:val="en-US"/>
        </w:rPr>
      </w:pPr>
      <w:r w:rsidRPr="0084520F">
        <w:rPr>
          <w:noProof/>
        </w:rPr>
        <w:drawing>
          <wp:inline distT="0" distB="0" distL="0" distR="0" wp14:anchorId="7BC5DE71" wp14:editId="70F37CAD">
            <wp:extent cx="2589581" cy="1991985"/>
            <wp:effectExtent l="0" t="0" r="127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46" t="24308" r="23654" b="23384"/>
                    <a:stretch/>
                  </pic:blipFill>
                  <pic:spPr bwMode="auto">
                    <a:xfrm>
                      <a:off x="0" y="0"/>
                      <a:ext cx="2594863" cy="199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1B0" w:rsidRPr="0084520F" w:rsidRDefault="00B031B0" w:rsidP="00206630">
      <w:pPr>
        <w:pStyle w:val="Paragraphedeliste"/>
        <w:ind w:left="0"/>
        <w:rPr>
          <w:rStyle w:val="hps"/>
          <w:sz w:val="18"/>
          <w:szCs w:val="18"/>
          <w:lang w:val="en-US"/>
        </w:rPr>
      </w:pPr>
    </w:p>
    <w:p w:rsidR="00C65900" w:rsidRPr="0084520F" w:rsidRDefault="008A3E50" w:rsidP="005E4FB2">
      <w:pPr>
        <w:pStyle w:val="Paragraphedeliste"/>
        <w:ind w:left="0"/>
        <w:jc w:val="center"/>
        <w:rPr>
          <w:sz w:val="18"/>
          <w:szCs w:val="18"/>
          <w:lang w:val="en-US"/>
        </w:rPr>
      </w:pPr>
      <w:proofErr w:type="gramStart"/>
      <w:r w:rsidRPr="0084520F">
        <w:rPr>
          <w:rStyle w:val="hps"/>
          <w:sz w:val="18"/>
          <w:szCs w:val="18"/>
          <w:lang w:val="en-US"/>
        </w:rPr>
        <w:t>Figure 4.</w:t>
      </w:r>
      <w:proofErr w:type="gramEnd"/>
      <w:r w:rsidR="00C65900" w:rsidRPr="0084520F">
        <w:rPr>
          <w:sz w:val="18"/>
          <w:szCs w:val="18"/>
          <w:lang w:val="en-US"/>
        </w:rPr>
        <w:t xml:space="preserve"> </w:t>
      </w:r>
      <w:r w:rsidR="00AD51CF" w:rsidRPr="0084520F">
        <w:rPr>
          <w:rStyle w:val="hps"/>
          <w:sz w:val="18"/>
          <w:szCs w:val="18"/>
          <w:lang w:val="en-US"/>
        </w:rPr>
        <w:t>Change in</w:t>
      </w:r>
      <w:r w:rsidR="00C65900" w:rsidRPr="0084520F">
        <w:rPr>
          <w:sz w:val="18"/>
          <w:szCs w:val="18"/>
          <w:lang w:val="en-US"/>
        </w:rPr>
        <w:t xml:space="preserve"> </w:t>
      </w:r>
      <w:r w:rsidR="00470C94" w:rsidRPr="0084520F">
        <w:rPr>
          <w:sz w:val="18"/>
          <w:szCs w:val="18"/>
          <w:lang w:val="en-US"/>
        </w:rPr>
        <w:t xml:space="preserve">relative </w:t>
      </w:r>
      <w:r w:rsidR="00C65900" w:rsidRPr="0084520F">
        <w:rPr>
          <w:rStyle w:val="hps"/>
          <w:sz w:val="18"/>
          <w:szCs w:val="18"/>
          <w:lang w:val="en-US"/>
        </w:rPr>
        <w:t>total porosity</w:t>
      </w:r>
      <w:r w:rsidR="00C65900" w:rsidRPr="0084520F">
        <w:rPr>
          <w:sz w:val="18"/>
          <w:szCs w:val="18"/>
          <w:lang w:val="en-US"/>
        </w:rPr>
        <w:t xml:space="preserve"> </w:t>
      </w:r>
      <w:r w:rsidR="00AD51CF" w:rsidRPr="0084520F">
        <w:rPr>
          <w:rStyle w:val="hps"/>
          <w:sz w:val="18"/>
          <w:szCs w:val="18"/>
          <w:lang w:val="en-US"/>
        </w:rPr>
        <w:t>due to</w:t>
      </w:r>
      <w:r w:rsidR="00C65900" w:rsidRPr="0084520F">
        <w:rPr>
          <w:sz w:val="18"/>
          <w:szCs w:val="18"/>
          <w:lang w:val="en-US"/>
        </w:rPr>
        <w:t xml:space="preserve"> </w:t>
      </w:r>
      <w:r w:rsidR="00C65900" w:rsidRPr="0084520F">
        <w:rPr>
          <w:rStyle w:val="hps"/>
          <w:sz w:val="18"/>
          <w:szCs w:val="18"/>
          <w:lang w:val="en-US"/>
        </w:rPr>
        <w:t>baking</w:t>
      </w:r>
      <w:r w:rsidR="00C65900" w:rsidRPr="0084520F">
        <w:rPr>
          <w:sz w:val="18"/>
          <w:szCs w:val="18"/>
          <w:lang w:val="en-US"/>
        </w:rPr>
        <w:t xml:space="preserve"> </w:t>
      </w:r>
      <w:r w:rsidR="00C65900" w:rsidRPr="0084520F">
        <w:rPr>
          <w:rStyle w:val="hps"/>
          <w:sz w:val="18"/>
          <w:szCs w:val="18"/>
          <w:lang w:val="en-US"/>
        </w:rPr>
        <w:t>for</w:t>
      </w:r>
      <w:r w:rsidR="00C65900" w:rsidRPr="0084520F">
        <w:rPr>
          <w:sz w:val="18"/>
          <w:szCs w:val="18"/>
          <w:lang w:val="en-US"/>
        </w:rPr>
        <w:t xml:space="preserve"> </w:t>
      </w:r>
      <w:r w:rsidR="00C65900" w:rsidRPr="0084520F">
        <w:rPr>
          <w:rStyle w:val="hps"/>
          <w:sz w:val="18"/>
          <w:szCs w:val="18"/>
          <w:lang w:val="en-US"/>
        </w:rPr>
        <w:t>three samples</w:t>
      </w:r>
      <w:r w:rsidR="00C65900" w:rsidRPr="0084520F">
        <w:rPr>
          <w:sz w:val="18"/>
          <w:szCs w:val="18"/>
          <w:lang w:val="en-US"/>
        </w:rPr>
        <w:t xml:space="preserve"> </w:t>
      </w:r>
      <w:r w:rsidR="00C65900" w:rsidRPr="0084520F">
        <w:rPr>
          <w:rStyle w:val="hps"/>
          <w:sz w:val="18"/>
          <w:szCs w:val="18"/>
          <w:lang w:val="en-US"/>
        </w:rPr>
        <w:t>baked</w:t>
      </w:r>
      <w:r w:rsidR="00C65900" w:rsidRPr="0084520F">
        <w:rPr>
          <w:sz w:val="18"/>
          <w:szCs w:val="18"/>
          <w:lang w:val="en-US"/>
        </w:rPr>
        <w:t xml:space="preserve"> </w:t>
      </w:r>
      <w:r w:rsidR="00C65900" w:rsidRPr="0084520F">
        <w:rPr>
          <w:rStyle w:val="hps"/>
          <w:sz w:val="18"/>
          <w:szCs w:val="18"/>
          <w:lang w:val="en-US"/>
        </w:rPr>
        <w:t>to</w:t>
      </w:r>
      <w:r w:rsidR="00C65900" w:rsidRPr="0084520F">
        <w:rPr>
          <w:sz w:val="18"/>
          <w:szCs w:val="18"/>
          <w:lang w:val="en-US"/>
        </w:rPr>
        <w:t xml:space="preserve"> </w:t>
      </w:r>
      <w:r w:rsidR="00E97382" w:rsidRPr="0084520F">
        <w:rPr>
          <w:rStyle w:val="hps"/>
          <w:sz w:val="18"/>
          <w:szCs w:val="18"/>
          <w:lang w:val="en-US"/>
        </w:rPr>
        <w:t>60</w:t>
      </w:r>
      <w:r w:rsidR="00C65900" w:rsidRPr="0084520F">
        <w:rPr>
          <w:rStyle w:val="hps"/>
          <w:sz w:val="18"/>
          <w:szCs w:val="18"/>
          <w:lang w:val="en-US"/>
        </w:rPr>
        <w:t>°C</w:t>
      </w:r>
      <w:r w:rsidR="00E97382" w:rsidRPr="0084520F">
        <w:rPr>
          <w:rStyle w:val="hps"/>
          <w:sz w:val="18"/>
          <w:szCs w:val="18"/>
          <w:lang w:val="en-US"/>
        </w:rPr>
        <w:t>/</w:t>
      </w:r>
      <w:r w:rsidR="00C65900" w:rsidRPr="0084520F">
        <w:rPr>
          <w:rStyle w:val="hps"/>
          <w:sz w:val="18"/>
          <w:szCs w:val="18"/>
          <w:lang w:val="en-US"/>
        </w:rPr>
        <w:t>h</w:t>
      </w:r>
      <w:r w:rsidR="00C65900" w:rsidRPr="0084520F">
        <w:rPr>
          <w:sz w:val="18"/>
          <w:szCs w:val="18"/>
          <w:lang w:val="en-US"/>
        </w:rPr>
        <w:t>.</w:t>
      </w:r>
    </w:p>
    <w:p w:rsidR="00C65900" w:rsidRPr="0084520F" w:rsidRDefault="00C65900" w:rsidP="00C65900">
      <w:pPr>
        <w:pStyle w:val="Paragraphedeliste"/>
        <w:ind w:left="0"/>
        <w:jc w:val="both"/>
        <w:rPr>
          <w:sz w:val="18"/>
          <w:szCs w:val="18"/>
          <w:lang w:val="en-US"/>
        </w:rPr>
      </w:pPr>
    </w:p>
    <w:p w:rsidR="008048DC" w:rsidRPr="0084520F" w:rsidRDefault="00E97382" w:rsidP="00266F73">
      <w:pPr>
        <w:pStyle w:val="Paragraphedeliste"/>
        <w:ind w:left="0"/>
        <w:jc w:val="both"/>
        <w:rPr>
          <w:sz w:val="18"/>
          <w:szCs w:val="18"/>
          <w:lang w:val="en-US"/>
        </w:rPr>
      </w:pPr>
      <w:r w:rsidRPr="00C12D25">
        <w:rPr>
          <w:sz w:val="18"/>
          <w:szCs w:val="18"/>
          <w:lang w:val="en-US"/>
        </w:rPr>
        <w:t xml:space="preserve">Porosity </w:t>
      </w:r>
      <w:r w:rsidRPr="00C12D25">
        <w:rPr>
          <w:rStyle w:val="hps"/>
          <w:sz w:val="18"/>
          <w:szCs w:val="18"/>
          <w:lang w:val="en-US"/>
        </w:rPr>
        <w:t xml:space="preserve">increases during baking due to the impact of </w:t>
      </w:r>
      <w:r w:rsidR="00A871D1" w:rsidRPr="00C12D25">
        <w:rPr>
          <w:rStyle w:val="hps"/>
          <w:sz w:val="18"/>
          <w:szCs w:val="18"/>
          <w:lang w:val="en-US"/>
        </w:rPr>
        <w:t>devolatilization</w:t>
      </w:r>
      <w:r w:rsidRPr="00C12D25">
        <w:rPr>
          <w:rStyle w:val="hps"/>
          <w:sz w:val="18"/>
          <w:szCs w:val="18"/>
          <w:lang w:val="en-US"/>
        </w:rPr>
        <w:t xml:space="preserve"> on the structure. </w:t>
      </w:r>
      <w:r w:rsidR="00470C94" w:rsidRPr="00C12D25">
        <w:rPr>
          <w:rStyle w:val="hps"/>
          <w:sz w:val="18"/>
          <w:szCs w:val="18"/>
          <w:lang w:val="en-US"/>
        </w:rPr>
        <w:t>T</w:t>
      </w:r>
      <w:r w:rsidRPr="00C12D25">
        <w:rPr>
          <w:rStyle w:val="hps"/>
          <w:sz w:val="18"/>
          <w:szCs w:val="18"/>
          <w:lang w:val="en-US"/>
        </w:rPr>
        <w:t xml:space="preserve">he </w:t>
      </w:r>
      <w:r w:rsidR="00AD51CF" w:rsidRPr="00C12D25">
        <w:rPr>
          <w:rStyle w:val="hps"/>
          <w:sz w:val="18"/>
          <w:szCs w:val="18"/>
          <w:lang w:val="en-US"/>
        </w:rPr>
        <w:t>tendencies found</w:t>
      </w:r>
      <w:r w:rsidR="00470C94" w:rsidRPr="00C12D25">
        <w:rPr>
          <w:rStyle w:val="hps"/>
          <w:sz w:val="18"/>
          <w:szCs w:val="18"/>
          <w:lang w:val="en-US"/>
        </w:rPr>
        <w:t xml:space="preserve"> for</w:t>
      </w:r>
      <w:r w:rsidRPr="00C12D25">
        <w:rPr>
          <w:rStyle w:val="hps"/>
          <w:sz w:val="18"/>
          <w:szCs w:val="18"/>
          <w:lang w:val="en-US"/>
        </w:rPr>
        <w:t xml:space="preserve"> the total p</w:t>
      </w:r>
      <w:r w:rsidR="00470C94" w:rsidRPr="00C12D25">
        <w:rPr>
          <w:rStyle w:val="hps"/>
          <w:sz w:val="18"/>
          <w:szCs w:val="18"/>
          <w:lang w:val="en-US"/>
        </w:rPr>
        <w:t>orosity are</w:t>
      </w:r>
      <w:r w:rsidRPr="00C12D25">
        <w:rPr>
          <w:rStyle w:val="hps"/>
          <w:sz w:val="18"/>
          <w:szCs w:val="18"/>
          <w:lang w:val="en-US"/>
        </w:rPr>
        <w:t xml:space="preserve"> similar to </w:t>
      </w:r>
      <w:r w:rsidR="00470C94" w:rsidRPr="00C12D25">
        <w:rPr>
          <w:rStyle w:val="hps"/>
          <w:sz w:val="18"/>
          <w:szCs w:val="18"/>
          <w:lang w:val="en-US"/>
        </w:rPr>
        <w:t xml:space="preserve">those </w:t>
      </w:r>
      <w:r w:rsidRPr="0084520F">
        <w:rPr>
          <w:rStyle w:val="hps"/>
          <w:sz w:val="18"/>
          <w:szCs w:val="18"/>
          <w:lang w:val="en-US"/>
        </w:rPr>
        <w:t xml:space="preserve">of </w:t>
      </w:r>
      <w:r w:rsidR="00470C94" w:rsidRPr="0084520F">
        <w:rPr>
          <w:rStyle w:val="hps"/>
          <w:sz w:val="18"/>
          <w:szCs w:val="18"/>
          <w:lang w:val="en-US"/>
        </w:rPr>
        <w:t xml:space="preserve">the </w:t>
      </w:r>
      <w:r w:rsidRPr="0084520F">
        <w:rPr>
          <w:rStyle w:val="hps"/>
          <w:sz w:val="18"/>
          <w:szCs w:val="18"/>
          <w:lang w:val="en-US"/>
        </w:rPr>
        <w:t xml:space="preserve">electrical resistivity. </w:t>
      </w:r>
      <w:r w:rsidR="00B15895" w:rsidRPr="0084520F">
        <w:rPr>
          <w:sz w:val="18"/>
          <w:szCs w:val="18"/>
          <w:lang w:val="en-US"/>
        </w:rPr>
        <w:t xml:space="preserve"> </w:t>
      </w:r>
      <w:r w:rsidR="00470C94" w:rsidRPr="0084520F">
        <w:rPr>
          <w:rStyle w:val="hps"/>
          <w:sz w:val="18"/>
          <w:szCs w:val="18"/>
          <w:lang w:val="en-US"/>
        </w:rPr>
        <w:t xml:space="preserve">The </w:t>
      </w:r>
      <w:r w:rsidR="00470C94" w:rsidRPr="0084520F">
        <w:rPr>
          <w:rStyle w:val="hps"/>
          <w:sz w:val="18"/>
          <w:szCs w:val="18"/>
          <w:lang w:val="en-US"/>
        </w:rPr>
        <w:lastRenderedPageBreak/>
        <w:t xml:space="preserve">data can be correlated as a line </w:t>
      </w:r>
      <w:r w:rsidR="00B15895" w:rsidRPr="0084520F">
        <w:rPr>
          <w:rStyle w:val="hps"/>
          <w:sz w:val="18"/>
          <w:szCs w:val="18"/>
          <w:lang w:val="en-US"/>
        </w:rPr>
        <w:t xml:space="preserve">with </w:t>
      </w:r>
      <w:r w:rsidR="00470C94" w:rsidRPr="0084520F">
        <w:rPr>
          <w:rStyle w:val="hps"/>
          <w:sz w:val="18"/>
          <w:szCs w:val="18"/>
          <w:lang w:val="en-US"/>
        </w:rPr>
        <w:t>an R</w:t>
      </w:r>
      <w:r w:rsidR="00470C94" w:rsidRPr="0084520F">
        <w:rPr>
          <w:rStyle w:val="hps"/>
          <w:sz w:val="18"/>
          <w:szCs w:val="18"/>
          <w:vertAlign w:val="superscript"/>
          <w:lang w:val="en-US"/>
        </w:rPr>
        <w:t>2</w:t>
      </w:r>
      <w:r w:rsidR="00470C94" w:rsidRPr="0084520F">
        <w:rPr>
          <w:rStyle w:val="hps"/>
          <w:sz w:val="18"/>
          <w:szCs w:val="18"/>
          <w:lang w:val="en-US"/>
        </w:rPr>
        <w:t xml:space="preserve"> value of 0.9237</w:t>
      </w:r>
      <w:r w:rsidR="00B15895" w:rsidRPr="0084520F">
        <w:rPr>
          <w:rStyle w:val="hps"/>
          <w:sz w:val="18"/>
          <w:szCs w:val="18"/>
          <w:lang w:val="en-US"/>
        </w:rPr>
        <w:t xml:space="preserve"> (</w:t>
      </w:r>
      <w:r w:rsidR="00B15895" w:rsidRPr="0084520F">
        <w:rPr>
          <w:sz w:val="18"/>
          <w:szCs w:val="18"/>
          <w:lang w:val="en-US"/>
        </w:rPr>
        <w:t xml:space="preserve">see Figure </w:t>
      </w:r>
      <w:r w:rsidR="008A3E50" w:rsidRPr="0084520F">
        <w:rPr>
          <w:sz w:val="18"/>
          <w:szCs w:val="18"/>
          <w:lang w:val="en-US"/>
        </w:rPr>
        <w:t>4</w:t>
      </w:r>
      <w:r w:rsidR="00B15895" w:rsidRPr="0084520F">
        <w:rPr>
          <w:sz w:val="18"/>
          <w:szCs w:val="18"/>
          <w:lang w:val="en-US"/>
        </w:rPr>
        <w:t>).</w:t>
      </w:r>
      <w:r w:rsidR="00AD51CF" w:rsidRPr="0084520F">
        <w:rPr>
          <w:sz w:val="18"/>
          <w:szCs w:val="18"/>
          <w:lang w:val="en-US"/>
        </w:rPr>
        <w:t xml:space="preserve"> </w:t>
      </w:r>
      <w:r w:rsidR="00A74052" w:rsidRPr="0084520F">
        <w:rPr>
          <w:sz w:val="18"/>
          <w:szCs w:val="18"/>
          <w:lang w:val="en-US"/>
        </w:rPr>
        <w:t>Again, the linear relationship between the green and baked values shows that the changes are similar during baking for all</w:t>
      </w:r>
      <w:r w:rsidR="00D12F2E">
        <w:rPr>
          <w:sz w:val="18"/>
          <w:szCs w:val="18"/>
          <w:lang w:val="en-US"/>
        </w:rPr>
        <w:t xml:space="preserve"> </w:t>
      </w:r>
      <w:r w:rsidR="00A74052" w:rsidRPr="0084520F">
        <w:rPr>
          <w:sz w:val="18"/>
          <w:szCs w:val="18"/>
          <w:lang w:val="en-US"/>
        </w:rPr>
        <w:t xml:space="preserve">samples. </w:t>
      </w:r>
      <w:r w:rsidR="00AD51CF" w:rsidRPr="0084520F">
        <w:rPr>
          <w:sz w:val="18"/>
          <w:szCs w:val="18"/>
          <w:lang w:val="en-US"/>
        </w:rPr>
        <w:t xml:space="preserve">The relative values given in the figure are not indicative of the </w:t>
      </w:r>
      <w:r w:rsidR="00A74052" w:rsidRPr="0084520F">
        <w:rPr>
          <w:sz w:val="18"/>
          <w:szCs w:val="18"/>
          <w:lang w:val="en-US"/>
        </w:rPr>
        <w:t>actual values.</w:t>
      </w:r>
    </w:p>
    <w:p w:rsidR="005046CC" w:rsidRPr="0084520F" w:rsidRDefault="005046CC" w:rsidP="00D12F2E">
      <w:pPr>
        <w:rPr>
          <w:szCs w:val="18"/>
        </w:rPr>
      </w:pPr>
    </w:p>
    <w:p w:rsidR="00B15895" w:rsidRPr="0084520F" w:rsidRDefault="00B15895" w:rsidP="00E97382">
      <w:pPr>
        <w:jc w:val="left"/>
        <w:rPr>
          <w:rStyle w:val="hps"/>
          <w:szCs w:val="18"/>
          <w:u w:val="single"/>
        </w:rPr>
      </w:pPr>
      <w:r w:rsidRPr="0084520F">
        <w:rPr>
          <w:rStyle w:val="hps"/>
          <w:szCs w:val="18"/>
          <w:u w:val="single"/>
        </w:rPr>
        <w:t>Characterization</w:t>
      </w:r>
      <w:r w:rsidRPr="0084520F">
        <w:rPr>
          <w:szCs w:val="18"/>
          <w:u w:val="single"/>
        </w:rPr>
        <w:t xml:space="preserve"> </w:t>
      </w:r>
      <w:r w:rsidR="00470C94" w:rsidRPr="0084520F">
        <w:rPr>
          <w:rStyle w:val="hps"/>
          <w:szCs w:val="18"/>
          <w:u w:val="single"/>
        </w:rPr>
        <w:t>using SEM and ultra-sound techniques</w:t>
      </w:r>
    </w:p>
    <w:p w:rsidR="00B15895" w:rsidRPr="0084520F" w:rsidRDefault="00B15895" w:rsidP="00B15895">
      <w:pPr>
        <w:ind w:firstLine="284"/>
        <w:rPr>
          <w:rStyle w:val="hps"/>
          <w:b/>
          <w:sz w:val="20"/>
          <w:szCs w:val="20"/>
        </w:rPr>
      </w:pPr>
    </w:p>
    <w:p w:rsidR="00D127F2" w:rsidRPr="00F81A2F" w:rsidRDefault="00B15895" w:rsidP="002C024D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84520F">
        <w:rPr>
          <w:rStyle w:val="hps"/>
          <w:sz w:val="18"/>
          <w:szCs w:val="18"/>
          <w:lang w:val="en-US"/>
        </w:rPr>
        <w:t>The characterization at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the microscopic scale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of the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 xml:space="preserve">sample </w:t>
      </w:r>
      <w:r w:rsidR="00470C94" w:rsidRPr="0084520F">
        <w:rPr>
          <w:rStyle w:val="hps"/>
          <w:sz w:val="18"/>
          <w:szCs w:val="18"/>
          <w:lang w:val="en-US"/>
        </w:rPr>
        <w:t>baked at</w:t>
      </w:r>
      <w:r w:rsidRPr="0084520F">
        <w:rPr>
          <w:rStyle w:val="hps"/>
          <w:sz w:val="18"/>
          <w:szCs w:val="18"/>
          <w:lang w:val="en-US"/>
        </w:rPr>
        <w:t xml:space="preserve"> 1</w:t>
      </w:r>
      <w:r w:rsidR="00D127F2" w:rsidRPr="0084520F">
        <w:rPr>
          <w:rStyle w:val="hps"/>
          <w:sz w:val="18"/>
          <w:szCs w:val="18"/>
          <w:lang w:val="en-US"/>
        </w:rPr>
        <w:t>1</w:t>
      </w:r>
      <w:r w:rsidR="00470C94" w:rsidRPr="0084520F">
        <w:rPr>
          <w:rStyle w:val="hps"/>
          <w:sz w:val="18"/>
          <w:szCs w:val="18"/>
          <w:lang w:val="en-US"/>
        </w:rPr>
        <w:t>°C</w:t>
      </w:r>
      <w:r w:rsidRPr="0084520F">
        <w:rPr>
          <w:rStyle w:val="hps"/>
          <w:sz w:val="18"/>
          <w:szCs w:val="18"/>
          <w:lang w:val="en-US"/>
        </w:rPr>
        <w:t>/h was</w:t>
      </w:r>
      <w:r w:rsidRPr="0084520F">
        <w:rPr>
          <w:sz w:val="18"/>
          <w:szCs w:val="18"/>
          <w:lang w:val="en-US"/>
        </w:rPr>
        <w:t xml:space="preserve"> </w:t>
      </w:r>
      <w:r w:rsidR="00470C94" w:rsidRPr="0084520F">
        <w:rPr>
          <w:rStyle w:val="hps"/>
          <w:sz w:val="18"/>
          <w:szCs w:val="18"/>
          <w:lang w:val="en-US"/>
        </w:rPr>
        <w:t>carried out using the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scanning electron microscopy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(SEM</w:t>
      </w:r>
      <w:r w:rsidRPr="0084520F">
        <w:rPr>
          <w:sz w:val="18"/>
          <w:szCs w:val="18"/>
          <w:lang w:val="en-US"/>
        </w:rPr>
        <w:t>)</w:t>
      </w:r>
      <w:r w:rsidR="00470C94" w:rsidRPr="0084520F">
        <w:rPr>
          <w:sz w:val="18"/>
          <w:szCs w:val="18"/>
          <w:lang w:val="en-US"/>
        </w:rPr>
        <w:t xml:space="preserve">. The SEM images are given in </w:t>
      </w:r>
      <w:r w:rsidRPr="0084520F">
        <w:rPr>
          <w:rStyle w:val="hps"/>
          <w:sz w:val="18"/>
          <w:szCs w:val="18"/>
          <w:lang w:val="en-US"/>
        </w:rPr>
        <w:t xml:space="preserve">Figure </w:t>
      </w:r>
      <w:r w:rsidR="008A3E50" w:rsidRPr="0084520F">
        <w:rPr>
          <w:rStyle w:val="hps"/>
          <w:sz w:val="18"/>
          <w:szCs w:val="18"/>
          <w:lang w:val="en-US"/>
        </w:rPr>
        <w:t>5</w:t>
      </w:r>
      <w:r w:rsidR="00470C94" w:rsidRPr="0084520F">
        <w:rPr>
          <w:rStyle w:val="hps"/>
          <w:sz w:val="18"/>
          <w:szCs w:val="18"/>
          <w:lang w:val="en-US"/>
        </w:rPr>
        <w:t>. Figure 5</w:t>
      </w:r>
      <w:r w:rsidRPr="0084520F">
        <w:rPr>
          <w:rStyle w:val="hps"/>
          <w:sz w:val="18"/>
          <w:szCs w:val="18"/>
          <w:lang w:val="en-US"/>
        </w:rPr>
        <w:t>(a) shows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the middle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of a crack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formed during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baking.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 xml:space="preserve">The </w:t>
      </w:r>
      <w:r w:rsidR="00BC6852" w:rsidRPr="0084520F">
        <w:rPr>
          <w:rStyle w:val="hps"/>
          <w:sz w:val="18"/>
          <w:szCs w:val="18"/>
          <w:lang w:val="en-US"/>
        </w:rPr>
        <w:t>crack and the region around it</w:t>
      </w:r>
      <w:r w:rsidRPr="0084520F">
        <w:rPr>
          <w:rStyle w:val="hps"/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>have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almost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the same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morphology.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This</w:t>
      </w:r>
      <w:r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>indicates</w:t>
      </w:r>
      <w:r w:rsidRPr="0084520F">
        <w:rPr>
          <w:rStyle w:val="hps"/>
          <w:sz w:val="18"/>
          <w:szCs w:val="18"/>
          <w:lang w:val="en-US"/>
        </w:rPr>
        <w:t xml:space="preserve"> that part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of the pitch is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converted to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carbon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(</w:t>
      </w:r>
      <w:r w:rsidR="00BC6852" w:rsidRPr="0084520F">
        <w:rPr>
          <w:sz w:val="18"/>
          <w:szCs w:val="18"/>
          <w:lang w:val="en-US"/>
        </w:rPr>
        <w:t>cokin</w:t>
      </w:r>
      <w:r w:rsidR="00A871D1">
        <w:rPr>
          <w:sz w:val="18"/>
          <w:szCs w:val="18"/>
          <w:lang w:val="en-US"/>
        </w:rPr>
        <w:t>g</w:t>
      </w:r>
      <w:r w:rsidRPr="0084520F">
        <w:rPr>
          <w:sz w:val="18"/>
          <w:szCs w:val="18"/>
          <w:lang w:val="en-US"/>
        </w:rPr>
        <w:t>)</w:t>
      </w:r>
      <w:r w:rsidR="00BC6852" w:rsidRPr="0084520F">
        <w:rPr>
          <w:sz w:val="18"/>
          <w:szCs w:val="18"/>
          <w:lang w:val="en-US"/>
        </w:rPr>
        <w:t>,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and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 xml:space="preserve">the </w:t>
      </w:r>
      <w:r w:rsidR="00BC6852" w:rsidRPr="0084520F">
        <w:rPr>
          <w:rStyle w:val="hps"/>
          <w:sz w:val="18"/>
          <w:szCs w:val="18"/>
          <w:lang w:val="en-US"/>
        </w:rPr>
        <w:t>rest</w:t>
      </w:r>
      <w:r w:rsidRPr="0084520F">
        <w:rPr>
          <w:rStyle w:val="hps"/>
          <w:sz w:val="18"/>
          <w:szCs w:val="18"/>
          <w:lang w:val="en-US"/>
        </w:rPr>
        <w:t xml:space="preserve"> is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volatilized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 xml:space="preserve">by causing </w:t>
      </w:r>
      <w:r w:rsidR="00BC6852" w:rsidRPr="0084520F">
        <w:rPr>
          <w:rStyle w:val="hps"/>
          <w:sz w:val="18"/>
          <w:szCs w:val="18"/>
          <w:lang w:val="en-US"/>
        </w:rPr>
        <w:t>the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formation of</w:t>
      </w:r>
      <w:r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sz w:val="18"/>
          <w:szCs w:val="18"/>
          <w:lang w:val="en-US"/>
        </w:rPr>
        <w:t xml:space="preserve">that </w:t>
      </w:r>
      <w:r w:rsidR="00BC6852" w:rsidRPr="0084520F">
        <w:rPr>
          <w:rStyle w:val="hps"/>
          <w:sz w:val="18"/>
          <w:szCs w:val="18"/>
          <w:lang w:val="en-US"/>
        </w:rPr>
        <w:t>crack</w:t>
      </w:r>
      <w:r w:rsidRPr="0084520F">
        <w:rPr>
          <w:rStyle w:val="hps"/>
          <w:sz w:val="18"/>
          <w:szCs w:val="18"/>
          <w:lang w:val="en-US"/>
        </w:rPr>
        <w:t>.</w:t>
      </w:r>
      <w:r w:rsidR="00BC6852" w:rsidRPr="0084520F">
        <w:rPr>
          <w:rStyle w:val="hps"/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Figure 5(</w:t>
      </w:r>
      <w:r w:rsidR="007F393B" w:rsidRPr="0084520F">
        <w:rPr>
          <w:sz w:val="18"/>
          <w:szCs w:val="18"/>
          <w:lang w:val="en-US"/>
        </w:rPr>
        <w:t xml:space="preserve">b) </w:t>
      </w:r>
      <w:r w:rsidR="00BC6852" w:rsidRPr="0084520F">
        <w:rPr>
          <w:rStyle w:val="hps"/>
          <w:sz w:val="18"/>
          <w:szCs w:val="18"/>
          <w:lang w:val="en-US"/>
        </w:rPr>
        <w:t xml:space="preserve">shows </w:t>
      </w:r>
      <w:r w:rsidR="007F393B" w:rsidRPr="0084520F">
        <w:rPr>
          <w:rStyle w:val="hps"/>
          <w:sz w:val="18"/>
          <w:szCs w:val="18"/>
          <w:lang w:val="en-US"/>
        </w:rPr>
        <w:t>the end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of the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sz w:val="18"/>
          <w:szCs w:val="18"/>
          <w:lang w:val="en-US"/>
        </w:rPr>
        <w:t xml:space="preserve">same crack </w:t>
      </w:r>
      <w:r w:rsidR="00BC6852" w:rsidRPr="0084520F">
        <w:rPr>
          <w:rStyle w:val="hps"/>
          <w:sz w:val="18"/>
          <w:szCs w:val="18"/>
          <w:lang w:val="en-US"/>
        </w:rPr>
        <w:t>given in 5</w:t>
      </w:r>
      <w:r w:rsidR="007F393B" w:rsidRPr="0084520F">
        <w:rPr>
          <w:rStyle w:val="hps"/>
          <w:sz w:val="18"/>
          <w:szCs w:val="18"/>
          <w:lang w:val="en-US"/>
        </w:rPr>
        <w:t>(</w:t>
      </w:r>
      <w:r w:rsidR="00BC6852" w:rsidRPr="0084520F">
        <w:rPr>
          <w:sz w:val="18"/>
          <w:szCs w:val="18"/>
          <w:lang w:val="en-US"/>
        </w:rPr>
        <w:t>a).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sz w:val="18"/>
          <w:szCs w:val="18"/>
          <w:lang w:val="en-US"/>
        </w:rPr>
        <w:t>T</w:t>
      </w:r>
      <w:r w:rsidR="007F393B" w:rsidRPr="0084520F">
        <w:rPr>
          <w:sz w:val="18"/>
          <w:szCs w:val="18"/>
          <w:lang w:val="en-US"/>
        </w:rPr>
        <w:t xml:space="preserve">he structure of </w:t>
      </w:r>
      <w:r w:rsidR="007F393B" w:rsidRPr="0084520F">
        <w:rPr>
          <w:rStyle w:val="hps"/>
          <w:sz w:val="18"/>
          <w:szCs w:val="18"/>
          <w:lang w:val="en-US"/>
        </w:rPr>
        <w:t>the crack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and the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>surrounding area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>are</w:t>
      </w:r>
      <w:r w:rsidR="007F393B" w:rsidRPr="0084520F">
        <w:rPr>
          <w:rStyle w:val="hps"/>
          <w:sz w:val="18"/>
          <w:szCs w:val="18"/>
          <w:lang w:val="en-US"/>
        </w:rPr>
        <w:t xml:space="preserve"> not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the same</w:t>
      </w:r>
      <w:r w:rsidR="007F393B" w:rsidRPr="0084520F">
        <w:rPr>
          <w:sz w:val="18"/>
          <w:szCs w:val="18"/>
          <w:lang w:val="en-US"/>
        </w:rPr>
        <w:t xml:space="preserve">. </w:t>
      </w:r>
      <w:r w:rsidR="00BC6852" w:rsidRPr="0084520F">
        <w:rPr>
          <w:rStyle w:val="hps"/>
          <w:sz w:val="18"/>
          <w:szCs w:val="18"/>
          <w:lang w:val="en-US"/>
        </w:rPr>
        <w:t>Thus</w:t>
      </w:r>
      <w:r w:rsidR="007F393B" w:rsidRPr="0084520F">
        <w:rPr>
          <w:rStyle w:val="hps"/>
          <w:sz w:val="18"/>
          <w:szCs w:val="18"/>
          <w:lang w:val="en-US"/>
        </w:rPr>
        <w:t>,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this region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was not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complet</w:t>
      </w:r>
      <w:r w:rsidR="00BC6852" w:rsidRPr="0084520F">
        <w:rPr>
          <w:rStyle w:val="hps"/>
          <w:sz w:val="18"/>
          <w:szCs w:val="18"/>
          <w:lang w:val="en-US"/>
        </w:rPr>
        <w:t>ely</w:t>
      </w:r>
      <w:r w:rsidR="007F393B" w:rsidRPr="0084520F">
        <w:rPr>
          <w:rStyle w:val="hps"/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 xml:space="preserve">covered </w:t>
      </w:r>
      <w:r w:rsidR="007F393B" w:rsidRPr="0084520F">
        <w:rPr>
          <w:rStyle w:val="hps"/>
          <w:sz w:val="18"/>
          <w:szCs w:val="18"/>
          <w:lang w:val="en-US"/>
        </w:rPr>
        <w:t>by pitch</w:t>
      </w:r>
      <w:r w:rsidR="00BC6852" w:rsidRPr="0084520F">
        <w:rPr>
          <w:rStyle w:val="hps"/>
          <w:sz w:val="18"/>
          <w:szCs w:val="18"/>
          <w:lang w:val="en-US"/>
        </w:rPr>
        <w:t xml:space="preserve"> (</w:t>
      </w:r>
      <w:r w:rsidR="007F393B" w:rsidRPr="0084520F">
        <w:rPr>
          <w:rStyle w:val="hps"/>
          <w:sz w:val="18"/>
          <w:szCs w:val="18"/>
          <w:lang w:val="en-US"/>
        </w:rPr>
        <w:t>the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sz w:val="18"/>
          <w:szCs w:val="18"/>
          <w:lang w:val="en-US"/>
        </w:rPr>
        <w:t xml:space="preserve">dark </w:t>
      </w:r>
      <w:r w:rsidR="007F393B" w:rsidRPr="0084520F">
        <w:rPr>
          <w:rStyle w:val="hps"/>
          <w:sz w:val="18"/>
          <w:szCs w:val="18"/>
          <w:lang w:val="en-US"/>
        </w:rPr>
        <w:t>color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 xml:space="preserve">represents </w:t>
      </w:r>
      <w:r w:rsidR="00BC6852" w:rsidRPr="0084520F">
        <w:rPr>
          <w:rStyle w:val="hps"/>
          <w:sz w:val="18"/>
          <w:szCs w:val="18"/>
          <w:lang w:val="en-US"/>
        </w:rPr>
        <w:t xml:space="preserve">the </w:t>
      </w:r>
      <w:r w:rsidR="00BC6852" w:rsidRPr="00882083">
        <w:rPr>
          <w:rStyle w:val="hps"/>
          <w:sz w:val="18"/>
          <w:szCs w:val="18"/>
          <w:lang w:val="en-CA"/>
        </w:rPr>
        <w:t>voidage</w:t>
      </w:r>
      <w:r w:rsidR="00BC6852" w:rsidRPr="0084520F">
        <w:rPr>
          <w:rStyle w:val="hps"/>
          <w:sz w:val="18"/>
          <w:szCs w:val="18"/>
          <w:lang w:val="en-US"/>
        </w:rPr>
        <w:t>)</w:t>
      </w:r>
      <w:r w:rsidR="007F393B" w:rsidRPr="0084520F">
        <w:rPr>
          <w:rStyle w:val="hps"/>
          <w:sz w:val="18"/>
          <w:szCs w:val="18"/>
          <w:lang w:val="en-US"/>
        </w:rPr>
        <w:t xml:space="preserve">, </w:t>
      </w:r>
      <w:r w:rsidR="00BC6852" w:rsidRPr="0084520F">
        <w:rPr>
          <w:rStyle w:val="hps"/>
          <w:sz w:val="18"/>
          <w:szCs w:val="18"/>
          <w:lang w:val="en-US"/>
        </w:rPr>
        <w:t>and the cracking stopped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here</w:t>
      </w:r>
      <w:r w:rsidR="007F393B" w:rsidRPr="0084520F">
        <w:rPr>
          <w:sz w:val="18"/>
          <w:szCs w:val="18"/>
          <w:lang w:val="en-US"/>
        </w:rPr>
        <w:t xml:space="preserve"> </w:t>
      </w:r>
      <w:r w:rsidR="00BC6852" w:rsidRPr="0084520F">
        <w:rPr>
          <w:rStyle w:val="hps"/>
          <w:sz w:val="18"/>
          <w:szCs w:val="18"/>
          <w:lang w:val="en-US"/>
        </w:rPr>
        <w:t>due to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the absence of</w:t>
      </w:r>
      <w:r w:rsidR="007F393B" w:rsidRPr="0084520F">
        <w:rPr>
          <w:sz w:val="18"/>
          <w:szCs w:val="18"/>
          <w:lang w:val="en-US"/>
        </w:rPr>
        <w:t xml:space="preserve"> </w:t>
      </w:r>
      <w:r w:rsidR="007F393B" w:rsidRPr="0084520F">
        <w:rPr>
          <w:rStyle w:val="hps"/>
          <w:sz w:val="18"/>
          <w:szCs w:val="18"/>
          <w:lang w:val="en-US"/>
        </w:rPr>
        <w:t>devolatilization</w:t>
      </w:r>
      <w:r w:rsidR="007F393B" w:rsidRPr="0084520F">
        <w:rPr>
          <w:sz w:val="18"/>
          <w:szCs w:val="18"/>
          <w:lang w:val="en-US"/>
        </w:rPr>
        <w:t>.</w:t>
      </w:r>
    </w:p>
    <w:p w:rsidR="00D127F2" w:rsidRPr="0084520F" w:rsidRDefault="00D127F2" w:rsidP="007F393B">
      <w:pPr>
        <w:rPr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84520F" w:rsidRPr="0084520F" w:rsidTr="00B15895">
        <w:trPr>
          <w:jc w:val="center"/>
        </w:trPr>
        <w:tc>
          <w:tcPr>
            <w:tcW w:w="4219" w:type="dxa"/>
          </w:tcPr>
          <w:p w:rsidR="00B15895" w:rsidRPr="0084520F" w:rsidRDefault="008E3BB5" w:rsidP="005046CC">
            <w:pPr>
              <w:jc w:val="center"/>
            </w:pPr>
            <w:r w:rsidRPr="0084520F">
              <w:rPr>
                <w:noProof/>
                <w:lang w:val="fr-CA" w:eastAsia="fr-CA"/>
              </w:rPr>
              <w:drawing>
                <wp:inline distT="0" distB="0" distL="0" distR="0" wp14:anchorId="4802F1B5" wp14:editId="33FF8625">
                  <wp:extent cx="2438400" cy="1902691"/>
                  <wp:effectExtent l="0" t="0" r="0" b="0"/>
                  <wp:docPr id="3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20F" w:rsidRPr="0084520F" w:rsidTr="00B15895">
        <w:trPr>
          <w:jc w:val="center"/>
        </w:trPr>
        <w:tc>
          <w:tcPr>
            <w:tcW w:w="4219" w:type="dxa"/>
          </w:tcPr>
          <w:p w:rsidR="00B15895" w:rsidRPr="0084520F" w:rsidRDefault="008A55E1" w:rsidP="00B15895">
            <w:pPr>
              <w:jc w:val="center"/>
            </w:pPr>
            <w:r>
              <w:rPr>
                <w:szCs w:val="18"/>
              </w:rPr>
              <w:t xml:space="preserve">(a) </w:t>
            </w:r>
            <w:r w:rsidR="00B15895" w:rsidRPr="0084520F">
              <w:rPr>
                <w:szCs w:val="18"/>
              </w:rPr>
              <w:t xml:space="preserve">Middle of </w:t>
            </w:r>
            <w:r>
              <w:rPr>
                <w:szCs w:val="18"/>
              </w:rPr>
              <w:t xml:space="preserve">the </w:t>
            </w:r>
            <w:r w:rsidR="00B15895" w:rsidRPr="0084520F">
              <w:rPr>
                <w:szCs w:val="18"/>
              </w:rPr>
              <w:t>crack</w:t>
            </w:r>
          </w:p>
        </w:tc>
      </w:tr>
      <w:tr w:rsidR="0084520F" w:rsidRPr="0084520F" w:rsidTr="00B15895">
        <w:trPr>
          <w:jc w:val="center"/>
        </w:trPr>
        <w:tc>
          <w:tcPr>
            <w:tcW w:w="4219" w:type="dxa"/>
          </w:tcPr>
          <w:p w:rsidR="00B15895" w:rsidRPr="0084520F" w:rsidRDefault="008E3BB5" w:rsidP="00B15895">
            <w:pPr>
              <w:jc w:val="center"/>
            </w:pPr>
            <w:r w:rsidRPr="0084520F">
              <w:rPr>
                <w:noProof/>
                <w:lang w:val="fr-CA" w:eastAsia="fr-CA"/>
              </w:rPr>
              <w:drawing>
                <wp:inline distT="0" distB="0" distL="0" distR="0" wp14:anchorId="6CCA07AA" wp14:editId="1D94F6E0">
                  <wp:extent cx="2420815" cy="1785375"/>
                  <wp:effectExtent l="0" t="0" r="0" b="0"/>
                  <wp:docPr id="3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57" cy="178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895" w:rsidRPr="0084520F" w:rsidTr="00B15895">
        <w:trPr>
          <w:jc w:val="center"/>
        </w:trPr>
        <w:tc>
          <w:tcPr>
            <w:tcW w:w="4219" w:type="dxa"/>
          </w:tcPr>
          <w:p w:rsidR="00B15895" w:rsidRPr="0084520F" w:rsidRDefault="008A55E1" w:rsidP="00B15895">
            <w:pPr>
              <w:jc w:val="center"/>
              <w:rPr>
                <w:szCs w:val="18"/>
              </w:rPr>
            </w:pPr>
            <w:r>
              <w:rPr>
                <w:rStyle w:val="hps"/>
                <w:szCs w:val="18"/>
              </w:rPr>
              <w:t xml:space="preserve">(b) </w:t>
            </w:r>
            <w:r w:rsidR="00B15895" w:rsidRPr="0084520F">
              <w:rPr>
                <w:rStyle w:val="hps"/>
                <w:szCs w:val="18"/>
              </w:rPr>
              <w:t>End of</w:t>
            </w:r>
            <w:r w:rsidR="00B15895" w:rsidRPr="0084520F">
              <w:rPr>
                <w:rStyle w:val="shorttext"/>
                <w:szCs w:val="18"/>
              </w:rPr>
              <w:t xml:space="preserve"> </w:t>
            </w:r>
            <w:r>
              <w:rPr>
                <w:rStyle w:val="shorttext"/>
                <w:szCs w:val="18"/>
              </w:rPr>
              <w:t xml:space="preserve">the </w:t>
            </w:r>
            <w:r w:rsidR="00B15895" w:rsidRPr="0084520F">
              <w:rPr>
                <w:rStyle w:val="hps"/>
                <w:szCs w:val="18"/>
              </w:rPr>
              <w:t>crack</w:t>
            </w:r>
          </w:p>
        </w:tc>
      </w:tr>
    </w:tbl>
    <w:p w:rsidR="00B15895" w:rsidRPr="0084520F" w:rsidRDefault="00B15895" w:rsidP="00B15895"/>
    <w:p w:rsidR="00B15895" w:rsidRDefault="00B15895" w:rsidP="008A55E1">
      <w:pPr>
        <w:jc w:val="center"/>
        <w:rPr>
          <w:szCs w:val="18"/>
        </w:rPr>
      </w:pPr>
      <w:proofErr w:type="gramStart"/>
      <w:r w:rsidRPr="0084520F">
        <w:rPr>
          <w:rStyle w:val="hps"/>
          <w:szCs w:val="18"/>
        </w:rPr>
        <w:t xml:space="preserve">Figure </w:t>
      </w:r>
      <w:r w:rsidR="008A3E50" w:rsidRPr="0084520F">
        <w:rPr>
          <w:rStyle w:val="hps"/>
          <w:szCs w:val="18"/>
        </w:rPr>
        <w:t>5.</w:t>
      </w:r>
      <w:proofErr w:type="gramEnd"/>
      <w:r w:rsidRPr="0084520F">
        <w:rPr>
          <w:szCs w:val="18"/>
        </w:rPr>
        <w:t xml:space="preserve"> </w:t>
      </w:r>
      <w:r w:rsidR="00260750" w:rsidRPr="0084520F">
        <w:rPr>
          <w:rStyle w:val="hps"/>
          <w:szCs w:val="18"/>
        </w:rPr>
        <w:t>SEM images of a cracked area showing the m</w:t>
      </w:r>
      <w:r w:rsidRPr="0084520F">
        <w:rPr>
          <w:rStyle w:val="hps"/>
          <w:szCs w:val="18"/>
        </w:rPr>
        <w:t>echanism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of cracking in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sample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baked</w:t>
      </w:r>
      <w:r w:rsidRPr="0084520F">
        <w:rPr>
          <w:szCs w:val="18"/>
        </w:rPr>
        <w:t xml:space="preserve"> </w:t>
      </w:r>
      <w:r w:rsidR="00260750" w:rsidRPr="0084520F">
        <w:rPr>
          <w:rStyle w:val="hps"/>
          <w:szCs w:val="18"/>
        </w:rPr>
        <w:t>at 11</w:t>
      </w:r>
      <w:r w:rsidRPr="0084520F">
        <w:rPr>
          <w:rStyle w:val="hps"/>
          <w:szCs w:val="18"/>
        </w:rPr>
        <w:t>°C</w:t>
      </w:r>
      <w:r w:rsidR="00260750" w:rsidRPr="0084520F">
        <w:rPr>
          <w:rStyle w:val="hps"/>
          <w:szCs w:val="18"/>
        </w:rPr>
        <w:t>/</w:t>
      </w:r>
      <w:r w:rsidRPr="0084520F">
        <w:rPr>
          <w:rStyle w:val="hps"/>
          <w:szCs w:val="18"/>
        </w:rPr>
        <w:t>h</w:t>
      </w:r>
      <w:r w:rsidR="00260750" w:rsidRPr="0084520F">
        <w:rPr>
          <w:szCs w:val="18"/>
        </w:rPr>
        <w:t>: (a) the middle of the crack, (b) the end of the crack.</w:t>
      </w:r>
    </w:p>
    <w:p w:rsidR="00F81A2F" w:rsidRDefault="00F81A2F" w:rsidP="00B15895">
      <w:pPr>
        <w:rPr>
          <w:szCs w:val="18"/>
        </w:rPr>
      </w:pPr>
    </w:p>
    <w:p w:rsidR="00F81A2F" w:rsidRDefault="00F81A2F" w:rsidP="00B15895">
      <w:pPr>
        <w:rPr>
          <w:szCs w:val="18"/>
        </w:rPr>
      </w:pPr>
      <w:r w:rsidRPr="0084520F">
        <w:rPr>
          <w:rStyle w:val="hps"/>
          <w:szCs w:val="18"/>
        </w:rPr>
        <w:t>Two samples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baked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at 20°C/h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and 60°C/h are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characterized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by</w:t>
      </w:r>
      <w:r w:rsidRPr="0084520F">
        <w:rPr>
          <w:szCs w:val="18"/>
        </w:rPr>
        <w:t xml:space="preserve"> the </w:t>
      </w:r>
      <w:r w:rsidRPr="0084520F">
        <w:rPr>
          <w:rStyle w:val="hps"/>
          <w:szCs w:val="18"/>
        </w:rPr>
        <w:t>ultrasonic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technique to investigate them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at the macroscopic level</w:t>
      </w:r>
      <w:r w:rsidRPr="0084520F">
        <w:rPr>
          <w:szCs w:val="18"/>
        </w:rPr>
        <w:t xml:space="preserve">. The results are given in Figure 6. </w:t>
      </w:r>
      <w:r w:rsidRPr="0084520F">
        <w:rPr>
          <w:rStyle w:val="hps"/>
          <w:szCs w:val="18"/>
        </w:rPr>
        <w:t>The method can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scan the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entire sample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and generate images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representing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different cross-sections.</w:t>
      </w:r>
      <w:r w:rsidRPr="0084520F">
        <w:rPr>
          <w:szCs w:val="18"/>
        </w:rPr>
        <w:t xml:space="preserve"> The </w:t>
      </w:r>
      <w:r w:rsidRPr="0084520F">
        <w:rPr>
          <w:rStyle w:val="hps"/>
          <w:szCs w:val="18"/>
        </w:rPr>
        <w:t>colors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indicate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status of each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area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of the sample: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blue color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for good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quality (negligible amount of cracks)</w:t>
      </w:r>
      <w:r w:rsidR="008A55E1">
        <w:rPr>
          <w:rStyle w:val="hps"/>
          <w:szCs w:val="18"/>
        </w:rPr>
        <w:t>,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green and yellow</w:t>
      </w:r>
      <w:r w:rsidRPr="0084520F">
        <w:rPr>
          <w:szCs w:val="18"/>
        </w:rPr>
        <w:t xml:space="preserve"> are lower quality (presence of some cracks)</w:t>
      </w:r>
      <w:r w:rsidR="008A55E1">
        <w:rPr>
          <w:rStyle w:val="hps"/>
          <w:szCs w:val="18"/>
        </w:rPr>
        <w:t>,</w:t>
      </w:r>
      <w:r w:rsidRPr="0084520F">
        <w:rPr>
          <w:rStyle w:val="hps"/>
          <w:szCs w:val="18"/>
        </w:rPr>
        <w:t xml:space="preserve"> and red and </w:t>
      </w:r>
      <w:r w:rsidRPr="0084520F">
        <w:rPr>
          <w:rStyle w:val="hps"/>
          <w:szCs w:val="18"/>
        </w:rPr>
        <w:lastRenderedPageBreak/>
        <w:t>white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for low quality (higher concentration of cracks).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 xml:space="preserve">For </w:t>
      </w:r>
      <w:r w:rsidRPr="0084520F">
        <w:rPr>
          <w:szCs w:val="18"/>
        </w:rPr>
        <w:t xml:space="preserve">the images obtained from the </w:t>
      </w:r>
      <w:r w:rsidRPr="0084520F">
        <w:rPr>
          <w:rStyle w:val="hps"/>
          <w:szCs w:val="18"/>
        </w:rPr>
        <w:t>ultrasound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analysis, a scale which indicates the position and the magnitude of the crack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is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given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on the top of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each image.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Thus, two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green regions (top and side) are reserved for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visual presentation of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cracks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and their depth</w:t>
      </w:r>
      <w:r w:rsidRPr="0084520F">
        <w:rPr>
          <w:szCs w:val="18"/>
        </w:rPr>
        <w:t>.</w:t>
      </w:r>
    </w:p>
    <w:p w:rsidR="00F81A2F" w:rsidRPr="0084520F" w:rsidRDefault="00F81A2F" w:rsidP="00B15895">
      <w:pPr>
        <w:rPr>
          <w:szCs w:val="18"/>
        </w:rPr>
      </w:pPr>
    </w:p>
    <w:p w:rsidR="00260750" w:rsidRDefault="00260750" w:rsidP="00260750">
      <w:pPr>
        <w:rPr>
          <w:rStyle w:val="hps"/>
          <w:szCs w:val="18"/>
        </w:rPr>
      </w:pPr>
      <w:r w:rsidRPr="0084520F">
        <w:rPr>
          <w:rStyle w:val="hps"/>
          <w:szCs w:val="18"/>
        </w:rPr>
        <w:t>Figure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6 (a</w:t>
      </w:r>
      <w:r w:rsidRPr="0084520F">
        <w:rPr>
          <w:szCs w:val="18"/>
        </w:rPr>
        <w:t xml:space="preserve">) </w:t>
      </w:r>
      <w:r w:rsidRPr="0084520F">
        <w:rPr>
          <w:rStyle w:val="hps"/>
          <w:szCs w:val="18"/>
        </w:rPr>
        <w:t>shows the state of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sample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baked</w:t>
      </w:r>
      <w:r w:rsidRPr="0084520F">
        <w:rPr>
          <w:szCs w:val="18"/>
        </w:rPr>
        <w:t xml:space="preserve"> </w:t>
      </w:r>
      <w:r w:rsidR="009A7ECA" w:rsidRPr="0084520F">
        <w:rPr>
          <w:rStyle w:val="hps"/>
          <w:szCs w:val="18"/>
        </w:rPr>
        <w:t>at 20</w:t>
      </w:r>
      <w:r w:rsidRPr="0084520F">
        <w:rPr>
          <w:rStyle w:val="hps"/>
          <w:szCs w:val="18"/>
        </w:rPr>
        <w:t>°C</w:t>
      </w:r>
      <w:r w:rsidR="009A7ECA" w:rsidRPr="0084520F">
        <w:rPr>
          <w:rStyle w:val="hps"/>
          <w:szCs w:val="18"/>
        </w:rPr>
        <w:t>/</w:t>
      </w:r>
      <w:r w:rsidRPr="0084520F">
        <w:rPr>
          <w:rStyle w:val="hps"/>
          <w:szCs w:val="18"/>
        </w:rPr>
        <w:t>h</w:t>
      </w:r>
      <w:r w:rsidR="00B75F83" w:rsidRPr="0084520F">
        <w:rPr>
          <w:szCs w:val="18"/>
        </w:rPr>
        <w:t xml:space="preserve"> where the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different regions</w:t>
      </w:r>
      <w:r w:rsidR="00B75F83" w:rsidRPr="0084520F">
        <w:rPr>
          <w:rStyle w:val="hps"/>
          <w:szCs w:val="18"/>
        </w:rPr>
        <w:t xml:space="preserve"> of the sample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are shown</w:t>
      </w:r>
      <w:r w:rsidR="00B75F83" w:rsidRPr="0084520F">
        <w:rPr>
          <w:szCs w:val="18"/>
        </w:rPr>
        <w:t>.</w:t>
      </w:r>
      <w:r w:rsidRPr="0084520F">
        <w:rPr>
          <w:szCs w:val="18"/>
        </w:rPr>
        <w:t xml:space="preserve"> </w:t>
      </w:r>
      <w:r w:rsidR="00B75F83" w:rsidRPr="0084520F">
        <w:rPr>
          <w:szCs w:val="18"/>
        </w:rPr>
        <w:t>A</w:t>
      </w:r>
      <w:r w:rsidRPr="0084520F">
        <w:rPr>
          <w:szCs w:val="18"/>
        </w:rPr>
        <w:t xml:space="preserve"> horizontal </w:t>
      </w:r>
      <w:r w:rsidRPr="0084520F">
        <w:rPr>
          <w:rStyle w:val="hps"/>
          <w:szCs w:val="18"/>
        </w:rPr>
        <w:t>crack was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spotted at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19 mm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depth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(</w:t>
      </w:r>
      <w:r w:rsidR="00B75F83" w:rsidRPr="0084520F">
        <w:rPr>
          <w:rStyle w:val="hps"/>
          <w:szCs w:val="18"/>
        </w:rPr>
        <w:t xml:space="preserve">measured </w:t>
      </w:r>
      <w:r w:rsidRPr="0084520F">
        <w:rPr>
          <w:rStyle w:val="hps"/>
          <w:szCs w:val="18"/>
        </w:rPr>
        <w:t>from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 xml:space="preserve">the </w:t>
      </w:r>
      <w:r w:rsidR="00B75F83" w:rsidRPr="0084520F">
        <w:rPr>
          <w:rStyle w:val="hps"/>
          <w:szCs w:val="18"/>
        </w:rPr>
        <w:t>top</w:t>
      </w:r>
      <w:r w:rsidR="00B75F83"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surface</w:t>
      </w:r>
      <w:r w:rsidRPr="0084520F">
        <w:rPr>
          <w:szCs w:val="18"/>
        </w:rPr>
        <w:t xml:space="preserve"> </w:t>
      </w:r>
      <w:r w:rsidR="00B75F83" w:rsidRPr="0084520F">
        <w:rPr>
          <w:szCs w:val="18"/>
        </w:rPr>
        <w:t xml:space="preserve">of </w:t>
      </w:r>
      <w:r w:rsidRPr="0084520F">
        <w:rPr>
          <w:rStyle w:val="hps"/>
          <w:szCs w:val="18"/>
        </w:rPr>
        <w:t>the sample).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Noises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in the background are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always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detected by</w:t>
      </w:r>
      <w:r w:rsidRPr="0084520F">
        <w:rPr>
          <w:szCs w:val="18"/>
        </w:rPr>
        <w:t xml:space="preserve"> </w:t>
      </w:r>
      <w:r w:rsidR="00B75F83" w:rsidRPr="0084520F">
        <w:rPr>
          <w:rStyle w:val="hps"/>
          <w:szCs w:val="18"/>
        </w:rPr>
        <w:t>the system. T</w:t>
      </w:r>
      <w:r w:rsidRPr="0084520F">
        <w:rPr>
          <w:rStyle w:val="hps"/>
          <w:szCs w:val="18"/>
        </w:rPr>
        <w:t>hey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are not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defects</w:t>
      </w:r>
      <w:r w:rsidRPr="0084520F">
        <w:rPr>
          <w:szCs w:val="18"/>
        </w:rPr>
        <w:t xml:space="preserve">, </w:t>
      </w:r>
      <w:r w:rsidR="00B75F83" w:rsidRPr="0084520F">
        <w:rPr>
          <w:rStyle w:val="hps"/>
          <w:szCs w:val="18"/>
        </w:rPr>
        <w:t>but</w:t>
      </w:r>
      <w:r w:rsidRPr="0084520F">
        <w:rPr>
          <w:rStyle w:val="hps"/>
          <w:szCs w:val="18"/>
        </w:rPr>
        <w:t xml:space="preserve"> the reflection</w:t>
      </w:r>
      <w:r w:rsidR="00B75F83" w:rsidRPr="0084520F">
        <w:rPr>
          <w:rStyle w:val="hps"/>
          <w:szCs w:val="18"/>
        </w:rPr>
        <w:t xml:space="preserve"> of sound</w:t>
      </w:r>
      <w:r w:rsidRPr="0084520F">
        <w:rPr>
          <w:rStyle w:val="hps"/>
          <w:szCs w:val="18"/>
        </w:rPr>
        <w:t xml:space="preserve"> from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surface of the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sample.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Figure 6 (</w:t>
      </w:r>
      <w:r w:rsidRPr="0084520F">
        <w:rPr>
          <w:szCs w:val="18"/>
        </w:rPr>
        <w:t xml:space="preserve">b) shows </w:t>
      </w:r>
      <w:r w:rsidRPr="0084520F">
        <w:rPr>
          <w:rStyle w:val="hps"/>
          <w:szCs w:val="18"/>
        </w:rPr>
        <w:t>the state of the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sample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baked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at 60</w:t>
      </w:r>
      <w:r w:rsidR="009A7ECA" w:rsidRPr="0084520F">
        <w:rPr>
          <w:rStyle w:val="hps"/>
          <w:szCs w:val="18"/>
        </w:rPr>
        <w:t>°</w:t>
      </w:r>
      <w:r w:rsidRPr="0084520F">
        <w:rPr>
          <w:rStyle w:val="hps"/>
          <w:szCs w:val="18"/>
        </w:rPr>
        <w:t>C</w:t>
      </w:r>
      <w:r w:rsidR="009A7ECA" w:rsidRPr="0084520F">
        <w:rPr>
          <w:rStyle w:val="hps"/>
          <w:szCs w:val="18"/>
        </w:rPr>
        <w:t>/</w:t>
      </w:r>
      <w:r w:rsidRPr="0084520F">
        <w:rPr>
          <w:rStyle w:val="hps"/>
          <w:szCs w:val="18"/>
        </w:rPr>
        <w:t>h</w:t>
      </w:r>
      <w:r w:rsidR="00B75F83" w:rsidRPr="0084520F">
        <w:rPr>
          <w:szCs w:val="18"/>
        </w:rPr>
        <w:t>.</w:t>
      </w:r>
      <w:r w:rsidRPr="0084520F">
        <w:rPr>
          <w:szCs w:val="18"/>
        </w:rPr>
        <w:t xml:space="preserve"> </w:t>
      </w:r>
      <w:r w:rsidR="00B75F83" w:rsidRPr="0084520F">
        <w:rPr>
          <w:rStyle w:val="hps"/>
          <w:szCs w:val="18"/>
        </w:rPr>
        <w:t>I</w:t>
      </w:r>
      <w:r w:rsidRPr="0084520F">
        <w:rPr>
          <w:rStyle w:val="hps"/>
          <w:szCs w:val="18"/>
        </w:rPr>
        <w:t>n this case</w:t>
      </w:r>
      <w:r w:rsidR="00B75F83" w:rsidRPr="0084520F">
        <w:rPr>
          <w:rStyle w:val="hps"/>
          <w:szCs w:val="18"/>
        </w:rPr>
        <w:t>,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the presence of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two horizontal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cracks located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at depth</w:t>
      </w:r>
      <w:r w:rsidR="008A55E1">
        <w:rPr>
          <w:rStyle w:val="hps"/>
          <w:szCs w:val="18"/>
        </w:rPr>
        <w:t>s</w:t>
      </w:r>
      <w:r w:rsidRPr="0084520F">
        <w:rPr>
          <w:rStyle w:val="hps"/>
          <w:szCs w:val="18"/>
        </w:rPr>
        <w:t xml:space="preserve"> of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63 mm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and 67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mm</w:t>
      </w:r>
      <w:r w:rsidRPr="0084520F">
        <w:rPr>
          <w:szCs w:val="18"/>
        </w:rPr>
        <w:t xml:space="preserve"> </w:t>
      </w:r>
      <w:r w:rsidR="00B75F83" w:rsidRPr="0084520F">
        <w:rPr>
          <w:rStyle w:val="hps"/>
          <w:szCs w:val="18"/>
        </w:rPr>
        <w:t>can be clearly seen</w:t>
      </w:r>
      <w:r w:rsidRPr="0084520F">
        <w:rPr>
          <w:szCs w:val="18"/>
        </w:rPr>
        <w:t xml:space="preserve">. </w:t>
      </w:r>
      <w:r w:rsidR="00B75F83" w:rsidRPr="0084520F">
        <w:rPr>
          <w:rStyle w:val="hps"/>
          <w:szCs w:val="18"/>
        </w:rPr>
        <w:t>This might indicate that there is more crack formation at higher heating rates. However, these tests have to be repeated with larger samples to derive more precise conclusion</w:t>
      </w:r>
      <w:r w:rsidR="009A7ECA" w:rsidRPr="0084520F">
        <w:rPr>
          <w:rStyle w:val="hps"/>
          <w:szCs w:val="18"/>
        </w:rPr>
        <w:t>s</w:t>
      </w:r>
      <w:r w:rsidR="00B75F83" w:rsidRPr="0084520F">
        <w:rPr>
          <w:rStyle w:val="hps"/>
          <w:szCs w:val="18"/>
        </w:rPr>
        <w:t>.</w:t>
      </w:r>
    </w:p>
    <w:p w:rsidR="00F81A2F" w:rsidRDefault="00F81A2F" w:rsidP="004C52C5">
      <w:pPr>
        <w:spacing w:after="120"/>
        <w:rPr>
          <w:rStyle w:val="hps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</w:tblGrid>
      <w:tr w:rsidR="00F81A2F" w:rsidTr="007F084C">
        <w:trPr>
          <w:jc w:val="center"/>
        </w:trPr>
        <w:tc>
          <w:tcPr>
            <w:tcW w:w="4398" w:type="dxa"/>
          </w:tcPr>
          <w:p w:rsidR="00F81A2F" w:rsidRDefault="00F81A2F" w:rsidP="007F084C">
            <w:r>
              <w:rPr>
                <w:noProof/>
                <w:lang w:val="fr-CA" w:eastAsia="fr-CA"/>
              </w:rPr>
              <w:drawing>
                <wp:inline distT="0" distB="0" distL="0" distR="0" wp14:anchorId="7DDD46D1" wp14:editId="2CF2B4AA">
                  <wp:extent cx="2695575" cy="2628900"/>
                  <wp:effectExtent l="19050" t="0" r="9525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2F" w:rsidRPr="00BB1AEB" w:rsidTr="007F084C">
        <w:trPr>
          <w:jc w:val="center"/>
        </w:trPr>
        <w:tc>
          <w:tcPr>
            <w:tcW w:w="4398" w:type="dxa"/>
          </w:tcPr>
          <w:p w:rsidR="00F81A2F" w:rsidRPr="00FC0C26" w:rsidRDefault="00F81A2F" w:rsidP="007F084C">
            <w:pPr>
              <w:jc w:val="center"/>
            </w:pPr>
            <w:r>
              <w:rPr>
                <w:szCs w:val="18"/>
              </w:rPr>
              <w:t>a</w:t>
            </w:r>
            <w:r w:rsidRPr="00D12F2E">
              <w:rPr>
                <w:szCs w:val="18"/>
              </w:rPr>
              <w:t xml:space="preserve">) Sample </w:t>
            </w:r>
            <w:r w:rsidRPr="00B15895">
              <w:rPr>
                <w:szCs w:val="18"/>
              </w:rPr>
              <w:t>baked at 20°C/h</w:t>
            </w:r>
          </w:p>
        </w:tc>
      </w:tr>
      <w:tr w:rsidR="00F81A2F" w:rsidTr="007F084C">
        <w:trPr>
          <w:jc w:val="center"/>
        </w:trPr>
        <w:tc>
          <w:tcPr>
            <w:tcW w:w="4398" w:type="dxa"/>
          </w:tcPr>
          <w:p w:rsidR="00F81A2F" w:rsidRDefault="00F81A2F" w:rsidP="007F084C">
            <w:pPr>
              <w:jc w:val="center"/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609B772" wp14:editId="6DCF7A83">
                  <wp:extent cx="2686050" cy="2581275"/>
                  <wp:effectExtent l="19050" t="0" r="0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2F" w:rsidRPr="00BB1AEB" w:rsidTr="007F084C">
        <w:trPr>
          <w:jc w:val="center"/>
        </w:trPr>
        <w:tc>
          <w:tcPr>
            <w:tcW w:w="4398" w:type="dxa"/>
          </w:tcPr>
          <w:p w:rsidR="00F81A2F" w:rsidRPr="00FC0C26" w:rsidRDefault="00F81A2F" w:rsidP="007F084C">
            <w:pPr>
              <w:jc w:val="center"/>
            </w:pPr>
            <w:r>
              <w:rPr>
                <w:szCs w:val="18"/>
              </w:rPr>
              <w:t>b</w:t>
            </w:r>
            <w:r w:rsidRPr="00D12F2E">
              <w:rPr>
                <w:szCs w:val="18"/>
              </w:rPr>
              <w:t xml:space="preserve">) Sample </w:t>
            </w:r>
            <w:r w:rsidRPr="00B15895">
              <w:rPr>
                <w:szCs w:val="18"/>
              </w:rPr>
              <w:t>baked at  60°C/h</w:t>
            </w:r>
          </w:p>
        </w:tc>
      </w:tr>
    </w:tbl>
    <w:p w:rsidR="00F81A2F" w:rsidRDefault="00F81A2F" w:rsidP="00260750">
      <w:pPr>
        <w:rPr>
          <w:szCs w:val="18"/>
        </w:rPr>
      </w:pPr>
    </w:p>
    <w:p w:rsidR="004C52C5" w:rsidRPr="0084520F" w:rsidRDefault="00F81A2F" w:rsidP="00C961FA">
      <w:pPr>
        <w:jc w:val="center"/>
        <w:rPr>
          <w:szCs w:val="18"/>
        </w:rPr>
      </w:pPr>
      <w:proofErr w:type="gramStart"/>
      <w:r w:rsidRPr="00584EE8">
        <w:rPr>
          <w:rStyle w:val="hps"/>
          <w:szCs w:val="18"/>
        </w:rPr>
        <w:t xml:space="preserve">Figure </w:t>
      </w:r>
      <w:r>
        <w:rPr>
          <w:rStyle w:val="hps"/>
          <w:szCs w:val="18"/>
        </w:rPr>
        <w:t>6.</w:t>
      </w:r>
      <w:proofErr w:type="gramEnd"/>
      <w:r w:rsidRPr="00584EE8">
        <w:rPr>
          <w:szCs w:val="18"/>
        </w:rPr>
        <w:t xml:space="preserve"> Images </w:t>
      </w:r>
      <w:r w:rsidRPr="00584EE8">
        <w:rPr>
          <w:rStyle w:val="hps"/>
          <w:szCs w:val="18"/>
        </w:rPr>
        <w:t>of</w:t>
      </w:r>
      <w:r w:rsidRPr="00584EE8">
        <w:rPr>
          <w:szCs w:val="18"/>
        </w:rPr>
        <w:t xml:space="preserve"> </w:t>
      </w:r>
      <w:r>
        <w:rPr>
          <w:rStyle w:val="hps"/>
          <w:szCs w:val="18"/>
        </w:rPr>
        <w:t>ba</w:t>
      </w:r>
      <w:r w:rsidRPr="00584EE8">
        <w:rPr>
          <w:rStyle w:val="hps"/>
          <w:szCs w:val="18"/>
        </w:rPr>
        <w:t xml:space="preserve">ked </w:t>
      </w:r>
      <w:r w:rsidR="008A55E1">
        <w:rPr>
          <w:rStyle w:val="hps"/>
          <w:szCs w:val="18"/>
        </w:rPr>
        <w:t xml:space="preserve">anode </w:t>
      </w:r>
      <w:r w:rsidRPr="00584EE8">
        <w:rPr>
          <w:rStyle w:val="hps"/>
          <w:szCs w:val="18"/>
        </w:rPr>
        <w:t>samples</w:t>
      </w:r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generated by</w:t>
      </w:r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the</w:t>
      </w:r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ultrasound</w:t>
      </w:r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system</w:t>
      </w:r>
      <w:r>
        <w:rPr>
          <w:rStyle w:val="hps"/>
          <w:szCs w:val="18"/>
        </w:rPr>
        <w:t>.</w:t>
      </w:r>
    </w:p>
    <w:p w:rsidR="00260750" w:rsidRPr="0084520F" w:rsidRDefault="00260750" w:rsidP="00260750">
      <w:pPr>
        <w:pStyle w:val="Paragraphedeliste"/>
        <w:ind w:left="0"/>
        <w:rPr>
          <w:rStyle w:val="hps"/>
          <w:sz w:val="18"/>
          <w:szCs w:val="18"/>
          <w:u w:val="single"/>
          <w:lang w:val="en-US"/>
        </w:rPr>
      </w:pPr>
      <w:r w:rsidRPr="0084520F">
        <w:rPr>
          <w:rStyle w:val="hps"/>
          <w:sz w:val="18"/>
          <w:szCs w:val="18"/>
          <w:u w:val="single"/>
          <w:lang w:val="en-US"/>
        </w:rPr>
        <w:lastRenderedPageBreak/>
        <w:t>Influence</w:t>
      </w:r>
      <w:r w:rsidRPr="0084520F">
        <w:rPr>
          <w:sz w:val="18"/>
          <w:szCs w:val="18"/>
          <w:u w:val="single"/>
          <w:lang w:val="en-US"/>
        </w:rPr>
        <w:t xml:space="preserve"> </w:t>
      </w:r>
      <w:r w:rsidRPr="0084520F">
        <w:rPr>
          <w:rStyle w:val="hps"/>
          <w:sz w:val="18"/>
          <w:szCs w:val="18"/>
          <w:u w:val="single"/>
          <w:lang w:val="en-US"/>
        </w:rPr>
        <w:t>of impurities on</w:t>
      </w:r>
      <w:r w:rsidRPr="0084520F">
        <w:rPr>
          <w:sz w:val="18"/>
          <w:szCs w:val="18"/>
          <w:u w:val="single"/>
          <w:lang w:val="en-US"/>
        </w:rPr>
        <w:t xml:space="preserve"> </w:t>
      </w:r>
      <w:r w:rsidRPr="0084520F">
        <w:rPr>
          <w:rStyle w:val="hps"/>
          <w:sz w:val="18"/>
          <w:szCs w:val="18"/>
          <w:u w:val="single"/>
          <w:lang w:val="en-US"/>
        </w:rPr>
        <w:t>the formation of</w:t>
      </w:r>
      <w:r w:rsidRPr="0084520F">
        <w:rPr>
          <w:sz w:val="18"/>
          <w:szCs w:val="18"/>
          <w:u w:val="single"/>
          <w:lang w:val="en-US"/>
        </w:rPr>
        <w:t xml:space="preserve"> </w:t>
      </w:r>
      <w:r w:rsidRPr="0084520F">
        <w:rPr>
          <w:rStyle w:val="hps"/>
          <w:sz w:val="18"/>
          <w:szCs w:val="18"/>
          <w:u w:val="single"/>
          <w:lang w:val="en-US"/>
        </w:rPr>
        <w:t>cracks</w:t>
      </w:r>
    </w:p>
    <w:p w:rsidR="00260750" w:rsidRPr="0084520F" w:rsidRDefault="00260750" w:rsidP="00260750">
      <w:pPr>
        <w:ind w:firstLine="284"/>
        <w:rPr>
          <w:szCs w:val="18"/>
        </w:rPr>
      </w:pPr>
    </w:p>
    <w:p w:rsidR="00B36B85" w:rsidRDefault="00260750" w:rsidP="00B36B85">
      <w:pPr>
        <w:rPr>
          <w:szCs w:val="18"/>
        </w:rPr>
      </w:pPr>
      <w:r w:rsidRPr="0084520F">
        <w:rPr>
          <w:rStyle w:val="hps"/>
          <w:szCs w:val="18"/>
        </w:rPr>
        <w:t>The preparation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of anode</w:t>
      </w:r>
      <w:r w:rsidR="00CD1796" w:rsidRPr="0084520F">
        <w:rPr>
          <w:rStyle w:val="hps"/>
          <w:szCs w:val="18"/>
        </w:rPr>
        <w:t>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in industry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goes through several stages</w:t>
      </w:r>
      <w:r w:rsidR="00AF6DEB" w:rsidRPr="0084520F">
        <w:rPr>
          <w:rStyle w:val="hps"/>
          <w:szCs w:val="18"/>
        </w:rPr>
        <w:t>. Impurities found in anodes usually come from the impurities present in raw materials</w:t>
      </w:r>
      <w:r w:rsidRPr="0084520F">
        <w:rPr>
          <w:rStyle w:val="hps"/>
          <w:szCs w:val="18"/>
        </w:rPr>
        <w:t>.</w:t>
      </w:r>
      <w:r w:rsidRPr="0084520F">
        <w:rPr>
          <w:szCs w:val="18"/>
        </w:rPr>
        <w:t xml:space="preserve"> </w:t>
      </w:r>
      <w:r w:rsidR="00AF6DEB" w:rsidRPr="0084520F">
        <w:rPr>
          <w:szCs w:val="18"/>
        </w:rPr>
        <w:t xml:space="preserve">In addition, contamination can occur during the process such as from </w:t>
      </w:r>
      <w:r w:rsidR="00AF6DEB" w:rsidRPr="0084520F">
        <w:rPr>
          <w:rStyle w:val="hps"/>
          <w:szCs w:val="18"/>
        </w:rPr>
        <w:t>c</w:t>
      </w:r>
      <w:r w:rsidRPr="0084520F">
        <w:rPr>
          <w:rStyle w:val="hps"/>
          <w:szCs w:val="18"/>
        </w:rPr>
        <w:t>onveyor</w:t>
      </w:r>
      <w:r w:rsidR="00AF6DEB" w:rsidRPr="0084520F">
        <w:rPr>
          <w:rStyle w:val="hps"/>
          <w:szCs w:val="18"/>
        </w:rPr>
        <w:t>s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used to transport</w:t>
      </w:r>
      <w:r w:rsidR="00AF6DEB"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material</w:t>
      </w:r>
      <w:r w:rsidR="00AF6DEB" w:rsidRPr="0084520F">
        <w:rPr>
          <w:szCs w:val="18"/>
        </w:rPr>
        <w:t xml:space="preserve">, </w:t>
      </w:r>
      <w:r w:rsidRPr="0084520F">
        <w:rPr>
          <w:rStyle w:val="hps"/>
          <w:szCs w:val="18"/>
        </w:rPr>
        <w:t>poorly cleaned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mo</w:t>
      </w:r>
      <w:r w:rsidR="00AF6DEB" w:rsidRPr="0084520F">
        <w:rPr>
          <w:rStyle w:val="hps"/>
          <w:szCs w:val="18"/>
        </w:rPr>
        <w:t>ul</w:t>
      </w:r>
      <w:r w:rsidRPr="0084520F">
        <w:rPr>
          <w:rStyle w:val="hps"/>
          <w:szCs w:val="18"/>
        </w:rPr>
        <w:t>d</w:t>
      </w:r>
      <w:r w:rsidR="00AF6DEB" w:rsidRPr="0084520F">
        <w:rPr>
          <w:rStyle w:val="hps"/>
          <w:szCs w:val="18"/>
        </w:rPr>
        <w:t>, recycled material</w:t>
      </w:r>
      <w:r w:rsidR="00CD1796" w:rsidRPr="0084520F">
        <w:rPr>
          <w:rStyle w:val="hps"/>
          <w:szCs w:val="18"/>
        </w:rPr>
        <w:t xml:space="preserve"> (improper butt cleaning)</w:t>
      </w:r>
      <w:r w:rsidR="00AF6DEB" w:rsidRPr="0084520F">
        <w:rPr>
          <w:rStyle w:val="hps"/>
          <w:szCs w:val="18"/>
        </w:rPr>
        <w:t>, etc</w:t>
      </w:r>
      <w:r w:rsidRPr="0084520F">
        <w:rPr>
          <w:rStyle w:val="hps"/>
          <w:szCs w:val="18"/>
        </w:rPr>
        <w:t>.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 xml:space="preserve">The </w:t>
      </w:r>
      <w:r w:rsidR="000532F4" w:rsidRPr="0084520F">
        <w:rPr>
          <w:rStyle w:val="hps"/>
          <w:szCs w:val="18"/>
        </w:rPr>
        <w:t>samples</w:t>
      </w:r>
      <w:r w:rsidRPr="0084520F">
        <w:rPr>
          <w:szCs w:val="18"/>
        </w:rPr>
        <w:t xml:space="preserve"> </w:t>
      </w:r>
      <w:r w:rsidR="00AF6DEB" w:rsidRPr="0084520F">
        <w:rPr>
          <w:rStyle w:val="hps"/>
          <w:szCs w:val="18"/>
        </w:rPr>
        <w:t>used during</w:t>
      </w:r>
      <w:r w:rsidRPr="0084520F">
        <w:rPr>
          <w:rStyle w:val="hps"/>
          <w:szCs w:val="18"/>
        </w:rPr>
        <w:t xml:space="preserve"> this study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were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prepared from</w:t>
      </w:r>
      <w:r w:rsidR="00CD1796" w:rsidRPr="0084520F">
        <w:rPr>
          <w:rStyle w:val="hps"/>
          <w:szCs w:val="18"/>
        </w:rPr>
        <w:t xml:space="preserve"> an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>industrially produced</w:t>
      </w:r>
      <w:r w:rsidRPr="0084520F">
        <w:rPr>
          <w:szCs w:val="18"/>
        </w:rPr>
        <w:t xml:space="preserve"> </w:t>
      </w:r>
      <w:r w:rsidR="00AF6DEB" w:rsidRPr="0084520F">
        <w:rPr>
          <w:rStyle w:val="hps"/>
          <w:szCs w:val="18"/>
        </w:rPr>
        <w:t xml:space="preserve">green </w:t>
      </w:r>
      <w:r w:rsidRPr="0084520F">
        <w:rPr>
          <w:rStyle w:val="hps"/>
          <w:szCs w:val="18"/>
        </w:rPr>
        <w:t>anode</w:t>
      </w:r>
      <w:r w:rsidR="00AF6DEB" w:rsidRPr="0084520F">
        <w:rPr>
          <w:szCs w:val="18"/>
        </w:rPr>
        <w:t xml:space="preserve">. </w:t>
      </w:r>
      <w:r w:rsidRPr="0084520F">
        <w:rPr>
          <w:rStyle w:val="hps"/>
          <w:szCs w:val="18"/>
        </w:rPr>
        <w:t>Figure</w:t>
      </w:r>
      <w:r w:rsidRPr="0084520F">
        <w:rPr>
          <w:szCs w:val="18"/>
        </w:rPr>
        <w:t xml:space="preserve"> </w:t>
      </w:r>
      <w:r w:rsidR="00AF6DEB" w:rsidRPr="0084520F">
        <w:rPr>
          <w:rStyle w:val="hps"/>
          <w:szCs w:val="18"/>
        </w:rPr>
        <w:t>7</w:t>
      </w:r>
      <w:r w:rsidRPr="0084520F">
        <w:rPr>
          <w:rStyle w:val="hps"/>
          <w:szCs w:val="18"/>
        </w:rPr>
        <w:t xml:space="preserve"> </w:t>
      </w:r>
      <w:r w:rsidR="00AF6DEB" w:rsidRPr="0084520F">
        <w:rPr>
          <w:rStyle w:val="hps"/>
          <w:szCs w:val="18"/>
        </w:rPr>
        <w:t>shows a</w:t>
      </w:r>
      <w:r w:rsidR="00B36B85" w:rsidRPr="0084520F">
        <w:rPr>
          <w:rStyle w:val="hps"/>
          <w:szCs w:val="18"/>
        </w:rPr>
        <w:t xml:space="preserve">n image of </w:t>
      </w:r>
      <w:r w:rsidR="00CD1796" w:rsidRPr="0084520F">
        <w:rPr>
          <w:rStyle w:val="hps"/>
          <w:szCs w:val="18"/>
        </w:rPr>
        <w:t>a section</w:t>
      </w:r>
      <w:r w:rsidR="00B36B85" w:rsidRPr="0084520F">
        <w:rPr>
          <w:rStyle w:val="hps"/>
          <w:szCs w:val="18"/>
        </w:rPr>
        <w:t xml:space="preserve"> (13mm x 9mm)</w:t>
      </w:r>
      <w:r w:rsidRPr="0084520F">
        <w:rPr>
          <w:rStyle w:val="hps"/>
          <w:szCs w:val="18"/>
        </w:rPr>
        <w:t xml:space="preserve"> that</w:t>
      </w:r>
      <w:r w:rsidRPr="0084520F">
        <w:rPr>
          <w:szCs w:val="18"/>
        </w:rPr>
        <w:t xml:space="preserve"> </w:t>
      </w:r>
      <w:r w:rsidRPr="0084520F">
        <w:rPr>
          <w:rStyle w:val="hps"/>
          <w:szCs w:val="18"/>
        </w:rPr>
        <w:t xml:space="preserve">was </w:t>
      </w:r>
      <w:r w:rsidR="00AF6DEB" w:rsidRPr="0084520F">
        <w:rPr>
          <w:rStyle w:val="hps"/>
          <w:szCs w:val="18"/>
        </w:rPr>
        <w:t>taken</w:t>
      </w:r>
      <w:r w:rsidRPr="0084520F">
        <w:rPr>
          <w:rStyle w:val="hps"/>
          <w:szCs w:val="18"/>
        </w:rPr>
        <w:t xml:space="preserve"> from</w:t>
      </w:r>
      <w:r w:rsidRPr="0084520F">
        <w:rPr>
          <w:szCs w:val="18"/>
        </w:rPr>
        <w:t xml:space="preserve"> </w:t>
      </w:r>
      <w:r w:rsidR="000532F4" w:rsidRPr="0084520F">
        <w:rPr>
          <w:rStyle w:val="hps"/>
          <w:szCs w:val="18"/>
        </w:rPr>
        <w:t>a</w:t>
      </w:r>
      <w:r w:rsidR="00CD1796" w:rsidRPr="0084520F">
        <w:rPr>
          <w:rStyle w:val="hps"/>
          <w:szCs w:val="18"/>
        </w:rPr>
        <w:t xml:space="preserve"> sample </w:t>
      </w:r>
      <w:r w:rsidRPr="0084520F">
        <w:rPr>
          <w:rStyle w:val="hps"/>
          <w:szCs w:val="18"/>
        </w:rPr>
        <w:t>baked</w:t>
      </w:r>
      <w:r w:rsidRPr="0084520F">
        <w:rPr>
          <w:szCs w:val="18"/>
        </w:rPr>
        <w:t xml:space="preserve"> </w:t>
      </w:r>
      <w:r w:rsidR="00AF6DEB" w:rsidRPr="0084520F">
        <w:rPr>
          <w:rStyle w:val="hps"/>
          <w:szCs w:val="18"/>
        </w:rPr>
        <w:t>at</w:t>
      </w:r>
      <w:r w:rsidRPr="0084520F">
        <w:rPr>
          <w:rStyle w:val="hps"/>
          <w:szCs w:val="18"/>
        </w:rPr>
        <w:t xml:space="preserve"> 11</w:t>
      </w:r>
      <w:r w:rsidR="00CD1796" w:rsidRPr="0084520F">
        <w:rPr>
          <w:rStyle w:val="hps"/>
          <w:szCs w:val="18"/>
        </w:rPr>
        <w:t>°</w:t>
      </w:r>
      <w:r w:rsidRPr="0084520F">
        <w:rPr>
          <w:rStyle w:val="hps"/>
          <w:szCs w:val="18"/>
        </w:rPr>
        <w:t>C</w:t>
      </w:r>
      <w:r w:rsidR="00CD1796" w:rsidRPr="0084520F">
        <w:rPr>
          <w:rStyle w:val="hps"/>
          <w:szCs w:val="18"/>
        </w:rPr>
        <w:t>/</w:t>
      </w:r>
      <w:r w:rsidRPr="0084520F">
        <w:rPr>
          <w:rStyle w:val="hps"/>
          <w:szCs w:val="18"/>
        </w:rPr>
        <w:t>h</w:t>
      </w:r>
      <w:r w:rsidR="00B36B85" w:rsidRPr="0084520F">
        <w:rPr>
          <w:rStyle w:val="hps"/>
          <w:szCs w:val="18"/>
        </w:rPr>
        <w:t>.  Inspection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after baking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indicates the presence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 xml:space="preserve">of </w:t>
      </w:r>
      <w:r w:rsidR="000532F4" w:rsidRPr="0084520F">
        <w:rPr>
          <w:rStyle w:val="hps"/>
          <w:szCs w:val="18"/>
        </w:rPr>
        <w:t>a</w:t>
      </w:r>
      <w:r w:rsidR="00CD1796" w:rsidRPr="0084520F">
        <w:rPr>
          <w:rStyle w:val="hps"/>
          <w:szCs w:val="18"/>
        </w:rPr>
        <w:t xml:space="preserve"> white </w:t>
      </w:r>
      <w:r w:rsidR="00B36B85" w:rsidRPr="0084520F">
        <w:rPr>
          <w:rStyle w:val="hps"/>
          <w:szCs w:val="18"/>
        </w:rPr>
        <w:t>impurity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(</w:t>
      </w:r>
      <w:r w:rsidR="000532F4" w:rsidRPr="0084520F">
        <w:rPr>
          <w:rStyle w:val="hps"/>
          <w:szCs w:val="18"/>
        </w:rPr>
        <w:t xml:space="preserve">about </w:t>
      </w:r>
      <w:r w:rsidR="00B36B85" w:rsidRPr="0084520F">
        <w:rPr>
          <w:szCs w:val="18"/>
        </w:rPr>
        <w:t xml:space="preserve">2mm </w:t>
      </w:r>
      <w:r w:rsidR="00B36B85" w:rsidRPr="0084520F">
        <w:rPr>
          <w:rStyle w:val="hps"/>
          <w:szCs w:val="18"/>
        </w:rPr>
        <w:t>in diameter).</w:t>
      </w:r>
      <w:r w:rsidR="00B36B85" w:rsidRPr="0084520F">
        <w:rPr>
          <w:szCs w:val="18"/>
        </w:rPr>
        <w:t xml:space="preserve"> This is most probably sodium coming from recycled butts. </w:t>
      </w:r>
      <w:r w:rsidR="00B36B85" w:rsidRPr="0084520F">
        <w:rPr>
          <w:rStyle w:val="hps"/>
          <w:szCs w:val="18"/>
        </w:rPr>
        <w:t>During baking</w:t>
      </w:r>
      <w:r w:rsidR="00B36B85" w:rsidRPr="0084520F">
        <w:rPr>
          <w:szCs w:val="18"/>
        </w:rPr>
        <w:t xml:space="preserve">, cracks may </w:t>
      </w:r>
      <w:r w:rsidR="000532F4" w:rsidRPr="0084520F">
        <w:rPr>
          <w:rStyle w:val="hps"/>
          <w:szCs w:val="18"/>
        </w:rPr>
        <w:t>initiate</w:t>
      </w:r>
      <w:r w:rsidR="00B36B85" w:rsidRPr="0084520F">
        <w:rPr>
          <w:rStyle w:val="hps"/>
          <w:szCs w:val="18"/>
        </w:rPr>
        <w:t xml:space="preserve"> from these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impurities due to the expansion</w:t>
      </w:r>
      <w:r w:rsidR="00B36B85" w:rsidRPr="0084520F">
        <w:rPr>
          <w:szCs w:val="18"/>
        </w:rPr>
        <w:t xml:space="preserve"> </w:t>
      </w:r>
      <w:r w:rsidR="000532F4" w:rsidRPr="0084520F">
        <w:rPr>
          <w:rStyle w:val="hps"/>
          <w:szCs w:val="18"/>
        </w:rPr>
        <w:t>in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their</w:t>
      </w:r>
      <w:r w:rsidR="00B36B85" w:rsidRPr="0084520F">
        <w:rPr>
          <w:szCs w:val="18"/>
        </w:rPr>
        <w:t xml:space="preserve"> </w:t>
      </w:r>
      <w:r w:rsidR="000532F4" w:rsidRPr="0084520F">
        <w:rPr>
          <w:rStyle w:val="hps"/>
          <w:szCs w:val="18"/>
        </w:rPr>
        <w:t>volume</w:t>
      </w:r>
      <w:r w:rsidR="00B36B85" w:rsidRPr="0084520F">
        <w:rPr>
          <w:rStyle w:val="hps"/>
          <w:szCs w:val="18"/>
        </w:rPr>
        <w:t>.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This figure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clearly shows that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the white impurity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 xml:space="preserve">shown in </w:t>
      </w:r>
      <w:r w:rsidR="000532F4" w:rsidRPr="0084520F">
        <w:rPr>
          <w:rStyle w:val="hps"/>
          <w:szCs w:val="18"/>
        </w:rPr>
        <w:t>the</w:t>
      </w:r>
      <w:r w:rsidR="00B36B85" w:rsidRPr="0084520F">
        <w:rPr>
          <w:rStyle w:val="hps"/>
          <w:szCs w:val="18"/>
        </w:rPr>
        <w:t xml:space="preserve"> red circle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causes the formation of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a crack on</w:t>
      </w:r>
      <w:r w:rsidR="00B36B85" w:rsidRPr="0084520F">
        <w:rPr>
          <w:szCs w:val="18"/>
        </w:rPr>
        <w:t xml:space="preserve"> </w:t>
      </w:r>
      <w:r w:rsidR="00B36B85" w:rsidRPr="0084520F">
        <w:rPr>
          <w:rStyle w:val="hps"/>
          <w:szCs w:val="18"/>
        </w:rPr>
        <w:t>one side</w:t>
      </w:r>
      <w:r w:rsidR="00B36B85" w:rsidRPr="0084520F">
        <w:rPr>
          <w:szCs w:val="18"/>
        </w:rPr>
        <w:t xml:space="preserve">. </w:t>
      </w:r>
    </w:p>
    <w:p w:rsidR="00F81A2F" w:rsidRDefault="00F81A2F" w:rsidP="00B36B85">
      <w:pPr>
        <w:rPr>
          <w:szCs w:val="18"/>
        </w:rPr>
      </w:pPr>
    </w:p>
    <w:p w:rsidR="00F81A2F" w:rsidRPr="0084520F" w:rsidRDefault="00F81A2F" w:rsidP="00F81A2F">
      <w:pPr>
        <w:jc w:val="center"/>
        <w:rPr>
          <w:szCs w:val="18"/>
        </w:rPr>
      </w:pPr>
      <w:r>
        <w:rPr>
          <w:noProof/>
          <w:szCs w:val="18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0664C" wp14:editId="3E815304">
                <wp:simplePos x="0" y="0"/>
                <wp:positionH relativeFrom="column">
                  <wp:posOffset>1193800</wp:posOffset>
                </wp:positionH>
                <wp:positionV relativeFrom="paragraph">
                  <wp:posOffset>1036955</wp:posOffset>
                </wp:positionV>
                <wp:extent cx="517525" cy="423545"/>
                <wp:effectExtent l="0" t="0" r="15875" b="1460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4235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94pt;margin-top:81.65pt;width:40.75pt;height:3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" filled="f" strokecolor="#c00000" strokeweight="1.5pt">
                <v:stroke dashstyle="longDashDotDot"/>
              </v:oval>
            </w:pict>
          </mc:Fallback>
        </mc:AlternateContent>
      </w:r>
      <w:r>
        <w:rPr>
          <w:noProof/>
          <w:szCs w:val="18"/>
          <w:lang w:val="fr-CA" w:eastAsia="fr-CA"/>
        </w:rPr>
        <w:drawing>
          <wp:inline distT="0" distB="0" distL="0" distR="0" wp14:anchorId="654ECA48" wp14:editId="1AB31103">
            <wp:extent cx="2286000" cy="2051539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18" cy="20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CC" w:rsidRDefault="005046CC" w:rsidP="005046CC">
      <w:pPr>
        <w:jc w:val="center"/>
        <w:rPr>
          <w:rStyle w:val="hps"/>
          <w:b/>
          <w:szCs w:val="18"/>
        </w:rPr>
      </w:pPr>
    </w:p>
    <w:p w:rsidR="00F81A2F" w:rsidRDefault="00F81A2F" w:rsidP="005046CC">
      <w:pPr>
        <w:jc w:val="center"/>
        <w:rPr>
          <w:rStyle w:val="hps"/>
          <w:b/>
          <w:szCs w:val="18"/>
        </w:rPr>
      </w:pPr>
      <w:proofErr w:type="gramStart"/>
      <w:r w:rsidRPr="00584EE8">
        <w:rPr>
          <w:rStyle w:val="hps"/>
          <w:szCs w:val="18"/>
        </w:rPr>
        <w:t>Figure</w:t>
      </w:r>
      <w:r w:rsidRPr="00584EE8">
        <w:rPr>
          <w:szCs w:val="18"/>
        </w:rPr>
        <w:t xml:space="preserve"> </w:t>
      </w:r>
      <w:r>
        <w:rPr>
          <w:rStyle w:val="hps"/>
          <w:szCs w:val="18"/>
        </w:rPr>
        <w:t>7.</w:t>
      </w:r>
      <w:proofErr w:type="gramEnd"/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Crack caused</w:t>
      </w:r>
      <w:r w:rsidRPr="00584EE8">
        <w:rPr>
          <w:szCs w:val="18"/>
        </w:rPr>
        <w:t xml:space="preserve"> </w:t>
      </w:r>
      <w:r w:rsidRPr="00584EE8">
        <w:rPr>
          <w:rStyle w:val="hps"/>
          <w:szCs w:val="18"/>
        </w:rPr>
        <w:t>by the presence of</w:t>
      </w:r>
      <w:r w:rsidRPr="00584EE8">
        <w:rPr>
          <w:szCs w:val="18"/>
        </w:rPr>
        <w:t xml:space="preserve"> </w:t>
      </w:r>
      <w:r>
        <w:rPr>
          <w:szCs w:val="18"/>
        </w:rPr>
        <w:t xml:space="preserve">an </w:t>
      </w:r>
      <w:r w:rsidRPr="00584EE8">
        <w:rPr>
          <w:rStyle w:val="hps"/>
          <w:szCs w:val="18"/>
        </w:rPr>
        <w:t>impurit</w:t>
      </w:r>
      <w:r>
        <w:rPr>
          <w:rStyle w:val="hps"/>
          <w:szCs w:val="18"/>
        </w:rPr>
        <w:t>y</w:t>
      </w:r>
    </w:p>
    <w:p w:rsidR="00F81A2F" w:rsidRPr="0084520F" w:rsidRDefault="00F81A2F" w:rsidP="005046CC">
      <w:pPr>
        <w:jc w:val="center"/>
        <w:rPr>
          <w:rStyle w:val="hps"/>
          <w:b/>
          <w:szCs w:val="18"/>
        </w:rPr>
      </w:pPr>
    </w:p>
    <w:p w:rsidR="005046CC" w:rsidRPr="0084520F" w:rsidRDefault="005046CC" w:rsidP="005046CC">
      <w:pPr>
        <w:jc w:val="center"/>
        <w:rPr>
          <w:b/>
          <w:szCs w:val="18"/>
        </w:rPr>
      </w:pPr>
      <w:r w:rsidRPr="0084520F">
        <w:rPr>
          <w:rStyle w:val="hps"/>
          <w:b/>
          <w:szCs w:val="18"/>
        </w:rPr>
        <w:t>Conclusions</w:t>
      </w:r>
    </w:p>
    <w:p w:rsidR="005046CC" w:rsidRPr="0084520F" w:rsidRDefault="005046CC" w:rsidP="005046CC">
      <w:pPr>
        <w:ind w:firstLine="360"/>
        <w:rPr>
          <w:rStyle w:val="hps"/>
          <w:szCs w:val="18"/>
        </w:rPr>
      </w:pPr>
    </w:p>
    <w:p w:rsidR="005046CC" w:rsidRPr="0084520F" w:rsidRDefault="005046CC" w:rsidP="005046CC">
      <w:pPr>
        <w:rPr>
          <w:rStyle w:val="hps"/>
          <w:szCs w:val="18"/>
        </w:rPr>
      </w:pPr>
      <w:r w:rsidRPr="00C12D25">
        <w:rPr>
          <w:rStyle w:val="hps"/>
          <w:szCs w:val="18"/>
        </w:rPr>
        <w:t>Three</w:t>
      </w:r>
      <w:r w:rsidRPr="00C12D25">
        <w:rPr>
          <w:szCs w:val="18"/>
        </w:rPr>
        <w:t xml:space="preserve"> series of </w:t>
      </w:r>
      <w:r w:rsidRPr="00C12D25">
        <w:rPr>
          <w:rStyle w:val="hps"/>
          <w:szCs w:val="18"/>
        </w:rPr>
        <w:t>cylindrical samples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(</w:t>
      </w:r>
      <w:r w:rsidRPr="00C12D25">
        <w:rPr>
          <w:szCs w:val="18"/>
        </w:rPr>
        <w:t xml:space="preserve">130mm length </w:t>
      </w:r>
      <w:r w:rsidRPr="00C12D25">
        <w:rPr>
          <w:rStyle w:val="hps"/>
          <w:szCs w:val="18"/>
        </w:rPr>
        <w:t>x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50mm diameter)</w:t>
      </w:r>
      <w:r w:rsidRPr="00C12D25">
        <w:rPr>
          <w:szCs w:val="18"/>
        </w:rPr>
        <w:t xml:space="preserve"> from an </w:t>
      </w:r>
      <w:r w:rsidRPr="00C12D25">
        <w:rPr>
          <w:rStyle w:val="hps"/>
          <w:szCs w:val="18"/>
        </w:rPr>
        <w:t>industrial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anode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were baked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at different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heating rates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(11°C/h</w:t>
      </w:r>
      <w:r w:rsidRPr="00C12D25">
        <w:rPr>
          <w:szCs w:val="18"/>
        </w:rPr>
        <w:t>, 20°C</w:t>
      </w:r>
      <w:r w:rsidRPr="00C12D25">
        <w:rPr>
          <w:rStyle w:val="hps"/>
          <w:szCs w:val="18"/>
        </w:rPr>
        <w:t>/h,</w:t>
      </w:r>
      <w:r w:rsidRPr="00C12D25">
        <w:rPr>
          <w:szCs w:val="18"/>
        </w:rPr>
        <w:t xml:space="preserve"> and 60°</w:t>
      </w:r>
      <w:r w:rsidRPr="00C12D25">
        <w:rPr>
          <w:rStyle w:val="hps"/>
          <w:szCs w:val="18"/>
        </w:rPr>
        <w:t>C/h)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in a furnace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at UQAC</w:t>
      </w:r>
      <w:r w:rsidRPr="00C12D25">
        <w:rPr>
          <w:szCs w:val="18"/>
        </w:rPr>
        <w:t xml:space="preserve">. </w:t>
      </w:r>
      <w:r w:rsidRPr="00C12D25">
        <w:rPr>
          <w:rStyle w:val="hps"/>
          <w:szCs w:val="18"/>
        </w:rPr>
        <w:t>Following the baking</w:t>
      </w:r>
      <w:r w:rsidRPr="00C12D25">
        <w:rPr>
          <w:szCs w:val="18"/>
        </w:rPr>
        <w:t xml:space="preserve">, the samples </w:t>
      </w:r>
      <w:r w:rsidRPr="00C12D25">
        <w:rPr>
          <w:rStyle w:val="hps"/>
          <w:szCs w:val="18"/>
        </w:rPr>
        <w:t>were analyzed by</w:t>
      </w:r>
      <w:r w:rsidRPr="00C12D25">
        <w:rPr>
          <w:szCs w:val="18"/>
        </w:rPr>
        <w:t xml:space="preserve"> different </w:t>
      </w:r>
      <w:r w:rsidRPr="00C12D25">
        <w:rPr>
          <w:rStyle w:val="hps"/>
          <w:szCs w:val="18"/>
        </w:rPr>
        <w:t>characterization methods</w:t>
      </w:r>
      <w:r w:rsidRPr="00C12D25">
        <w:rPr>
          <w:szCs w:val="18"/>
        </w:rPr>
        <w:t>. Their</w:t>
      </w:r>
      <w:r w:rsidRPr="00C12D25">
        <w:rPr>
          <w:rStyle w:val="hps"/>
          <w:szCs w:val="18"/>
        </w:rPr>
        <w:t xml:space="preserve"> physical properties were determined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before and after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baking</w:t>
      </w:r>
      <w:r w:rsidRPr="00C12D25">
        <w:rPr>
          <w:szCs w:val="18"/>
        </w:rPr>
        <w:t>. The electrical resistivity values showed that</w:t>
      </w:r>
      <w:r w:rsidR="001B0ADC" w:rsidRPr="00C12D25">
        <w:rPr>
          <w:szCs w:val="18"/>
        </w:rPr>
        <w:t>,</w:t>
      </w:r>
      <w:r w:rsidRPr="00C12D25">
        <w:rPr>
          <w:szCs w:val="18"/>
        </w:rPr>
        <w:t xml:space="preserve"> for similar initial conditions of green anodes</w:t>
      </w:r>
      <w:r w:rsidR="001B0ADC" w:rsidRPr="00C12D25">
        <w:rPr>
          <w:szCs w:val="18"/>
        </w:rPr>
        <w:t>,</w:t>
      </w:r>
      <w:r w:rsidRPr="00C12D25">
        <w:rPr>
          <w:szCs w:val="18"/>
        </w:rPr>
        <w:t xml:space="preserve"> the</w:t>
      </w:r>
      <w:r w:rsidR="001B0ADC" w:rsidRPr="00C12D25">
        <w:rPr>
          <w:szCs w:val="18"/>
        </w:rPr>
        <w:t xml:space="preserve">re is </w:t>
      </w:r>
      <w:r w:rsidR="00DA4132" w:rsidRPr="00C12D25">
        <w:rPr>
          <w:szCs w:val="18"/>
        </w:rPr>
        <w:t>a greater</w:t>
      </w:r>
      <w:r w:rsidR="001B0ADC" w:rsidRPr="00C12D25">
        <w:rPr>
          <w:szCs w:val="18"/>
        </w:rPr>
        <w:t xml:space="preserve"> tendency of crack formation</w:t>
      </w:r>
      <w:r w:rsidRPr="00C12D25">
        <w:rPr>
          <w:szCs w:val="18"/>
        </w:rPr>
        <w:t xml:space="preserve"> after baking</w:t>
      </w:r>
      <w:r w:rsidR="001B0ADC" w:rsidRPr="00C12D25">
        <w:rPr>
          <w:szCs w:val="18"/>
        </w:rPr>
        <w:t xml:space="preserve"> at</w:t>
      </w:r>
      <w:r w:rsidRPr="00C12D25">
        <w:rPr>
          <w:szCs w:val="18"/>
        </w:rPr>
        <w:t xml:space="preserve"> higher heating rates. For similar heating rates</w:t>
      </w:r>
      <w:r w:rsidR="001B0ADC" w:rsidRPr="00C12D25">
        <w:rPr>
          <w:szCs w:val="18"/>
        </w:rPr>
        <w:t>,</w:t>
      </w:r>
      <w:r w:rsidRPr="00C12D25">
        <w:rPr>
          <w:szCs w:val="18"/>
        </w:rPr>
        <w:t xml:space="preserve"> usually the resistivity of baked anodes is proportional to that </w:t>
      </w:r>
      <w:r w:rsidR="00DA4132" w:rsidRPr="00C12D25">
        <w:rPr>
          <w:szCs w:val="18"/>
        </w:rPr>
        <w:t xml:space="preserve">of </w:t>
      </w:r>
      <w:r w:rsidRPr="00C12D25">
        <w:rPr>
          <w:szCs w:val="18"/>
        </w:rPr>
        <w:t>green anode</w:t>
      </w:r>
      <w:r w:rsidR="001B0ADC" w:rsidRPr="00C12D25">
        <w:rPr>
          <w:szCs w:val="18"/>
        </w:rPr>
        <w:t>s</w:t>
      </w:r>
      <w:r w:rsidRPr="00C12D25">
        <w:rPr>
          <w:szCs w:val="18"/>
        </w:rPr>
        <w:t xml:space="preserve">. Pitch </w:t>
      </w:r>
      <w:r w:rsidR="001B0ADC" w:rsidRPr="00C12D25">
        <w:rPr>
          <w:szCs w:val="18"/>
        </w:rPr>
        <w:t>content of</w:t>
      </w:r>
      <w:r w:rsidRPr="00C12D25">
        <w:rPr>
          <w:szCs w:val="18"/>
        </w:rPr>
        <w:t xml:space="preserve"> green anodes has a significant </w:t>
      </w:r>
      <w:r w:rsidR="001B0ADC" w:rsidRPr="00C12D25">
        <w:rPr>
          <w:szCs w:val="18"/>
        </w:rPr>
        <w:t>effect on</w:t>
      </w:r>
      <w:r w:rsidRPr="00C12D25">
        <w:rPr>
          <w:szCs w:val="18"/>
        </w:rPr>
        <w:t xml:space="preserve"> the electrical resi</w:t>
      </w:r>
      <w:r w:rsidR="008210A1" w:rsidRPr="00C12D25">
        <w:rPr>
          <w:szCs w:val="18"/>
        </w:rPr>
        <w:t>s</w:t>
      </w:r>
      <w:r w:rsidRPr="00C12D25">
        <w:rPr>
          <w:szCs w:val="18"/>
        </w:rPr>
        <w:t>tivit</w:t>
      </w:r>
      <w:r w:rsidR="008210A1" w:rsidRPr="00C12D25">
        <w:rPr>
          <w:szCs w:val="18"/>
        </w:rPr>
        <w:t>y</w:t>
      </w:r>
      <w:r w:rsidRPr="00C12D25">
        <w:rPr>
          <w:szCs w:val="18"/>
        </w:rPr>
        <w:t xml:space="preserve"> of baked anodes. </w:t>
      </w:r>
      <w:r w:rsidRPr="00C12D25">
        <w:rPr>
          <w:rStyle w:val="hps"/>
          <w:szCs w:val="18"/>
        </w:rPr>
        <w:t>The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scanning electron microscopy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analysis of the sample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baked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at 11°C/h</w:t>
      </w:r>
      <w:r w:rsidRPr="00C12D25">
        <w:rPr>
          <w:szCs w:val="18"/>
        </w:rPr>
        <w:t xml:space="preserve"> showed </w:t>
      </w:r>
      <w:r w:rsidRPr="00C12D25">
        <w:rPr>
          <w:rStyle w:val="hps"/>
          <w:szCs w:val="18"/>
        </w:rPr>
        <w:t>that the devolatilization and the presence of impurities</w:t>
      </w:r>
      <w:r w:rsidRPr="00C12D25">
        <w:rPr>
          <w:szCs w:val="18"/>
        </w:rPr>
        <w:t xml:space="preserve"> </w:t>
      </w:r>
      <w:r w:rsidRPr="00C12D25">
        <w:rPr>
          <w:rStyle w:val="hps"/>
          <w:szCs w:val="18"/>
        </w:rPr>
        <w:t>can cause crack formation</w:t>
      </w:r>
      <w:r w:rsidRPr="00C12D25">
        <w:rPr>
          <w:szCs w:val="18"/>
        </w:rPr>
        <w:t xml:space="preserve">. The ultrasound analysis can indicate the magnitude and the position of the cracks. </w:t>
      </w:r>
      <w:r w:rsidRPr="00C12D25">
        <w:rPr>
          <w:rStyle w:val="hps"/>
          <w:szCs w:val="18"/>
        </w:rPr>
        <w:t xml:space="preserve">This analysis </w:t>
      </w:r>
      <w:r w:rsidRPr="0084520F">
        <w:rPr>
          <w:rStyle w:val="hps"/>
          <w:szCs w:val="18"/>
        </w:rPr>
        <w:t>showed that there is relatively more crack formation at higher heating rate. Further testing with larger anode samples is needed to confirm these observations.</w:t>
      </w:r>
    </w:p>
    <w:p w:rsidR="004A2398" w:rsidRPr="0084520F" w:rsidRDefault="004A2398" w:rsidP="004A2398">
      <w:pPr>
        <w:pStyle w:val="Titre1"/>
        <w:ind w:left="360" w:hanging="360"/>
        <w:rPr>
          <w:sz w:val="20"/>
          <w:szCs w:val="20"/>
        </w:rPr>
      </w:pPr>
      <w:r w:rsidRPr="0084520F">
        <w:rPr>
          <w:sz w:val="20"/>
          <w:szCs w:val="20"/>
        </w:rPr>
        <w:t>Acknowledgements</w:t>
      </w:r>
    </w:p>
    <w:p w:rsidR="004A2398" w:rsidRPr="0084520F" w:rsidRDefault="004A2398" w:rsidP="004A2398">
      <w:pPr>
        <w:rPr>
          <w:szCs w:val="18"/>
        </w:rPr>
      </w:pPr>
    </w:p>
    <w:p w:rsidR="004A2398" w:rsidRPr="0084520F" w:rsidRDefault="004A2398" w:rsidP="004A2398">
      <w:pPr>
        <w:pStyle w:val="Paragraphedeliste"/>
        <w:ind w:left="0"/>
        <w:jc w:val="both"/>
        <w:rPr>
          <w:rStyle w:val="hps"/>
          <w:sz w:val="18"/>
          <w:szCs w:val="18"/>
          <w:lang w:val="en-US"/>
        </w:rPr>
      </w:pPr>
      <w:r w:rsidRPr="0084520F">
        <w:rPr>
          <w:rStyle w:val="hps"/>
          <w:sz w:val="18"/>
          <w:szCs w:val="18"/>
          <w:lang w:val="en-US"/>
        </w:rPr>
        <w:t xml:space="preserve">The technical and financial contributions of </w:t>
      </w:r>
      <w:proofErr w:type="spellStart"/>
      <w:r w:rsidRPr="0084520F">
        <w:rPr>
          <w:rStyle w:val="hps"/>
          <w:sz w:val="18"/>
          <w:szCs w:val="18"/>
          <w:lang w:val="en-US"/>
        </w:rPr>
        <w:t>Aluminerie</w:t>
      </w:r>
      <w:proofErr w:type="spellEnd"/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Alouette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Inc.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and the financial support from the</w:t>
      </w:r>
      <w:r w:rsidRPr="0084520F">
        <w:rPr>
          <w:sz w:val="18"/>
          <w:szCs w:val="18"/>
          <w:lang w:val="en-US"/>
        </w:rPr>
        <w:t xml:space="preserve"> Natural Sciences and </w:t>
      </w:r>
      <w:r w:rsidRPr="0084520F">
        <w:rPr>
          <w:rStyle w:val="hps"/>
          <w:sz w:val="18"/>
          <w:szCs w:val="18"/>
          <w:lang w:val="en-US"/>
        </w:rPr>
        <w:t>Engineering Research Council of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Canada (</w:t>
      </w:r>
      <w:r w:rsidRPr="0084520F">
        <w:rPr>
          <w:sz w:val="18"/>
          <w:szCs w:val="18"/>
          <w:lang w:val="en-US"/>
        </w:rPr>
        <w:t xml:space="preserve">NSERC), the </w:t>
      </w:r>
      <w:r w:rsidRPr="0084520F">
        <w:rPr>
          <w:rStyle w:val="hps"/>
          <w:sz w:val="18"/>
          <w:szCs w:val="18"/>
          <w:lang w:val="en-US"/>
        </w:rPr>
        <w:t>Economic Development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Sept-Iles</w:t>
      </w:r>
      <w:r w:rsidRPr="0084520F">
        <w:rPr>
          <w:sz w:val="18"/>
          <w:szCs w:val="18"/>
          <w:lang w:val="en-US"/>
        </w:rPr>
        <w:t xml:space="preserve">, the University </w:t>
      </w:r>
      <w:r w:rsidRPr="0084520F">
        <w:rPr>
          <w:rStyle w:val="hps"/>
          <w:sz w:val="18"/>
          <w:szCs w:val="18"/>
          <w:lang w:val="en-US"/>
        </w:rPr>
        <w:t xml:space="preserve">of Quebec at </w:t>
      </w:r>
      <w:r w:rsidRPr="0084520F">
        <w:rPr>
          <w:rStyle w:val="hps"/>
          <w:sz w:val="18"/>
          <w:szCs w:val="18"/>
          <w:lang w:val="en-US"/>
        </w:rPr>
        <w:lastRenderedPageBreak/>
        <w:t>Chicoutimi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(UQAC</w:t>
      </w:r>
      <w:r w:rsidRPr="0084520F">
        <w:rPr>
          <w:sz w:val="18"/>
          <w:szCs w:val="18"/>
          <w:lang w:val="en-US"/>
        </w:rPr>
        <w:t xml:space="preserve">), </w:t>
      </w:r>
      <w:r w:rsidRPr="0084520F">
        <w:rPr>
          <w:rStyle w:val="hps"/>
          <w:sz w:val="18"/>
          <w:szCs w:val="18"/>
          <w:lang w:val="en-US"/>
        </w:rPr>
        <w:t>and the Foundation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of the University of</w:t>
      </w:r>
      <w:r w:rsidRPr="0084520F">
        <w:rPr>
          <w:sz w:val="18"/>
          <w:szCs w:val="18"/>
          <w:lang w:val="en-US"/>
        </w:rPr>
        <w:t xml:space="preserve"> </w:t>
      </w:r>
      <w:r w:rsidRPr="0084520F">
        <w:rPr>
          <w:rStyle w:val="hps"/>
          <w:sz w:val="18"/>
          <w:szCs w:val="18"/>
          <w:lang w:val="en-US"/>
        </w:rPr>
        <w:t>Quebec at Chicoutimi (FUQAC</w:t>
      </w:r>
      <w:r w:rsidRPr="0084520F">
        <w:rPr>
          <w:sz w:val="18"/>
          <w:szCs w:val="18"/>
          <w:lang w:val="en-US"/>
        </w:rPr>
        <w:t xml:space="preserve">) </w:t>
      </w:r>
      <w:r w:rsidRPr="0084520F">
        <w:rPr>
          <w:rStyle w:val="hps"/>
          <w:sz w:val="18"/>
          <w:szCs w:val="18"/>
          <w:lang w:val="en-US"/>
        </w:rPr>
        <w:t>are greatly appreciated.</w:t>
      </w:r>
    </w:p>
    <w:p w:rsidR="00B15895" w:rsidRPr="007F37A1" w:rsidRDefault="00B15895" w:rsidP="00B15895">
      <w:pPr>
        <w:jc w:val="center"/>
        <w:rPr>
          <w:szCs w:val="18"/>
        </w:rPr>
      </w:pPr>
    </w:p>
    <w:p w:rsidR="00B15895" w:rsidRDefault="00B15895" w:rsidP="00B15895">
      <w:pPr>
        <w:rPr>
          <w:rStyle w:val="hps"/>
          <w:szCs w:val="18"/>
        </w:rPr>
      </w:pPr>
    </w:p>
    <w:p w:rsidR="008E3BB5" w:rsidRDefault="000532F4" w:rsidP="00E97382">
      <w:pPr>
        <w:jc w:val="center"/>
        <w:rPr>
          <w:rStyle w:val="hps"/>
          <w:b/>
          <w:szCs w:val="18"/>
        </w:rPr>
      </w:pPr>
      <w:r>
        <w:rPr>
          <w:rStyle w:val="hps"/>
          <w:b/>
          <w:szCs w:val="18"/>
        </w:rPr>
        <w:t>References</w:t>
      </w:r>
    </w:p>
    <w:p w:rsidR="00AF73CA" w:rsidRPr="008E3BB5" w:rsidRDefault="00AF73CA" w:rsidP="008E3BB5">
      <w:pPr>
        <w:jc w:val="center"/>
        <w:rPr>
          <w:rStyle w:val="hps"/>
          <w:b/>
          <w:szCs w:val="18"/>
        </w:rPr>
      </w:pPr>
    </w:p>
    <w:p w:rsidR="00AF73CA" w:rsidRPr="005756CE" w:rsidRDefault="00AF73CA" w:rsidP="00AF73CA">
      <w:pPr>
        <w:pStyle w:val="Notedefin"/>
        <w:ind w:left="567" w:hanging="567"/>
        <w:rPr>
          <w:rFonts w:eastAsia="Calibri"/>
          <w:sz w:val="18"/>
          <w:szCs w:val="18"/>
          <w:lang w:val="fr-FR"/>
        </w:rPr>
      </w:pPr>
      <w:r w:rsidRPr="005756CE">
        <w:rPr>
          <w:sz w:val="18"/>
          <w:szCs w:val="18"/>
          <w:lang w:val="en-US"/>
        </w:rPr>
        <w:t>1.</w:t>
      </w:r>
      <w:r w:rsidRPr="005756CE">
        <w:rPr>
          <w:sz w:val="18"/>
          <w:szCs w:val="18"/>
          <w:lang w:val="en-US"/>
        </w:rPr>
        <w:tab/>
      </w:r>
      <w:r w:rsidRPr="005756CE">
        <w:rPr>
          <w:rFonts w:eastAsia="Calibri"/>
          <w:sz w:val="18"/>
          <w:szCs w:val="18"/>
          <w:lang w:val="en-US"/>
        </w:rPr>
        <w:t xml:space="preserve"> M. W. </w:t>
      </w:r>
      <w:r w:rsidRPr="005756CE">
        <w:rPr>
          <w:sz w:val="18"/>
          <w:szCs w:val="18"/>
          <w:lang w:val="en-US"/>
        </w:rPr>
        <w:t>Meier</w:t>
      </w:r>
      <w:r w:rsidRPr="005756CE">
        <w:rPr>
          <w:rFonts w:eastAsia="Calibri"/>
          <w:sz w:val="18"/>
          <w:szCs w:val="18"/>
          <w:lang w:val="en-US"/>
        </w:rPr>
        <w:t xml:space="preserve">, K. Cracking, cracking </w:t>
      </w:r>
      <w:proofErr w:type="spellStart"/>
      <w:r w:rsidRPr="005756CE">
        <w:rPr>
          <w:rFonts w:eastAsia="Calibri"/>
          <w:sz w:val="18"/>
          <w:szCs w:val="18"/>
          <w:lang w:val="en-US"/>
        </w:rPr>
        <w:t>behaviour</w:t>
      </w:r>
      <w:proofErr w:type="spellEnd"/>
      <w:r w:rsidRPr="005756CE">
        <w:rPr>
          <w:rFonts w:eastAsia="Calibri"/>
          <w:sz w:val="18"/>
          <w:szCs w:val="18"/>
          <w:lang w:val="en-US"/>
        </w:rPr>
        <w:t xml:space="preserve"> of anode. </w:t>
      </w:r>
      <w:r w:rsidRPr="005756CE">
        <w:rPr>
          <w:rFonts w:eastAsia="Calibri"/>
          <w:sz w:val="18"/>
          <w:szCs w:val="18"/>
          <w:lang w:val="fr-FR"/>
        </w:rPr>
        <w:t xml:space="preserve">(R &amp; d. Carbone. Ltd. </w:t>
      </w:r>
      <w:r w:rsidRPr="005756CE">
        <w:rPr>
          <w:rFonts w:eastAsia="Calibri"/>
          <w:bCs/>
          <w:sz w:val="18"/>
          <w:szCs w:val="18"/>
          <w:lang w:val="fr-FR"/>
        </w:rPr>
        <w:t xml:space="preserve">chapitre 4, </w:t>
      </w:r>
      <w:r w:rsidRPr="005756CE">
        <w:rPr>
          <w:rFonts w:eastAsia="Calibri"/>
          <w:sz w:val="18"/>
          <w:szCs w:val="18"/>
          <w:lang w:val="fr-FR"/>
        </w:rPr>
        <w:t>1996),  251-268.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fr-FR"/>
        </w:rPr>
      </w:pPr>
      <w:r w:rsidRPr="005756CE">
        <w:rPr>
          <w:sz w:val="18"/>
          <w:szCs w:val="18"/>
          <w:lang w:val="fr-FR"/>
        </w:rPr>
        <w:tab/>
      </w:r>
      <w:r w:rsidRPr="005756CE">
        <w:rPr>
          <w:sz w:val="18"/>
          <w:szCs w:val="18"/>
          <w:lang w:val="fr-FR"/>
        </w:rPr>
        <w:tab/>
      </w: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t>2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M. W. Meier, K. Fischer, R. C. </w:t>
      </w:r>
      <w:proofErr w:type="spellStart"/>
      <w:r w:rsidRPr="005756CE">
        <w:rPr>
          <w:sz w:val="18"/>
          <w:szCs w:val="18"/>
          <w:lang w:val="en-US"/>
        </w:rPr>
        <w:t>Perruc</w:t>
      </w:r>
      <w:r w:rsidR="002A36FE">
        <w:rPr>
          <w:sz w:val="18"/>
          <w:szCs w:val="18"/>
          <w:lang w:val="en-US"/>
        </w:rPr>
        <w:t>h</w:t>
      </w:r>
      <w:r w:rsidRPr="005756CE">
        <w:rPr>
          <w:sz w:val="18"/>
          <w:szCs w:val="18"/>
          <w:lang w:val="en-US"/>
        </w:rPr>
        <w:t>oud</w:t>
      </w:r>
      <w:proofErr w:type="spellEnd"/>
      <w:r w:rsidRPr="005756CE">
        <w:rPr>
          <w:sz w:val="18"/>
          <w:szCs w:val="18"/>
          <w:lang w:val="en-US"/>
        </w:rPr>
        <w:t xml:space="preserve">, thermal </w:t>
      </w:r>
      <w:proofErr w:type="spellStart"/>
      <w:r w:rsidRPr="005756CE">
        <w:rPr>
          <w:sz w:val="18"/>
          <w:szCs w:val="18"/>
          <w:lang w:val="en-US"/>
        </w:rPr>
        <w:t>shok</w:t>
      </w:r>
      <w:proofErr w:type="spellEnd"/>
      <w:r w:rsidRPr="005756CE">
        <w:rPr>
          <w:sz w:val="18"/>
          <w:szCs w:val="18"/>
          <w:lang w:val="en-US"/>
        </w:rPr>
        <w:t xml:space="preserve"> of anodes-a solved problem, Light Metals, (1994), anode for the aluminum industry (R &amp; D carbon, ltd, 4eme edition 2007),  321-323.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3</w:t>
      </w:r>
      <w:r w:rsidR="002A36FE">
        <w:rPr>
          <w:sz w:val="18"/>
          <w:szCs w:val="18"/>
          <w:lang w:val="en-US"/>
        </w:rPr>
        <w:t>.</w:t>
      </w:r>
      <w:r w:rsidR="002A36FE">
        <w:rPr>
          <w:sz w:val="18"/>
          <w:szCs w:val="18"/>
          <w:lang w:val="en-US"/>
        </w:rPr>
        <w:tab/>
        <w:t xml:space="preserve">F. Keller, U. </w:t>
      </w:r>
      <w:proofErr w:type="spellStart"/>
      <w:r w:rsidR="002A36FE">
        <w:rPr>
          <w:sz w:val="18"/>
          <w:szCs w:val="18"/>
          <w:lang w:val="en-US"/>
        </w:rPr>
        <w:t>Mannw</w:t>
      </w:r>
      <w:r w:rsidRPr="005756CE">
        <w:rPr>
          <w:sz w:val="18"/>
          <w:szCs w:val="18"/>
          <w:lang w:val="en-US"/>
        </w:rPr>
        <w:t>eiler</w:t>
      </w:r>
      <w:proofErr w:type="spellEnd"/>
      <w:r w:rsidRPr="005756CE">
        <w:rPr>
          <w:sz w:val="18"/>
          <w:szCs w:val="18"/>
          <w:lang w:val="en-US"/>
        </w:rPr>
        <w:t xml:space="preserve">, R. C. </w:t>
      </w:r>
      <w:proofErr w:type="spellStart"/>
      <w:r w:rsidR="002A36FE">
        <w:rPr>
          <w:sz w:val="18"/>
          <w:szCs w:val="18"/>
          <w:lang w:val="en-US"/>
        </w:rPr>
        <w:t>P</w:t>
      </w:r>
      <w:r w:rsidRPr="005756CE">
        <w:rPr>
          <w:sz w:val="18"/>
          <w:szCs w:val="18"/>
          <w:lang w:val="en-US"/>
        </w:rPr>
        <w:t>erruchoud</w:t>
      </w:r>
      <w:proofErr w:type="spellEnd"/>
      <w:r w:rsidRPr="005756CE">
        <w:rPr>
          <w:sz w:val="18"/>
          <w:szCs w:val="18"/>
          <w:lang w:val="en-US"/>
        </w:rPr>
        <w:t>, Anode performance, the link between coke properties and aluminum production cost, internal publication, (1994), anode for the aluminum industry, (R &amp; D carbon, ltd, 4eme edition 2007), 381-387.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4</w:t>
      </w:r>
      <w:r w:rsidRPr="005756CE">
        <w:rPr>
          <w:sz w:val="18"/>
          <w:szCs w:val="18"/>
          <w:lang w:val="en-US"/>
        </w:rPr>
        <w:t>.</w:t>
      </w:r>
      <w:r w:rsidRPr="005756CE">
        <w:rPr>
          <w:sz w:val="18"/>
          <w:szCs w:val="18"/>
          <w:lang w:val="en-US"/>
        </w:rPr>
        <w:tab/>
        <w:t xml:space="preserve">L. Edwards, N. Backhouse, H. Darmstadt, M-J. Dion, </w:t>
      </w:r>
      <w:r w:rsidRPr="005756CE">
        <w:rPr>
          <w:bCs/>
          <w:sz w:val="18"/>
          <w:szCs w:val="18"/>
          <w:lang w:val="en-US"/>
        </w:rPr>
        <w:t xml:space="preserve">Evolution of anode grade coke quality, Light Metals, (2012), </w:t>
      </w:r>
      <w:r w:rsidRPr="005756CE">
        <w:rPr>
          <w:sz w:val="18"/>
          <w:szCs w:val="18"/>
          <w:lang w:val="en-US"/>
        </w:rPr>
        <w:t>1207-1212.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autoSpaceDE w:val="0"/>
        <w:autoSpaceDN w:val="0"/>
        <w:adjustRightInd w:val="0"/>
        <w:ind w:left="567" w:hanging="567"/>
        <w:rPr>
          <w:szCs w:val="18"/>
        </w:rPr>
      </w:pPr>
      <w:r w:rsidRPr="005756CE">
        <w:rPr>
          <w:rStyle w:val="Appeldenotedefin"/>
          <w:szCs w:val="18"/>
          <w:vertAlign w:val="baseline"/>
        </w:rPr>
        <w:t>5</w:t>
      </w:r>
      <w:r w:rsidRPr="005756CE">
        <w:rPr>
          <w:szCs w:val="18"/>
        </w:rPr>
        <w:t xml:space="preserve"> . </w:t>
      </w:r>
      <w:r w:rsidRPr="005756CE">
        <w:rPr>
          <w:szCs w:val="18"/>
        </w:rPr>
        <w:tab/>
        <w:t xml:space="preserve">M. </w:t>
      </w:r>
      <w:proofErr w:type="spellStart"/>
      <w:r w:rsidRPr="005756CE">
        <w:rPr>
          <w:szCs w:val="18"/>
        </w:rPr>
        <w:t>Polovnikov</w:t>
      </w:r>
      <w:proofErr w:type="spellEnd"/>
      <w:r w:rsidRPr="005756CE">
        <w:rPr>
          <w:szCs w:val="18"/>
        </w:rPr>
        <w:t xml:space="preserve">, I.V. </w:t>
      </w:r>
      <w:proofErr w:type="spellStart"/>
      <w:r w:rsidRPr="005756CE">
        <w:rPr>
          <w:szCs w:val="18"/>
        </w:rPr>
        <w:t>Cherskikh</w:t>
      </w:r>
      <w:proofErr w:type="spellEnd"/>
      <w:r w:rsidRPr="005756CE">
        <w:rPr>
          <w:szCs w:val="18"/>
        </w:rPr>
        <w:t xml:space="preserve">, E.A. </w:t>
      </w:r>
      <w:proofErr w:type="spellStart"/>
      <w:r w:rsidRPr="005756CE">
        <w:rPr>
          <w:szCs w:val="18"/>
        </w:rPr>
        <w:t>Startsev</w:t>
      </w:r>
      <w:proofErr w:type="spellEnd"/>
      <w:r w:rsidRPr="005756CE">
        <w:rPr>
          <w:szCs w:val="18"/>
        </w:rPr>
        <w:t>, Effect of pitch quality on properties of baked anodes (The</w:t>
      </w:r>
      <w:r w:rsidR="00046087">
        <w:rPr>
          <w:szCs w:val="18"/>
        </w:rPr>
        <w:t xml:space="preserve"> second international congress on </w:t>
      </w:r>
      <w:r w:rsidR="00046087" w:rsidRPr="005756CE">
        <w:rPr>
          <w:szCs w:val="18"/>
        </w:rPr>
        <w:t>nonferrous</w:t>
      </w:r>
      <w:r w:rsidRPr="005756CE">
        <w:rPr>
          <w:szCs w:val="18"/>
        </w:rPr>
        <w:t xml:space="preserve"> metals, Aluminum reduction technology, Part VI, 2010), 333-335.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6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</w:r>
      <w:r w:rsidRPr="005756CE">
        <w:rPr>
          <w:color w:val="000000"/>
          <w:sz w:val="18"/>
          <w:szCs w:val="18"/>
          <w:lang w:val="en-US"/>
        </w:rPr>
        <w:t xml:space="preserve">K. </w:t>
      </w:r>
      <w:proofErr w:type="spellStart"/>
      <w:r w:rsidRPr="005756CE">
        <w:rPr>
          <w:color w:val="000000"/>
          <w:sz w:val="18"/>
          <w:szCs w:val="18"/>
          <w:lang w:val="en-US"/>
        </w:rPr>
        <w:t>Azari</w:t>
      </w:r>
      <w:proofErr w:type="spellEnd"/>
      <w:r w:rsidRPr="005756CE">
        <w:rPr>
          <w:color w:val="000000"/>
          <w:sz w:val="18"/>
          <w:szCs w:val="18"/>
          <w:lang w:val="en-US"/>
        </w:rPr>
        <w:t xml:space="preserve">, H. </w:t>
      </w:r>
      <w:proofErr w:type="spellStart"/>
      <w:r w:rsidRPr="005756CE">
        <w:rPr>
          <w:color w:val="000000"/>
          <w:sz w:val="18"/>
          <w:szCs w:val="18"/>
          <w:lang w:val="en-US"/>
        </w:rPr>
        <w:t>Alamdari</w:t>
      </w:r>
      <w:proofErr w:type="spellEnd"/>
      <w:r w:rsidRPr="005756CE">
        <w:rPr>
          <w:color w:val="000000"/>
          <w:sz w:val="18"/>
          <w:szCs w:val="18"/>
          <w:lang w:val="en-US"/>
        </w:rPr>
        <w:t xml:space="preserve">, G. </w:t>
      </w:r>
      <w:proofErr w:type="spellStart"/>
      <w:r w:rsidRPr="005756CE">
        <w:rPr>
          <w:color w:val="000000"/>
          <w:sz w:val="18"/>
          <w:szCs w:val="18"/>
          <w:lang w:val="en-US"/>
        </w:rPr>
        <w:t>Aryanpour</w:t>
      </w:r>
      <w:proofErr w:type="spellEnd"/>
      <w:r w:rsidRPr="005756CE">
        <w:rPr>
          <w:color w:val="000000"/>
          <w:sz w:val="18"/>
          <w:szCs w:val="18"/>
          <w:lang w:val="en-US"/>
        </w:rPr>
        <w:t xml:space="preserve"> , D. Picard, </w:t>
      </w:r>
      <w:r w:rsidRPr="005756CE">
        <w:rPr>
          <w:sz w:val="18"/>
          <w:szCs w:val="18"/>
          <w:lang w:val="en-US"/>
        </w:rPr>
        <w:t>Mixing variables for prebaked anodes used in aluminum production, Powder Technology 235, (2013), 341-348.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autoSpaceDE w:val="0"/>
        <w:autoSpaceDN w:val="0"/>
        <w:adjustRightInd w:val="0"/>
        <w:ind w:left="567" w:hanging="567"/>
        <w:rPr>
          <w:szCs w:val="18"/>
        </w:rPr>
      </w:pPr>
      <w:proofErr w:type="gramStart"/>
      <w:r w:rsidRPr="005756CE">
        <w:rPr>
          <w:szCs w:val="18"/>
        </w:rPr>
        <w:t>7.</w:t>
      </w:r>
      <w:r w:rsidRPr="005756CE">
        <w:rPr>
          <w:szCs w:val="18"/>
        </w:rPr>
        <w:tab/>
        <w:t xml:space="preserve">M. </w:t>
      </w:r>
      <w:proofErr w:type="spellStart"/>
      <w:r w:rsidRPr="005756CE">
        <w:rPr>
          <w:szCs w:val="18"/>
        </w:rPr>
        <w:t>Tkac</w:t>
      </w:r>
      <w:proofErr w:type="spellEnd"/>
      <w:r w:rsidRPr="005756CE">
        <w:rPr>
          <w:szCs w:val="18"/>
        </w:rPr>
        <w:t>, Porosity development in composite carbon materials during heat treatment (Ph.D thesis, Norwegian University of Science and Technology, 2007), 27-37.</w:t>
      </w:r>
      <w:proofErr w:type="gramEnd"/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autoSpaceDE w:val="0"/>
        <w:autoSpaceDN w:val="0"/>
        <w:adjustRightInd w:val="0"/>
        <w:ind w:left="567" w:hanging="567"/>
        <w:rPr>
          <w:bCs/>
          <w:szCs w:val="18"/>
        </w:rPr>
      </w:pPr>
      <w:r w:rsidRPr="005756CE">
        <w:rPr>
          <w:rStyle w:val="Appeldenotedefin"/>
          <w:szCs w:val="18"/>
          <w:vertAlign w:val="baseline"/>
        </w:rPr>
        <w:t>8</w:t>
      </w:r>
      <w:r w:rsidRPr="005756CE">
        <w:rPr>
          <w:szCs w:val="18"/>
        </w:rPr>
        <w:t>.</w:t>
      </w:r>
      <w:r w:rsidRPr="005756CE">
        <w:rPr>
          <w:szCs w:val="18"/>
        </w:rPr>
        <w:tab/>
      </w:r>
      <w:r w:rsidRPr="005756CE">
        <w:rPr>
          <w:bCs/>
          <w:szCs w:val="18"/>
        </w:rPr>
        <w:t xml:space="preserve">O. E. </w:t>
      </w:r>
      <w:proofErr w:type="spellStart"/>
      <w:r w:rsidRPr="005756CE">
        <w:rPr>
          <w:bCs/>
          <w:szCs w:val="18"/>
        </w:rPr>
        <w:t>Frosta</w:t>
      </w:r>
      <w:proofErr w:type="spellEnd"/>
      <w:r w:rsidRPr="005756CE">
        <w:rPr>
          <w:bCs/>
          <w:szCs w:val="18"/>
        </w:rPr>
        <w:t xml:space="preserve">, A. P. </w:t>
      </w:r>
      <w:proofErr w:type="spellStart"/>
      <w:r w:rsidRPr="005756CE">
        <w:rPr>
          <w:bCs/>
          <w:szCs w:val="18"/>
        </w:rPr>
        <w:t>Ratvik</w:t>
      </w:r>
      <w:proofErr w:type="spellEnd"/>
      <w:r w:rsidRPr="005756CE">
        <w:rPr>
          <w:bCs/>
          <w:szCs w:val="18"/>
        </w:rPr>
        <w:t xml:space="preserve">, H. A. </w:t>
      </w:r>
      <w:proofErr w:type="spellStart"/>
      <w:r w:rsidRPr="005756CE">
        <w:rPr>
          <w:bCs/>
          <w:szCs w:val="18"/>
        </w:rPr>
        <w:t>Øye</w:t>
      </w:r>
      <w:proofErr w:type="spellEnd"/>
      <w:r w:rsidRPr="005756CE">
        <w:rPr>
          <w:bCs/>
          <w:szCs w:val="18"/>
        </w:rPr>
        <w:t>, Properties and production conditions affecting crack formation and propagation in carbon anodes, Light Metals, (2012), 1293-1298.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autoSpaceDE w:val="0"/>
        <w:autoSpaceDN w:val="0"/>
        <w:adjustRightInd w:val="0"/>
        <w:ind w:left="567" w:hanging="567"/>
        <w:rPr>
          <w:szCs w:val="18"/>
        </w:rPr>
      </w:pPr>
      <w:r w:rsidRPr="005756CE">
        <w:rPr>
          <w:rStyle w:val="Appeldenotedefin"/>
          <w:szCs w:val="18"/>
          <w:vertAlign w:val="baseline"/>
        </w:rPr>
        <w:t>9</w:t>
      </w:r>
      <w:r w:rsidRPr="005756CE">
        <w:rPr>
          <w:szCs w:val="18"/>
        </w:rPr>
        <w:t>.</w:t>
      </w:r>
      <w:r w:rsidRPr="005756CE">
        <w:rPr>
          <w:szCs w:val="18"/>
        </w:rPr>
        <w:tab/>
        <w:t xml:space="preserve">A. Al </w:t>
      </w:r>
      <w:proofErr w:type="spellStart"/>
      <w:r w:rsidRPr="005756CE">
        <w:rPr>
          <w:szCs w:val="18"/>
        </w:rPr>
        <w:t>Marzouqi</w:t>
      </w:r>
      <w:proofErr w:type="spellEnd"/>
      <w:r w:rsidRPr="005756CE">
        <w:rPr>
          <w:szCs w:val="18"/>
        </w:rPr>
        <w:t xml:space="preserve">, T. K. </w:t>
      </w:r>
      <w:proofErr w:type="spellStart"/>
      <w:r w:rsidRPr="005756CE">
        <w:rPr>
          <w:szCs w:val="18"/>
        </w:rPr>
        <w:t>Sahu</w:t>
      </w:r>
      <w:proofErr w:type="spellEnd"/>
      <w:r w:rsidRPr="005756CE">
        <w:rPr>
          <w:szCs w:val="18"/>
        </w:rPr>
        <w:t xml:space="preserve">, S. A. </w:t>
      </w:r>
      <w:proofErr w:type="spellStart"/>
      <w:r w:rsidRPr="005756CE">
        <w:rPr>
          <w:szCs w:val="18"/>
        </w:rPr>
        <w:t>Rabba</w:t>
      </w:r>
      <w:proofErr w:type="spellEnd"/>
      <w:r w:rsidRPr="005756CE">
        <w:rPr>
          <w:szCs w:val="18"/>
        </w:rPr>
        <w:t xml:space="preserve">, </w:t>
      </w:r>
      <w:r w:rsidRPr="005756CE">
        <w:rPr>
          <w:bCs/>
          <w:szCs w:val="18"/>
        </w:rPr>
        <w:t xml:space="preserve">Baking Furnace </w:t>
      </w:r>
      <w:proofErr w:type="spellStart"/>
      <w:r w:rsidRPr="005756CE">
        <w:rPr>
          <w:bCs/>
          <w:szCs w:val="18"/>
        </w:rPr>
        <w:t>Optimisation</w:t>
      </w:r>
      <w:proofErr w:type="spellEnd"/>
      <w:r w:rsidRPr="005756CE">
        <w:rPr>
          <w:bCs/>
          <w:szCs w:val="18"/>
        </w:rPr>
        <w:t xml:space="preserve">, Light Metals, (2008), </w:t>
      </w:r>
      <w:r w:rsidRPr="005756CE">
        <w:rPr>
          <w:szCs w:val="18"/>
        </w:rPr>
        <w:t>913-917.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1</w:t>
      </w:r>
      <w:r w:rsidRPr="00AF73CA">
        <w:rPr>
          <w:sz w:val="18"/>
          <w:szCs w:val="18"/>
          <w:lang w:val="en-US"/>
        </w:rPr>
        <w:t>0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W.  K, Fischer, R. C. </w:t>
      </w:r>
      <w:proofErr w:type="spellStart"/>
      <w:r w:rsidRPr="005756CE">
        <w:rPr>
          <w:sz w:val="18"/>
          <w:szCs w:val="18"/>
          <w:lang w:val="en-US"/>
        </w:rPr>
        <w:t>Perruchoud</w:t>
      </w:r>
      <w:proofErr w:type="spellEnd"/>
      <w:r w:rsidRPr="005756CE">
        <w:rPr>
          <w:sz w:val="18"/>
          <w:szCs w:val="18"/>
          <w:lang w:val="en-US"/>
        </w:rPr>
        <w:t>, Tests methods for the determination of prebaked anode properties, RDC internal publication (1992), Anode for the Aluminum Industry (R&amp;D Carbon Ltd, 4ème edition, 2007), 281-291.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ind w:left="567" w:hanging="567"/>
        <w:rPr>
          <w:szCs w:val="18"/>
        </w:rPr>
      </w:pPr>
      <w:r w:rsidRPr="005756CE">
        <w:rPr>
          <w:rStyle w:val="Appeldenotedefin"/>
          <w:szCs w:val="18"/>
          <w:vertAlign w:val="baseline"/>
        </w:rPr>
        <w:t>1</w:t>
      </w:r>
      <w:r w:rsidRPr="005756CE">
        <w:rPr>
          <w:szCs w:val="18"/>
        </w:rPr>
        <w:t xml:space="preserve">1. </w:t>
      </w:r>
      <w:r w:rsidRPr="005756CE">
        <w:rPr>
          <w:szCs w:val="18"/>
        </w:rPr>
        <w:tab/>
        <w:t xml:space="preserve">W. K, Fischer, R. C. </w:t>
      </w:r>
      <w:proofErr w:type="spellStart"/>
      <w:r w:rsidRPr="005756CE">
        <w:rPr>
          <w:szCs w:val="18"/>
        </w:rPr>
        <w:t>Perruchoud</w:t>
      </w:r>
      <w:proofErr w:type="spellEnd"/>
      <w:r w:rsidRPr="005756CE">
        <w:rPr>
          <w:szCs w:val="18"/>
        </w:rPr>
        <w:t>, Determination of prebaked anode properties, for Aluminum production, Journal of metals 39 (11), (1987), 43-45.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autoSpaceDE w:val="0"/>
        <w:autoSpaceDN w:val="0"/>
        <w:adjustRightInd w:val="0"/>
        <w:ind w:left="567" w:hanging="567"/>
        <w:rPr>
          <w:bCs/>
          <w:szCs w:val="18"/>
        </w:rPr>
      </w:pPr>
      <w:r w:rsidRPr="005756CE">
        <w:rPr>
          <w:rStyle w:val="Appeldenotedefin"/>
          <w:szCs w:val="18"/>
          <w:vertAlign w:val="baseline"/>
        </w:rPr>
        <w:t>1</w:t>
      </w:r>
      <w:r w:rsidRPr="005756CE">
        <w:rPr>
          <w:szCs w:val="18"/>
        </w:rPr>
        <w:t xml:space="preserve">2. </w:t>
      </w:r>
      <w:r w:rsidRPr="005756CE">
        <w:rPr>
          <w:szCs w:val="18"/>
        </w:rPr>
        <w:tab/>
        <w:t xml:space="preserve">L. </w:t>
      </w:r>
      <w:proofErr w:type="spellStart"/>
      <w:r w:rsidRPr="005756CE">
        <w:rPr>
          <w:szCs w:val="18"/>
        </w:rPr>
        <w:t>Eliassen</w:t>
      </w:r>
      <w:proofErr w:type="spellEnd"/>
      <w:r w:rsidRPr="005756CE">
        <w:rPr>
          <w:szCs w:val="18"/>
        </w:rPr>
        <w:t xml:space="preserve">, </w:t>
      </w:r>
      <w:r w:rsidRPr="005756CE">
        <w:rPr>
          <w:bCs/>
          <w:szCs w:val="18"/>
        </w:rPr>
        <w:t>Characterization of the Mechanical Properties of Carbon Anode Materials (Master thesis, Norwegian University of Science and Technology, (2007).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iCs/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t>1</w:t>
      </w:r>
      <w:r w:rsidRPr="005756CE">
        <w:rPr>
          <w:sz w:val="18"/>
          <w:szCs w:val="18"/>
          <w:lang w:val="en-US"/>
        </w:rPr>
        <w:t>3.</w:t>
      </w:r>
      <w:r w:rsidRPr="005756CE">
        <w:rPr>
          <w:sz w:val="18"/>
          <w:szCs w:val="18"/>
          <w:lang w:val="en-US"/>
        </w:rPr>
        <w:tab/>
      </w:r>
      <w:r w:rsidRPr="005756CE">
        <w:rPr>
          <w:iCs/>
          <w:sz w:val="18"/>
          <w:szCs w:val="18"/>
          <w:lang w:val="en-US"/>
        </w:rPr>
        <w:t xml:space="preserve">S. </w:t>
      </w:r>
      <w:proofErr w:type="spellStart"/>
      <w:r w:rsidRPr="005756CE">
        <w:rPr>
          <w:iCs/>
          <w:sz w:val="18"/>
          <w:szCs w:val="18"/>
          <w:lang w:val="en-US"/>
        </w:rPr>
        <w:t>Rørvik</w:t>
      </w:r>
      <w:proofErr w:type="spellEnd"/>
      <w:r w:rsidRPr="005756CE">
        <w:rPr>
          <w:iCs/>
          <w:sz w:val="18"/>
          <w:szCs w:val="18"/>
          <w:lang w:val="en-US"/>
        </w:rPr>
        <w:t xml:space="preserve">, L, P. </w:t>
      </w:r>
      <w:proofErr w:type="spellStart"/>
      <w:r w:rsidRPr="005756CE">
        <w:rPr>
          <w:iCs/>
          <w:sz w:val="18"/>
          <w:szCs w:val="18"/>
          <w:lang w:val="en-US"/>
        </w:rPr>
        <w:t>Lossius</w:t>
      </w:r>
      <w:proofErr w:type="spellEnd"/>
      <w:r w:rsidRPr="005756CE">
        <w:rPr>
          <w:iCs/>
          <w:sz w:val="18"/>
          <w:szCs w:val="18"/>
          <w:lang w:val="en-US"/>
        </w:rPr>
        <w:t xml:space="preserve">, H. A. </w:t>
      </w:r>
      <w:proofErr w:type="spellStart"/>
      <w:r w:rsidRPr="005756CE">
        <w:rPr>
          <w:iCs/>
          <w:sz w:val="18"/>
          <w:szCs w:val="18"/>
          <w:lang w:val="en-US"/>
        </w:rPr>
        <w:t>øye</w:t>
      </w:r>
      <w:proofErr w:type="spellEnd"/>
      <w:r w:rsidRPr="005756CE">
        <w:rPr>
          <w:iCs/>
          <w:sz w:val="18"/>
          <w:szCs w:val="18"/>
          <w:lang w:val="en-US"/>
        </w:rPr>
        <w:t xml:space="preserve">, Classification of pores in prebake anodes using automated optical microscopy, Light Metals, </w:t>
      </w:r>
      <w:proofErr w:type="gramStart"/>
      <w:r w:rsidRPr="005756CE">
        <w:rPr>
          <w:iCs/>
          <w:sz w:val="18"/>
          <w:szCs w:val="18"/>
          <w:lang w:val="en-US"/>
        </w:rPr>
        <w:t>( 2003</w:t>
      </w:r>
      <w:proofErr w:type="gramEnd"/>
      <w:r w:rsidRPr="005756CE">
        <w:rPr>
          <w:iCs/>
          <w:sz w:val="18"/>
          <w:szCs w:val="18"/>
          <w:lang w:val="en-US"/>
        </w:rPr>
        <w:t xml:space="preserve">), 531-534.  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bCs/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lastRenderedPageBreak/>
        <w:t>1</w:t>
      </w:r>
      <w:r w:rsidRPr="005756CE">
        <w:rPr>
          <w:sz w:val="18"/>
          <w:szCs w:val="18"/>
          <w:lang w:val="en-US"/>
        </w:rPr>
        <w:t>4.</w:t>
      </w:r>
      <w:r w:rsidRPr="005756CE">
        <w:rPr>
          <w:sz w:val="18"/>
          <w:szCs w:val="18"/>
          <w:lang w:val="en-US"/>
        </w:rPr>
        <w:tab/>
        <w:t xml:space="preserve">D. Picard, H. </w:t>
      </w:r>
      <w:proofErr w:type="spellStart"/>
      <w:r w:rsidRPr="005756CE">
        <w:rPr>
          <w:sz w:val="18"/>
          <w:szCs w:val="18"/>
          <w:lang w:val="en-US"/>
        </w:rPr>
        <w:t>Alamdari</w:t>
      </w:r>
      <w:proofErr w:type="spellEnd"/>
      <w:r w:rsidRPr="005756CE">
        <w:rPr>
          <w:sz w:val="18"/>
          <w:szCs w:val="18"/>
          <w:lang w:val="en-US"/>
        </w:rPr>
        <w:t xml:space="preserve">, D. Ziegler, P-O. </w:t>
      </w:r>
      <w:proofErr w:type="gramStart"/>
      <w:r w:rsidRPr="005756CE">
        <w:rPr>
          <w:sz w:val="18"/>
          <w:szCs w:val="18"/>
          <w:lang w:val="en-US"/>
        </w:rPr>
        <w:t xml:space="preserve">St-Arnaud, M. </w:t>
      </w:r>
      <w:proofErr w:type="spellStart"/>
      <w:r w:rsidRPr="005756CE">
        <w:rPr>
          <w:sz w:val="18"/>
          <w:szCs w:val="18"/>
          <w:lang w:val="en-US"/>
        </w:rPr>
        <w:t>Fafard</w:t>
      </w:r>
      <w:proofErr w:type="spellEnd"/>
      <w:r w:rsidRPr="005756CE">
        <w:rPr>
          <w:sz w:val="18"/>
          <w:szCs w:val="18"/>
          <w:lang w:val="en-US"/>
        </w:rPr>
        <w:t xml:space="preserve">, </w:t>
      </w:r>
      <w:r w:rsidRPr="005756CE">
        <w:rPr>
          <w:bCs/>
          <w:sz w:val="18"/>
          <w:szCs w:val="18"/>
          <w:lang w:val="en-US"/>
        </w:rPr>
        <w:t>Characterization of a full-scale prebaked carbon anode using x-ray computerized tomography, Light Metals, (2011), 973-975.</w:t>
      </w:r>
      <w:proofErr w:type="gramEnd"/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bCs/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t>1</w:t>
      </w:r>
      <w:r w:rsidRPr="005756CE">
        <w:rPr>
          <w:sz w:val="18"/>
          <w:szCs w:val="18"/>
          <w:lang w:val="en-US"/>
        </w:rPr>
        <w:t>5.</w:t>
      </w:r>
      <w:r w:rsidRPr="005756CE">
        <w:rPr>
          <w:sz w:val="18"/>
          <w:szCs w:val="18"/>
          <w:lang w:val="en-US"/>
        </w:rPr>
        <w:tab/>
      </w:r>
      <w:r w:rsidRPr="005756CE">
        <w:rPr>
          <w:szCs w:val="18"/>
          <w:lang w:val="en-US"/>
        </w:rPr>
        <w:t xml:space="preserve">D. Picard, H. </w:t>
      </w:r>
      <w:proofErr w:type="spellStart"/>
      <w:r w:rsidRPr="005756CE">
        <w:rPr>
          <w:szCs w:val="18"/>
          <w:lang w:val="en-US"/>
        </w:rPr>
        <w:t>Alamdari</w:t>
      </w:r>
      <w:proofErr w:type="spellEnd"/>
      <w:r w:rsidRPr="005756CE">
        <w:rPr>
          <w:szCs w:val="18"/>
          <w:lang w:val="en-US"/>
        </w:rPr>
        <w:t xml:space="preserve">, D. Ziegler, B. Dumas, M. </w:t>
      </w:r>
      <w:proofErr w:type="spellStart"/>
      <w:r w:rsidRPr="005756CE">
        <w:rPr>
          <w:szCs w:val="18"/>
          <w:lang w:val="en-US"/>
        </w:rPr>
        <w:t>Fafard</w:t>
      </w:r>
      <w:proofErr w:type="spellEnd"/>
      <w:r w:rsidRPr="005756CE">
        <w:rPr>
          <w:szCs w:val="18"/>
          <w:lang w:val="en-US"/>
        </w:rPr>
        <w:t xml:space="preserve">, </w:t>
      </w:r>
      <w:r w:rsidRPr="005756CE">
        <w:rPr>
          <w:bCs/>
          <w:szCs w:val="18"/>
          <w:lang w:val="en-US"/>
        </w:rPr>
        <w:t xml:space="preserve">Characterization of pre-baked carbon anode </w:t>
      </w:r>
      <w:r w:rsidRPr="005756CE">
        <w:rPr>
          <w:bCs/>
          <w:sz w:val="18"/>
          <w:szCs w:val="18"/>
          <w:lang w:val="en-US"/>
        </w:rPr>
        <w:t>samples using x-ray computed tomography and porosity estimation, Light Metals, (2012)</w:t>
      </w:r>
      <w:proofErr w:type="gramStart"/>
      <w:r w:rsidRPr="005756CE">
        <w:rPr>
          <w:bCs/>
          <w:sz w:val="18"/>
          <w:szCs w:val="18"/>
          <w:lang w:val="en-US"/>
        </w:rPr>
        <w:t>,  1283</w:t>
      </w:r>
      <w:proofErr w:type="gramEnd"/>
      <w:r w:rsidRPr="005756CE">
        <w:rPr>
          <w:bCs/>
          <w:sz w:val="18"/>
          <w:szCs w:val="18"/>
          <w:lang w:val="en-US"/>
        </w:rPr>
        <w:t>-1288.</w:t>
      </w: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iCs/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t>1</w:t>
      </w:r>
      <w:r w:rsidRPr="005756CE">
        <w:rPr>
          <w:sz w:val="18"/>
          <w:szCs w:val="18"/>
          <w:lang w:val="en-US"/>
        </w:rPr>
        <w:t>6.</w:t>
      </w:r>
      <w:r w:rsidRPr="005756CE">
        <w:rPr>
          <w:sz w:val="18"/>
          <w:szCs w:val="18"/>
          <w:lang w:val="en-US"/>
        </w:rPr>
        <w:tab/>
      </w:r>
      <w:r w:rsidRPr="005756CE">
        <w:rPr>
          <w:iCs/>
          <w:sz w:val="18"/>
          <w:szCs w:val="18"/>
          <w:lang w:val="en-US"/>
        </w:rPr>
        <w:t xml:space="preserve">Y. </w:t>
      </w:r>
      <w:proofErr w:type="spellStart"/>
      <w:r w:rsidRPr="005756CE">
        <w:rPr>
          <w:iCs/>
          <w:sz w:val="18"/>
          <w:szCs w:val="18"/>
          <w:lang w:val="en-US"/>
        </w:rPr>
        <w:t>Shintaku</w:t>
      </w:r>
      <w:proofErr w:type="spellEnd"/>
      <w:r w:rsidRPr="005756CE">
        <w:rPr>
          <w:iCs/>
          <w:sz w:val="18"/>
          <w:szCs w:val="18"/>
          <w:lang w:val="en-US"/>
        </w:rPr>
        <w:t xml:space="preserve">, Y. </w:t>
      </w:r>
      <w:proofErr w:type="spellStart"/>
      <w:r w:rsidRPr="005756CE">
        <w:rPr>
          <w:iCs/>
          <w:sz w:val="18"/>
          <w:szCs w:val="18"/>
          <w:lang w:val="en-US"/>
        </w:rPr>
        <w:t>Ohara</w:t>
      </w:r>
      <w:proofErr w:type="spellEnd"/>
      <w:r w:rsidRPr="005756CE">
        <w:rPr>
          <w:iCs/>
          <w:sz w:val="18"/>
          <w:szCs w:val="18"/>
          <w:lang w:val="en-US"/>
        </w:rPr>
        <w:t xml:space="preserve">, M. Hashimoto, S. </w:t>
      </w:r>
      <w:proofErr w:type="spellStart"/>
      <w:r w:rsidRPr="005756CE">
        <w:rPr>
          <w:iCs/>
          <w:sz w:val="18"/>
          <w:szCs w:val="18"/>
          <w:lang w:val="en-US"/>
        </w:rPr>
        <w:t>Horinouchi</w:t>
      </w:r>
      <w:proofErr w:type="spellEnd"/>
      <w:r w:rsidRPr="005756CE">
        <w:rPr>
          <w:iCs/>
          <w:sz w:val="18"/>
          <w:szCs w:val="18"/>
          <w:lang w:val="en-US"/>
        </w:rPr>
        <w:t>, K. Yamanaka, Evaluation of stress corrosion cracks in metals by linear and nonlinear ultrasound (proceedings of 20th international congress on Acoustics, ICA ,2010), 1-4.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A32C46" w:rsidRDefault="00AF73CA" w:rsidP="00AF73CA">
      <w:pPr>
        <w:pStyle w:val="Notedefin"/>
        <w:ind w:left="567" w:hanging="567"/>
        <w:jc w:val="both"/>
        <w:rPr>
          <w:rFonts w:eastAsia="Calibri"/>
          <w:sz w:val="18"/>
          <w:szCs w:val="18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1</w:t>
      </w:r>
      <w:r w:rsidRPr="00AF73CA">
        <w:rPr>
          <w:sz w:val="18"/>
          <w:szCs w:val="18"/>
          <w:lang w:val="en-US"/>
        </w:rPr>
        <w:t>7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</w:r>
      <w:r w:rsidRPr="005756CE">
        <w:rPr>
          <w:rFonts w:eastAsia="Calibri"/>
          <w:sz w:val="18"/>
          <w:szCs w:val="18"/>
          <w:lang w:val="en-US" w:eastAsia="fr-FR"/>
        </w:rPr>
        <w:t xml:space="preserve">J. L. Sandoz, </w:t>
      </w:r>
      <w:r w:rsidRPr="005756CE">
        <w:rPr>
          <w:iCs/>
          <w:sz w:val="18"/>
          <w:szCs w:val="18"/>
          <w:lang w:val="en-US" w:eastAsia="fr-FR"/>
        </w:rPr>
        <w:t>B</w:t>
      </w:r>
      <w:r w:rsidRPr="005756CE">
        <w:rPr>
          <w:iCs/>
          <w:sz w:val="18"/>
          <w:szCs w:val="18"/>
          <w:lang w:val="en-US"/>
        </w:rPr>
        <w:t>.</w:t>
      </w:r>
      <w:r w:rsidRPr="005756CE">
        <w:rPr>
          <w:iCs/>
          <w:sz w:val="18"/>
          <w:szCs w:val="18"/>
          <w:lang w:val="en-US" w:eastAsia="fr-FR"/>
        </w:rPr>
        <w:t xml:space="preserve"> </w:t>
      </w:r>
      <w:proofErr w:type="spellStart"/>
      <w:r w:rsidRPr="005756CE">
        <w:rPr>
          <w:iCs/>
          <w:sz w:val="18"/>
          <w:szCs w:val="18"/>
          <w:lang w:val="en-US" w:eastAsia="fr-FR"/>
        </w:rPr>
        <w:t>Yann</w:t>
      </w:r>
      <w:proofErr w:type="spellEnd"/>
      <w:r w:rsidRPr="005756CE">
        <w:rPr>
          <w:rFonts w:eastAsia="Calibri"/>
          <w:sz w:val="18"/>
          <w:szCs w:val="18"/>
          <w:lang w:val="en-US" w:eastAsia="fr-FR"/>
        </w:rPr>
        <w:t xml:space="preserve">, L. </w:t>
      </w:r>
      <w:proofErr w:type="spellStart"/>
      <w:r w:rsidRPr="005756CE">
        <w:rPr>
          <w:rFonts w:eastAsia="Calibri"/>
          <w:sz w:val="18"/>
          <w:szCs w:val="18"/>
          <w:lang w:val="en-US" w:eastAsia="fr-FR"/>
        </w:rPr>
        <w:t>Demay</w:t>
      </w:r>
      <w:proofErr w:type="spellEnd"/>
      <w:r w:rsidRPr="005756CE">
        <w:rPr>
          <w:rFonts w:eastAsia="Calibri"/>
          <w:sz w:val="18"/>
          <w:szCs w:val="18"/>
          <w:lang w:val="en-US" w:eastAsia="fr-FR"/>
        </w:rPr>
        <w:t xml:space="preserve">, Wood testing using </w:t>
      </w:r>
      <w:proofErr w:type="spellStart"/>
      <w:r w:rsidRPr="005756CE">
        <w:rPr>
          <w:rFonts w:eastAsia="Calibri"/>
          <w:sz w:val="18"/>
          <w:szCs w:val="18"/>
          <w:lang w:val="en-US" w:eastAsia="fr-FR"/>
        </w:rPr>
        <w:t>acousto</w:t>
      </w:r>
      <w:proofErr w:type="spellEnd"/>
      <w:r w:rsidRPr="005756CE">
        <w:rPr>
          <w:rFonts w:eastAsia="Calibri"/>
          <w:sz w:val="18"/>
          <w:szCs w:val="18"/>
          <w:lang w:val="en-US" w:eastAsia="fr-FR"/>
        </w:rPr>
        <w:t xml:space="preserve">-ultrasonic. </w:t>
      </w:r>
      <w:proofErr w:type="gramStart"/>
      <w:r w:rsidRPr="00D83ECD">
        <w:rPr>
          <w:rFonts w:eastAsia="Calibri"/>
          <w:sz w:val="18"/>
          <w:szCs w:val="18"/>
          <w:lang w:val="en-CA" w:eastAsia="fr-FR"/>
        </w:rPr>
        <w:t xml:space="preserve">12th Int. </w:t>
      </w:r>
      <w:r w:rsidRPr="00A32C46">
        <w:rPr>
          <w:rFonts w:eastAsia="Calibri"/>
          <w:sz w:val="18"/>
          <w:szCs w:val="18"/>
        </w:rPr>
        <w:t xml:space="preserve">Symposium on </w:t>
      </w:r>
      <w:proofErr w:type="spellStart"/>
      <w:r w:rsidRPr="00A32C46">
        <w:rPr>
          <w:rFonts w:eastAsia="Calibri"/>
          <w:sz w:val="18"/>
          <w:szCs w:val="18"/>
        </w:rPr>
        <w:t>Nondestructive</w:t>
      </w:r>
      <w:proofErr w:type="spellEnd"/>
      <w:r w:rsidRPr="00A32C46">
        <w:rPr>
          <w:rFonts w:eastAsia="Calibri"/>
          <w:sz w:val="18"/>
          <w:szCs w:val="18"/>
        </w:rPr>
        <w:t xml:space="preserve"> </w:t>
      </w:r>
      <w:proofErr w:type="spellStart"/>
      <w:r w:rsidRPr="00A32C46">
        <w:rPr>
          <w:rFonts w:eastAsia="Calibri"/>
          <w:sz w:val="18"/>
          <w:szCs w:val="18"/>
        </w:rPr>
        <w:t>Testing</w:t>
      </w:r>
      <w:proofErr w:type="spellEnd"/>
      <w:r w:rsidRPr="00A32C46">
        <w:rPr>
          <w:rFonts w:eastAsia="Calibri"/>
          <w:sz w:val="18"/>
          <w:szCs w:val="18"/>
        </w:rPr>
        <w:t xml:space="preserve"> of Wood, Sopron, (2000), 97-104.</w:t>
      </w:r>
      <w:proofErr w:type="gramEnd"/>
    </w:p>
    <w:p w:rsidR="00AF73CA" w:rsidRPr="00A32C46" w:rsidRDefault="00AF73CA" w:rsidP="00AF73CA">
      <w:pPr>
        <w:pStyle w:val="Notedefin"/>
        <w:ind w:left="567" w:hanging="567"/>
        <w:jc w:val="both"/>
        <w:rPr>
          <w:sz w:val="18"/>
          <w:szCs w:val="18"/>
        </w:rPr>
      </w:pPr>
    </w:p>
    <w:p w:rsidR="00AF73CA" w:rsidRPr="005756CE" w:rsidRDefault="00AF73CA" w:rsidP="00AF73CA">
      <w:pPr>
        <w:pStyle w:val="Style"/>
        <w:ind w:left="567" w:hanging="567"/>
        <w:jc w:val="both"/>
        <w:rPr>
          <w:iCs/>
          <w:sz w:val="18"/>
          <w:szCs w:val="18"/>
        </w:rPr>
      </w:pPr>
      <w:r w:rsidRPr="00A32C46">
        <w:rPr>
          <w:rStyle w:val="Appeldenotedefin"/>
          <w:sz w:val="18"/>
          <w:szCs w:val="18"/>
          <w:vertAlign w:val="baseline"/>
          <w:lang w:val="fr-CA"/>
        </w:rPr>
        <w:t>1</w:t>
      </w:r>
      <w:r w:rsidRPr="00A32C46">
        <w:rPr>
          <w:sz w:val="18"/>
          <w:szCs w:val="18"/>
          <w:lang w:val="fr-CA"/>
        </w:rPr>
        <w:t xml:space="preserve">8. </w:t>
      </w:r>
      <w:r w:rsidRPr="00A32C46">
        <w:rPr>
          <w:sz w:val="18"/>
          <w:szCs w:val="18"/>
          <w:lang w:val="fr-CA"/>
        </w:rPr>
        <w:tab/>
      </w:r>
      <w:r w:rsidRPr="005756CE">
        <w:rPr>
          <w:rFonts w:eastAsia="Calibri"/>
          <w:sz w:val="18"/>
          <w:szCs w:val="18"/>
        </w:rPr>
        <w:t xml:space="preserve">S, </w:t>
      </w:r>
      <w:r w:rsidRPr="005756CE">
        <w:rPr>
          <w:iCs/>
          <w:sz w:val="18"/>
          <w:szCs w:val="18"/>
        </w:rPr>
        <w:t>Jean-Luc</w:t>
      </w:r>
      <w:r w:rsidRPr="005756CE">
        <w:rPr>
          <w:rFonts w:eastAsia="Calibri"/>
          <w:sz w:val="18"/>
          <w:szCs w:val="18"/>
        </w:rPr>
        <w:t xml:space="preserve">., </w:t>
      </w:r>
      <w:r w:rsidRPr="005756CE">
        <w:rPr>
          <w:iCs/>
          <w:sz w:val="18"/>
          <w:szCs w:val="18"/>
        </w:rPr>
        <w:t xml:space="preserve">B. Yann, Evaluation de la qualité des arbres sur pied en utilisant l’analyse </w:t>
      </w:r>
      <w:proofErr w:type="spellStart"/>
      <w:r w:rsidRPr="005756CE">
        <w:rPr>
          <w:iCs/>
          <w:sz w:val="18"/>
          <w:szCs w:val="18"/>
        </w:rPr>
        <w:t>acosto</w:t>
      </w:r>
      <w:proofErr w:type="spellEnd"/>
      <w:r w:rsidRPr="005756CE">
        <w:rPr>
          <w:iCs/>
          <w:sz w:val="18"/>
          <w:szCs w:val="18"/>
        </w:rPr>
        <w:t>-ultrasonique.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fr-FR"/>
        </w:rPr>
      </w:pPr>
    </w:p>
    <w:p w:rsidR="00AF73CA" w:rsidRPr="005756CE" w:rsidRDefault="00AF73CA" w:rsidP="00AF73CA">
      <w:pPr>
        <w:pStyle w:val="Style"/>
        <w:ind w:left="567" w:hanging="567"/>
        <w:jc w:val="both"/>
        <w:rPr>
          <w:iCs/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1</w:t>
      </w:r>
      <w:r w:rsidRPr="00AF73CA">
        <w:rPr>
          <w:sz w:val="18"/>
          <w:szCs w:val="18"/>
          <w:lang w:val="en-US"/>
        </w:rPr>
        <w:t>9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</w:r>
      <w:r w:rsidRPr="005756CE">
        <w:rPr>
          <w:iCs/>
          <w:sz w:val="18"/>
          <w:szCs w:val="18"/>
          <w:lang w:val="en-US"/>
        </w:rPr>
        <w:t xml:space="preserve">S. Jean-Luc, B. </w:t>
      </w:r>
      <w:proofErr w:type="spellStart"/>
      <w:r w:rsidRPr="005756CE">
        <w:rPr>
          <w:iCs/>
          <w:sz w:val="18"/>
          <w:szCs w:val="18"/>
          <w:lang w:val="en-US"/>
        </w:rPr>
        <w:t>Yann</w:t>
      </w:r>
      <w:proofErr w:type="spellEnd"/>
      <w:r w:rsidRPr="005756CE">
        <w:rPr>
          <w:iCs/>
          <w:sz w:val="18"/>
          <w:szCs w:val="18"/>
          <w:lang w:val="en-US"/>
        </w:rPr>
        <w:t>, Timber grading machine using multivariate parameters based on ultrasonic and density measurement, COST E 53 Conference - Quality Control for Wood and Wood Products, 15th – 17th October (2007), 167-173.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iCs/>
          <w:sz w:val="18"/>
          <w:szCs w:val="18"/>
          <w:lang w:val="fr-FR"/>
        </w:rPr>
      </w:pPr>
      <w:r w:rsidRPr="005756CE">
        <w:rPr>
          <w:rStyle w:val="Appeldenotedefin"/>
          <w:sz w:val="18"/>
          <w:szCs w:val="18"/>
          <w:vertAlign w:val="baseline"/>
        </w:rPr>
        <w:t>2</w:t>
      </w:r>
      <w:r w:rsidRPr="005756CE">
        <w:rPr>
          <w:sz w:val="18"/>
          <w:szCs w:val="18"/>
        </w:rPr>
        <w:t>0</w:t>
      </w:r>
      <w:r w:rsidRPr="005756CE">
        <w:rPr>
          <w:sz w:val="18"/>
          <w:szCs w:val="18"/>
          <w:lang w:val="fr-FR"/>
        </w:rPr>
        <w:t>.</w:t>
      </w:r>
      <w:r w:rsidRPr="005756CE">
        <w:rPr>
          <w:sz w:val="18"/>
          <w:szCs w:val="18"/>
          <w:lang w:val="fr-FR"/>
        </w:rPr>
        <w:tab/>
      </w:r>
      <w:r w:rsidRPr="005756CE">
        <w:rPr>
          <w:iCs/>
          <w:sz w:val="18"/>
          <w:szCs w:val="18"/>
        </w:rPr>
        <w:t xml:space="preserve">H. </w:t>
      </w:r>
      <w:proofErr w:type="spellStart"/>
      <w:r w:rsidRPr="005756CE">
        <w:rPr>
          <w:iCs/>
          <w:sz w:val="18"/>
          <w:szCs w:val="18"/>
        </w:rPr>
        <w:t>Saadaoui</w:t>
      </w:r>
      <w:proofErr w:type="spellEnd"/>
      <w:r w:rsidRPr="005756CE">
        <w:rPr>
          <w:iCs/>
          <w:sz w:val="18"/>
          <w:szCs w:val="18"/>
        </w:rPr>
        <w:t xml:space="preserve">, </w:t>
      </w:r>
      <w:proofErr w:type="spellStart"/>
      <w:r w:rsidRPr="005756CE">
        <w:rPr>
          <w:iCs/>
          <w:sz w:val="18"/>
          <w:szCs w:val="18"/>
        </w:rPr>
        <w:t>Evaluation</w:t>
      </w:r>
      <w:proofErr w:type="spellEnd"/>
      <w:r w:rsidRPr="005756CE">
        <w:rPr>
          <w:iCs/>
          <w:sz w:val="18"/>
          <w:szCs w:val="18"/>
        </w:rPr>
        <w:t xml:space="preserve"> des endommagements thermiques et mécaniques du composites graphite/</w:t>
      </w:r>
      <w:proofErr w:type="spellStart"/>
      <w:r w:rsidRPr="005756CE">
        <w:rPr>
          <w:iCs/>
          <w:sz w:val="18"/>
          <w:szCs w:val="18"/>
        </w:rPr>
        <w:t>epoxyde</w:t>
      </w:r>
      <w:proofErr w:type="spellEnd"/>
      <w:r w:rsidRPr="005756CE">
        <w:rPr>
          <w:iCs/>
          <w:sz w:val="18"/>
          <w:szCs w:val="18"/>
        </w:rPr>
        <w:t xml:space="preserve"> par </w:t>
      </w:r>
      <w:proofErr w:type="spellStart"/>
      <w:r w:rsidRPr="005756CE">
        <w:rPr>
          <w:iCs/>
          <w:sz w:val="18"/>
          <w:szCs w:val="18"/>
        </w:rPr>
        <w:t>emission</w:t>
      </w:r>
      <w:proofErr w:type="spellEnd"/>
      <w:r w:rsidRPr="005756CE">
        <w:rPr>
          <w:iCs/>
          <w:sz w:val="18"/>
          <w:szCs w:val="18"/>
        </w:rPr>
        <w:t xml:space="preserve"> </w:t>
      </w:r>
      <w:proofErr w:type="spellStart"/>
      <w:r w:rsidRPr="005756CE">
        <w:rPr>
          <w:iCs/>
          <w:sz w:val="18"/>
          <w:szCs w:val="18"/>
        </w:rPr>
        <w:t>Acousto</w:t>
      </w:r>
      <w:proofErr w:type="spellEnd"/>
      <w:r w:rsidRPr="005756CE">
        <w:rPr>
          <w:iCs/>
          <w:sz w:val="18"/>
          <w:szCs w:val="18"/>
        </w:rPr>
        <w:t>-Ultrasonique (</w:t>
      </w:r>
      <w:r w:rsidRPr="005756CE">
        <w:rPr>
          <w:bCs/>
          <w:szCs w:val="18"/>
        </w:rPr>
        <w:t xml:space="preserve">Master </w:t>
      </w:r>
      <w:proofErr w:type="spellStart"/>
      <w:r w:rsidRPr="005756CE">
        <w:rPr>
          <w:bCs/>
          <w:szCs w:val="18"/>
        </w:rPr>
        <w:t>thesis</w:t>
      </w:r>
      <w:proofErr w:type="spellEnd"/>
      <w:r w:rsidRPr="005756CE">
        <w:rPr>
          <w:iCs/>
          <w:sz w:val="18"/>
          <w:szCs w:val="18"/>
        </w:rPr>
        <w:t xml:space="preserve">, Université of Moncton, 1996), </w:t>
      </w:r>
      <w:r w:rsidRPr="005756CE">
        <w:rPr>
          <w:iCs/>
          <w:sz w:val="18"/>
          <w:szCs w:val="18"/>
          <w:lang w:val="fr-FR"/>
        </w:rPr>
        <w:t>49-54.</w:t>
      </w: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fr-FR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iCs/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2</w:t>
      </w:r>
      <w:proofErr w:type="gramStart"/>
      <w:r w:rsidRPr="00AF73CA">
        <w:rPr>
          <w:sz w:val="18"/>
          <w:szCs w:val="18"/>
          <w:lang w:val="en-US"/>
        </w:rPr>
        <w:t>1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</w:r>
      <w:r w:rsidRPr="005756CE">
        <w:rPr>
          <w:iCs/>
          <w:sz w:val="18"/>
          <w:szCs w:val="18"/>
          <w:lang w:val="en-US"/>
        </w:rPr>
        <w:t xml:space="preserve">A. Vary, The </w:t>
      </w:r>
      <w:proofErr w:type="spellStart"/>
      <w:r w:rsidRPr="005756CE">
        <w:rPr>
          <w:iCs/>
          <w:sz w:val="18"/>
          <w:szCs w:val="18"/>
          <w:lang w:val="en-US"/>
        </w:rPr>
        <w:t>Acousto</w:t>
      </w:r>
      <w:proofErr w:type="spellEnd"/>
      <w:r w:rsidRPr="005756CE">
        <w:rPr>
          <w:iCs/>
          <w:sz w:val="18"/>
          <w:szCs w:val="18"/>
          <w:lang w:val="en-US"/>
        </w:rPr>
        <w:t>-Ultrasonic Approach, Theory and application, NASA Technical Memorandum, (1987), 8.</w:t>
      </w:r>
      <w:proofErr w:type="gramEnd"/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2</w:t>
      </w:r>
      <w:r w:rsidRPr="00AF73CA">
        <w:rPr>
          <w:sz w:val="18"/>
          <w:szCs w:val="18"/>
          <w:lang w:val="en-US"/>
        </w:rPr>
        <w:t>2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R. C. </w:t>
      </w:r>
      <w:proofErr w:type="spellStart"/>
      <w:r w:rsidR="002A36FE">
        <w:rPr>
          <w:sz w:val="18"/>
          <w:szCs w:val="18"/>
          <w:lang w:val="en-US"/>
        </w:rPr>
        <w:t>P</w:t>
      </w:r>
      <w:r w:rsidRPr="005756CE">
        <w:rPr>
          <w:sz w:val="18"/>
          <w:szCs w:val="18"/>
          <w:lang w:val="en-US"/>
        </w:rPr>
        <w:t>erruchoud</w:t>
      </w:r>
      <w:proofErr w:type="spellEnd"/>
      <w:r w:rsidRPr="005756CE">
        <w:rPr>
          <w:sz w:val="18"/>
          <w:szCs w:val="18"/>
          <w:lang w:val="en-US"/>
        </w:rPr>
        <w:t xml:space="preserve">, W. K. Fischer, Determination of the </w:t>
      </w:r>
      <w:proofErr w:type="gramStart"/>
      <w:r w:rsidRPr="005756CE">
        <w:rPr>
          <w:sz w:val="18"/>
          <w:szCs w:val="18"/>
          <w:lang w:val="en-US"/>
        </w:rPr>
        <w:t>sodium  sensitivity</w:t>
      </w:r>
      <w:proofErr w:type="gramEnd"/>
      <w:r w:rsidRPr="005756CE">
        <w:rPr>
          <w:sz w:val="18"/>
          <w:szCs w:val="18"/>
          <w:lang w:val="en-US"/>
        </w:rPr>
        <w:t xml:space="preserve"> of petroleum coke, Light Metals (1991), anode for the aluminum industry, (R &amp; D carbon, 4eme edition, 2007), 39-44.</w:t>
      </w:r>
    </w:p>
    <w:p w:rsidR="00AF73CA" w:rsidRPr="005756CE" w:rsidRDefault="00AF73CA" w:rsidP="00AF73CA">
      <w:pPr>
        <w:pStyle w:val="Notedefin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2</w:t>
      </w:r>
      <w:r w:rsidRPr="00AF73CA">
        <w:rPr>
          <w:sz w:val="18"/>
          <w:szCs w:val="18"/>
          <w:lang w:val="en-US"/>
        </w:rPr>
        <w:t>3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W. K. Fischer , R. C. </w:t>
      </w:r>
      <w:proofErr w:type="spellStart"/>
      <w:r w:rsidR="002A36FE">
        <w:rPr>
          <w:sz w:val="18"/>
          <w:szCs w:val="18"/>
          <w:lang w:val="en-US"/>
        </w:rPr>
        <w:t>P</w:t>
      </w:r>
      <w:r w:rsidRPr="005756CE">
        <w:rPr>
          <w:sz w:val="18"/>
          <w:szCs w:val="18"/>
          <w:lang w:val="en-US"/>
        </w:rPr>
        <w:t>erruchoud</w:t>
      </w:r>
      <w:proofErr w:type="spellEnd"/>
      <w:r w:rsidRPr="005756CE">
        <w:rPr>
          <w:sz w:val="18"/>
          <w:szCs w:val="18"/>
          <w:lang w:val="en-US"/>
        </w:rPr>
        <w:t>, Bench scale evaluation of the mechanical and chemical behavior of the coke and anode manufacturing, R</w:t>
      </w:r>
      <w:r w:rsidR="002A36FE">
        <w:rPr>
          <w:sz w:val="18"/>
          <w:szCs w:val="18"/>
          <w:lang w:val="en-US"/>
        </w:rPr>
        <w:t>DC</w:t>
      </w:r>
      <w:r w:rsidRPr="005756CE">
        <w:rPr>
          <w:sz w:val="18"/>
          <w:szCs w:val="18"/>
          <w:lang w:val="en-US"/>
        </w:rPr>
        <w:t xml:space="preserve"> internal publication (1992), anode for the aluminum industry (R &amp; D carbon, 4eme edition, 2007), 93-96.</w:t>
      </w: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2</w:t>
      </w:r>
      <w:r w:rsidRPr="00AF73CA">
        <w:rPr>
          <w:sz w:val="18"/>
          <w:szCs w:val="18"/>
          <w:lang w:val="en-US"/>
        </w:rPr>
        <w:t>5</w:t>
      </w:r>
      <w:r w:rsidR="002A36FE">
        <w:rPr>
          <w:sz w:val="18"/>
          <w:szCs w:val="18"/>
          <w:lang w:val="en-US"/>
        </w:rPr>
        <w:t xml:space="preserve">. </w:t>
      </w:r>
      <w:r w:rsidR="002A36FE">
        <w:rPr>
          <w:sz w:val="18"/>
          <w:szCs w:val="18"/>
          <w:lang w:val="en-US"/>
        </w:rPr>
        <w:tab/>
        <w:t xml:space="preserve">U. </w:t>
      </w:r>
      <w:proofErr w:type="spellStart"/>
      <w:r w:rsidR="002A36FE">
        <w:rPr>
          <w:sz w:val="18"/>
          <w:szCs w:val="18"/>
          <w:lang w:val="en-US"/>
        </w:rPr>
        <w:t>Mannw</w:t>
      </w:r>
      <w:r w:rsidRPr="005756CE">
        <w:rPr>
          <w:sz w:val="18"/>
          <w:szCs w:val="18"/>
          <w:lang w:val="en-US"/>
        </w:rPr>
        <w:t>eiler</w:t>
      </w:r>
      <w:proofErr w:type="spellEnd"/>
      <w:r w:rsidRPr="005756CE">
        <w:rPr>
          <w:sz w:val="18"/>
          <w:szCs w:val="18"/>
          <w:lang w:val="en-US"/>
        </w:rPr>
        <w:t>, Anode manufacturing: an Introduction RDC internal publication (1994), anode for the aluminum industry (R &amp; D carbon, 4eme edition, 2007), 197-201.</w:t>
      </w: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2</w:t>
      </w:r>
      <w:r w:rsidRPr="00AF73CA">
        <w:rPr>
          <w:sz w:val="18"/>
          <w:szCs w:val="18"/>
          <w:lang w:val="en-US"/>
        </w:rPr>
        <w:t>6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W. K. Fischer , R. C. </w:t>
      </w:r>
      <w:proofErr w:type="spellStart"/>
      <w:r w:rsidRPr="005756CE">
        <w:rPr>
          <w:sz w:val="18"/>
          <w:szCs w:val="18"/>
          <w:lang w:val="en-US"/>
        </w:rPr>
        <w:t>Perruchoud</w:t>
      </w:r>
      <w:proofErr w:type="spellEnd"/>
      <w:r w:rsidRPr="005756CE">
        <w:rPr>
          <w:sz w:val="18"/>
          <w:szCs w:val="18"/>
          <w:lang w:val="en-US"/>
        </w:rPr>
        <w:t>, Pitch evaluation, R</w:t>
      </w:r>
      <w:r w:rsidR="002A36FE">
        <w:rPr>
          <w:sz w:val="18"/>
          <w:szCs w:val="18"/>
          <w:lang w:val="en-US"/>
        </w:rPr>
        <w:t>DC</w:t>
      </w:r>
      <w:r w:rsidRPr="005756CE">
        <w:rPr>
          <w:sz w:val="18"/>
          <w:szCs w:val="18"/>
          <w:lang w:val="en-US"/>
        </w:rPr>
        <w:t xml:space="preserve"> internal publication, (1992), anode for the aluminum industry (R &amp; D carbon, 4eme edition, 2007), 141-144.</w:t>
      </w:r>
    </w:p>
    <w:p w:rsidR="00AF73CA" w:rsidRPr="005756CE" w:rsidRDefault="00AF73CA" w:rsidP="00AF73CA">
      <w:pPr>
        <w:pStyle w:val="Notedefin"/>
        <w:ind w:left="567" w:hanging="567"/>
        <w:rPr>
          <w:sz w:val="18"/>
          <w:szCs w:val="18"/>
          <w:lang w:val="en-US"/>
        </w:rPr>
      </w:pPr>
    </w:p>
    <w:p w:rsidR="00AF73CA" w:rsidRPr="005756CE" w:rsidRDefault="00AF73CA" w:rsidP="00AF73CA">
      <w:pPr>
        <w:ind w:left="567" w:hanging="567"/>
        <w:rPr>
          <w:szCs w:val="18"/>
        </w:rPr>
      </w:pPr>
      <w:r w:rsidRPr="005756CE">
        <w:rPr>
          <w:rStyle w:val="Appeldenotedefin"/>
          <w:szCs w:val="18"/>
          <w:vertAlign w:val="baseline"/>
        </w:rPr>
        <w:t>2</w:t>
      </w:r>
      <w:r w:rsidRPr="005756CE">
        <w:rPr>
          <w:szCs w:val="18"/>
        </w:rPr>
        <w:t xml:space="preserve">7. </w:t>
      </w:r>
      <w:r w:rsidRPr="005756CE">
        <w:rPr>
          <w:szCs w:val="18"/>
        </w:rPr>
        <w:tab/>
        <w:t>U. Bu</w:t>
      </w:r>
      <w:r w:rsidR="002A36FE">
        <w:rPr>
          <w:szCs w:val="18"/>
        </w:rPr>
        <w:t>h</w:t>
      </w:r>
      <w:r w:rsidRPr="005756CE">
        <w:rPr>
          <w:szCs w:val="18"/>
        </w:rPr>
        <w:t xml:space="preserve">ler, R. C. </w:t>
      </w:r>
      <w:proofErr w:type="spellStart"/>
      <w:r w:rsidRPr="005756CE">
        <w:rPr>
          <w:szCs w:val="18"/>
        </w:rPr>
        <w:t>Perruchoud</w:t>
      </w:r>
      <w:proofErr w:type="spellEnd"/>
      <w:r w:rsidRPr="005756CE">
        <w:rPr>
          <w:szCs w:val="18"/>
        </w:rPr>
        <w:t>, Dynamic process optimization, Light Metals (1995), anode for the aluminum industry (R &amp; D carbon, 4eme edition, 2007), 227-228.</w:t>
      </w:r>
    </w:p>
    <w:p w:rsidR="00AF73CA" w:rsidRDefault="00AF73CA" w:rsidP="00AF73CA">
      <w:pPr>
        <w:pStyle w:val="Notedefin"/>
        <w:rPr>
          <w:sz w:val="18"/>
          <w:szCs w:val="18"/>
          <w:lang w:val="en-US"/>
        </w:rPr>
      </w:pPr>
    </w:p>
    <w:p w:rsidR="00C12D25" w:rsidRDefault="00C12D25" w:rsidP="00AF73CA">
      <w:pPr>
        <w:pStyle w:val="Notedefin"/>
        <w:rPr>
          <w:sz w:val="18"/>
          <w:szCs w:val="18"/>
          <w:lang w:val="en-US"/>
        </w:rPr>
      </w:pPr>
    </w:p>
    <w:p w:rsidR="00C12D25" w:rsidRPr="005756CE" w:rsidRDefault="00C12D25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lastRenderedPageBreak/>
        <w:t>2</w:t>
      </w:r>
      <w:proofErr w:type="gramStart"/>
      <w:r w:rsidRPr="00AF73CA">
        <w:rPr>
          <w:sz w:val="18"/>
          <w:szCs w:val="18"/>
          <w:lang w:val="en-US"/>
        </w:rPr>
        <w:t>8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  <w:t xml:space="preserve">P. Sulzberger, </w:t>
      </w:r>
      <w:proofErr w:type="spellStart"/>
      <w:r w:rsidRPr="005756CE">
        <w:rPr>
          <w:sz w:val="18"/>
          <w:szCs w:val="18"/>
          <w:lang w:val="en-US"/>
        </w:rPr>
        <w:t>Camalco</w:t>
      </w:r>
      <w:proofErr w:type="spellEnd"/>
      <w:r w:rsidRPr="005756CE">
        <w:rPr>
          <w:sz w:val="18"/>
          <w:szCs w:val="18"/>
          <w:lang w:val="en-US"/>
        </w:rPr>
        <w:t>, I</w:t>
      </w:r>
      <w:bookmarkStart w:id="0" w:name="_GoBack"/>
      <w:bookmarkEnd w:id="0"/>
      <w:r w:rsidRPr="005756CE">
        <w:rPr>
          <w:sz w:val="18"/>
          <w:szCs w:val="18"/>
          <w:lang w:val="en-US"/>
        </w:rPr>
        <w:t>mprovements through changes in bake operation and control, (1992), anode for the aluminum industry (R &amp; D carbon, 4eme edition, 2007), 264-266.</w:t>
      </w:r>
      <w:proofErr w:type="gramEnd"/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5756CE">
        <w:rPr>
          <w:rStyle w:val="Appeldenotedefin"/>
          <w:sz w:val="18"/>
          <w:szCs w:val="18"/>
          <w:vertAlign w:val="baseline"/>
          <w:lang w:val="en-US"/>
        </w:rPr>
        <w:t>2</w:t>
      </w:r>
      <w:r w:rsidRPr="005756CE">
        <w:rPr>
          <w:sz w:val="18"/>
          <w:szCs w:val="18"/>
          <w:lang w:val="en-US"/>
        </w:rPr>
        <w:t>9.</w:t>
      </w:r>
      <w:r w:rsidRPr="005756CE">
        <w:rPr>
          <w:sz w:val="18"/>
          <w:szCs w:val="18"/>
          <w:lang w:val="en-US"/>
        </w:rPr>
        <w:tab/>
        <w:t xml:space="preserve">W. K. Fischer, F. Keller, R. C. </w:t>
      </w:r>
      <w:proofErr w:type="spellStart"/>
      <w:r w:rsidRPr="005756CE">
        <w:rPr>
          <w:sz w:val="18"/>
          <w:szCs w:val="18"/>
          <w:lang w:val="en-US"/>
        </w:rPr>
        <w:t>Perruchoud</w:t>
      </w:r>
      <w:proofErr w:type="spellEnd"/>
      <w:r w:rsidRPr="005756CE">
        <w:rPr>
          <w:sz w:val="18"/>
          <w:szCs w:val="18"/>
          <w:lang w:val="en-US"/>
        </w:rPr>
        <w:t xml:space="preserve">, S. </w:t>
      </w:r>
      <w:proofErr w:type="spellStart"/>
      <w:r w:rsidR="002A36FE">
        <w:rPr>
          <w:sz w:val="18"/>
          <w:szCs w:val="18"/>
          <w:lang w:val="en-US"/>
        </w:rPr>
        <w:t>O</w:t>
      </w:r>
      <w:r w:rsidRPr="005756CE">
        <w:rPr>
          <w:sz w:val="18"/>
          <w:szCs w:val="18"/>
          <w:lang w:val="en-US"/>
        </w:rPr>
        <w:t>derb</w:t>
      </w:r>
      <w:r w:rsidR="002A36FE">
        <w:rPr>
          <w:sz w:val="18"/>
          <w:szCs w:val="18"/>
          <w:lang w:val="en-US"/>
        </w:rPr>
        <w:t>o</w:t>
      </w:r>
      <w:r w:rsidRPr="005756CE">
        <w:rPr>
          <w:sz w:val="18"/>
          <w:szCs w:val="18"/>
          <w:lang w:val="en-US"/>
        </w:rPr>
        <w:t>lz</w:t>
      </w:r>
      <w:proofErr w:type="spellEnd"/>
      <w:r w:rsidRPr="005756CE">
        <w:rPr>
          <w:sz w:val="18"/>
          <w:szCs w:val="18"/>
          <w:lang w:val="en-US"/>
        </w:rPr>
        <w:t xml:space="preserve">, Baking parameters resulting anode quality, Light Metals (1993), </w:t>
      </w:r>
      <w:r w:rsidR="002A36FE">
        <w:rPr>
          <w:sz w:val="18"/>
          <w:szCs w:val="18"/>
          <w:lang w:val="en-US"/>
        </w:rPr>
        <w:t>A</w:t>
      </w:r>
      <w:r w:rsidRPr="005756CE">
        <w:rPr>
          <w:sz w:val="18"/>
          <w:szCs w:val="18"/>
          <w:lang w:val="en-US"/>
        </w:rPr>
        <w:t>node for the aluminum industry (R &amp; D carbon, ltd, 4eme edition 2007), 267-280.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756CE" w:rsidRDefault="00AF73CA" w:rsidP="00AF73CA">
      <w:pPr>
        <w:pStyle w:val="Style"/>
        <w:ind w:left="567" w:hanging="567"/>
        <w:jc w:val="both"/>
        <w:rPr>
          <w:rStyle w:val="publishername"/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3</w:t>
      </w:r>
      <w:r w:rsidRPr="00AF73CA">
        <w:rPr>
          <w:sz w:val="18"/>
          <w:szCs w:val="18"/>
          <w:lang w:val="en-US"/>
        </w:rPr>
        <w:t>0</w:t>
      </w:r>
      <w:r w:rsidRPr="005756CE">
        <w:rPr>
          <w:sz w:val="18"/>
          <w:szCs w:val="18"/>
          <w:lang w:val="en-US"/>
        </w:rPr>
        <w:t xml:space="preserve">. </w:t>
      </w:r>
      <w:r w:rsidRPr="005756CE">
        <w:rPr>
          <w:sz w:val="18"/>
          <w:szCs w:val="18"/>
          <w:lang w:val="en-US"/>
        </w:rPr>
        <w:tab/>
      </w:r>
      <w:r w:rsidRPr="005756CE">
        <w:rPr>
          <w:bCs/>
          <w:sz w:val="18"/>
          <w:szCs w:val="18"/>
          <w:lang w:val="en-US"/>
        </w:rPr>
        <w:t xml:space="preserve">ASTM D5502-00(2005), Standard Test Method for Apparent Density by Physical Measurements of Manufactured Anode and Cathode Carbon Used by the Aluminum Industry, </w:t>
      </w:r>
      <w:r w:rsidRPr="005756CE">
        <w:rPr>
          <w:rStyle w:val="publishername"/>
          <w:sz w:val="18"/>
          <w:szCs w:val="18"/>
          <w:lang w:val="en-US"/>
        </w:rPr>
        <w:t>ASTM International (2010), 1225-1226.</w:t>
      </w:r>
    </w:p>
    <w:p w:rsidR="00AF73CA" w:rsidRPr="005756CE" w:rsidRDefault="00AF73CA" w:rsidP="00AF73CA">
      <w:pPr>
        <w:pStyle w:val="Notedefin"/>
        <w:rPr>
          <w:sz w:val="18"/>
          <w:szCs w:val="18"/>
          <w:lang w:val="en-US"/>
        </w:rPr>
      </w:pPr>
    </w:p>
    <w:p w:rsidR="00AF73CA" w:rsidRPr="005903C9" w:rsidRDefault="00AF73CA" w:rsidP="00AF73CA">
      <w:pPr>
        <w:pStyle w:val="Notedefin"/>
        <w:ind w:left="567" w:hanging="567"/>
        <w:jc w:val="both"/>
        <w:rPr>
          <w:sz w:val="18"/>
          <w:szCs w:val="18"/>
          <w:lang w:val="en-US"/>
        </w:rPr>
      </w:pPr>
      <w:r w:rsidRPr="00AF73CA">
        <w:rPr>
          <w:rStyle w:val="Appeldenotedefin"/>
          <w:sz w:val="18"/>
          <w:szCs w:val="18"/>
          <w:vertAlign w:val="baseline"/>
          <w:lang w:val="en-US"/>
        </w:rPr>
        <w:t>3</w:t>
      </w:r>
      <w:r w:rsidRPr="00AF73CA">
        <w:rPr>
          <w:sz w:val="18"/>
          <w:szCs w:val="18"/>
          <w:lang w:val="en-US"/>
        </w:rPr>
        <w:t>1</w:t>
      </w:r>
      <w:r w:rsidRPr="005756CE">
        <w:rPr>
          <w:sz w:val="18"/>
          <w:szCs w:val="18"/>
          <w:lang w:val="en-US"/>
        </w:rPr>
        <w:t>.</w:t>
      </w:r>
      <w:r w:rsidRPr="005903C9">
        <w:rPr>
          <w:bCs/>
          <w:sz w:val="18"/>
          <w:szCs w:val="18"/>
          <w:lang w:val="en-US"/>
        </w:rPr>
        <w:t xml:space="preserve"> </w:t>
      </w:r>
      <w:r w:rsidRPr="005903C9">
        <w:rPr>
          <w:bCs/>
          <w:sz w:val="18"/>
          <w:szCs w:val="18"/>
          <w:lang w:val="en-US"/>
        </w:rPr>
        <w:tab/>
        <w:t xml:space="preserve">ASTM D6120-97(2007), </w:t>
      </w:r>
      <w:r w:rsidRPr="005903C9">
        <w:rPr>
          <w:sz w:val="18"/>
          <w:szCs w:val="18"/>
          <w:lang w:val="en-US"/>
        </w:rPr>
        <w:t xml:space="preserve">Standard Test Method for Electrical Resistivity of Anode and Cathode Carbon Material at Room Temperature </w:t>
      </w:r>
      <w:r w:rsidRPr="005903C9">
        <w:rPr>
          <w:rStyle w:val="publishername"/>
          <w:sz w:val="18"/>
          <w:szCs w:val="18"/>
          <w:lang w:val="en-US"/>
        </w:rPr>
        <w:t>ASTM International (2007), 320-322.</w:t>
      </w:r>
    </w:p>
    <w:p w:rsidR="00AF73CA" w:rsidRPr="00E06405" w:rsidRDefault="00AF73CA" w:rsidP="00AF73CA">
      <w:pPr>
        <w:pStyle w:val="Notedefin"/>
        <w:rPr>
          <w:sz w:val="18"/>
          <w:szCs w:val="18"/>
          <w:lang w:val="en-US"/>
        </w:rPr>
      </w:pPr>
    </w:p>
    <w:p w:rsidR="00B15895" w:rsidRPr="005440D9" w:rsidRDefault="00B15895" w:rsidP="007F05CB">
      <w:pPr>
        <w:rPr>
          <w:szCs w:val="18"/>
        </w:rPr>
      </w:pPr>
    </w:p>
    <w:sectPr w:rsidR="00B15895" w:rsidRPr="005440D9" w:rsidSect="00243B64">
      <w:endnotePr>
        <w:numFmt w:val="decimal"/>
      </w:endnotePr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C9F" w:rsidRDefault="00576C9F">
      <w:r>
        <w:separator/>
      </w:r>
    </w:p>
  </w:endnote>
  <w:endnote w:type="continuationSeparator" w:id="0">
    <w:p w:rsidR="00576C9F" w:rsidRDefault="0057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C700CB-7241-4ADC-8B15-35C3C28FF78C}"/>
    <w:embedBold r:id="rId2" w:fontKey="{3F8B3073-E35E-4808-BF11-AC2F97D32893}"/>
    <w:embedItalic r:id="rId3" w:fontKey="{C344D6B3-9958-43F4-AAFD-5C36402441A8}"/>
    <w:embedBoldItalic r:id="rId4" w:fontKey="{6A50176A-F5B9-4F84-92CF-A9CB8C38AE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58E5F7A-2124-4877-ABFD-D45D71FC3E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C9F" w:rsidRDefault="00576C9F">
      <w:r>
        <w:separator/>
      </w:r>
    </w:p>
  </w:footnote>
  <w:footnote w:type="continuationSeparator" w:id="0">
    <w:p w:rsidR="00576C9F" w:rsidRDefault="00576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4DF"/>
    <w:multiLevelType w:val="multilevel"/>
    <w:tmpl w:val="16D08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0" w:hanging="5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55FA235D"/>
    <w:multiLevelType w:val="multilevel"/>
    <w:tmpl w:val="46324A82"/>
    <w:styleLink w:val="gggggggggg"/>
    <w:lvl w:ilvl="0">
      <w:start w:val="1"/>
      <w:numFmt w:val="decimal"/>
      <w:lvlText w:val="Chapitre %1"/>
      <w:lvlJc w:val="left"/>
      <w:pPr>
        <w:ind w:left="783" w:hanging="357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2."/>
      <w:lvlJc w:val="left"/>
      <w:pPr>
        <w:ind w:left="783" w:hanging="357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783" w:hanging="357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783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783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83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83" w:hanging="3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8F"/>
    <w:rsid w:val="0000609A"/>
    <w:rsid w:val="000458D9"/>
    <w:rsid w:val="00046087"/>
    <w:rsid w:val="000532F4"/>
    <w:rsid w:val="00095704"/>
    <w:rsid w:val="00097ABD"/>
    <w:rsid w:val="000B5E01"/>
    <w:rsid w:val="000B611D"/>
    <w:rsid w:val="001016FC"/>
    <w:rsid w:val="001449EE"/>
    <w:rsid w:val="001626EF"/>
    <w:rsid w:val="00180C51"/>
    <w:rsid w:val="001930BE"/>
    <w:rsid w:val="001A498B"/>
    <w:rsid w:val="001A606F"/>
    <w:rsid w:val="001B0ADC"/>
    <w:rsid w:val="001B3512"/>
    <w:rsid w:val="001B393F"/>
    <w:rsid w:val="001D58BA"/>
    <w:rsid w:val="001E201B"/>
    <w:rsid w:val="001E3D1D"/>
    <w:rsid w:val="001F0744"/>
    <w:rsid w:val="001F4804"/>
    <w:rsid w:val="00206630"/>
    <w:rsid w:val="0022228F"/>
    <w:rsid w:val="00226638"/>
    <w:rsid w:val="00243B64"/>
    <w:rsid w:val="0024552A"/>
    <w:rsid w:val="00260750"/>
    <w:rsid w:val="00261C88"/>
    <w:rsid w:val="002653B9"/>
    <w:rsid w:val="00266F73"/>
    <w:rsid w:val="00270D5A"/>
    <w:rsid w:val="0029350B"/>
    <w:rsid w:val="002A289E"/>
    <w:rsid w:val="002A36FE"/>
    <w:rsid w:val="002B2ECD"/>
    <w:rsid w:val="002C024D"/>
    <w:rsid w:val="002C408F"/>
    <w:rsid w:val="002D2C7E"/>
    <w:rsid w:val="002E2469"/>
    <w:rsid w:val="002E3D81"/>
    <w:rsid w:val="002F3215"/>
    <w:rsid w:val="002F5BFE"/>
    <w:rsid w:val="00305369"/>
    <w:rsid w:val="00317C13"/>
    <w:rsid w:val="0033457C"/>
    <w:rsid w:val="00341BA4"/>
    <w:rsid w:val="00343A96"/>
    <w:rsid w:val="003908A4"/>
    <w:rsid w:val="003B4ECA"/>
    <w:rsid w:val="003B7045"/>
    <w:rsid w:val="003C0973"/>
    <w:rsid w:val="003D401B"/>
    <w:rsid w:val="003F7CAF"/>
    <w:rsid w:val="004018ED"/>
    <w:rsid w:val="004279F0"/>
    <w:rsid w:val="004352B6"/>
    <w:rsid w:val="0043767F"/>
    <w:rsid w:val="00441B7C"/>
    <w:rsid w:val="004478AB"/>
    <w:rsid w:val="004669FF"/>
    <w:rsid w:val="00470C94"/>
    <w:rsid w:val="00471D05"/>
    <w:rsid w:val="004A2398"/>
    <w:rsid w:val="004C52C5"/>
    <w:rsid w:val="004F3BE8"/>
    <w:rsid w:val="004F4DAC"/>
    <w:rsid w:val="005046CC"/>
    <w:rsid w:val="00504DC1"/>
    <w:rsid w:val="005256A1"/>
    <w:rsid w:val="00527479"/>
    <w:rsid w:val="005440D9"/>
    <w:rsid w:val="005463C0"/>
    <w:rsid w:val="00546EE6"/>
    <w:rsid w:val="00553F32"/>
    <w:rsid w:val="00557BC0"/>
    <w:rsid w:val="00561930"/>
    <w:rsid w:val="00576C9F"/>
    <w:rsid w:val="0058125C"/>
    <w:rsid w:val="00583B56"/>
    <w:rsid w:val="005903C9"/>
    <w:rsid w:val="005A4765"/>
    <w:rsid w:val="005B0D9E"/>
    <w:rsid w:val="005B2B00"/>
    <w:rsid w:val="005E0701"/>
    <w:rsid w:val="005E4FB2"/>
    <w:rsid w:val="00610C98"/>
    <w:rsid w:val="00610E8A"/>
    <w:rsid w:val="0061738D"/>
    <w:rsid w:val="00620DAC"/>
    <w:rsid w:val="00631196"/>
    <w:rsid w:val="00631267"/>
    <w:rsid w:val="00642AF4"/>
    <w:rsid w:val="0065042A"/>
    <w:rsid w:val="00655A9D"/>
    <w:rsid w:val="00666D14"/>
    <w:rsid w:val="006741A2"/>
    <w:rsid w:val="00682CB8"/>
    <w:rsid w:val="00691959"/>
    <w:rsid w:val="006B3C9B"/>
    <w:rsid w:val="006C0613"/>
    <w:rsid w:val="006F47B2"/>
    <w:rsid w:val="006F7F19"/>
    <w:rsid w:val="00713DF4"/>
    <w:rsid w:val="007232B9"/>
    <w:rsid w:val="00730301"/>
    <w:rsid w:val="00734BA0"/>
    <w:rsid w:val="007533A4"/>
    <w:rsid w:val="00767EEF"/>
    <w:rsid w:val="00780927"/>
    <w:rsid w:val="007A7B66"/>
    <w:rsid w:val="007B2AE1"/>
    <w:rsid w:val="007C5986"/>
    <w:rsid w:val="007C7ED6"/>
    <w:rsid w:val="007D6A10"/>
    <w:rsid w:val="007F05CB"/>
    <w:rsid w:val="007F393B"/>
    <w:rsid w:val="007F6053"/>
    <w:rsid w:val="008048DC"/>
    <w:rsid w:val="00816EF1"/>
    <w:rsid w:val="008210A1"/>
    <w:rsid w:val="008311FD"/>
    <w:rsid w:val="0084520F"/>
    <w:rsid w:val="00855D9B"/>
    <w:rsid w:val="00860776"/>
    <w:rsid w:val="00863ACA"/>
    <w:rsid w:val="00874BC2"/>
    <w:rsid w:val="00875671"/>
    <w:rsid w:val="00882083"/>
    <w:rsid w:val="00883E2F"/>
    <w:rsid w:val="00887D2F"/>
    <w:rsid w:val="00895F77"/>
    <w:rsid w:val="008A21DC"/>
    <w:rsid w:val="008A3E50"/>
    <w:rsid w:val="008A55E1"/>
    <w:rsid w:val="008B112B"/>
    <w:rsid w:val="008D5FBF"/>
    <w:rsid w:val="008E3BB5"/>
    <w:rsid w:val="008E4611"/>
    <w:rsid w:val="008F74F5"/>
    <w:rsid w:val="009155F2"/>
    <w:rsid w:val="009258EB"/>
    <w:rsid w:val="009341EB"/>
    <w:rsid w:val="00934E68"/>
    <w:rsid w:val="00937B01"/>
    <w:rsid w:val="009440B7"/>
    <w:rsid w:val="00951F12"/>
    <w:rsid w:val="00957441"/>
    <w:rsid w:val="00957D68"/>
    <w:rsid w:val="00975EE7"/>
    <w:rsid w:val="00985883"/>
    <w:rsid w:val="00992A96"/>
    <w:rsid w:val="009A393A"/>
    <w:rsid w:val="009A7ECA"/>
    <w:rsid w:val="009E064B"/>
    <w:rsid w:val="009F734E"/>
    <w:rsid w:val="00A109F9"/>
    <w:rsid w:val="00A2293B"/>
    <w:rsid w:val="00A32C46"/>
    <w:rsid w:val="00A62C17"/>
    <w:rsid w:val="00A62CB9"/>
    <w:rsid w:val="00A74052"/>
    <w:rsid w:val="00A80722"/>
    <w:rsid w:val="00A871D1"/>
    <w:rsid w:val="00A9787B"/>
    <w:rsid w:val="00AA693D"/>
    <w:rsid w:val="00AB0774"/>
    <w:rsid w:val="00AB1410"/>
    <w:rsid w:val="00AC0B6A"/>
    <w:rsid w:val="00AC41ED"/>
    <w:rsid w:val="00AD51CF"/>
    <w:rsid w:val="00AE2061"/>
    <w:rsid w:val="00AE2B86"/>
    <w:rsid w:val="00AE6958"/>
    <w:rsid w:val="00AF371C"/>
    <w:rsid w:val="00AF4FC3"/>
    <w:rsid w:val="00AF6DEB"/>
    <w:rsid w:val="00AF73CA"/>
    <w:rsid w:val="00B031B0"/>
    <w:rsid w:val="00B11986"/>
    <w:rsid w:val="00B15895"/>
    <w:rsid w:val="00B36523"/>
    <w:rsid w:val="00B36B85"/>
    <w:rsid w:val="00B37B8B"/>
    <w:rsid w:val="00B7081B"/>
    <w:rsid w:val="00B75F83"/>
    <w:rsid w:val="00B942F5"/>
    <w:rsid w:val="00BB2AE0"/>
    <w:rsid w:val="00BC6852"/>
    <w:rsid w:val="00BE29D9"/>
    <w:rsid w:val="00BF76C6"/>
    <w:rsid w:val="00C12D25"/>
    <w:rsid w:val="00C25C20"/>
    <w:rsid w:val="00C43456"/>
    <w:rsid w:val="00C52795"/>
    <w:rsid w:val="00C53C38"/>
    <w:rsid w:val="00C60E04"/>
    <w:rsid w:val="00C65900"/>
    <w:rsid w:val="00C8095D"/>
    <w:rsid w:val="00C87612"/>
    <w:rsid w:val="00C93687"/>
    <w:rsid w:val="00C961FA"/>
    <w:rsid w:val="00CA456A"/>
    <w:rsid w:val="00CC50CF"/>
    <w:rsid w:val="00CD1796"/>
    <w:rsid w:val="00CE7403"/>
    <w:rsid w:val="00D03177"/>
    <w:rsid w:val="00D11F00"/>
    <w:rsid w:val="00D127F2"/>
    <w:rsid w:val="00D12F2E"/>
    <w:rsid w:val="00D21551"/>
    <w:rsid w:val="00D23703"/>
    <w:rsid w:val="00D31CEB"/>
    <w:rsid w:val="00D80618"/>
    <w:rsid w:val="00D83ECD"/>
    <w:rsid w:val="00D84392"/>
    <w:rsid w:val="00DA4132"/>
    <w:rsid w:val="00DB4433"/>
    <w:rsid w:val="00DC53FB"/>
    <w:rsid w:val="00DC71C3"/>
    <w:rsid w:val="00E007A9"/>
    <w:rsid w:val="00E0386C"/>
    <w:rsid w:val="00E06405"/>
    <w:rsid w:val="00E1179D"/>
    <w:rsid w:val="00E1489C"/>
    <w:rsid w:val="00E17A93"/>
    <w:rsid w:val="00E2418C"/>
    <w:rsid w:val="00E371D2"/>
    <w:rsid w:val="00E46494"/>
    <w:rsid w:val="00E95321"/>
    <w:rsid w:val="00E97382"/>
    <w:rsid w:val="00EB287A"/>
    <w:rsid w:val="00EB7417"/>
    <w:rsid w:val="00EC05E2"/>
    <w:rsid w:val="00EC6532"/>
    <w:rsid w:val="00EE1103"/>
    <w:rsid w:val="00F026FF"/>
    <w:rsid w:val="00F20231"/>
    <w:rsid w:val="00F2068D"/>
    <w:rsid w:val="00F41183"/>
    <w:rsid w:val="00F44326"/>
    <w:rsid w:val="00F54D3D"/>
    <w:rsid w:val="00F75D02"/>
    <w:rsid w:val="00F81A2F"/>
    <w:rsid w:val="00F82FA0"/>
    <w:rsid w:val="00F9440D"/>
    <w:rsid w:val="00FA0F0B"/>
    <w:rsid w:val="00FC7875"/>
    <w:rsid w:val="00FC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Titre1">
    <w:name w:val="heading 1"/>
    <w:aliases w:val="TMS: First-Level Heading"/>
    <w:basedOn w:val="Normal"/>
    <w:next w:val="Normal"/>
    <w:qFormat/>
    <w:rsid w:val="00243B64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aliases w:val="TMS: Second-Level Heading"/>
    <w:next w:val="Normal"/>
    <w:qFormat/>
    <w:rsid w:val="00243B64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Titre3">
    <w:name w:val="heading 3"/>
    <w:aliases w:val="TMS: Third-Level Heading"/>
    <w:basedOn w:val="Normal"/>
    <w:next w:val="Normal"/>
    <w:qFormat/>
    <w:rsid w:val="00243B64"/>
    <w:pPr>
      <w:keepNext/>
      <w:outlineLvl w:val="2"/>
    </w:pPr>
    <w:rPr>
      <w:rFonts w:cs="Arial"/>
      <w:bCs/>
      <w:szCs w:val="26"/>
      <w:u w:val="single"/>
    </w:rPr>
  </w:style>
  <w:style w:type="paragraph" w:styleId="Titre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E1489C"/>
  </w:style>
  <w:style w:type="paragraph" w:styleId="Paragraphedeliste">
    <w:name w:val="List Paragraph"/>
    <w:basedOn w:val="Normal"/>
    <w:uiPriority w:val="34"/>
    <w:qFormat/>
    <w:rsid w:val="00E1489C"/>
    <w:pPr>
      <w:ind w:left="720"/>
      <w:contextualSpacing/>
      <w:jc w:val="left"/>
    </w:pPr>
    <w:rPr>
      <w:sz w:val="24"/>
      <w:lang w:val="fr-CA" w:eastAsia="fr-CA"/>
    </w:rPr>
  </w:style>
  <w:style w:type="character" w:customStyle="1" w:styleId="TMSSymbol">
    <w:name w:val="TMS Symbol"/>
    <w:basedOn w:val="Policepardfaut"/>
    <w:rsid w:val="00243B64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Policepardfaut"/>
    <w:rsid w:val="00243B64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Policepardfaut"/>
    <w:rsid w:val="00243B64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Policepardfaut"/>
    <w:rsid w:val="00243B64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243B64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shorttext">
    <w:name w:val="short_text"/>
    <w:basedOn w:val="Policepardfaut"/>
    <w:rsid w:val="0022228F"/>
  </w:style>
  <w:style w:type="paragraph" w:styleId="Lgende">
    <w:name w:val="caption"/>
    <w:basedOn w:val="Normal"/>
    <w:next w:val="Normal"/>
    <w:uiPriority w:val="35"/>
    <w:unhideWhenUsed/>
    <w:qFormat/>
    <w:rsid w:val="005440D9"/>
    <w:pPr>
      <w:spacing w:after="200"/>
      <w:jc w:val="left"/>
    </w:pPr>
    <w:rPr>
      <w:b/>
      <w:bCs/>
      <w:color w:val="4F81BD"/>
      <w:szCs w:val="18"/>
      <w:lang w:val="fr-CA" w:eastAsia="fr-CA"/>
    </w:rPr>
  </w:style>
  <w:style w:type="numbering" w:customStyle="1" w:styleId="gggggggggg">
    <w:name w:val="gggggggggg"/>
    <w:uiPriority w:val="99"/>
    <w:rsid w:val="005440D9"/>
    <w:pPr>
      <w:numPr>
        <w:numId w:val="2"/>
      </w:numPr>
    </w:pPr>
  </w:style>
  <w:style w:type="table" w:styleId="Grilledutableau">
    <w:name w:val="Table Grid"/>
    <w:basedOn w:val="TableauNormal"/>
    <w:uiPriority w:val="59"/>
    <w:rsid w:val="00B1589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link w:val="NotedefinCar"/>
    <w:uiPriority w:val="99"/>
    <w:unhideWhenUsed/>
    <w:rsid w:val="008E3BB5"/>
    <w:pPr>
      <w:jc w:val="left"/>
    </w:pPr>
    <w:rPr>
      <w:sz w:val="20"/>
      <w:szCs w:val="20"/>
      <w:lang w:val="fr-CA" w:eastAsia="fr-CA"/>
    </w:rPr>
  </w:style>
  <w:style w:type="character" w:customStyle="1" w:styleId="NotedefinCar">
    <w:name w:val="Note de fin Car"/>
    <w:basedOn w:val="Policepardfaut"/>
    <w:link w:val="Notedefin"/>
    <w:uiPriority w:val="99"/>
    <w:rsid w:val="008E3BB5"/>
    <w:rPr>
      <w:lang w:val="fr-CA" w:eastAsia="fr-CA"/>
    </w:rPr>
  </w:style>
  <w:style w:type="paragraph" w:customStyle="1" w:styleId="Style">
    <w:name w:val="Style"/>
    <w:rsid w:val="008E3BB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publishername">
    <w:name w:val="publisher_name"/>
    <w:basedOn w:val="Policepardfaut"/>
    <w:rsid w:val="008E3BB5"/>
  </w:style>
  <w:style w:type="paragraph" w:styleId="Textedebulles">
    <w:name w:val="Balloon Text"/>
    <w:basedOn w:val="Normal"/>
    <w:link w:val="TextedebullesCar"/>
    <w:rsid w:val="004478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478AB"/>
    <w:rPr>
      <w:rFonts w:ascii="Tahoma" w:hAnsi="Tahoma" w:cs="Tahoma"/>
      <w:sz w:val="16"/>
      <w:szCs w:val="16"/>
      <w:lang w:val="en-US" w:eastAsia="en-US"/>
    </w:rPr>
  </w:style>
  <w:style w:type="character" w:styleId="Appeldenotedefin">
    <w:name w:val="endnote reference"/>
    <w:basedOn w:val="Policepardfaut"/>
    <w:rsid w:val="00266F73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B7081B"/>
    <w:rPr>
      <w:color w:val="808080"/>
    </w:rPr>
  </w:style>
  <w:style w:type="character" w:styleId="Marquedecommentaire">
    <w:name w:val="annotation reference"/>
    <w:basedOn w:val="Policepardfaut"/>
    <w:rsid w:val="00D83ECD"/>
    <w:rPr>
      <w:sz w:val="16"/>
      <w:szCs w:val="16"/>
    </w:rPr>
  </w:style>
  <w:style w:type="paragraph" w:styleId="Commentaire">
    <w:name w:val="annotation text"/>
    <w:basedOn w:val="Normal"/>
    <w:link w:val="CommentaireCar"/>
    <w:rsid w:val="00D83EC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D83ECD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D83E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D83ECD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Titre1">
    <w:name w:val="heading 1"/>
    <w:aliases w:val="TMS: First-Level Heading"/>
    <w:basedOn w:val="Normal"/>
    <w:next w:val="Normal"/>
    <w:qFormat/>
    <w:rsid w:val="00243B64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aliases w:val="TMS: Second-Level Heading"/>
    <w:next w:val="Normal"/>
    <w:qFormat/>
    <w:rsid w:val="00243B64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Titre3">
    <w:name w:val="heading 3"/>
    <w:aliases w:val="TMS: Third-Level Heading"/>
    <w:basedOn w:val="Normal"/>
    <w:next w:val="Normal"/>
    <w:qFormat/>
    <w:rsid w:val="00243B64"/>
    <w:pPr>
      <w:keepNext/>
      <w:outlineLvl w:val="2"/>
    </w:pPr>
    <w:rPr>
      <w:rFonts w:cs="Arial"/>
      <w:bCs/>
      <w:szCs w:val="26"/>
      <w:u w:val="single"/>
    </w:rPr>
  </w:style>
  <w:style w:type="paragraph" w:styleId="Titre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E1489C"/>
  </w:style>
  <w:style w:type="paragraph" w:styleId="Paragraphedeliste">
    <w:name w:val="List Paragraph"/>
    <w:basedOn w:val="Normal"/>
    <w:uiPriority w:val="34"/>
    <w:qFormat/>
    <w:rsid w:val="00E1489C"/>
    <w:pPr>
      <w:ind w:left="720"/>
      <w:contextualSpacing/>
      <w:jc w:val="left"/>
    </w:pPr>
    <w:rPr>
      <w:sz w:val="24"/>
      <w:lang w:val="fr-CA" w:eastAsia="fr-CA"/>
    </w:rPr>
  </w:style>
  <w:style w:type="character" w:customStyle="1" w:styleId="TMSSymbol">
    <w:name w:val="TMS Symbol"/>
    <w:basedOn w:val="Policepardfaut"/>
    <w:rsid w:val="00243B64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Policepardfaut"/>
    <w:rsid w:val="00243B64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Policepardfaut"/>
    <w:rsid w:val="00243B64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Policepardfaut"/>
    <w:rsid w:val="00243B64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243B64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shorttext">
    <w:name w:val="short_text"/>
    <w:basedOn w:val="Policepardfaut"/>
    <w:rsid w:val="0022228F"/>
  </w:style>
  <w:style w:type="paragraph" w:styleId="Lgende">
    <w:name w:val="caption"/>
    <w:basedOn w:val="Normal"/>
    <w:next w:val="Normal"/>
    <w:uiPriority w:val="35"/>
    <w:unhideWhenUsed/>
    <w:qFormat/>
    <w:rsid w:val="005440D9"/>
    <w:pPr>
      <w:spacing w:after="200"/>
      <w:jc w:val="left"/>
    </w:pPr>
    <w:rPr>
      <w:b/>
      <w:bCs/>
      <w:color w:val="4F81BD"/>
      <w:szCs w:val="18"/>
      <w:lang w:val="fr-CA" w:eastAsia="fr-CA"/>
    </w:rPr>
  </w:style>
  <w:style w:type="numbering" w:customStyle="1" w:styleId="gggggggggg">
    <w:name w:val="gggggggggg"/>
    <w:uiPriority w:val="99"/>
    <w:rsid w:val="005440D9"/>
    <w:pPr>
      <w:numPr>
        <w:numId w:val="2"/>
      </w:numPr>
    </w:pPr>
  </w:style>
  <w:style w:type="table" w:styleId="Grilledutableau">
    <w:name w:val="Table Grid"/>
    <w:basedOn w:val="TableauNormal"/>
    <w:uiPriority w:val="59"/>
    <w:rsid w:val="00B1589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link w:val="NotedefinCar"/>
    <w:uiPriority w:val="99"/>
    <w:unhideWhenUsed/>
    <w:rsid w:val="008E3BB5"/>
    <w:pPr>
      <w:jc w:val="left"/>
    </w:pPr>
    <w:rPr>
      <w:sz w:val="20"/>
      <w:szCs w:val="20"/>
      <w:lang w:val="fr-CA" w:eastAsia="fr-CA"/>
    </w:rPr>
  </w:style>
  <w:style w:type="character" w:customStyle="1" w:styleId="NotedefinCar">
    <w:name w:val="Note de fin Car"/>
    <w:basedOn w:val="Policepardfaut"/>
    <w:link w:val="Notedefin"/>
    <w:uiPriority w:val="99"/>
    <w:rsid w:val="008E3BB5"/>
    <w:rPr>
      <w:lang w:val="fr-CA" w:eastAsia="fr-CA"/>
    </w:rPr>
  </w:style>
  <w:style w:type="paragraph" w:customStyle="1" w:styleId="Style">
    <w:name w:val="Style"/>
    <w:rsid w:val="008E3BB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publishername">
    <w:name w:val="publisher_name"/>
    <w:basedOn w:val="Policepardfaut"/>
    <w:rsid w:val="008E3BB5"/>
  </w:style>
  <w:style w:type="paragraph" w:styleId="Textedebulles">
    <w:name w:val="Balloon Text"/>
    <w:basedOn w:val="Normal"/>
    <w:link w:val="TextedebullesCar"/>
    <w:rsid w:val="004478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478AB"/>
    <w:rPr>
      <w:rFonts w:ascii="Tahoma" w:hAnsi="Tahoma" w:cs="Tahoma"/>
      <w:sz w:val="16"/>
      <w:szCs w:val="16"/>
      <w:lang w:val="en-US" w:eastAsia="en-US"/>
    </w:rPr>
  </w:style>
  <w:style w:type="character" w:styleId="Appeldenotedefin">
    <w:name w:val="endnote reference"/>
    <w:basedOn w:val="Policepardfaut"/>
    <w:rsid w:val="00266F73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B7081B"/>
    <w:rPr>
      <w:color w:val="808080"/>
    </w:rPr>
  </w:style>
  <w:style w:type="character" w:styleId="Marquedecommentaire">
    <w:name w:val="annotation reference"/>
    <w:basedOn w:val="Policepardfaut"/>
    <w:rsid w:val="00D83ECD"/>
    <w:rPr>
      <w:sz w:val="16"/>
      <w:szCs w:val="16"/>
    </w:rPr>
  </w:style>
  <w:style w:type="paragraph" w:styleId="Commentaire">
    <w:name w:val="annotation text"/>
    <w:basedOn w:val="Normal"/>
    <w:link w:val="CommentaireCar"/>
    <w:rsid w:val="00D83EC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D83ECD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D83E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D83EC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UGAR~1\AppData\Local\Temp\TwoColumnPlus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ougara%20computer\Desktop\Tests\Test%20Four\R&#233;sultats%20globaux%20de%20cuisson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174471025516731"/>
          <c:y val="5.7001170849163375E-2"/>
          <c:w val="0.7226039488023478"/>
          <c:h val="0.72148519239631592"/>
        </c:manualLayout>
      </c:layout>
      <c:scatterChart>
        <c:scatterStyle val="lineMarker"/>
        <c:varyColors val="0"/>
        <c:ser>
          <c:idx val="0"/>
          <c:order val="0"/>
          <c:tx>
            <c:v>11°C/h</c:v>
          </c:tx>
          <c:spPr>
            <a:ln w="28575">
              <a:solidFill>
                <a:srgbClr val="92D050"/>
              </a:solidFill>
            </a:ln>
          </c:spPr>
          <c:marker>
            <c:symbol val="none"/>
          </c:marker>
          <c:xVal>
            <c:numRef>
              <c:f>Feuil1!$C$3:$C$25418</c:f>
              <c:numCache>
                <c:formatCode>0.0</c:formatCode>
                <c:ptCount val="25416"/>
                <c:pt idx="0">
                  <c:v>2.472222222222266E-5</c:v>
                </c:pt>
                <c:pt idx="1">
                  <c:v>5.5786111111113101E-3</c:v>
                </c:pt>
                <c:pt idx="2">
                  <c:v>1.1143333333333538E-2</c:v>
                </c:pt>
                <c:pt idx="3">
                  <c:v>1.6689166666667109E-2</c:v>
                </c:pt>
                <c:pt idx="4">
                  <c:v>2.2259166666667406E-2</c:v>
                </c:pt>
                <c:pt idx="5">
                  <c:v>2.7803888888889631E-2</c:v>
                </c:pt>
                <c:pt idx="6">
                  <c:v>3.3356666666666666E-2</c:v>
                </c:pt>
                <c:pt idx="7">
                  <c:v>3.8914444444444446E-2</c:v>
                </c:pt>
                <c:pt idx="8">
                  <c:v>4.4467500000001353E-2</c:v>
                </c:pt>
                <c:pt idx="9">
                  <c:v>5.0023611111112885E-2</c:v>
                </c:pt>
                <c:pt idx="10">
                  <c:v>5.5592500000001058E-2</c:v>
                </c:pt>
                <c:pt idx="11">
                  <c:v>6.1133611111112714E-2</c:v>
                </c:pt>
                <c:pt idx="12">
                  <c:v>6.668972222222222E-2</c:v>
                </c:pt>
                <c:pt idx="13">
                  <c:v>7.2255277777777779E-2</c:v>
                </c:pt>
                <c:pt idx="14">
                  <c:v>7.7801388888888934E-2</c:v>
                </c:pt>
                <c:pt idx="15">
                  <c:v>8.3356944444445941E-2</c:v>
                </c:pt>
                <c:pt idx="16">
                  <c:v>8.8911944444444543E-2</c:v>
                </c:pt>
                <c:pt idx="17">
                  <c:v>9.4467500000000065E-2</c:v>
                </c:pt>
                <c:pt idx="18">
                  <c:v>0.10004027777777777</c:v>
                </c:pt>
                <c:pt idx="19">
                  <c:v>0.10558694444444452</c:v>
                </c:pt>
                <c:pt idx="20">
                  <c:v>0.11113361111111233</c:v>
                </c:pt>
                <c:pt idx="21">
                  <c:v>0.11670222222222508</c:v>
                </c:pt>
                <c:pt idx="22">
                  <c:v>0.12224527777778062</c:v>
                </c:pt>
                <c:pt idx="23">
                  <c:v>0.1278036111111111</c:v>
                </c:pt>
                <c:pt idx="24">
                  <c:v>0.13335583333333334</c:v>
                </c:pt>
                <c:pt idx="25">
                  <c:v>0.13891222222222699</c:v>
                </c:pt>
                <c:pt idx="26">
                  <c:v>0.14448861111111141</c:v>
                </c:pt>
                <c:pt idx="27">
                  <c:v>0.15002305555555553</c:v>
                </c:pt>
                <c:pt idx="28">
                  <c:v>0.15557861111111121</c:v>
                </c:pt>
                <c:pt idx="29">
                  <c:v>0.1611344444444468</c:v>
                </c:pt>
                <c:pt idx="30">
                  <c:v>0.16669027777777831</c:v>
                </c:pt>
                <c:pt idx="31">
                  <c:v>0.17224583333333743</c:v>
                </c:pt>
                <c:pt idx="32">
                  <c:v>0.17781055555555558</c:v>
                </c:pt>
                <c:pt idx="33">
                  <c:v>0.18335583333333341</c:v>
                </c:pt>
                <c:pt idx="34">
                  <c:v>0.18893055555555571</c:v>
                </c:pt>
                <c:pt idx="35">
                  <c:v>0.19446833333333849</c:v>
                </c:pt>
                <c:pt idx="36">
                  <c:v>0.20002305555555555</c:v>
                </c:pt>
                <c:pt idx="37">
                  <c:v>0.20558083333333341</c:v>
                </c:pt>
                <c:pt idx="38">
                  <c:v>0.21113527777777791</c:v>
                </c:pt>
                <c:pt idx="39">
                  <c:v>0.21669000000000024</c:v>
                </c:pt>
                <c:pt idx="40">
                  <c:v>0.22224472222222424</c:v>
                </c:pt>
                <c:pt idx="41">
                  <c:v>0.22780111111111176</c:v>
                </c:pt>
                <c:pt idx="42">
                  <c:v>0.23336583333333341</c:v>
                </c:pt>
                <c:pt idx="43">
                  <c:v>0.23891194444444963</c:v>
                </c:pt>
                <c:pt idx="44">
                  <c:v>0.24448611111111523</c:v>
                </c:pt>
                <c:pt idx="45">
                  <c:v>0.25002250000000031</c:v>
                </c:pt>
                <c:pt idx="46">
                  <c:v>0.25557805555555557</c:v>
                </c:pt>
                <c:pt idx="47">
                  <c:v>0.26114194444444444</c:v>
                </c:pt>
                <c:pt idx="48">
                  <c:v>0.26669000000000004</c:v>
                </c:pt>
                <c:pt idx="49">
                  <c:v>0.27224527777777785</c:v>
                </c:pt>
                <c:pt idx="50">
                  <c:v>0.27780138888889438</c:v>
                </c:pt>
                <c:pt idx="51">
                  <c:v>0.28335722222222232</c:v>
                </c:pt>
                <c:pt idx="52">
                  <c:v>0.28891638888889892</c:v>
                </c:pt>
                <c:pt idx="53">
                  <c:v>0.29446750000000038</c:v>
                </c:pt>
                <c:pt idx="54">
                  <c:v>0.30004250000000032</c:v>
                </c:pt>
                <c:pt idx="55">
                  <c:v>0.30557861111111773</c:v>
                </c:pt>
                <c:pt idx="56">
                  <c:v>0.31113416666666682</c:v>
                </c:pt>
                <c:pt idx="57">
                  <c:v>0.31669055555555581</c:v>
                </c:pt>
                <c:pt idx="58">
                  <c:v>0.32224638888889551</c:v>
                </c:pt>
                <c:pt idx="59">
                  <c:v>0.32780250000001065</c:v>
                </c:pt>
                <c:pt idx="60">
                  <c:v>0.33335722222223013</c:v>
                </c:pt>
                <c:pt idx="61">
                  <c:v>0.33891138888889988</c:v>
                </c:pt>
                <c:pt idx="62">
                  <c:v>0.34446750000000237</c:v>
                </c:pt>
                <c:pt idx="63">
                  <c:v>0.35002305555555557</c:v>
                </c:pt>
                <c:pt idx="64">
                  <c:v>0.3555997222222223</c:v>
                </c:pt>
                <c:pt idx="65">
                  <c:v>0.36115444444444988</c:v>
                </c:pt>
                <c:pt idx="66">
                  <c:v>0.3666897222222289</c:v>
                </c:pt>
                <c:pt idx="67">
                  <c:v>0.37224472222222232</c:v>
                </c:pt>
                <c:pt idx="68">
                  <c:v>0.37780083333334313</c:v>
                </c:pt>
                <c:pt idx="69">
                  <c:v>0.38336277777779543</c:v>
                </c:pt>
                <c:pt idx="70">
                  <c:v>0.38891277777779543</c:v>
                </c:pt>
                <c:pt idx="71">
                  <c:v>0.39446750000000791</c:v>
                </c:pt>
                <c:pt idx="72">
                  <c:v>0.400022500000006</c:v>
                </c:pt>
                <c:pt idx="73">
                  <c:v>0.40557972222222238</c:v>
                </c:pt>
                <c:pt idx="74">
                  <c:v>0.41113361111111113</c:v>
                </c:pt>
                <c:pt idx="75">
                  <c:v>0.41668972222222816</c:v>
                </c:pt>
                <c:pt idx="76">
                  <c:v>0.42225000000000001</c:v>
                </c:pt>
                <c:pt idx="77">
                  <c:v>0.42780083333334151</c:v>
                </c:pt>
                <c:pt idx="78">
                  <c:v>0.43337250000001065</c:v>
                </c:pt>
                <c:pt idx="79">
                  <c:v>0.43891277777779347</c:v>
                </c:pt>
                <c:pt idx="80">
                  <c:v>0.44446722222222346</c:v>
                </c:pt>
                <c:pt idx="81">
                  <c:v>0.45003083333333327</c:v>
                </c:pt>
                <c:pt idx="82">
                  <c:v>0.45557861111111131</c:v>
                </c:pt>
                <c:pt idx="83">
                  <c:v>0.46113472222222235</c:v>
                </c:pt>
                <c:pt idx="84">
                  <c:v>0.46669055555555555</c:v>
                </c:pt>
                <c:pt idx="85">
                  <c:v>0.47226138888888891</c:v>
                </c:pt>
                <c:pt idx="86">
                  <c:v>0.47780027777778955</c:v>
                </c:pt>
                <c:pt idx="87">
                  <c:v>0.48335722222222238</c:v>
                </c:pt>
                <c:pt idx="88">
                  <c:v>0.488918888888902</c:v>
                </c:pt>
                <c:pt idx="89">
                  <c:v>0.49446777777779</c:v>
                </c:pt>
                <c:pt idx="90">
                  <c:v>0.5000233333333336</c:v>
                </c:pt>
                <c:pt idx="91">
                  <c:v>0.50558027777777759</c:v>
                </c:pt>
                <c:pt idx="92">
                  <c:v>0.51114888888888965</c:v>
                </c:pt>
                <c:pt idx="93">
                  <c:v>0.51669055555555565</c:v>
                </c:pt>
                <c:pt idx="94">
                  <c:v>0.52224527777777785</c:v>
                </c:pt>
                <c:pt idx="95">
                  <c:v>0.52780638888888887</c:v>
                </c:pt>
                <c:pt idx="96">
                  <c:v>0.53335583333334791</c:v>
                </c:pt>
                <c:pt idx="97">
                  <c:v>0.53891277777777757</c:v>
                </c:pt>
                <c:pt idx="98">
                  <c:v>0.54446861111111111</c:v>
                </c:pt>
                <c:pt idx="99">
                  <c:v>0.5500349999999995</c:v>
                </c:pt>
                <c:pt idx="100">
                  <c:v>0.55557861111111162</c:v>
                </c:pt>
                <c:pt idx="101">
                  <c:v>0.56113416666666649</c:v>
                </c:pt>
                <c:pt idx="102">
                  <c:v>0.56669027777779213</c:v>
                </c:pt>
                <c:pt idx="103">
                  <c:v>0.57224527777779033</c:v>
                </c:pt>
                <c:pt idx="104">
                  <c:v>0.57780166666668531</c:v>
                </c:pt>
                <c:pt idx="105">
                  <c:v>0.58336638888887338</c:v>
                </c:pt>
                <c:pt idx="106">
                  <c:v>0.58891361111111151</c:v>
                </c:pt>
                <c:pt idx="107">
                  <c:v>0.59446777777775539</c:v>
                </c:pt>
                <c:pt idx="108">
                  <c:v>0.60002250000000001</c:v>
                </c:pt>
                <c:pt idx="109">
                  <c:v>0.60557861111112288</c:v>
                </c:pt>
                <c:pt idx="110">
                  <c:v>0.61113416666666653</c:v>
                </c:pt>
                <c:pt idx="111">
                  <c:v>0.61668972222222262</c:v>
                </c:pt>
                <c:pt idx="112">
                  <c:v>0.62224777777777784</c:v>
                </c:pt>
                <c:pt idx="113">
                  <c:v>0.6278008333333599</c:v>
                </c:pt>
                <c:pt idx="114">
                  <c:v>0.63335694444444468</c:v>
                </c:pt>
                <c:pt idx="115">
                  <c:v>0.63891277777777788</c:v>
                </c:pt>
                <c:pt idx="116">
                  <c:v>0.64446861111111164</c:v>
                </c:pt>
                <c:pt idx="117">
                  <c:v>0.65002305555557327</c:v>
                </c:pt>
                <c:pt idx="118">
                  <c:v>0.65558027777777772</c:v>
                </c:pt>
                <c:pt idx="119">
                  <c:v>0.66114833333335721</c:v>
                </c:pt>
                <c:pt idx="120">
                  <c:v>0.66669000000002376</c:v>
                </c:pt>
                <c:pt idx="121">
                  <c:v>0.67224611111111165</c:v>
                </c:pt>
                <c:pt idx="122">
                  <c:v>0.67780111111112884</c:v>
                </c:pt>
                <c:pt idx="123">
                  <c:v>0.6833569444444445</c:v>
                </c:pt>
                <c:pt idx="124">
                  <c:v>0.68891305555555793</c:v>
                </c:pt>
                <c:pt idx="125">
                  <c:v>0.69446749999999957</c:v>
                </c:pt>
                <c:pt idx="126">
                  <c:v>0.70002305555556465</c:v>
                </c:pt>
                <c:pt idx="127">
                  <c:v>0.70557972222222221</c:v>
                </c:pt>
                <c:pt idx="128">
                  <c:v>0.71113444444444462</c:v>
                </c:pt>
                <c:pt idx="129">
                  <c:v>0.71668999999999994</c:v>
                </c:pt>
                <c:pt idx="130">
                  <c:v>0.7222669444444445</c:v>
                </c:pt>
                <c:pt idx="131">
                  <c:v>0.72780194444445778</c:v>
                </c:pt>
                <c:pt idx="132">
                  <c:v>0.73335638888888888</c:v>
                </c:pt>
                <c:pt idx="133">
                  <c:v>0.73891194444444463</c:v>
                </c:pt>
                <c:pt idx="134">
                  <c:v>0.74448777777777753</c:v>
                </c:pt>
                <c:pt idx="135">
                  <c:v>0.7500391666666667</c:v>
                </c:pt>
                <c:pt idx="136">
                  <c:v>0.7555969444444447</c:v>
                </c:pt>
                <c:pt idx="137">
                  <c:v>0.76113472222222223</c:v>
                </c:pt>
                <c:pt idx="138">
                  <c:v>0.76668972222222265</c:v>
                </c:pt>
                <c:pt idx="139">
                  <c:v>0.7722574999999996</c:v>
                </c:pt>
                <c:pt idx="140">
                  <c:v>0.77780055555556882</c:v>
                </c:pt>
                <c:pt idx="141">
                  <c:v>0.78336611111109888</c:v>
                </c:pt>
                <c:pt idx="142">
                  <c:v>0.78891277777777757</c:v>
                </c:pt>
                <c:pt idx="143">
                  <c:v>0.79446749999999156</c:v>
                </c:pt>
                <c:pt idx="144">
                  <c:v>0.8000333333333336</c:v>
                </c:pt>
                <c:pt idx="145">
                  <c:v>0.80557805555555562</c:v>
                </c:pt>
                <c:pt idx="146">
                  <c:v>0.8111344444444446</c:v>
                </c:pt>
                <c:pt idx="147">
                  <c:v>0.81670638888888891</c:v>
                </c:pt>
                <c:pt idx="148">
                  <c:v>0.82224527777779033</c:v>
                </c:pt>
                <c:pt idx="149">
                  <c:v>0.82780222222222233</c:v>
                </c:pt>
                <c:pt idx="150">
                  <c:v>0.83337027777777783</c:v>
                </c:pt>
                <c:pt idx="151">
                  <c:v>0.83891222222222228</c:v>
                </c:pt>
                <c:pt idx="152">
                  <c:v>0.8444686111111116</c:v>
                </c:pt>
                <c:pt idx="153">
                  <c:v>0.85002333333334679</c:v>
                </c:pt>
                <c:pt idx="154">
                  <c:v>0.8555958333333562</c:v>
                </c:pt>
                <c:pt idx="155">
                  <c:v>0.86113444444444465</c:v>
                </c:pt>
                <c:pt idx="156">
                  <c:v>0.86669027777779528</c:v>
                </c:pt>
                <c:pt idx="157">
                  <c:v>0.87224666666666673</c:v>
                </c:pt>
                <c:pt idx="158">
                  <c:v>0.8778008333333599</c:v>
                </c:pt>
                <c:pt idx="159">
                  <c:v>0.88335611111111056</c:v>
                </c:pt>
                <c:pt idx="160">
                  <c:v>0.88893222222222157</c:v>
                </c:pt>
                <c:pt idx="161">
                  <c:v>0.89446805555555553</c:v>
                </c:pt>
                <c:pt idx="162">
                  <c:v>0.90002250000000006</c:v>
                </c:pt>
                <c:pt idx="163">
                  <c:v>0.90557916666666649</c:v>
                </c:pt>
                <c:pt idx="164">
                  <c:v>0.91113527777777781</c:v>
                </c:pt>
                <c:pt idx="165">
                  <c:v>0.91668944444445655</c:v>
                </c:pt>
                <c:pt idx="166">
                  <c:v>0.92224499999999998</c:v>
                </c:pt>
                <c:pt idx="167">
                  <c:v>0.92780111111111163</c:v>
                </c:pt>
                <c:pt idx="168">
                  <c:v>0.93335805555555562</c:v>
                </c:pt>
                <c:pt idx="169">
                  <c:v>0.93893222222222217</c:v>
                </c:pt>
                <c:pt idx="170">
                  <c:v>0.94446861111111113</c:v>
                </c:pt>
                <c:pt idx="171">
                  <c:v>0.95002333333334521</c:v>
                </c:pt>
                <c:pt idx="172">
                  <c:v>0.9555852777777778</c:v>
                </c:pt>
                <c:pt idx="173">
                  <c:v>0.96113527777777774</c:v>
                </c:pt>
                <c:pt idx="174">
                  <c:v>0.96670000000001233</c:v>
                </c:pt>
                <c:pt idx="175">
                  <c:v>0.97224472222222169</c:v>
                </c:pt>
                <c:pt idx="176">
                  <c:v>0.97780027777778844</c:v>
                </c:pt>
                <c:pt idx="177">
                  <c:v>0.98336166666666658</c:v>
                </c:pt>
                <c:pt idx="178">
                  <c:v>0.98892500000000005</c:v>
                </c:pt>
                <c:pt idx="179">
                  <c:v>0.9944683333333334</c:v>
                </c:pt>
                <c:pt idx="180">
                  <c:v>1.0000225</c:v>
                </c:pt>
                <c:pt idx="181">
                  <c:v>1.0055927777777778</c:v>
                </c:pt>
                <c:pt idx="182">
                  <c:v>1.0111355555555557</c:v>
                </c:pt>
                <c:pt idx="183">
                  <c:v>1.0167083333333333</c:v>
                </c:pt>
                <c:pt idx="184">
                  <c:v>1.0222472222222223</c:v>
                </c:pt>
                <c:pt idx="185">
                  <c:v>1.027815833333334</c:v>
                </c:pt>
                <c:pt idx="186">
                  <c:v>1.0333574999999999</c:v>
                </c:pt>
                <c:pt idx="187">
                  <c:v>1.038912777777778</c:v>
                </c:pt>
                <c:pt idx="188">
                  <c:v>1.044473333333334</c:v>
                </c:pt>
                <c:pt idx="189">
                  <c:v>1.0500294444444438</c:v>
                </c:pt>
                <c:pt idx="190">
                  <c:v>1.0555797222222219</c:v>
                </c:pt>
                <c:pt idx="191">
                  <c:v>1.0611438888888889</c:v>
                </c:pt>
                <c:pt idx="192">
                  <c:v>1.0667041666666681</c:v>
                </c:pt>
                <c:pt idx="193">
                  <c:v>1.0722447222222222</c:v>
                </c:pt>
                <c:pt idx="194">
                  <c:v>1.0778211111111098</c:v>
                </c:pt>
                <c:pt idx="195">
                  <c:v>1.0833663888888878</c:v>
                </c:pt>
                <c:pt idx="196">
                  <c:v>1.0889119444444444</c:v>
                </c:pt>
                <c:pt idx="197">
                  <c:v>1.0944738888888901</c:v>
                </c:pt>
                <c:pt idx="198">
                  <c:v>1.1000225000000001</c:v>
                </c:pt>
                <c:pt idx="199">
                  <c:v>1.1055783333333333</c:v>
                </c:pt>
                <c:pt idx="200">
                  <c:v>1.1111547222222222</c:v>
                </c:pt>
                <c:pt idx="201">
                  <c:v>1.116702777777778</c:v>
                </c:pt>
                <c:pt idx="202">
                  <c:v>1.122245277777778</c:v>
                </c:pt>
                <c:pt idx="203">
                  <c:v>1.127818611111111</c:v>
                </c:pt>
                <c:pt idx="204">
                  <c:v>1.1333558333333598</c:v>
                </c:pt>
                <c:pt idx="205">
                  <c:v>1.1389113888888889</c:v>
                </c:pt>
                <c:pt idx="206">
                  <c:v>1.1444675000000237</c:v>
                </c:pt>
                <c:pt idx="207">
                  <c:v>1.1500300000000001</c:v>
                </c:pt>
                <c:pt idx="208">
                  <c:v>1.1555788888888889</c:v>
                </c:pt>
                <c:pt idx="209">
                  <c:v>1.1611341666666681</c:v>
                </c:pt>
                <c:pt idx="210">
                  <c:v>1.1666908333333341</c:v>
                </c:pt>
                <c:pt idx="211">
                  <c:v>1.1722452777777781</c:v>
                </c:pt>
                <c:pt idx="212">
                  <c:v>1.1778108333333341</c:v>
                </c:pt>
                <c:pt idx="213">
                  <c:v>1.1833575000000305</c:v>
                </c:pt>
                <c:pt idx="214">
                  <c:v>1.1889116666666681</c:v>
                </c:pt>
                <c:pt idx="215">
                  <c:v>1.1944683333333341</c:v>
                </c:pt>
                <c:pt idx="216">
                  <c:v>1.200023888888889</c:v>
                </c:pt>
                <c:pt idx="217">
                  <c:v>1.2055786111111098</c:v>
                </c:pt>
                <c:pt idx="218">
                  <c:v>1.2111347222222058</c:v>
                </c:pt>
                <c:pt idx="219">
                  <c:v>1.2166897222222224</c:v>
                </c:pt>
                <c:pt idx="220">
                  <c:v>1.222245</c:v>
                </c:pt>
                <c:pt idx="221">
                  <c:v>1.2278005555555556</c:v>
                </c:pt>
                <c:pt idx="222">
                  <c:v>1.233356388888889</c:v>
                </c:pt>
                <c:pt idx="223">
                  <c:v>1.2389122222222222</c:v>
                </c:pt>
                <c:pt idx="224">
                  <c:v>1.2444677777777777</c:v>
                </c:pt>
                <c:pt idx="225">
                  <c:v>1.2500241666666667</c:v>
                </c:pt>
                <c:pt idx="226">
                  <c:v>1.255579444444419</c:v>
                </c:pt>
                <c:pt idx="227">
                  <c:v>1.2611508333333341</c:v>
                </c:pt>
                <c:pt idx="228">
                  <c:v>1.2667094444444438</c:v>
                </c:pt>
                <c:pt idx="229">
                  <c:v>1.2722519444444444</c:v>
                </c:pt>
                <c:pt idx="230">
                  <c:v>1.2778002777777542</c:v>
                </c:pt>
                <c:pt idx="231">
                  <c:v>1.2833572222222223</c:v>
                </c:pt>
                <c:pt idx="232">
                  <c:v>1.2889138888888889</c:v>
                </c:pt>
                <c:pt idx="233">
                  <c:v>1.2944669444444439</c:v>
                </c:pt>
                <c:pt idx="234">
                  <c:v>1.3000361111111121</c:v>
                </c:pt>
                <c:pt idx="235">
                  <c:v>1.3055797222222219</c:v>
                </c:pt>
                <c:pt idx="236">
                  <c:v>1.31114</c:v>
                </c:pt>
                <c:pt idx="237">
                  <c:v>1.3166897222222225</c:v>
                </c:pt>
                <c:pt idx="238">
                  <c:v>1.3222455555555561</c:v>
                </c:pt>
                <c:pt idx="239">
                  <c:v>1.3278216666666658</c:v>
                </c:pt>
                <c:pt idx="240">
                  <c:v>1.3333558333333568</c:v>
                </c:pt>
                <c:pt idx="241">
                  <c:v>1.3389113888888888</c:v>
                </c:pt>
                <c:pt idx="242">
                  <c:v>1.3444669444444446</c:v>
                </c:pt>
                <c:pt idx="243">
                  <c:v>1.350023333333334</c:v>
                </c:pt>
                <c:pt idx="244">
                  <c:v>1.3555844444444438</c:v>
                </c:pt>
                <c:pt idx="245">
                  <c:v>1.3611341666666681</c:v>
                </c:pt>
                <c:pt idx="246">
                  <c:v>1.366710277777778</c:v>
                </c:pt>
                <c:pt idx="247">
                  <c:v>1.3722486111111121</c:v>
                </c:pt>
                <c:pt idx="248">
                  <c:v>1.377801111111111</c:v>
                </c:pt>
                <c:pt idx="249">
                  <c:v>1.383358055555556</c:v>
                </c:pt>
                <c:pt idx="250">
                  <c:v>1.3889133333333341</c:v>
                </c:pt>
                <c:pt idx="251">
                  <c:v>1.3944669444444444</c:v>
                </c:pt>
                <c:pt idx="252">
                  <c:v>1.4000224999999764</c:v>
                </c:pt>
                <c:pt idx="253">
                  <c:v>1.4055788888888878</c:v>
                </c:pt>
                <c:pt idx="254">
                  <c:v>1.4111352777777533</c:v>
                </c:pt>
                <c:pt idx="255">
                  <c:v>1.4167025</c:v>
                </c:pt>
                <c:pt idx="256">
                  <c:v>1.4222447222222219</c:v>
                </c:pt>
                <c:pt idx="257">
                  <c:v>1.4278011111111018</c:v>
                </c:pt>
                <c:pt idx="258">
                  <c:v>1.4333644444444047</c:v>
                </c:pt>
                <c:pt idx="259">
                  <c:v>1.4389122222222219</c:v>
                </c:pt>
                <c:pt idx="260">
                  <c:v>1.4444675000000002</c:v>
                </c:pt>
                <c:pt idx="261">
                  <c:v>1.4500227777777779</c:v>
                </c:pt>
                <c:pt idx="262">
                  <c:v>1.4556002777777515</c:v>
                </c:pt>
                <c:pt idx="263">
                  <c:v>1.4611349999999701</c:v>
                </c:pt>
                <c:pt idx="264">
                  <c:v>1.4666902777777542</c:v>
                </c:pt>
                <c:pt idx="265">
                  <c:v>1.4722452777777779</c:v>
                </c:pt>
                <c:pt idx="266">
                  <c:v>1.4778011111111098</c:v>
                </c:pt>
                <c:pt idx="267">
                  <c:v>1.4833766666666666</c:v>
                </c:pt>
                <c:pt idx="268">
                  <c:v>1.488912777777778</c:v>
                </c:pt>
                <c:pt idx="269">
                  <c:v>1.494485833333357</c:v>
                </c:pt>
                <c:pt idx="270">
                  <c:v>1.500023888888889</c:v>
                </c:pt>
                <c:pt idx="271">
                  <c:v>1.505579444444419</c:v>
                </c:pt>
                <c:pt idx="272">
                  <c:v>1.5111447222222218</c:v>
                </c:pt>
                <c:pt idx="273">
                  <c:v>1.5166894444444439</c:v>
                </c:pt>
                <c:pt idx="274">
                  <c:v>1.5222508333333598</c:v>
                </c:pt>
                <c:pt idx="275">
                  <c:v>1.5278008333333335</c:v>
                </c:pt>
                <c:pt idx="276">
                  <c:v>1.5333569444444444</c:v>
                </c:pt>
                <c:pt idx="277">
                  <c:v>1.5389119444444446</c:v>
                </c:pt>
                <c:pt idx="278">
                  <c:v>1.544467777777778</c:v>
                </c:pt>
                <c:pt idx="279">
                  <c:v>1.5500302777777779</c:v>
                </c:pt>
                <c:pt idx="280">
                  <c:v>1.5555788888888888</c:v>
                </c:pt>
                <c:pt idx="281">
                  <c:v>1.5611350000000002</c:v>
                </c:pt>
                <c:pt idx="282">
                  <c:v>1.5666897222222225</c:v>
                </c:pt>
                <c:pt idx="283">
                  <c:v>1.5722469444444445</c:v>
                </c:pt>
                <c:pt idx="284">
                  <c:v>1.5778088888888888</c:v>
                </c:pt>
                <c:pt idx="285">
                  <c:v>1.5833572222222223</c:v>
                </c:pt>
                <c:pt idx="286">
                  <c:v>1.5889119444444446</c:v>
                </c:pt>
                <c:pt idx="287">
                  <c:v>1.5944719444444444</c:v>
                </c:pt>
                <c:pt idx="288">
                  <c:v>1.6000230555555557</c:v>
                </c:pt>
                <c:pt idx="289">
                  <c:v>1.6055786111111112</c:v>
                </c:pt>
                <c:pt idx="290">
                  <c:v>1.611135</c:v>
                </c:pt>
                <c:pt idx="291">
                  <c:v>1.6166897222222223</c:v>
                </c:pt>
                <c:pt idx="292">
                  <c:v>1.6222461111111321</c:v>
                </c:pt>
                <c:pt idx="293">
                  <c:v>1.627801111111111</c:v>
                </c:pt>
                <c:pt idx="294">
                  <c:v>1.6333572222222223</c:v>
                </c:pt>
                <c:pt idx="295">
                  <c:v>1.6389122222222221</c:v>
                </c:pt>
                <c:pt idx="296">
                  <c:v>1.6444669444444444</c:v>
                </c:pt>
                <c:pt idx="297">
                  <c:v>1.6500333333333341</c:v>
                </c:pt>
                <c:pt idx="298">
                  <c:v>1.655578333333334</c:v>
                </c:pt>
                <c:pt idx="299">
                  <c:v>1.6611336111111112</c:v>
                </c:pt>
                <c:pt idx="300">
                  <c:v>1.66669</c:v>
                </c:pt>
                <c:pt idx="301">
                  <c:v>1.6722672222222223</c:v>
                </c:pt>
                <c:pt idx="302">
                  <c:v>1.677801388888889</c:v>
                </c:pt>
                <c:pt idx="303">
                  <c:v>1.6833572222222459</c:v>
                </c:pt>
                <c:pt idx="304">
                  <c:v>1.6889119444444447</c:v>
                </c:pt>
                <c:pt idx="305">
                  <c:v>1.6944719444444445</c:v>
                </c:pt>
                <c:pt idx="306">
                  <c:v>1.7000230555555558</c:v>
                </c:pt>
                <c:pt idx="307">
                  <c:v>1.7055797222222218</c:v>
                </c:pt>
                <c:pt idx="308">
                  <c:v>1.7111425000000045</c:v>
                </c:pt>
                <c:pt idx="309">
                  <c:v>1.7166905555555558</c:v>
                </c:pt>
                <c:pt idx="310">
                  <c:v>1.7222555555555643</c:v>
                </c:pt>
                <c:pt idx="311">
                  <c:v>1.7278005555555558</c:v>
                </c:pt>
                <c:pt idx="312">
                  <c:v>1.7333622222222218</c:v>
                </c:pt>
                <c:pt idx="313">
                  <c:v>1.7389316666666679</c:v>
                </c:pt>
                <c:pt idx="314">
                  <c:v>1.7444677777777813</c:v>
                </c:pt>
                <c:pt idx="315">
                  <c:v>1.7500438888888963</c:v>
                </c:pt>
                <c:pt idx="316">
                  <c:v>1.7555863888888898</c:v>
                </c:pt>
                <c:pt idx="317">
                  <c:v>1.7611341666666713</c:v>
                </c:pt>
                <c:pt idx="318">
                  <c:v>1.7667008333333403</c:v>
                </c:pt>
                <c:pt idx="319">
                  <c:v>1.7722458333333604</c:v>
                </c:pt>
                <c:pt idx="320">
                  <c:v>1.777800833333337</c:v>
                </c:pt>
                <c:pt idx="321">
                  <c:v>1.7833572222222269</c:v>
                </c:pt>
                <c:pt idx="322">
                  <c:v>1.7889305555555559</c:v>
                </c:pt>
                <c:pt idx="323">
                  <c:v>1.7944850000000083</c:v>
                </c:pt>
                <c:pt idx="324">
                  <c:v>1.8000236111111112</c:v>
                </c:pt>
                <c:pt idx="325">
                  <c:v>1.8055994444444154</c:v>
                </c:pt>
                <c:pt idx="326">
                  <c:v>1.8111336111111112</c:v>
                </c:pt>
                <c:pt idx="327">
                  <c:v>1.8166894444444446</c:v>
                </c:pt>
                <c:pt idx="328">
                  <c:v>1.822245277777778</c:v>
                </c:pt>
                <c:pt idx="329">
                  <c:v>1.827801111111111</c:v>
                </c:pt>
                <c:pt idx="330">
                  <c:v>1.8333577777777781</c:v>
                </c:pt>
                <c:pt idx="331">
                  <c:v>1.8389113888888888</c:v>
                </c:pt>
                <c:pt idx="332">
                  <c:v>1.8444675000000001</c:v>
                </c:pt>
                <c:pt idx="333">
                  <c:v>1.850023333333334</c:v>
                </c:pt>
                <c:pt idx="334">
                  <c:v>1.8555963888888878</c:v>
                </c:pt>
                <c:pt idx="335">
                  <c:v>1.8611352777777779</c:v>
                </c:pt>
                <c:pt idx="336">
                  <c:v>1.8666905555555555</c:v>
                </c:pt>
                <c:pt idx="337">
                  <c:v>1.8722447222222223</c:v>
                </c:pt>
                <c:pt idx="338">
                  <c:v>1.877801111111111</c:v>
                </c:pt>
                <c:pt idx="339">
                  <c:v>1.8833558333333598</c:v>
                </c:pt>
                <c:pt idx="340">
                  <c:v>1.8889125000000264</c:v>
                </c:pt>
                <c:pt idx="341">
                  <c:v>1.894486666666692</c:v>
                </c:pt>
                <c:pt idx="342">
                  <c:v>1.9000230555555522</c:v>
                </c:pt>
                <c:pt idx="343">
                  <c:v>1.905578333333334</c:v>
                </c:pt>
                <c:pt idx="344">
                  <c:v>1.9111538888888921</c:v>
                </c:pt>
                <c:pt idx="345">
                  <c:v>1.9166891666666994</c:v>
                </c:pt>
                <c:pt idx="346">
                  <c:v>1.9222447222222221</c:v>
                </c:pt>
                <c:pt idx="347">
                  <c:v>1.9278074999999955</c:v>
                </c:pt>
                <c:pt idx="348">
                  <c:v>1.9333583333333533</c:v>
                </c:pt>
                <c:pt idx="349">
                  <c:v>1.9389127777777801</c:v>
                </c:pt>
                <c:pt idx="350">
                  <c:v>1.944468055555556</c:v>
                </c:pt>
                <c:pt idx="351">
                  <c:v>1.9500288888888901</c:v>
                </c:pt>
                <c:pt idx="352">
                  <c:v>1.9555794444444392</c:v>
                </c:pt>
                <c:pt idx="353">
                  <c:v>1.9611341666666868</c:v>
                </c:pt>
                <c:pt idx="354">
                  <c:v>1.9666925000000199</c:v>
                </c:pt>
                <c:pt idx="355">
                  <c:v>1.9722455555555802</c:v>
                </c:pt>
                <c:pt idx="356">
                  <c:v>1.977800555555556</c:v>
                </c:pt>
                <c:pt idx="357">
                  <c:v>1.9833702777777742</c:v>
                </c:pt>
                <c:pt idx="358">
                  <c:v>1.9889127777777982</c:v>
                </c:pt>
                <c:pt idx="359">
                  <c:v>1.9944669444444441</c:v>
                </c:pt>
                <c:pt idx="360">
                  <c:v>2.0000424999999469</c:v>
                </c:pt>
                <c:pt idx="361">
                  <c:v>2.0055822222222242</c:v>
                </c:pt>
                <c:pt idx="362">
                  <c:v>2.0111491666666668</c:v>
                </c:pt>
                <c:pt idx="363">
                  <c:v>2.0166949999999977</c:v>
                </c:pt>
                <c:pt idx="364">
                  <c:v>2.0222474999999767</c:v>
                </c:pt>
                <c:pt idx="365">
                  <c:v>2.0278008333333335</c:v>
                </c:pt>
                <c:pt idx="366">
                  <c:v>2.0333572222222251</c:v>
                </c:pt>
                <c:pt idx="367">
                  <c:v>2.0389336111111112</c:v>
                </c:pt>
                <c:pt idx="368">
                  <c:v>2.0444702777777812</c:v>
                </c:pt>
                <c:pt idx="369">
                  <c:v>2.0500233333333333</c:v>
                </c:pt>
                <c:pt idx="370">
                  <c:v>2.0555786111111107</c:v>
                </c:pt>
                <c:pt idx="371">
                  <c:v>2.0611352777778404</c:v>
                </c:pt>
                <c:pt idx="372">
                  <c:v>2.0666897222222222</c:v>
                </c:pt>
                <c:pt idx="373">
                  <c:v>2.0722455555555537</c:v>
                </c:pt>
                <c:pt idx="374">
                  <c:v>2.0778002777777802</c:v>
                </c:pt>
                <c:pt idx="375">
                  <c:v>2.0833577777778687</c:v>
                </c:pt>
                <c:pt idx="376">
                  <c:v>2.0889158333333331</c:v>
                </c:pt>
                <c:pt idx="377">
                  <c:v>2.0944669444444437</c:v>
                </c:pt>
                <c:pt idx="378">
                  <c:v>2.1000238888888889</c:v>
                </c:pt>
                <c:pt idx="379">
                  <c:v>2.1055786111111114</c:v>
                </c:pt>
                <c:pt idx="380">
                  <c:v>2.111135</c:v>
                </c:pt>
                <c:pt idx="381">
                  <c:v>2.1166899999999567</c:v>
                </c:pt>
                <c:pt idx="382">
                  <c:v>2.1222458333332352</c:v>
                </c:pt>
                <c:pt idx="383">
                  <c:v>2.1278016666666812</c:v>
                </c:pt>
                <c:pt idx="384">
                  <c:v>2.1333600000000001</c:v>
                </c:pt>
                <c:pt idx="385">
                  <c:v>2.1389125</c:v>
                </c:pt>
                <c:pt idx="386">
                  <c:v>2.1444852777777812</c:v>
                </c:pt>
                <c:pt idx="387">
                  <c:v>2.1500244444444445</c:v>
                </c:pt>
                <c:pt idx="388">
                  <c:v>2.1555980555555556</c:v>
                </c:pt>
                <c:pt idx="389">
                  <c:v>2.1611350000000011</c:v>
                </c:pt>
                <c:pt idx="390">
                  <c:v>2.1666897222222232</c:v>
                </c:pt>
                <c:pt idx="391">
                  <c:v>2.1722452777777779</c:v>
                </c:pt>
                <c:pt idx="392">
                  <c:v>2.1778013888888887</c:v>
                </c:pt>
                <c:pt idx="393">
                  <c:v>2.1833694444444451</c:v>
                </c:pt>
                <c:pt idx="394">
                  <c:v>2.1889119444445062</c:v>
                </c:pt>
                <c:pt idx="395">
                  <c:v>2.1944669444444447</c:v>
                </c:pt>
                <c:pt idx="396">
                  <c:v>2.2000233333333332</c:v>
                </c:pt>
                <c:pt idx="397">
                  <c:v>2.2055791666666682</c:v>
                </c:pt>
                <c:pt idx="398">
                  <c:v>2.2111519444444445</c:v>
                </c:pt>
                <c:pt idx="399">
                  <c:v>2.21671</c:v>
                </c:pt>
                <c:pt idx="400">
                  <c:v>2.2222575</c:v>
                </c:pt>
                <c:pt idx="401">
                  <c:v>2.227801388888889</c:v>
                </c:pt>
                <c:pt idx="402">
                  <c:v>2.2333566666666682</c:v>
                </c:pt>
                <c:pt idx="403">
                  <c:v>2.2389127777778297</c:v>
                </c:pt>
                <c:pt idx="404">
                  <c:v>2.2444805555556187</c:v>
                </c:pt>
                <c:pt idx="405">
                  <c:v>2.2500333333333331</c:v>
                </c:pt>
                <c:pt idx="406">
                  <c:v>2.2555780555555556</c:v>
                </c:pt>
                <c:pt idx="407">
                  <c:v>2.2611544444444442</c:v>
                </c:pt>
                <c:pt idx="408">
                  <c:v>2.2666977777778454</c:v>
                </c:pt>
                <c:pt idx="409">
                  <c:v>2.2722449999999967</c:v>
                </c:pt>
                <c:pt idx="410">
                  <c:v>2.2778002777778052</c:v>
                </c:pt>
                <c:pt idx="411">
                  <c:v>2.2833558333333341</c:v>
                </c:pt>
                <c:pt idx="412">
                  <c:v>2.288912777777862</c:v>
                </c:pt>
                <c:pt idx="413">
                  <c:v>2.294470833333333</c:v>
                </c:pt>
                <c:pt idx="414">
                  <c:v>2.3000230555555556</c:v>
                </c:pt>
                <c:pt idx="415">
                  <c:v>2.3055786111111107</c:v>
                </c:pt>
                <c:pt idx="416">
                  <c:v>2.3111399999999978</c:v>
                </c:pt>
                <c:pt idx="417">
                  <c:v>2.3166905555555553</c:v>
                </c:pt>
                <c:pt idx="418">
                  <c:v>2.3222619444444437</c:v>
                </c:pt>
                <c:pt idx="419">
                  <c:v>2.3278013888888887</c:v>
                </c:pt>
                <c:pt idx="420">
                  <c:v>2.3333622222222221</c:v>
                </c:pt>
                <c:pt idx="421">
                  <c:v>2.3389113888888877</c:v>
                </c:pt>
                <c:pt idx="422">
                  <c:v>2.3444669444444437</c:v>
                </c:pt>
                <c:pt idx="423">
                  <c:v>2.3500236111111108</c:v>
                </c:pt>
                <c:pt idx="424">
                  <c:v>2.3555780555555557</c:v>
                </c:pt>
                <c:pt idx="425">
                  <c:v>2.3611338888888889</c:v>
                </c:pt>
                <c:pt idx="426">
                  <c:v>2.3666897222222225</c:v>
                </c:pt>
                <c:pt idx="427">
                  <c:v>2.3722541666666577</c:v>
                </c:pt>
                <c:pt idx="428">
                  <c:v>2.3778013888888867</c:v>
                </c:pt>
                <c:pt idx="429">
                  <c:v>2.3833563888888887</c:v>
                </c:pt>
                <c:pt idx="430">
                  <c:v>2.3889122222222232</c:v>
                </c:pt>
                <c:pt idx="431">
                  <c:v>2.3944669444444378</c:v>
                </c:pt>
                <c:pt idx="432">
                  <c:v>2.4000230555555602</c:v>
                </c:pt>
                <c:pt idx="433">
                  <c:v>2.4055949999999999</c:v>
                </c:pt>
                <c:pt idx="434">
                  <c:v>2.4111355555555556</c:v>
                </c:pt>
                <c:pt idx="435">
                  <c:v>2.4166905555555553</c:v>
                </c:pt>
                <c:pt idx="436">
                  <c:v>2.4222455555555547</c:v>
                </c:pt>
                <c:pt idx="437">
                  <c:v>2.4278019444444445</c:v>
                </c:pt>
                <c:pt idx="438">
                  <c:v>2.4333572222222219</c:v>
                </c:pt>
                <c:pt idx="439">
                  <c:v>2.4389177777778293</c:v>
                </c:pt>
                <c:pt idx="440">
                  <c:v>2.4444677777777812</c:v>
                </c:pt>
                <c:pt idx="441">
                  <c:v>2.4500433333332352</c:v>
                </c:pt>
                <c:pt idx="442">
                  <c:v>2.4555791666666669</c:v>
                </c:pt>
                <c:pt idx="443">
                  <c:v>2.4611347222222935</c:v>
                </c:pt>
                <c:pt idx="444">
                  <c:v>2.4667033333333328</c:v>
                </c:pt>
                <c:pt idx="445">
                  <c:v>2.4722447222222224</c:v>
                </c:pt>
                <c:pt idx="446">
                  <c:v>2.4778097222222222</c:v>
                </c:pt>
                <c:pt idx="447">
                  <c:v>2.4833566666666682</c:v>
                </c:pt>
                <c:pt idx="448">
                  <c:v>2.4889322222222252</c:v>
                </c:pt>
                <c:pt idx="449">
                  <c:v>2.4944669444444427</c:v>
                </c:pt>
                <c:pt idx="450">
                  <c:v>2.5000233333333335</c:v>
                </c:pt>
                <c:pt idx="451">
                  <c:v>2.5055783333333328</c:v>
                </c:pt>
                <c:pt idx="452">
                  <c:v>2.5111397222222251</c:v>
                </c:pt>
                <c:pt idx="453">
                  <c:v>2.5166905555555554</c:v>
                </c:pt>
                <c:pt idx="454">
                  <c:v>2.522245277777778</c:v>
                </c:pt>
                <c:pt idx="455">
                  <c:v>2.5278002777778052</c:v>
                </c:pt>
                <c:pt idx="456">
                  <c:v>2.5333572222222251</c:v>
                </c:pt>
                <c:pt idx="457">
                  <c:v>2.5389113888888888</c:v>
                </c:pt>
                <c:pt idx="458">
                  <c:v>2.5444672222222242</c:v>
                </c:pt>
                <c:pt idx="459">
                  <c:v>2.5500433333332428</c:v>
                </c:pt>
                <c:pt idx="460">
                  <c:v>2.5556002777777782</c:v>
                </c:pt>
                <c:pt idx="461">
                  <c:v>2.5611486111111113</c:v>
                </c:pt>
                <c:pt idx="462">
                  <c:v>2.5666891666666669</c:v>
                </c:pt>
                <c:pt idx="463">
                  <c:v>2.5722458333332061</c:v>
                </c:pt>
                <c:pt idx="464">
                  <c:v>2.5778019444444444</c:v>
                </c:pt>
                <c:pt idx="465">
                  <c:v>2.5833688888888893</c:v>
                </c:pt>
                <c:pt idx="466">
                  <c:v>2.5889119444444852</c:v>
                </c:pt>
                <c:pt idx="467">
                  <c:v>2.5944677777777811</c:v>
                </c:pt>
                <c:pt idx="468">
                  <c:v>2.6000322222222252</c:v>
                </c:pt>
                <c:pt idx="469">
                  <c:v>2.6055786111111114</c:v>
                </c:pt>
                <c:pt idx="470">
                  <c:v>2.6111352777777812</c:v>
                </c:pt>
                <c:pt idx="471">
                  <c:v>2.6166991666666668</c:v>
                </c:pt>
                <c:pt idx="472">
                  <c:v>2.6222447222222232</c:v>
                </c:pt>
                <c:pt idx="473">
                  <c:v>2.6278188888888887</c:v>
                </c:pt>
                <c:pt idx="474">
                  <c:v>2.6333608333333336</c:v>
                </c:pt>
                <c:pt idx="475">
                  <c:v>2.6389122222222232</c:v>
                </c:pt>
                <c:pt idx="476">
                  <c:v>2.6444680555555582</c:v>
                </c:pt>
                <c:pt idx="477">
                  <c:v>2.6500230555555602</c:v>
                </c:pt>
                <c:pt idx="478">
                  <c:v>2.6555786111111113</c:v>
                </c:pt>
                <c:pt idx="479">
                  <c:v>2.6611344444445053</c:v>
                </c:pt>
                <c:pt idx="480">
                  <c:v>2.66669</c:v>
                </c:pt>
                <c:pt idx="481">
                  <c:v>2.6722658333332339</c:v>
                </c:pt>
                <c:pt idx="482">
                  <c:v>2.6778008333333334</c:v>
                </c:pt>
                <c:pt idx="483">
                  <c:v>2.6833558333333332</c:v>
                </c:pt>
                <c:pt idx="484">
                  <c:v>2.6889122222222412</c:v>
                </c:pt>
                <c:pt idx="485">
                  <c:v>2.6944675</c:v>
                </c:pt>
                <c:pt idx="486">
                  <c:v>2.7000236111111202</c:v>
                </c:pt>
                <c:pt idx="487">
                  <c:v>2.7055786111111111</c:v>
                </c:pt>
                <c:pt idx="488">
                  <c:v>2.7111361111111112</c:v>
                </c:pt>
                <c:pt idx="489">
                  <c:v>2.7166911111111109</c:v>
                </c:pt>
                <c:pt idx="490">
                  <c:v>2.7222458333332544</c:v>
                </c:pt>
                <c:pt idx="491">
                  <c:v>2.7278086111111115</c:v>
                </c:pt>
                <c:pt idx="492">
                  <c:v>2.7333780555555602</c:v>
                </c:pt>
                <c:pt idx="493">
                  <c:v>2.7389322222222252</c:v>
                </c:pt>
                <c:pt idx="494">
                  <c:v>2.7444683333333333</c:v>
                </c:pt>
                <c:pt idx="495">
                  <c:v>2.7500227777778012</c:v>
                </c:pt>
                <c:pt idx="496">
                  <c:v>2.7555944444444442</c:v>
                </c:pt>
                <c:pt idx="497">
                  <c:v>2.7611480555555556</c:v>
                </c:pt>
                <c:pt idx="498">
                  <c:v>2.7666897222222242</c:v>
                </c:pt>
                <c:pt idx="499">
                  <c:v>2.7722461111110968</c:v>
                </c:pt>
                <c:pt idx="500">
                  <c:v>2.7778008333333335</c:v>
                </c:pt>
                <c:pt idx="501">
                  <c:v>2.7833644444445063</c:v>
                </c:pt>
                <c:pt idx="502">
                  <c:v>2.788911944444509</c:v>
                </c:pt>
                <c:pt idx="503">
                  <c:v>2.7944875000000002</c:v>
                </c:pt>
                <c:pt idx="504">
                  <c:v>2.8000224999999968</c:v>
                </c:pt>
                <c:pt idx="505">
                  <c:v>2.8055788888888777</c:v>
                </c:pt>
                <c:pt idx="506">
                  <c:v>2.8111344444444448</c:v>
                </c:pt>
                <c:pt idx="507">
                  <c:v>2.8166972222222224</c:v>
                </c:pt>
                <c:pt idx="508">
                  <c:v>2.8222463888888174</c:v>
                </c:pt>
                <c:pt idx="509">
                  <c:v>2.8278036111111113</c:v>
                </c:pt>
                <c:pt idx="510">
                  <c:v>2.8333711111111111</c:v>
                </c:pt>
                <c:pt idx="511">
                  <c:v>2.8389113888888877</c:v>
                </c:pt>
                <c:pt idx="512">
                  <c:v>2.8444786111111107</c:v>
                </c:pt>
                <c:pt idx="513">
                  <c:v>2.8500241666666666</c:v>
                </c:pt>
                <c:pt idx="514">
                  <c:v>2.8555791666666668</c:v>
                </c:pt>
                <c:pt idx="515">
                  <c:v>2.8611355555555602</c:v>
                </c:pt>
                <c:pt idx="516">
                  <c:v>2.8666894444444377</c:v>
                </c:pt>
                <c:pt idx="517">
                  <c:v>2.872266111111041</c:v>
                </c:pt>
                <c:pt idx="518">
                  <c:v>2.8778019444444443</c:v>
                </c:pt>
                <c:pt idx="519">
                  <c:v>2.8833563888888887</c:v>
                </c:pt>
                <c:pt idx="520">
                  <c:v>2.8889125000000004</c:v>
                </c:pt>
                <c:pt idx="521">
                  <c:v>2.8944833333332598</c:v>
                </c:pt>
                <c:pt idx="522">
                  <c:v>2.9000233333333334</c:v>
                </c:pt>
                <c:pt idx="523">
                  <c:v>2.9056002777777792</c:v>
                </c:pt>
                <c:pt idx="524">
                  <c:v>2.911133611111111</c:v>
                </c:pt>
                <c:pt idx="525">
                  <c:v>2.9166891666666577</c:v>
                </c:pt>
                <c:pt idx="526">
                  <c:v>2.9222447222222221</c:v>
                </c:pt>
                <c:pt idx="527">
                  <c:v>2.9278002777777812</c:v>
                </c:pt>
                <c:pt idx="528">
                  <c:v>2.9333566666666671</c:v>
                </c:pt>
                <c:pt idx="529">
                  <c:v>2.9389119444444445</c:v>
                </c:pt>
                <c:pt idx="530">
                  <c:v>2.9444669444444447</c:v>
                </c:pt>
                <c:pt idx="531">
                  <c:v>2.9500244444444443</c:v>
                </c:pt>
                <c:pt idx="532">
                  <c:v>2.9555869444444443</c:v>
                </c:pt>
                <c:pt idx="533">
                  <c:v>2.9611524999999967</c:v>
                </c:pt>
                <c:pt idx="534">
                  <c:v>2.9666900000000003</c:v>
                </c:pt>
                <c:pt idx="535">
                  <c:v>2.9722452777777777</c:v>
                </c:pt>
                <c:pt idx="536">
                  <c:v>2.9778219444444445</c:v>
                </c:pt>
                <c:pt idx="537">
                  <c:v>2.9833644444444452</c:v>
                </c:pt>
                <c:pt idx="538">
                  <c:v>2.9889122222222242</c:v>
                </c:pt>
                <c:pt idx="539">
                  <c:v>2.9944683333332285</c:v>
                </c:pt>
                <c:pt idx="540">
                  <c:v>3.0000416666666672</c:v>
                </c:pt>
                <c:pt idx="541">
                  <c:v>3.0055791666666671</c:v>
                </c:pt>
                <c:pt idx="542">
                  <c:v>3.0111519444444448</c:v>
                </c:pt>
                <c:pt idx="543">
                  <c:v>3.0167113888888877</c:v>
                </c:pt>
                <c:pt idx="544">
                  <c:v>3.0222613888888867</c:v>
                </c:pt>
                <c:pt idx="545">
                  <c:v>3.0278008333333335</c:v>
                </c:pt>
                <c:pt idx="546">
                  <c:v>3.0333563888888877</c:v>
                </c:pt>
                <c:pt idx="547">
                  <c:v>3.0389252777777802</c:v>
                </c:pt>
                <c:pt idx="548">
                  <c:v>3.0444677777778328</c:v>
                </c:pt>
                <c:pt idx="549">
                  <c:v>3.0500433333332428</c:v>
                </c:pt>
                <c:pt idx="550">
                  <c:v>3.0555961111111114</c:v>
                </c:pt>
                <c:pt idx="551">
                  <c:v>3.0611341666667289</c:v>
                </c:pt>
                <c:pt idx="552">
                  <c:v>3.0666900000000004</c:v>
                </c:pt>
                <c:pt idx="553">
                  <c:v>3.0722527777777779</c:v>
                </c:pt>
                <c:pt idx="554">
                  <c:v>3.0778002777777802</c:v>
                </c:pt>
                <c:pt idx="555">
                  <c:v>3.0833577777778687</c:v>
                </c:pt>
                <c:pt idx="556">
                  <c:v>3.0889330555556187</c:v>
                </c:pt>
                <c:pt idx="557">
                  <c:v>3.0944677777777811</c:v>
                </c:pt>
                <c:pt idx="558">
                  <c:v>3.1000411111111115</c:v>
                </c:pt>
                <c:pt idx="559">
                  <c:v>3.1055930555556088</c:v>
                </c:pt>
                <c:pt idx="560">
                  <c:v>3.1111475</c:v>
                </c:pt>
                <c:pt idx="561">
                  <c:v>3.1166899999999567</c:v>
                </c:pt>
                <c:pt idx="562">
                  <c:v>3.1222588888888767</c:v>
                </c:pt>
                <c:pt idx="563">
                  <c:v>3.1278002777778395</c:v>
                </c:pt>
                <c:pt idx="564">
                  <c:v>3.133356111111111</c:v>
                </c:pt>
                <c:pt idx="565">
                  <c:v>3.1389252777777812</c:v>
                </c:pt>
                <c:pt idx="566">
                  <c:v>3.1444669444444444</c:v>
                </c:pt>
                <c:pt idx="567">
                  <c:v>3.1500230555555602</c:v>
                </c:pt>
                <c:pt idx="568">
                  <c:v>3.155579166666667</c:v>
                </c:pt>
                <c:pt idx="569">
                  <c:v>3.1611347222223261</c:v>
                </c:pt>
                <c:pt idx="570">
                  <c:v>3.1666925000000004</c:v>
                </c:pt>
                <c:pt idx="571">
                  <c:v>3.1722455555555547</c:v>
                </c:pt>
                <c:pt idx="572">
                  <c:v>3.1778211111111112</c:v>
                </c:pt>
                <c:pt idx="573">
                  <c:v>3.1833591666666692</c:v>
                </c:pt>
                <c:pt idx="574">
                  <c:v>3.1889322222222845</c:v>
                </c:pt>
                <c:pt idx="575">
                  <c:v>3.1944880555555559</c:v>
                </c:pt>
                <c:pt idx="576">
                  <c:v>3.2000230555556111</c:v>
                </c:pt>
                <c:pt idx="577">
                  <c:v>3.2055786111111111</c:v>
                </c:pt>
                <c:pt idx="578">
                  <c:v>3.2111472222222219</c:v>
                </c:pt>
                <c:pt idx="579">
                  <c:v>3.2166994444444437</c:v>
                </c:pt>
                <c:pt idx="580">
                  <c:v>3.2222563888888867</c:v>
                </c:pt>
                <c:pt idx="581">
                  <c:v>3.2278022222222242</c:v>
                </c:pt>
                <c:pt idx="582">
                  <c:v>3.2333758333333336</c:v>
                </c:pt>
                <c:pt idx="583">
                  <c:v>3.2389122222222242</c:v>
                </c:pt>
                <c:pt idx="584">
                  <c:v>3.2444669444444445</c:v>
                </c:pt>
                <c:pt idx="585">
                  <c:v>3.2500225</c:v>
                </c:pt>
                <c:pt idx="586">
                  <c:v>3.2555788888888877</c:v>
                </c:pt>
                <c:pt idx="587">
                  <c:v>3.2611358333333342</c:v>
                </c:pt>
                <c:pt idx="588">
                  <c:v>3.2667033333333331</c:v>
                </c:pt>
                <c:pt idx="589">
                  <c:v>3.2722672222222222</c:v>
                </c:pt>
                <c:pt idx="590">
                  <c:v>3.2778219444444452</c:v>
                </c:pt>
                <c:pt idx="591">
                  <c:v>3.2833769444445067</c:v>
                </c:pt>
                <c:pt idx="592">
                  <c:v>3.2889113888888892</c:v>
                </c:pt>
                <c:pt idx="593">
                  <c:v>3.2944677777778328</c:v>
                </c:pt>
                <c:pt idx="594">
                  <c:v>3.3000233333333338</c:v>
                </c:pt>
                <c:pt idx="595">
                  <c:v>3.3055783333332598</c:v>
                </c:pt>
                <c:pt idx="596">
                  <c:v>3.3111344444444448</c:v>
                </c:pt>
                <c:pt idx="597">
                  <c:v>3.3166966666666577</c:v>
                </c:pt>
                <c:pt idx="598">
                  <c:v>3.3222452777777778</c:v>
                </c:pt>
                <c:pt idx="599">
                  <c:v>3.3278013888888887</c:v>
                </c:pt>
                <c:pt idx="600">
                  <c:v>3.3333572222222232</c:v>
                </c:pt>
                <c:pt idx="601">
                  <c:v>3.3389224999999967</c:v>
                </c:pt>
                <c:pt idx="602">
                  <c:v>3.3444686111110977</c:v>
                </c:pt>
                <c:pt idx="603">
                  <c:v>3.3500236111111108</c:v>
                </c:pt>
                <c:pt idx="604">
                  <c:v>3.3555819444444444</c:v>
                </c:pt>
                <c:pt idx="605">
                  <c:v>3.3611338888888889</c:v>
                </c:pt>
                <c:pt idx="606">
                  <c:v>3.3666891666666667</c:v>
                </c:pt>
                <c:pt idx="607">
                  <c:v>3.3722636111110567</c:v>
                </c:pt>
                <c:pt idx="608">
                  <c:v>3.3778036111111107</c:v>
                </c:pt>
                <c:pt idx="609">
                  <c:v>3.3833555555555592</c:v>
                </c:pt>
                <c:pt idx="610">
                  <c:v>3.3889150000000003</c:v>
                </c:pt>
                <c:pt idx="611">
                  <c:v>3.3944672222222225</c:v>
                </c:pt>
                <c:pt idx="612">
                  <c:v>3.4000233333333334</c:v>
                </c:pt>
                <c:pt idx="613">
                  <c:v>3.4055786111111113</c:v>
                </c:pt>
                <c:pt idx="614">
                  <c:v>3.4111555555555557</c:v>
                </c:pt>
                <c:pt idx="615">
                  <c:v>3.4166891666666577</c:v>
                </c:pt>
                <c:pt idx="616">
                  <c:v>3.4222563888888367</c:v>
                </c:pt>
                <c:pt idx="617">
                  <c:v>3.4278011111111115</c:v>
                </c:pt>
                <c:pt idx="618">
                  <c:v>3.4333561111111113</c:v>
                </c:pt>
                <c:pt idx="619">
                  <c:v>3.4389233333333333</c:v>
                </c:pt>
                <c:pt idx="620">
                  <c:v>3.4444675</c:v>
                </c:pt>
                <c:pt idx="621">
                  <c:v>3.4500399999999987</c:v>
                </c:pt>
                <c:pt idx="622">
                  <c:v>3.4555786111110987</c:v>
                </c:pt>
                <c:pt idx="623">
                  <c:v>3.461133888888889</c:v>
                </c:pt>
                <c:pt idx="624">
                  <c:v>3.4666933333333327</c:v>
                </c:pt>
                <c:pt idx="625">
                  <c:v>3.4722452777777777</c:v>
                </c:pt>
                <c:pt idx="626">
                  <c:v>3.4778036111111108</c:v>
                </c:pt>
                <c:pt idx="627">
                  <c:v>3.4833561111111111</c:v>
                </c:pt>
                <c:pt idx="628">
                  <c:v>3.4889119444444452</c:v>
                </c:pt>
                <c:pt idx="629">
                  <c:v>3.4944677777777802</c:v>
                </c:pt>
                <c:pt idx="630">
                  <c:v>3.5000325000000001</c:v>
                </c:pt>
                <c:pt idx="631">
                  <c:v>3.5055780555555556</c:v>
                </c:pt>
                <c:pt idx="632">
                  <c:v>3.5111347222222808</c:v>
                </c:pt>
                <c:pt idx="633">
                  <c:v>3.5166911111111108</c:v>
                </c:pt>
                <c:pt idx="634">
                  <c:v>3.5222458333332298</c:v>
                </c:pt>
                <c:pt idx="635">
                  <c:v>3.5278002777778052</c:v>
                </c:pt>
                <c:pt idx="636">
                  <c:v>3.5333608333333335</c:v>
                </c:pt>
                <c:pt idx="637">
                  <c:v>3.5389119444444446</c:v>
                </c:pt>
                <c:pt idx="638">
                  <c:v>3.5444683333333327</c:v>
                </c:pt>
                <c:pt idx="639">
                  <c:v>3.5500233333333338</c:v>
                </c:pt>
                <c:pt idx="640">
                  <c:v>3.5556002777777782</c:v>
                </c:pt>
                <c:pt idx="641">
                  <c:v>3.5611424999999977</c:v>
                </c:pt>
                <c:pt idx="642">
                  <c:v>3.5666897222222222</c:v>
                </c:pt>
                <c:pt idx="643">
                  <c:v>3.5722666666666667</c:v>
                </c:pt>
                <c:pt idx="644">
                  <c:v>3.5778219444444446</c:v>
                </c:pt>
                <c:pt idx="645">
                  <c:v>3.5833558333333335</c:v>
                </c:pt>
                <c:pt idx="646">
                  <c:v>3.5889127777778405</c:v>
                </c:pt>
                <c:pt idx="647">
                  <c:v>3.5944675000000004</c:v>
                </c:pt>
                <c:pt idx="648">
                  <c:v>3.6000238888888894</c:v>
                </c:pt>
                <c:pt idx="649">
                  <c:v>3.6055886111111111</c:v>
                </c:pt>
                <c:pt idx="650">
                  <c:v>3.6111336111111112</c:v>
                </c:pt>
                <c:pt idx="651">
                  <c:v>3.6166897222222225</c:v>
                </c:pt>
                <c:pt idx="652">
                  <c:v>3.6222447222222232</c:v>
                </c:pt>
                <c:pt idx="653">
                  <c:v>3.6278011111111192</c:v>
                </c:pt>
                <c:pt idx="654">
                  <c:v>3.6333563888888887</c:v>
                </c:pt>
                <c:pt idx="655">
                  <c:v>3.6389119444444451</c:v>
                </c:pt>
                <c:pt idx="656">
                  <c:v>3.6444736111111111</c:v>
                </c:pt>
                <c:pt idx="657">
                  <c:v>3.6500224999999977</c:v>
                </c:pt>
                <c:pt idx="658">
                  <c:v>3.655579166666667</c:v>
                </c:pt>
                <c:pt idx="659">
                  <c:v>3.6611425</c:v>
                </c:pt>
                <c:pt idx="660">
                  <c:v>3.666690833333333</c:v>
                </c:pt>
                <c:pt idx="661">
                  <c:v>3.6722447222222221</c:v>
                </c:pt>
                <c:pt idx="662">
                  <c:v>3.6778008333333334</c:v>
                </c:pt>
                <c:pt idx="663">
                  <c:v>3.6833747222223301</c:v>
                </c:pt>
                <c:pt idx="664">
                  <c:v>3.6889119444445062</c:v>
                </c:pt>
                <c:pt idx="665">
                  <c:v>3.6944669444444447</c:v>
                </c:pt>
                <c:pt idx="666">
                  <c:v>3.7000261111111112</c:v>
                </c:pt>
                <c:pt idx="667">
                  <c:v>3.705590555555625</c:v>
                </c:pt>
                <c:pt idx="668">
                  <c:v>3.7111405555555592</c:v>
                </c:pt>
                <c:pt idx="669">
                  <c:v>3.7166908333333333</c:v>
                </c:pt>
                <c:pt idx="670">
                  <c:v>3.7222511111111114</c:v>
                </c:pt>
                <c:pt idx="671">
                  <c:v>3.7278008333333341</c:v>
                </c:pt>
                <c:pt idx="672">
                  <c:v>3.7333566666666682</c:v>
                </c:pt>
                <c:pt idx="673">
                  <c:v>3.7389147222222849</c:v>
                </c:pt>
                <c:pt idx="674">
                  <c:v>3.7444680555555556</c:v>
                </c:pt>
                <c:pt idx="675">
                  <c:v>3.7500236111111112</c:v>
                </c:pt>
                <c:pt idx="676">
                  <c:v>3.7555786111111114</c:v>
                </c:pt>
                <c:pt idx="677">
                  <c:v>3.7611344444445085</c:v>
                </c:pt>
                <c:pt idx="678">
                  <c:v>3.7667100000000002</c:v>
                </c:pt>
                <c:pt idx="679">
                  <c:v>3.7722586111110967</c:v>
                </c:pt>
                <c:pt idx="680">
                  <c:v>3.7778008333333335</c:v>
                </c:pt>
                <c:pt idx="681">
                  <c:v>3.7833569444444612</c:v>
                </c:pt>
                <c:pt idx="682">
                  <c:v>3.7889269444445017</c:v>
                </c:pt>
                <c:pt idx="683">
                  <c:v>3.7944688888888867</c:v>
                </c:pt>
                <c:pt idx="684">
                  <c:v>3.8000227777777802</c:v>
                </c:pt>
                <c:pt idx="685">
                  <c:v>3.8055786111111107</c:v>
                </c:pt>
                <c:pt idx="686">
                  <c:v>3.8111344444444448</c:v>
                </c:pt>
                <c:pt idx="687">
                  <c:v>3.816690277777778</c:v>
                </c:pt>
                <c:pt idx="688">
                  <c:v>3.8222608333332428</c:v>
                </c:pt>
                <c:pt idx="689">
                  <c:v>3.8278016666666672</c:v>
                </c:pt>
                <c:pt idx="690">
                  <c:v>3.833356666666667</c:v>
                </c:pt>
                <c:pt idx="691">
                  <c:v>3.8389124999999567</c:v>
                </c:pt>
                <c:pt idx="692">
                  <c:v>3.8444858333333327</c:v>
                </c:pt>
                <c:pt idx="693">
                  <c:v>3.8500236111111108</c:v>
                </c:pt>
                <c:pt idx="694">
                  <c:v>3.8555794444444427</c:v>
                </c:pt>
                <c:pt idx="695">
                  <c:v>3.8611350000000004</c:v>
                </c:pt>
                <c:pt idx="696">
                  <c:v>3.8666924999999339</c:v>
                </c:pt>
                <c:pt idx="697">
                  <c:v>3.8722455555555002</c:v>
                </c:pt>
                <c:pt idx="698">
                  <c:v>3.8778130555555559</c:v>
                </c:pt>
                <c:pt idx="699">
                  <c:v>3.883356111111111</c:v>
                </c:pt>
                <c:pt idx="700">
                  <c:v>3.8889119444444451</c:v>
                </c:pt>
                <c:pt idx="701">
                  <c:v>3.8944711111111108</c:v>
                </c:pt>
                <c:pt idx="702">
                  <c:v>3.9000230555555602</c:v>
                </c:pt>
                <c:pt idx="703">
                  <c:v>3.9055788888888867</c:v>
                </c:pt>
                <c:pt idx="704">
                  <c:v>3.911133611111111</c:v>
                </c:pt>
                <c:pt idx="705">
                  <c:v>3.9167008333332598</c:v>
                </c:pt>
                <c:pt idx="706">
                  <c:v>3.9222638888888777</c:v>
                </c:pt>
                <c:pt idx="707">
                  <c:v>3.9278049999999998</c:v>
                </c:pt>
                <c:pt idx="708">
                  <c:v>3.9333558333333327</c:v>
                </c:pt>
                <c:pt idx="709">
                  <c:v>3.9389113888888887</c:v>
                </c:pt>
                <c:pt idx="710">
                  <c:v>3.9444847222222252</c:v>
                </c:pt>
                <c:pt idx="711">
                  <c:v>3.9500224999999967</c:v>
                </c:pt>
                <c:pt idx="712">
                  <c:v>3.9555780555555557</c:v>
                </c:pt>
                <c:pt idx="713">
                  <c:v>3.9611336111111202</c:v>
                </c:pt>
                <c:pt idx="714">
                  <c:v>3.9667100000000004</c:v>
                </c:pt>
                <c:pt idx="715">
                  <c:v>3.9722452777777777</c:v>
                </c:pt>
                <c:pt idx="716">
                  <c:v>3.9778002777777792</c:v>
                </c:pt>
                <c:pt idx="717">
                  <c:v>3.9833558333333334</c:v>
                </c:pt>
                <c:pt idx="718">
                  <c:v>3.9889116666667199</c:v>
                </c:pt>
                <c:pt idx="719">
                  <c:v>3.9944858333332598</c:v>
                </c:pt>
                <c:pt idx="720">
                  <c:v>4.0000258333333338</c:v>
                </c:pt>
                <c:pt idx="721">
                  <c:v>4.0055794444444484</c:v>
                </c:pt>
                <c:pt idx="722">
                  <c:v>4.0111341666666656</c:v>
                </c:pt>
                <c:pt idx="723">
                  <c:v>4.0166902777777755</c:v>
                </c:pt>
                <c:pt idx="724">
                  <c:v>4.0222638888888884</c:v>
                </c:pt>
                <c:pt idx="725">
                  <c:v>4.0278013888888875</c:v>
                </c:pt>
                <c:pt idx="726">
                  <c:v>4.0333558333333333</c:v>
                </c:pt>
                <c:pt idx="727">
                  <c:v>4.0389194444444474</c:v>
                </c:pt>
                <c:pt idx="728">
                  <c:v>4.0444675000000005</c:v>
                </c:pt>
                <c:pt idx="729">
                  <c:v>4.0500224999999999</c:v>
                </c:pt>
                <c:pt idx="730">
                  <c:v>4.055579166666667</c:v>
                </c:pt>
                <c:pt idx="731">
                  <c:v>4.0611552777776208</c:v>
                </c:pt>
                <c:pt idx="732">
                  <c:v>4.0667005555555455</c:v>
                </c:pt>
                <c:pt idx="733">
                  <c:v>4.0722558333333332</c:v>
                </c:pt>
                <c:pt idx="734">
                  <c:v>4.0778022222222221</c:v>
                </c:pt>
                <c:pt idx="735">
                  <c:v>4.0833591666666704</c:v>
                </c:pt>
                <c:pt idx="736">
                  <c:v>4.0889113888888886</c:v>
                </c:pt>
                <c:pt idx="737">
                  <c:v>4.0944672222222227</c:v>
                </c:pt>
                <c:pt idx="738">
                  <c:v>4.1000227777777765</c:v>
                </c:pt>
                <c:pt idx="739">
                  <c:v>4.1055786111111106</c:v>
                </c:pt>
                <c:pt idx="740">
                  <c:v>4.1111552777776001</c:v>
                </c:pt>
                <c:pt idx="741">
                  <c:v>4.1166891666666663</c:v>
                </c:pt>
                <c:pt idx="742">
                  <c:v>4.1222455555555255</c:v>
                </c:pt>
                <c:pt idx="743">
                  <c:v>4.1278191666664963</c:v>
                </c:pt>
                <c:pt idx="744">
                  <c:v>4.1333563888888891</c:v>
                </c:pt>
                <c:pt idx="745">
                  <c:v>4.1389113888888875</c:v>
                </c:pt>
                <c:pt idx="746">
                  <c:v>4.1444680555555555</c:v>
                </c:pt>
                <c:pt idx="747">
                  <c:v>4.1500224999999995</c:v>
                </c:pt>
                <c:pt idx="748">
                  <c:v>4.1555794444444452</c:v>
                </c:pt>
                <c:pt idx="749">
                  <c:v>4.1611349999998755</c:v>
                </c:pt>
                <c:pt idx="750">
                  <c:v>4.166689166666667</c:v>
                </c:pt>
                <c:pt idx="751">
                  <c:v>4.1722447222222234</c:v>
                </c:pt>
                <c:pt idx="752">
                  <c:v>4.1778005555555255</c:v>
                </c:pt>
                <c:pt idx="753">
                  <c:v>4.1833572222222228</c:v>
                </c:pt>
                <c:pt idx="754">
                  <c:v>4.1889130555555445</c:v>
                </c:pt>
                <c:pt idx="755">
                  <c:v>4.1944730555555445</c:v>
                </c:pt>
                <c:pt idx="756">
                  <c:v>4.2000225000000002</c:v>
                </c:pt>
                <c:pt idx="757">
                  <c:v>4.2055791666666673</c:v>
                </c:pt>
                <c:pt idx="758">
                  <c:v>4.2111336111111113</c:v>
                </c:pt>
                <c:pt idx="759">
                  <c:v>4.2167033333334034</c:v>
                </c:pt>
                <c:pt idx="760">
                  <c:v>4.2222513888888891</c:v>
                </c:pt>
                <c:pt idx="761">
                  <c:v>4.2278002777776118</c:v>
                </c:pt>
                <c:pt idx="762">
                  <c:v>4.2333574999999994</c:v>
                </c:pt>
                <c:pt idx="763">
                  <c:v>4.2389122222222229</c:v>
                </c:pt>
                <c:pt idx="764">
                  <c:v>4.2444686111111114</c:v>
                </c:pt>
                <c:pt idx="765">
                  <c:v>4.2500230555555554</c:v>
                </c:pt>
                <c:pt idx="766">
                  <c:v>4.2555786111111109</c:v>
                </c:pt>
                <c:pt idx="767">
                  <c:v>4.2611349999999755</c:v>
                </c:pt>
                <c:pt idx="768">
                  <c:v>4.2666900000000014</c:v>
                </c:pt>
                <c:pt idx="769">
                  <c:v>4.2722463888889024</c:v>
                </c:pt>
                <c:pt idx="770">
                  <c:v>4.2778202777777645</c:v>
                </c:pt>
                <c:pt idx="771">
                  <c:v>4.2833566666666671</c:v>
                </c:pt>
                <c:pt idx="772">
                  <c:v>4.2889127777777745</c:v>
                </c:pt>
                <c:pt idx="773">
                  <c:v>4.2944838888888865</c:v>
                </c:pt>
                <c:pt idx="774">
                  <c:v>4.3000224999999999</c:v>
                </c:pt>
                <c:pt idx="775">
                  <c:v>4.3055780555555545</c:v>
                </c:pt>
                <c:pt idx="776">
                  <c:v>4.3111516666666665</c:v>
                </c:pt>
                <c:pt idx="777">
                  <c:v>4.3166908333333334</c:v>
                </c:pt>
                <c:pt idx="778">
                  <c:v>4.3222669444444444</c:v>
                </c:pt>
                <c:pt idx="779">
                  <c:v>4.3278091666666665</c:v>
                </c:pt>
                <c:pt idx="780">
                  <c:v>4.3333563888888893</c:v>
                </c:pt>
                <c:pt idx="781">
                  <c:v>4.3389124999999975</c:v>
                </c:pt>
                <c:pt idx="782">
                  <c:v>4.3444674999999995</c:v>
                </c:pt>
                <c:pt idx="783">
                  <c:v>4.3500230555555559</c:v>
                </c:pt>
                <c:pt idx="784">
                  <c:v>4.3555791666666668</c:v>
                </c:pt>
                <c:pt idx="785">
                  <c:v>4.3611336111111108</c:v>
                </c:pt>
                <c:pt idx="786">
                  <c:v>4.3666919444444474</c:v>
                </c:pt>
                <c:pt idx="787">
                  <c:v>4.3722538888888884</c:v>
                </c:pt>
                <c:pt idx="788">
                  <c:v>4.3778019444444443</c:v>
                </c:pt>
                <c:pt idx="789">
                  <c:v>4.3833563888888891</c:v>
                </c:pt>
                <c:pt idx="790">
                  <c:v>4.3889119444444447</c:v>
                </c:pt>
                <c:pt idx="791">
                  <c:v>4.3944680555555555</c:v>
                </c:pt>
                <c:pt idx="792">
                  <c:v>4.4000322222222223</c:v>
                </c:pt>
                <c:pt idx="793">
                  <c:v>4.4055794444444514</c:v>
                </c:pt>
                <c:pt idx="794">
                  <c:v>4.4111336111111124</c:v>
                </c:pt>
                <c:pt idx="795">
                  <c:v>4.4167075000000002</c:v>
                </c:pt>
                <c:pt idx="796">
                  <c:v>4.4222663888888913</c:v>
                </c:pt>
                <c:pt idx="797">
                  <c:v>4.4278008333333325</c:v>
                </c:pt>
                <c:pt idx="798">
                  <c:v>4.4333575000000014</c:v>
                </c:pt>
                <c:pt idx="799">
                  <c:v>4.4389116666666668</c:v>
                </c:pt>
                <c:pt idx="800">
                  <c:v>4.4444688888888892</c:v>
                </c:pt>
                <c:pt idx="801">
                  <c:v>4.4500238888888894</c:v>
                </c:pt>
                <c:pt idx="802">
                  <c:v>4.4555791666666673</c:v>
                </c:pt>
                <c:pt idx="803">
                  <c:v>4.4611461111111534</c:v>
                </c:pt>
                <c:pt idx="804">
                  <c:v>4.4666891666666704</c:v>
                </c:pt>
                <c:pt idx="805">
                  <c:v>4.4722463888889123</c:v>
                </c:pt>
                <c:pt idx="806">
                  <c:v>4.4778152777776645</c:v>
                </c:pt>
                <c:pt idx="807">
                  <c:v>4.4833561111112123</c:v>
                </c:pt>
                <c:pt idx="808">
                  <c:v>4.4889122222222229</c:v>
                </c:pt>
                <c:pt idx="809">
                  <c:v>4.4944861111111107</c:v>
                </c:pt>
                <c:pt idx="810">
                  <c:v>4.5000230555555554</c:v>
                </c:pt>
                <c:pt idx="811">
                  <c:v>4.5055788888888895</c:v>
                </c:pt>
                <c:pt idx="812">
                  <c:v>4.5111341666666656</c:v>
                </c:pt>
                <c:pt idx="813">
                  <c:v>4.5166897222222424</c:v>
                </c:pt>
                <c:pt idx="814">
                  <c:v>4.5222447222222222</c:v>
                </c:pt>
                <c:pt idx="815">
                  <c:v>4.5278008333333295</c:v>
                </c:pt>
                <c:pt idx="816">
                  <c:v>4.5333563888888904</c:v>
                </c:pt>
                <c:pt idx="817">
                  <c:v>4.5389113888888888</c:v>
                </c:pt>
                <c:pt idx="818">
                  <c:v>4.5444677777777756</c:v>
                </c:pt>
                <c:pt idx="819">
                  <c:v>4.5500324999999995</c:v>
                </c:pt>
                <c:pt idx="820">
                  <c:v>4.5555791666666661</c:v>
                </c:pt>
                <c:pt idx="821">
                  <c:v>4.5611469444444444</c:v>
                </c:pt>
                <c:pt idx="822">
                  <c:v>4.5666911111112034</c:v>
                </c:pt>
                <c:pt idx="823">
                  <c:v>4.5722447222222424</c:v>
                </c:pt>
                <c:pt idx="824">
                  <c:v>4.5778002777776745</c:v>
                </c:pt>
                <c:pt idx="825">
                  <c:v>4.5833766666666662</c:v>
                </c:pt>
                <c:pt idx="826">
                  <c:v>4.5889133333333332</c:v>
                </c:pt>
                <c:pt idx="827">
                  <c:v>4.5944674999999995</c:v>
                </c:pt>
                <c:pt idx="828">
                  <c:v>4.6000233333333433</c:v>
                </c:pt>
                <c:pt idx="829">
                  <c:v>4.6055816666664722</c:v>
                </c:pt>
                <c:pt idx="830">
                  <c:v>4.6111338888888875</c:v>
                </c:pt>
                <c:pt idx="831">
                  <c:v>4.6166908333333332</c:v>
                </c:pt>
                <c:pt idx="832">
                  <c:v>4.6222447222222227</c:v>
                </c:pt>
                <c:pt idx="833">
                  <c:v>4.6278016666664596</c:v>
                </c:pt>
                <c:pt idx="834">
                  <c:v>4.6333569444444453</c:v>
                </c:pt>
                <c:pt idx="835">
                  <c:v>4.6389113888888875</c:v>
                </c:pt>
                <c:pt idx="836">
                  <c:v>4.6444833333333335</c:v>
                </c:pt>
                <c:pt idx="837">
                  <c:v>4.6500238888888887</c:v>
                </c:pt>
                <c:pt idx="838">
                  <c:v>4.6555780555555355</c:v>
                </c:pt>
                <c:pt idx="839">
                  <c:v>4.6611341666664909</c:v>
                </c:pt>
                <c:pt idx="840">
                  <c:v>4.666703611111112</c:v>
                </c:pt>
                <c:pt idx="841">
                  <c:v>4.6722649999999986</c:v>
                </c:pt>
                <c:pt idx="842">
                  <c:v>4.6778011111111111</c:v>
                </c:pt>
                <c:pt idx="843">
                  <c:v>4.6833677777777778</c:v>
                </c:pt>
                <c:pt idx="844">
                  <c:v>4.6889119444444445</c:v>
                </c:pt>
                <c:pt idx="845">
                  <c:v>4.6944886111111055</c:v>
                </c:pt>
                <c:pt idx="846">
                  <c:v>4.7000230555555564</c:v>
                </c:pt>
                <c:pt idx="847">
                  <c:v>4.7055999999999996</c:v>
                </c:pt>
                <c:pt idx="848">
                  <c:v>4.7111430555555573</c:v>
                </c:pt>
                <c:pt idx="849">
                  <c:v>4.7166891666666704</c:v>
                </c:pt>
                <c:pt idx="850">
                  <c:v>4.7222555555555346</c:v>
                </c:pt>
                <c:pt idx="851">
                  <c:v>4.7278013888888886</c:v>
                </c:pt>
                <c:pt idx="852">
                  <c:v>4.7333563888888914</c:v>
                </c:pt>
                <c:pt idx="853">
                  <c:v>4.7389308333333338</c:v>
                </c:pt>
                <c:pt idx="854">
                  <c:v>4.7444774999999995</c:v>
                </c:pt>
                <c:pt idx="855">
                  <c:v>4.7500233333333934</c:v>
                </c:pt>
                <c:pt idx="856">
                  <c:v>4.7555783333333403</c:v>
                </c:pt>
                <c:pt idx="857">
                  <c:v>4.761133611111112</c:v>
                </c:pt>
                <c:pt idx="858">
                  <c:v>4.7666925000000004</c:v>
                </c:pt>
                <c:pt idx="859">
                  <c:v>4.7722455555555552</c:v>
                </c:pt>
                <c:pt idx="860">
                  <c:v>4.7778216666666662</c:v>
                </c:pt>
                <c:pt idx="861">
                  <c:v>4.7833569444444439</c:v>
                </c:pt>
                <c:pt idx="862">
                  <c:v>4.7889138888888887</c:v>
                </c:pt>
                <c:pt idx="863">
                  <c:v>4.7944686111111112</c:v>
                </c:pt>
                <c:pt idx="864">
                  <c:v>4.8000441666666669</c:v>
                </c:pt>
                <c:pt idx="865">
                  <c:v>4.8055786111111107</c:v>
                </c:pt>
                <c:pt idx="866">
                  <c:v>4.8111486111111113</c:v>
                </c:pt>
                <c:pt idx="867">
                  <c:v>4.8167019444444454</c:v>
                </c:pt>
                <c:pt idx="868">
                  <c:v>4.8222452777776645</c:v>
                </c:pt>
                <c:pt idx="869">
                  <c:v>4.8278197222222206</c:v>
                </c:pt>
                <c:pt idx="870">
                  <c:v>4.8333605555555561</c:v>
                </c:pt>
                <c:pt idx="871">
                  <c:v>4.8389119444444395</c:v>
                </c:pt>
                <c:pt idx="872">
                  <c:v>4.8444813888888865</c:v>
                </c:pt>
                <c:pt idx="873">
                  <c:v>4.8500233333333433</c:v>
                </c:pt>
                <c:pt idx="874">
                  <c:v>4.8555780555555446</c:v>
                </c:pt>
                <c:pt idx="875">
                  <c:v>4.8611488888888887</c:v>
                </c:pt>
                <c:pt idx="876">
                  <c:v>4.8666897222222234</c:v>
                </c:pt>
                <c:pt idx="877">
                  <c:v>4.8722463888888914</c:v>
                </c:pt>
                <c:pt idx="878">
                  <c:v>4.8778119444444448</c:v>
                </c:pt>
                <c:pt idx="879">
                  <c:v>4.8833572222222221</c:v>
                </c:pt>
                <c:pt idx="880">
                  <c:v>4.8889130555555456</c:v>
                </c:pt>
                <c:pt idx="881">
                  <c:v>4.8944680555555555</c:v>
                </c:pt>
                <c:pt idx="882">
                  <c:v>4.9000333333333534</c:v>
                </c:pt>
                <c:pt idx="883">
                  <c:v>4.9055947222222223</c:v>
                </c:pt>
                <c:pt idx="884">
                  <c:v>4.9111344444444454</c:v>
                </c:pt>
                <c:pt idx="885">
                  <c:v>4.9166900000000124</c:v>
                </c:pt>
                <c:pt idx="886">
                  <c:v>4.9222447222222234</c:v>
                </c:pt>
                <c:pt idx="887">
                  <c:v>4.9278008333333325</c:v>
                </c:pt>
                <c:pt idx="888">
                  <c:v>4.9333766666666694</c:v>
                </c:pt>
                <c:pt idx="889">
                  <c:v>4.9389119444444454</c:v>
                </c:pt>
                <c:pt idx="890">
                  <c:v>4.9444683333333534</c:v>
                </c:pt>
                <c:pt idx="891">
                  <c:v>4.9500250000000001</c:v>
                </c:pt>
                <c:pt idx="892">
                  <c:v>4.9555780555555557</c:v>
                </c:pt>
                <c:pt idx="893">
                  <c:v>4.9611499999999999</c:v>
                </c:pt>
                <c:pt idx="894">
                  <c:v>4.9666899999999998</c:v>
                </c:pt>
                <c:pt idx="895">
                  <c:v>4.9722666666666724</c:v>
                </c:pt>
                <c:pt idx="896">
                  <c:v>4.9778011111112024</c:v>
                </c:pt>
                <c:pt idx="897">
                  <c:v>4.9833677777777794</c:v>
                </c:pt>
                <c:pt idx="898">
                  <c:v>4.9889113888888881</c:v>
                </c:pt>
                <c:pt idx="899">
                  <c:v>4.9944677777777775</c:v>
                </c:pt>
                <c:pt idx="900">
                  <c:v>5.0000230555555554</c:v>
                </c:pt>
                <c:pt idx="901">
                  <c:v>5.0055791666666662</c:v>
                </c:pt>
                <c:pt idx="902">
                  <c:v>5.0111349999999755</c:v>
                </c:pt>
                <c:pt idx="903">
                  <c:v>5.0166897222222424</c:v>
                </c:pt>
                <c:pt idx="904">
                  <c:v>5.0222452777776745</c:v>
                </c:pt>
                <c:pt idx="905">
                  <c:v>5.0278030555555455</c:v>
                </c:pt>
                <c:pt idx="906">
                  <c:v>5.0333563888888904</c:v>
                </c:pt>
                <c:pt idx="907">
                  <c:v>5.0389322222222219</c:v>
                </c:pt>
                <c:pt idx="908">
                  <c:v>5.0444669444444443</c:v>
                </c:pt>
                <c:pt idx="909">
                  <c:v>5.0500230555555552</c:v>
                </c:pt>
                <c:pt idx="910">
                  <c:v>5.0555794444444464</c:v>
                </c:pt>
                <c:pt idx="911">
                  <c:v>5.0611422222222222</c:v>
                </c:pt>
                <c:pt idx="912">
                  <c:v>5.0666899999999995</c:v>
                </c:pt>
                <c:pt idx="913">
                  <c:v>5.072245555555555</c:v>
                </c:pt>
                <c:pt idx="914">
                  <c:v>5.0778119444444441</c:v>
                </c:pt>
                <c:pt idx="915">
                  <c:v>5.0833577777777776</c:v>
                </c:pt>
                <c:pt idx="916">
                  <c:v>5.0889124999999975</c:v>
                </c:pt>
                <c:pt idx="917">
                  <c:v>5.0944680555555557</c:v>
                </c:pt>
                <c:pt idx="918">
                  <c:v>5.1000224999999997</c:v>
                </c:pt>
                <c:pt idx="919">
                  <c:v>5.1055780555555446</c:v>
                </c:pt>
                <c:pt idx="920">
                  <c:v>5.1111349999999645</c:v>
                </c:pt>
                <c:pt idx="921">
                  <c:v>5.1167099999999985</c:v>
                </c:pt>
                <c:pt idx="922">
                  <c:v>5.1222449999999755</c:v>
                </c:pt>
                <c:pt idx="923">
                  <c:v>5.1278011111111095</c:v>
                </c:pt>
                <c:pt idx="924">
                  <c:v>5.1333572222222221</c:v>
                </c:pt>
                <c:pt idx="925">
                  <c:v>5.1389113888888875</c:v>
                </c:pt>
                <c:pt idx="926">
                  <c:v>5.1444677777777645</c:v>
                </c:pt>
                <c:pt idx="927">
                  <c:v>5.1500238888888887</c:v>
                </c:pt>
                <c:pt idx="928">
                  <c:v>5.1555786111111095</c:v>
                </c:pt>
                <c:pt idx="929">
                  <c:v>5.1611369444444355</c:v>
                </c:pt>
                <c:pt idx="930">
                  <c:v>5.16669</c:v>
                </c:pt>
                <c:pt idx="931">
                  <c:v>5.1722455555555555</c:v>
                </c:pt>
                <c:pt idx="932">
                  <c:v>5.1778011111111111</c:v>
                </c:pt>
                <c:pt idx="933">
                  <c:v>5.1833563888888889</c:v>
                </c:pt>
                <c:pt idx="934">
                  <c:v>5.1889216666666655</c:v>
                </c:pt>
                <c:pt idx="935">
                  <c:v>5.194468333333333</c:v>
                </c:pt>
                <c:pt idx="936">
                  <c:v>5.2000236111112024</c:v>
                </c:pt>
                <c:pt idx="937">
                  <c:v>5.2055975000000005</c:v>
                </c:pt>
                <c:pt idx="938">
                  <c:v>5.2111344444444443</c:v>
                </c:pt>
                <c:pt idx="939">
                  <c:v>5.2166891666666704</c:v>
                </c:pt>
                <c:pt idx="940">
                  <c:v>5.2222452777776756</c:v>
                </c:pt>
                <c:pt idx="941">
                  <c:v>5.22780027777761</c:v>
                </c:pt>
                <c:pt idx="942">
                  <c:v>5.2333747222222424</c:v>
                </c:pt>
                <c:pt idx="943">
                  <c:v>5.2389255555555545</c:v>
                </c:pt>
                <c:pt idx="944">
                  <c:v>5.2444677777777775</c:v>
                </c:pt>
                <c:pt idx="945">
                  <c:v>5.2500230555555554</c:v>
                </c:pt>
                <c:pt idx="946">
                  <c:v>5.2555786111111109</c:v>
                </c:pt>
                <c:pt idx="947">
                  <c:v>5.2611341666666656</c:v>
                </c:pt>
                <c:pt idx="948">
                  <c:v>5.2667108333333337</c:v>
                </c:pt>
                <c:pt idx="949">
                  <c:v>5.2722455555555552</c:v>
                </c:pt>
                <c:pt idx="950">
                  <c:v>5.2778002777776845</c:v>
                </c:pt>
                <c:pt idx="951">
                  <c:v>5.2833558333333333</c:v>
                </c:pt>
                <c:pt idx="952">
                  <c:v>5.2889116666666665</c:v>
                </c:pt>
                <c:pt idx="953">
                  <c:v>5.2944674999999997</c:v>
                </c:pt>
                <c:pt idx="954">
                  <c:v>5.3000377777777645</c:v>
                </c:pt>
                <c:pt idx="955">
                  <c:v>5.3055797222222223</c:v>
                </c:pt>
                <c:pt idx="956">
                  <c:v>5.3111336111111109</c:v>
                </c:pt>
                <c:pt idx="957">
                  <c:v>5.3166897222222333</c:v>
                </c:pt>
                <c:pt idx="958">
                  <c:v>5.3222541666666645</c:v>
                </c:pt>
                <c:pt idx="959">
                  <c:v>5.3278016666664856</c:v>
                </c:pt>
                <c:pt idx="960">
                  <c:v>5.3333652777777765</c:v>
                </c:pt>
                <c:pt idx="961">
                  <c:v>5.3389127777777645</c:v>
                </c:pt>
                <c:pt idx="962">
                  <c:v>5.3444680555555557</c:v>
                </c:pt>
                <c:pt idx="963">
                  <c:v>5.3500241666666666</c:v>
                </c:pt>
                <c:pt idx="964">
                  <c:v>5.3555783333333329</c:v>
                </c:pt>
                <c:pt idx="965">
                  <c:v>5.3611355555553848</c:v>
                </c:pt>
                <c:pt idx="966">
                  <c:v>5.3666911111112023</c:v>
                </c:pt>
                <c:pt idx="967">
                  <c:v>5.3722647222222424</c:v>
                </c:pt>
                <c:pt idx="968">
                  <c:v>5.3778072222222217</c:v>
                </c:pt>
                <c:pt idx="969">
                  <c:v>5.3833558333333329</c:v>
                </c:pt>
                <c:pt idx="970">
                  <c:v>5.3889124999999956</c:v>
                </c:pt>
                <c:pt idx="971">
                  <c:v>5.3944674999999975</c:v>
                </c:pt>
                <c:pt idx="972">
                  <c:v>5.4000238888888914</c:v>
                </c:pt>
                <c:pt idx="973">
                  <c:v>5.4055791666666684</c:v>
                </c:pt>
                <c:pt idx="974">
                  <c:v>5.4111341666666659</c:v>
                </c:pt>
                <c:pt idx="975">
                  <c:v>5.4166897222222534</c:v>
                </c:pt>
                <c:pt idx="976">
                  <c:v>5.4222455555555555</c:v>
                </c:pt>
                <c:pt idx="977">
                  <c:v>5.4278172222221945</c:v>
                </c:pt>
                <c:pt idx="978">
                  <c:v>5.4333569444444514</c:v>
                </c:pt>
                <c:pt idx="979">
                  <c:v>5.4389141666666667</c:v>
                </c:pt>
                <c:pt idx="980">
                  <c:v>5.4444680555555554</c:v>
                </c:pt>
                <c:pt idx="981">
                  <c:v>5.450022777777777</c:v>
                </c:pt>
                <c:pt idx="982">
                  <c:v>5.4555894444444464</c:v>
                </c:pt>
                <c:pt idx="983">
                  <c:v>5.4611341666666666</c:v>
                </c:pt>
                <c:pt idx="984">
                  <c:v>5.466706666666667</c:v>
                </c:pt>
                <c:pt idx="985">
                  <c:v>5.4722447222222534</c:v>
                </c:pt>
                <c:pt idx="986">
                  <c:v>5.4778033333334024</c:v>
                </c:pt>
                <c:pt idx="987">
                  <c:v>5.4833563888888914</c:v>
                </c:pt>
                <c:pt idx="988">
                  <c:v>5.4889130555555559</c:v>
                </c:pt>
                <c:pt idx="989">
                  <c:v>5.4944880555555455</c:v>
                </c:pt>
                <c:pt idx="990">
                  <c:v>5.5000241666666669</c:v>
                </c:pt>
                <c:pt idx="991">
                  <c:v>5.5055786111111109</c:v>
                </c:pt>
                <c:pt idx="992">
                  <c:v>5.5111344444444441</c:v>
                </c:pt>
                <c:pt idx="993">
                  <c:v>5.5166977777777779</c:v>
                </c:pt>
                <c:pt idx="994">
                  <c:v>5.5222463888888891</c:v>
                </c:pt>
                <c:pt idx="995">
                  <c:v>5.5278011111111107</c:v>
                </c:pt>
                <c:pt idx="996">
                  <c:v>5.5333750000000004</c:v>
                </c:pt>
                <c:pt idx="997">
                  <c:v>5.5389124999999995</c:v>
                </c:pt>
                <c:pt idx="998">
                  <c:v>5.5444677777777756</c:v>
                </c:pt>
                <c:pt idx="999">
                  <c:v>5.550031944444445</c:v>
                </c:pt>
                <c:pt idx="1000">
                  <c:v>5.5555788888888875</c:v>
                </c:pt>
                <c:pt idx="1001">
                  <c:v>5.5611499999999996</c:v>
                </c:pt>
                <c:pt idx="1002">
                  <c:v>5.5666919444444494</c:v>
                </c:pt>
                <c:pt idx="1003">
                  <c:v>5.5722452777777765</c:v>
                </c:pt>
                <c:pt idx="1004">
                  <c:v>5.5778013888888882</c:v>
                </c:pt>
                <c:pt idx="1005">
                  <c:v>5.5833758333333332</c:v>
                </c:pt>
                <c:pt idx="1006">
                  <c:v>5.5889119444444395</c:v>
                </c:pt>
                <c:pt idx="1007">
                  <c:v>5.5944680555555557</c:v>
                </c:pt>
                <c:pt idx="1008">
                  <c:v>5.6000224999999997</c:v>
                </c:pt>
                <c:pt idx="1009">
                  <c:v>5.6055786111111106</c:v>
                </c:pt>
                <c:pt idx="1010">
                  <c:v>5.6111388888888865</c:v>
                </c:pt>
                <c:pt idx="1011">
                  <c:v>5.6166891666666663</c:v>
                </c:pt>
                <c:pt idx="1012">
                  <c:v>5.6222455555555255</c:v>
                </c:pt>
                <c:pt idx="1013">
                  <c:v>5.6278019444444345</c:v>
                </c:pt>
                <c:pt idx="1014">
                  <c:v>5.6333566666666668</c:v>
                </c:pt>
                <c:pt idx="1015">
                  <c:v>5.6389122222222205</c:v>
                </c:pt>
                <c:pt idx="1016">
                  <c:v>5.6444849999998645</c:v>
                </c:pt>
                <c:pt idx="1017">
                  <c:v>5.6500224999999995</c:v>
                </c:pt>
                <c:pt idx="1018">
                  <c:v>5.6555908333333305</c:v>
                </c:pt>
                <c:pt idx="1019">
                  <c:v>5.6611455555555255</c:v>
                </c:pt>
                <c:pt idx="1020">
                  <c:v>5.6666905555555545</c:v>
                </c:pt>
                <c:pt idx="1021">
                  <c:v>5.6722622222222334</c:v>
                </c:pt>
                <c:pt idx="1022">
                  <c:v>5.6778047222222225</c:v>
                </c:pt>
                <c:pt idx="1023">
                  <c:v>5.6833563888888889</c:v>
                </c:pt>
                <c:pt idx="1024">
                  <c:v>5.6889327777776755</c:v>
                </c:pt>
                <c:pt idx="1025">
                  <c:v>5.6944863888888655</c:v>
                </c:pt>
                <c:pt idx="1026">
                  <c:v>5.7000230555555564</c:v>
                </c:pt>
                <c:pt idx="1027">
                  <c:v>5.7055991666666674</c:v>
                </c:pt>
                <c:pt idx="1028">
                  <c:v>5.7111552777776655</c:v>
                </c:pt>
                <c:pt idx="1029">
                  <c:v>5.7167050000000001</c:v>
                </c:pt>
                <c:pt idx="1030">
                  <c:v>5.7222455555555545</c:v>
                </c:pt>
                <c:pt idx="1031">
                  <c:v>5.7278008333333315</c:v>
                </c:pt>
                <c:pt idx="1032">
                  <c:v>5.7333563888888914</c:v>
                </c:pt>
                <c:pt idx="1033">
                  <c:v>5.7389144444444442</c:v>
                </c:pt>
                <c:pt idx="1034">
                  <c:v>5.7444680555555552</c:v>
                </c:pt>
                <c:pt idx="1035">
                  <c:v>5.7500233333333934</c:v>
                </c:pt>
                <c:pt idx="1036">
                  <c:v>5.7555819444444447</c:v>
                </c:pt>
                <c:pt idx="1037">
                  <c:v>5.7611341666666656</c:v>
                </c:pt>
                <c:pt idx="1038">
                  <c:v>5.7666899999999996</c:v>
                </c:pt>
                <c:pt idx="1039">
                  <c:v>5.772248333333474</c:v>
                </c:pt>
                <c:pt idx="1040">
                  <c:v>5.7778013888888884</c:v>
                </c:pt>
                <c:pt idx="1041">
                  <c:v>5.7833563888888904</c:v>
                </c:pt>
                <c:pt idx="1042">
                  <c:v>5.7889122222222218</c:v>
                </c:pt>
                <c:pt idx="1043">
                  <c:v>5.7944872222221955</c:v>
                </c:pt>
                <c:pt idx="1044">
                  <c:v>5.8000252777776655</c:v>
                </c:pt>
                <c:pt idx="1045">
                  <c:v>5.8055786111111107</c:v>
                </c:pt>
                <c:pt idx="1046">
                  <c:v>5.8111352777776046</c:v>
                </c:pt>
                <c:pt idx="1047">
                  <c:v>5.8166897222222333</c:v>
                </c:pt>
                <c:pt idx="1048">
                  <c:v>5.8222569444444447</c:v>
                </c:pt>
                <c:pt idx="1049">
                  <c:v>5.8278008333333275</c:v>
                </c:pt>
                <c:pt idx="1050">
                  <c:v>5.8333563888888884</c:v>
                </c:pt>
                <c:pt idx="1051">
                  <c:v>5.8389322222222217</c:v>
                </c:pt>
                <c:pt idx="1052">
                  <c:v>5.8444861111111095</c:v>
                </c:pt>
                <c:pt idx="1053">
                  <c:v>5.8500427777777775</c:v>
                </c:pt>
                <c:pt idx="1054">
                  <c:v>5.8555924999999975</c:v>
                </c:pt>
                <c:pt idx="1055">
                  <c:v>5.8611374999999946</c:v>
                </c:pt>
                <c:pt idx="1056">
                  <c:v>5.8666908333333332</c:v>
                </c:pt>
                <c:pt idx="1057">
                  <c:v>5.8722469444444494</c:v>
                </c:pt>
                <c:pt idx="1058">
                  <c:v>5.877816666666507</c:v>
                </c:pt>
                <c:pt idx="1059">
                  <c:v>5.8833577777777775</c:v>
                </c:pt>
                <c:pt idx="1060">
                  <c:v>5.8889127777776755</c:v>
                </c:pt>
                <c:pt idx="1061">
                  <c:v>5.8944724999999965</c:v>
                </c:pt>
                <c:pt idx="1062">
                  <c:v>5.9000241666666664</c:v>
                </c:pt>
                <c:pt idx="1063">
                  <c:v>5.9055975000000007</c:v>
                </c:pt>
                <c:pt idx="1064">
                  <c:v>5.9111508333333331</c:v>
                </c:pt>
                <c:pt idx="1065">
                  <c:v>5.9166891666666714</c:v>
                </c:pt>
                <c:pt idx="1066">
                  <c:v>5.9222452777777645</c:v>
                </c:pt>
                <c:pt idx="1067">
                  <c:v>5.9278013888888887</c:v>
                </c:pt>
                <c:pt idx="1068">
                  <c:v>5.9333558333333434</c:v>
                </c:pt>
                <c:pt idx="1069">
                  <c:v>5.9389158333333336</c:v>
                </c:pt>
                <c:pt idx="1070">
                  <c:v>5.9444686111111134</c:v>
                </c:pt>
                <c:pt idx="1071">
                  <c:v>5.9500230555555564</c:v>
                </c:pt>
                <c:pt idx="1072">
                  <c:v>5.9555791666666664</c:v>
                </c:pt>
                <c:pt idx="1073">
                  <c:v>5.9611344444444443</c:v>
                </c:pt>
                <c:pt idx="1074">
                  <c:v>5.9666897222222524</c:v>
                </c:pt>
                <c:pt idx="1075">
                  <c:v>5.9722469444444934</c:v>
                </c:pt>
                <c:pt idx="1076">
                  <c:v>5.9778011111112024</c:v>
                </c:pt>
                <c:pt idx="1077">
                  <c:v>5.9833563888888914</c:v>
                </c:pt>
                <c:pt idx="1078">
                  <c:v>5.9889288888888892</c:v>
                </c:pt>
                <c:pt idx="1079">
                  <c:v>5.9944674999999998</c:v>
                </c:pt>
                <c:pt idx="1080">
                  <c:v>6.0000233333333934</c:v>
                </c:pt>
                <c:pt idx="1081">
                  <c:v>6.0055780555555547</c:v>
                </c:pt>
                <c:pt idx="1082">
                  <c:v>6.0111558333333335</c:v>
                </c:pt>
                <c:pt idx="1083">
                  <c:v>6.0166927777777781</c:v>
                </c:pt>
                <c:pt idx="1084">
                  <c:v>6.0222463888888891</c:v>
                </c:pt>
                <c:pt idx="1085">
                  <c:v>6.0278008333333295</c:v>
                </c:pt>
                <c:pt idx="1086">
                  <c:v>6.0333558333333333</c:v>
                </c:pt>
                <c:pt idx="1087">
                  <c:v>6.0389130555555557</c:v>
                </c:pt>
                <c:pt idx="1088">
                  <c:v>6.0444813888888875</c:v>
                </c:pt>
                <c:pt idx="1089">
                  <c:v>6.0500233333333524</c:v>
                </c:pt>
                <c:pt idx="1090">
                  <c:v>6.0555786111111107</c:v>
                </c:pt>
                <c:pt idx="1091">
                  <c:v>6.0611336111111109</c:v>
                </c:pt>
                <c:pt idx="1092">
                  <c:v>6.0666991666666714</c:v>
                </c:pt>
                <c:pt idx="1093">
                  <c:v>6.0722586111111134</c:v>
                </c:pt>
                <c:pt idx="1094">
                  <c:v>6.0778211111111133</c:v>
                </c:pt>
                <c:pt idx="1095">
                  <c:v>6.0833644444444523</c:v>
                </c:pt>
                <c:pt idx="1096">
                  <c:v>6.0889130555555555</c:v>
                </c:pt>
                <c:pt idx="1097">
                  <c:v>6.0944669444444441</c:v>
                </c:pt>
                <c:pt idx="1098">
                  <c:v>6.1000241666666666</c:v>
                </c:pt>
                <c:pt idx="1099">
                  <c:v>6.1055783333333329</c:v>
                </c:pt>
                <c:pt idx="1100">
                  <c:v>6.1111349999999645</c:v>
                </c:pt>
                <c:pt idx="1101">
                  <c:v>6.1166897222222234</c:v>
                </c:pt>
                <c:pt idx="1102">
                  <c:v>6.1222452777776253</c:v>
                </c:pt>
                <c:pt idx="1103">
                  <c:v>6.1278030555555345</c:v>
                </c:pt>
                <c:pt idx="1104">
                  <c:v>6.1333563888888882</c:v>
                </c:pt>
                <c:pt idx="1105">
                  <c:v>6.1389122222222205</c:v>
                </c:pt>
                <c:pt idx="1106">
                  <c:v>6.1444877777776208</c:v>
                </c:pt>
                <c:pt idx="1107">
                  <c:v>6.1500416666666666</c:v>
                </c:pt>
                <c:pt idx="1108">
                  <c:v>6.1555780555555355</c:v>
                </c:pt>
                <c:pt idx="1109">
                  <c:v>6.1611344444444445</c:v>
                </c:pt>
                <c:pt idx="1110">
                  <c:v>6.1666986111111113</c:v>
                </c:pt>
                <c:pt idx="1111">
                  <c:v>6.1722455555555555</c:v>
                </c:pt>
                <c:pt idx="1112">
                  <c:v>6.1778002777776271</c:v>
                </c:pt>
                <c:pt idx="1113">
                  <c:v>6.1833733333333534</c:v>
                </c:pt>
                <c:pt idx="1114">
                  <c:v>6.1889155555553641</c:v>
                </c:pt>
                <c:pt idx="1115">
                  <c:v>6.1944677777776755</c:v>
                </c:pt>
                <c:pt idx="1116">
                  <c:v>6.2000344444444444</c:v>
                </c:pt>
                <c:pt idx="1117">
                  <c:v>6.2055791666666664</c:v>
                </c:pt>
                <c:pt idx="1118">
                  <c:v>6.2111352777776645</c:v>
                </c:pt>
                <c:pt idx="1119">
                  <c:v>6.21671</c:v>
                </c:pt>
                <c:pt idx="1120">
                  <c:v>6.2222508333333328</c:v>
                </c:pt>
                <c:pt idx="1121">
                  <c:v>6.2278011111111109</c:v>
                </c:pt>
                <c:pt idx="1122">
                  <c:v>6.2333711111112553</c:v>
                </c:pt>
                <c:pt idx="1123">
                  <c:v>6.238912222222222</c:v>
                </c:pt>
                <c:pt idx="1124">
                  <c:v>6.2444677777777775</c:v>
                </c:pt>
                <c:pt idx="1125">
                  <c:v>6.2500302777776655</c:v>
                </c:pt>
                <c:pt idx="1126">
                  <c:v>6.2555883333333329</c:v>
                </c:pt>
                <c:pt idx="1127">
                  <c:v>6.2611347222222218</c:v>
                </c:pt>
                <c:pt idx="1128">
                  <c:v>6.2667077777777775</c:v>
                </c:pt>
                <c:pt idx="1129">
                  <c:v>6.2722447222222524</c:v>
                </c:pt>
                <c:pt idx="1130">
                  <c:v>6.2778130555555558</c:v>
                </c:pt>
                <c:pt idx="1131">
                  <c:v>6.2833566666666663</c:v>
                </c:pt>
                <c:pt idx="1132">
                  <c:v>6.2889119444444441</c:v>
                </c:pt>
                <c:pt idx="1133">
                  <c:v>6.2944674999999997</c:v>
                </c:pt>
                <c:pt idx="1134">
                  <c:v>6.3000244444444444</c:v>
                </c:pt>
                <c:pt idx="1135">
                  <c:v>6.3055969444444449</c:v>
                </c:pt>
                <c:pt idx="1136">
                  <c:v>6.3111355555554107</c:v>
                </c:pt>
                <c:pt idx="1137">
                  <c:v>6.3166897222222333</c:v>
                </c:pt>
                <c:pt idx="1138">
                  <c:v>6.3222544444444448</c:v>
                </c:pt>
                <c:pt idx="1139">
                  <c:v>6.3278008333333275</c:v>
                </c:pt>
                <c:pt idx="1140">
                  <c:v>6.3333777777777778</c:v>
                </c:pt>
                <c:pt idx="1141">
                  <c:v>6.3389136111111108</c:v>
                </c:pt>
                <c:pt idx="1142">
                  <c:v>6.3444677777777745</c:v>
                </c:pt>
                <c:pt idx="1143">
                  <c:v>6.3500244444444442</c:v>
                </c:pt>
                <c:pt idx="1144">
                  <c:v>6.355599166666666</c:v>
                </c:pt>
                <c:pt idx="1145">
                  <c:v>6.3611427777777765</c:v>
                </c:pt>
                <c:pt idx="1146">
                  <c:v>6.3666905555555555</c:v>
                </c:pt>
                <c:pt idx="1147">
                  <c:v>6.3722452777777745</c:v>
                </c:pt>
                <c:pt idx="1148">
                  <c:v>6.3778074999999985</c:v>
                </c:pt>
                <c:pt idx="1149">
                  <c:v>6.3833638888888924</c:v>
                </c:pt>
                <c:pt idx="1150">
                  <c:v>6.3889155555553803</c:v>
                </c:pt>
                <c:pt idx="1151">
                  <c:v>6.3944674999999975</c:v>
                </c:pt>
                <c:pt idx="1152">
                  <c:v>6.4000225000000004</c:v>
                </c:pt>
                <c:pt idx="1153">
                  <c:v>6.4055816666666665</c:v>
                </c:pt>
                <c:pt idx="1154">
                  <c:v>6.411136388888889</c:v>
                </c:pt>
                <c:pt idx="1155">
                  <c:v>6.4166891666666714</c:v>
                </c:pt>
                <c:pt idx="1156">
                  <c:v>6.4222455555555555</c:v>
                </c:pt>
                <c:pt idx="1157">
                  <c:v>6.4278011111111111</c:v>
                </c:pt>
                <c:pt idx="1158">
                  <c:v>6.4333572222222424</c:v>
                </c:pt>
                <c:pt idx="1159">
                  <c:v>6.4389122222222221</c:v>
                </c:pt>
                <c:pt idx="1160">
                  <c:v>6.4444688888888892</c:v>
                </c:pt>
                <c:pt idx="1161">
                  <c:v>6.4500349999999855</c:v>
                </c:pt>
                <c:pt idx="1162">
                  <c:v>6.4555786111111111</c:v>
                </c:pt>
                <c:pt idx="1163">
                  <c:v>6.4611344444444443</c:v>
                </c:pt>
                <c:pt idx="1164">
                  <c:v>6.46671</c:v>
                </c:pt>
                <c:pt idx="1165">
                  <c:v>6.4722497222224202</c:v>
                </c:pt>
                <c:pt idx="1166">
                  <c:v>6.4778008333333332</c:v>
                </c:pt>
                <c:pt idx="1167">
                  <c:v>6.4833716666666694</c:v>
                </c:pt>
                <c:pt idx="1168">
                  <c:v>6.4889127777777755</c:v>
                </c:pt>
                <c:pt idx="1169">
                  <c:v>6.4944672222222222</c:v>
                </c:pt>
                <c:pt idx="1170">
                  <c:v>6.5000241666666669</c:v>
                </c:pt>
                <c:pt idx="1171">
                  <c:v>6.5055863888888865</c:v>
                </c:pt>
                <c:pt idx="1172">
                  <c:v>6.5111341666666656</c:v>
                </c:pt>
                <c:pt idx="1173">
                  <c:v>6.516690555555555</c:v>
                </c:pt>
                <c:pt idx="1174">
                  <c:v>6.5222513888888889</c:v>
                </c:pt>
                <c:pt idx="1175">
                  <c:v>6.5278008333333295</c:v>
                </c:pt>
                <c:pt idx="1176">
                  <c:v>6.5333575000000002</c:v>
                </c:pt>
                <c:pt idx="1177">
                  <c:v>6.5389227777777776</c:v>
                </c:pt>
                <c:pt idx="1178">
                  <c:v>6.5444691666666674</c:v>
                </c:pt>
                <c:pt idx="1179">
                  <c:v>6.5500230555555552</c:v>
                </c:pt>
                <c:pt idx="1180">
                  <c:v>6.5555788888888875</c:v>
                </c:pt>
                <c:pt idx="1181">
                  <c:v>6.5611363888888885</c:v>
                </c:pt>
                <c:pt idx="1182">
                  <c:v>6.5666905555555557</c:v>
                </c:pt>
                <c:pt idx="1183">
                  <c:v>6.5722561111112014</c:v>
                </c:pt>
                <c:pt idx="1184">
                  <c:v>6.5778013888888882</c:v>
                </c:pt>
                <c:pt idx="1185">
                  <c:v>6.5833563888888884</c:v>
                </c:pt>
                <c:pt idx="1186">
                  <c:v>6.5889322222222217</c:v>
                </c:pt>
                <c:pt idx="1187">
                  <c:v>6.5944680555555557</c:v>
                </c:pt>
                <c:pt idx="1188">
                  <c:v>6.6000224999999997</c:v>
                </c:pt>
                <c:pt idx="1189">
                  <c:v>6.6055788888888856</c:v>
                </c:pt>
                <c:pt idx="1190">
                  <c:v>6.6111544444444386</c:v>
                </c:pt>
                <c:pt idx="1191">
                  <c:v>6.6166919444444474</c:v>
                </c:pt>
                <c:pt idx="1192">
                  <c:v>6.6222461111111111</c:v>
                </c:pt>
                <c:pt idx="1193">
                  <c:v>6.6278138888888645</c:v>
                </c:pt>
                <c:pt idx="1194">
                  <c:v>6.6333561111111123</c:v>
                </c:pt>
                <c:pt idx="1195">
                  <c:v>6.6389291666666672</c:v>
                </c:pt>
                <c:pt idx="1196">
                  <c:v>6.6444686111111109</c:v>
                </c:pt>
                <c:pt idx="1197">
                  <c:v>6.6500324999999965</c:v>
                </c:pt>
                <c:pt idx="1198">
                  <c:v>6.6555786111111095</c:v>
                </c:pt>
                <c:pt idx="1199">
                  <c:v>6.6611341666664909</c:v>
                </c:pt>
                <c:pt idx="1200">
                  <c:v>6.6666961111111114</c:v>
                </c:pt>
                <c:pt idx="1201">
                  <c:v>6.6722447222222234</c:v>
                </c:pt>
                <c:pt idx="1202">
                  <c:v>6.6778011111111111</c:v>
                </c:pt>
                <c:pt idx="1203">
                  <c:v>6.6833577777777755</c:v>
                </c:pt>
                <c:pt idx="1204">
                  <c:v>6.6889119444444445</c:v>
                </c:pt>
                <c:pt idx="1205">
                  <c:v>6.6944672222222215</c:v>
                </c:pt>
                <c:pt idx="1206">
                  <c:v>6.700022777777777</c:v>
                </c:pt>
                <c:pt idx="1207">
                  <c:v>6.7055786111111111</c:v>
                </c:pt>
                <c:pt idx="1208">
                  <c:v>6.7111341666666666</c:v>
                </c:pt>
                <c:pt idx="1209">
                  <c:v>6.7167105555555455</c:v>
                </c:pt>
                <c:pt idx="1210">
                  <c:v>6.722245833333333</c:v>
                </c:pt>
                <c:pt idx="1211">
                  <c:v>6.7278224999999985</c:v>
                </c:pt>
                <c:pt idx="1212">
                  <c:v>6.733357777777778</c:v>
                </c:pt>
                <c:pt idx="1213">
                  <c:v>6.7389305555555445</c:v>
                </c:pt>
                <c:pt idx="1214">
                  <c:v>6.7444702777776655</c:v>
                </c:pt>
                <c:pt idx="1215">
                  <c:v>6.7500244444444464</c:v>
                </c:pt>
                <c:pt idx="1216">
                  <c:v>6.7555791666666662</c:v>
                </c:pt>
                <c:pt idx="1217">
                  <c:v>6.761145833333333</c:v>
                </c:pt>
                <c:pt idx="1218">
                  <c:v>6.766690555555555</c:v>
                </c:pt>
                <c:pt idx="1219">
                  <c:v>6.7722630555557046</c:v>
                </c:pt>
                <c:pt idx="1220">
                  <c:v>6.7778008333333331</c:v>
                </c:pt>
                <c:pt idx="1221">
                  <c:v>6.7833563888888904</c:v>
                </c:pt>
                <c:pt idx="1222">
                  <c:v>6.7889130555555557</c:v>
                </c:pt>
                <c:pt idx="1223">
                  <c:v>6.7944669444444443</c:v>
                </c:pt>
                <c:pt idx="1224">
                  <c:v>6.8000224999999999</c:v>
                </c:pt>
                <c:pt idx="1225">
                  <c:v>6.8055933333333334</c:v>
                </c:pt>
                <c:pt idx="1226">
                  <c:v>6.8111336111111109</c:v>
                </c:pt>
                <c:pt idx="1227">
                  <c:v>6.8167099999999996</c:v>
                </c:pt>
                <c:pt idx="1228">
                  <c:v>6.8222452777776645</c:v>
                </c:pt>
                <c:pt idx="1229">
                  <c:v>6.8278163888888646</c:v>
                </c:pt>
                <c:pt idx="1230">
                  <c:v>6.8333563888888884</c:v>
                </c:pt>
                <c:pt idx="1231">
                  <c:v>6.838933611111111</c:v>
                </c:pt>
                <c:pt idx="1232">
                  <c:v>6.8444674999999995</c:v>
                </c:pt>
                <c:pt idx="1233">
                  <c:v>6.850023055555555</c:v>
                </c:pt>
                <c:pt idx="1234">
                  <c:v>6.8555786111111106</c:v>
                </c:pt>
                <c:pt idx="1235">
                  <c:v>6.8611347222222205</c:v>
                </c:pt>
                <c:pt idx="1236">
                  <c:v>6.8666905555555555</c:v>
                </c:pt>
                <c:pt idx="1237">
                  <c:v>6.8722461111112034</c:v>
                </c:pt>
                <c:pt idx="1238">
                  <c:v>6.8778000000000006</c:v>
                </c:pt>
                <c:pt idx="1239">
                  <c:v>6.8833705555555547</c:v>
                </c:pt>
                <c:pt idx="1240">
                  <c:v>6.888913333333333</c:v>
                </c:pt>
                <c:pt idx="1241">
                  <c:v>6.8944674999999975</c:v>
                </c:pt>
                <c:pt idx="1242">
                  <c:v>6.9000244444444494</c:v>
                </c:pt>
                <c:pt idx="1243">
                  <c:v>6.9055783333333434</c:v>
                </c:pt>
                <c:pt idx="1244">
                  <c:v>6.9111338888888882</c:v>
                </c:pt>
                <c:pt idx="1245">
                  <c:v>6.916709444444594</c:v>
                </c:pt>
                <c:pt idx="1246">
                  <c:v>6.9222452777777645</c:v>
                </c:pt>
                <c:pt idx="1247">
                  <c:v>6.9278016666666655</c:v>
                </c:pt>
                <c:pt idx="1248">
                  <c:v>6.933366944444594</c:v>
                </c:pt>
                <c:pt idx="1249">
                  <c:v>6.9389119444444454</c:v>
                </c:pt>
                <c:pt idx="1250">
                  <c:v>6.9444680555555554</c:v>
                </c:pt>
                <c:pt idx="1251">
                  <c:v>6.9500238888888894</c:v>
                </c:pt>
                <c:pt idx="1252">
                  <c:v>6.9555791666666664</c:v>
                </c:pt>
                <c:pt idx="1253">
                  <c:v>6.9611336111111104</c:v>
                </c:pt>
                <c:pt idx="1254">
                  <c:v>6.9666908333333524</c:v>
                </c:pt>
                <c:pt idx="1255">
                  <c:v>6.9722477777777794</c:v>
                </c:pt>
                <c:pt idx="1256">
                  <c:v>6.9778008333333332</c:v>
                </c:pt>
                <c:pt idx="1257">
                  <c:v>6.9833558333333334</c:v>
                </c:pt>
                <c:pt idx="1258">
                  <c:v>6.9889141666666665</c:v>
                </c:pt>
                <c:pt idx="1259">
                  <c:v>6.9944674999999998</c:v>
                </c:pt>
                <c:pt idx="1260">
                  <c:v>7.0000238888888884</c:v>
                </c:pt>
                <c:pt idx="1261">
                  <c:v>7.0055977777777745</c:v>
                </c:pt>
                <c:pt idx="1262">
                  <c:v>7.0111355555555255</c:v>
                </c:pt>
                <c:pt idx="1263">
                  <c:v>7.0167099999999998</c:v>
                </c:pt>
                <c:pt idx="1264">
                  <c:v>7.0222552777776244</c:v>
                </c:pt>
                <c:pt idx="1265">
                  <c:v>7.0278013888888875</c:v>
                </c:pt>
                <c:pt idx="1266">
                  <c:v>7.0333700000000023</c:v>
                </c:pt>
                <c:pt idx="1267">
                  <c:v>7.0389113888888888</c:v>
                </c:pt>
                <c:pt idx="1268">
                  <c:v>7.0444688888888889</c:v>
                </c:pt>
                <c:pt idx="1269">
                  <c:v>7.0500347222222226</c:v>
                </c:pt>
                <c:pt idx="1270">
                  <c:v>7.0555858333333275</c:v>
                </c:pt>
                <c:pt idx="1271">
                  <c:v>7.0611336111111109</c:v>
                </c:pt>
                <c:pt idx="1272">
                  <c:v>7.0667113888888888</c:v>
                </c:pt>
                <c:pt idx="1273">
                  <c:v>7.0722530555555574</c:v>
                </c:pt>
                <c:pt idx="1274">
                  <c:v>7.0778002777776745</c:v>
                </c:pt>
                <c:pt idx="1275">
                  <c:v>7.0833702777777745</c:v>
                </c:pt>
                <c:pt idx="1276">
                  <c:v>7.0889124999999975</c:v>
                </c:pt>
                <c:pt idx="1277">
                  <c:v>7.0944674999999995</c:v>
                </c:pt>
                <c:pt idx="1278">
                  <c:v>7.1000433333333524</c:v>
                </c:pt>
                <c:pt idx="1279">
                  <c:v>7.1055797222222221</c:v>
                </c:pt>
                <c:pt idx="1280">
                  <c:v>7.1111349999999645</c:v>
                </c:pt>
                <c:pt idx="1281">
                  <c:v>7.116702222222222</c:v>
                </c:pt>
                <c:pt idx="1282">
                  <c:v>7.1222649999999845</c:v>
                </c:pt>
                <c:pt idx="1283">
                  <c:v>7.1278180555553803</c:v>
                </c:pt>
                <c:pt idx="1284">
                  <c:v>7.1333647222222334</c:v>
                </c:pt>
                <c:pt idx="1285">
                  <c:v>7.1389119444444376</c:v>
                </c:pt>
                <c:pt idx="1286">
                  <c:v>7.1444849999998645</c:v>
                </c:pt>
                <c:pt idx="1287">
                  <c:v>7.1500280555555555</c:v>
                </c:pt>
                <c:pt idx="1288">
                  <c:v>7.1555786111111095</c:v>
                </c:pt>
                <c:pt idx="1289">
                  <c:v>7.1611430555555557</c:v>
                </c:pt>
                <c:pt idx="1290">
                  <c:v>7.1666894444444438</c:v>
                </c:pt>
                <c:pt idx="1291">
                  <c:v>7.1722661111112034</c:v>
                </c:pt>
                <c:pt idx="1292">
                  <c:v>7.1778008333333325</c:v>
                </c:pt>
                <c:pt idx="1293">
                  <c:v>7.1833572222222219</c:v>
                </c:pt>
                <c:pt idx="1294">
                  <c:v>7.1889119444444445</c:v>
                </c:pt>
                <c:pt idx="1295">
                  <c:v>7.1944674999999965</c:v>
                </c:pt>
                <c:pt idx="1296">
                  <c:v>7.2000224999999993</c:v>
                </c:pt>
                <c:pt idx="1297">
                  <c:v>7.2055788888888888</c:v>
                </c:pt>
                <c:pt idx="1298">
                  <c:v>7.2111341666666666</c:v>
                </c:pt>
                <c:pt idx="1299">
                  <c:v>7.2166969444444504</c:v>
                </c:pt>
                <c:pt idx="1300">
                  <c:v>7.2222463888888884</c:v>
                </c:pt>
                <c:pt idx="1301">
                  <c:v>7.22780027777761</c:v>
                </c:pt>
                <c:pt idx="1302">
                  <c:v>7.2333558333333334</c:v>
                </c:pt>
                <c:pt idx="1303">
                  <c:v>7.2389119444444443</c:v>
                </c:pt>
                <c:pt idx="1304">
                  <c:v>7.2444813888888895</c:v>
                </c:pt>
                <c:pt idx="1305">
                  <c:v>7.2500238888888884</c:v>
                </c:pt>
                <c:pt idx="1306">
                  <c:v>7.2555797222222234</c:v>
                </c:pt>
                <c:pt idx="1307">
                  <c:v>7.2611499999999998</c:v>
                </c:pt>
                <c:pt idx="1308">
                  <c:v>7.2666899999999996</c:v>
                </c:pt>
                <c:pt idx="1309">
                  <c:v>7.2722591666666734</c:v>
                </c:pt>
                <c:pt idx="1310">
                  <c:v>7.2778011111111134</c:v>
                </c:pt>
                <c:pt idx="1311">
                  <c:v>7.2833727777777781</c:v>
                </c:pt>
                <c:pt idx="1312">
                  <c:v>7.2889166666666645</c:v>
                </c:pt>
                <c:pt idx="1313">
                  <c:v>7.2944674999999997</c:v>
                </c:pt>
                <c:pt idx="1314">
                  <c:v>7.3000233333333524</c:v>
                </c:pt>
                <c:pt idx="1315">
                  <c:v>7.3055794444444464</c:v>
                </c:pt>
                <c:pt idx="1316">
                  <c:v>7.3111355555554107</c:v>
                </c:pt>
                <c:pt idx="1317">
                  <c:v>7.3166894444444504</c:v>
                </c:pt>
                <c:pt idx="1318">
                  <c:v>7.3222469444444442</c:v>
                </c:pt>
                <c:pt idx="1319">
                  <c:v>7.3278008333333275</c:v>
                </c:pt>
                <c:pt idx="1320">
                  <c:v>7.3333563888888884</c:v>
                </c:pt>
                <c:pt idx="1321">
                  <c:v>7.3389124999999975</c:v>
                </c:pt>
                <c:pt idx="1322">
                  <c:v>7.3444674999999995</c:v>
                </c:pt>
                <c:pt idx="1323">
                  <c:v>7.350023055555555</c:v>
                </c:pt>
                <c:pt idx="1324">
                  <c:v>7.3555838888888845</c:v>
                </c:pt>
                <c:pt idx="1325">
                  <c:v>7.3611344444444375</c:v>
                </c:pt>
                <c:pt idx="1326">
                  <c:v>7.3667058333333335</c:v>
                </c:pt>
                <c:pt idx="1327">
                  <c:v>7.3722574999999999</c:v>
                </c:pt>
                <c:pt idx="1328">
                  <c:v>7.3778011111111113</c:v>
                </c:pt>
                <c:pt idx="1329">
                  <c:v>7.3833572222222221</c:v>
                </c:pt>
                <c:pt idx="1330">
                  <c:v>7.3889113888888875</c:v>
                </c:pt>
                <c:pt idx="1331">
                  <c:v>7.3944672222222216</c:v>
                </c:pt>
                <c:pt idx="1332">
                  <c:v>7.4000236111112034</c:v>
                </c:pt>
                <c:pt idx="1333">
                  <c:v>7.405578055555555</c:v>
                </c:pt>
                <c:pt idx="1334">
                  <c:v>7.4111336111111124</c:v>
                </c:pt>
                <c:pt idx="1335">
                  <c:v>7.4166897222222534</c:v>
                </c:pt>
                <c:pt idx="1336">
                  <c:v>7.4222461111112024</c:v>
                </c:pt>
                <c:pt idx="1337">
                  <c:v>7.4278005555555255</c:v>
                </c:pt>
                <c:pt idx="1338">
                  <c:v>7.4333566666666684</c:v>
                </c:pt>
                <c:pt idx="1339">
                  <c:v>7.4389113888888883</c:v>
                </c:pt>
                <c:pt idx="1340">
                  <c:v>7.4444777777777755</c:v>
                </c:pt>
                <c:pt idx="1341">
                  <c:v>7.4500224999999993</c:v>
                </c:pt>
                <c:pt idx="1342">
                  <c:v>7.4555786111111111</c:v>
                </c:pt>
                <c:pt idx="1343">
                  <c:v>7.4611341666666666</c:v>
                </c:pt>
                <c:pt idx="1344">
                  <c:v>7.46671</c:v>
                </c:pt>
                <c:pt idx="1345">
                  <c:v>7.4722791666666923</c:v>
                </c:pt>
                <c:pt idx="1346">
                  <c:v>7.4778205555555548</c:v>
                </c:pt>
                <c:pt idx="1347">
                  <c:v>7.4833558333333334</c:v>
                </c:pt>
                <c:pt idx="1348">
                  <c:v>7.4889119444444443</c:v>
                </c:pt>
                <c:pt idx="1349">
                  <c:v>7.4944755555555345</c:v>
                </c:pt>
                <c:pt idx="1350">
                  <c:v>7.5000230555555554</c:v>
                </c:pt>
                <c:pt idx="1351">
                  <c:v>7.5055816666665249</c:v>
                </c:pt>
                <c:pt idx="1352">
                  <c:v>7.5111355555555255</c:v>
                </c:pt>
                <c:pt idx="1353">
                  <c:v>7.5166902777777755</c:v>
                </c:pt>
                <c:pt idx="1354">
                  <c:v>7.5222599999999975</c:v>
                </c:pt>
                <c:pt idx="1355">
                  <c:v>7.5278002777775912</c:v>
                </c:pt>
                <c:pt idx="1356">
                  <c:v>7.5333563888888904</c:v>
                </c:pt>
                <c:pt idx="1357">
                  <c:v>7.5389119444444441</c:v>
                </c:pt>
                <c:pt idx="1358">
                  <c:v>7.5444677777777756</c:v>
                </c:pt>
                <c:pt idx="1359">
                  <c:v>7.5500238888888891</c:v>
                </c:pt>
                <c:pt idx="1360">
                  <c:v>7.5555888888888845</c:v>
                </c:pt>
                <c:pt idx="1361">
                  <c:v>7.5611405555555455</c:v>
                </c:pt>
                <c:pt idx="1362">
                  <c:v>7.5666952777777645</c:v>
                </c:pt>
                <c:pt idx="1363">
                  <c:v>7.5722458333333424</c:v>
                </c:pt>
                <c:pt idx="1364">
                  <c:v>7.5778008333333329</c:v>
                </c:pt>
                <c:pt idx="1365">
                  <c:v>7.5833561111111134</c:v>
                </c:pt>
                <c:pt idx="1366">
                  <c:v>7.5889124999999975</c:v>
                </c:pt>
                <c:pt idx="1367">
                  <c:v>7.594475833333334</c:v>
                </c:pt>
                <c:pt idx="1368">
                  <c:v>7.6000244444444442</c:v>
                </c:pt>
                <c:pt idx="1369">
                  <c:v>7.6055783333333329</c:v>
                </c:pt>
                <c:pt idx="1370">
                  <c:v>7.6111452777776645</c:v>
                </c:pt>
                <c:pt idx="1371">
                  <c:v>7.6166897222222234</c:v>
                </c:pt>
                <c:pt idx="1372">
                  <c:v>7.6222588888888865</c:v>
                </c:pt>
                <c:pt idx="1373">
                  <c:v>7.6278008333333265</c:v>
                </c:pt>
                <c:pt idx="1374">
                  <c:v>7.6333774999999999</c:v>
                </c:pt>
                <c:pt idx="1375">
                  <c:v>7.6389299999999976</c:v>
                </c:pt>
                <c:pt idx="1376">
                  <c:v>7.6444755555553821</c:v>
                </c:pt>
                <c:pt idx="1377">
                  <c:v>7.6500236111111111</c:v>
                </c:pt>
                <c:pt idx="1378">
                  <c:v>7.6555786111111095</c:v>
                </c:pt>
                <c:pt idx="1379">
                  <c:v>7.6611336111111106</c:v>
                </c:pt>
                <c:pt idx="1380">
                  <c:v>7.6666911111111133</c:v>
                </c:pt>
                <c:pt idx="1381">
                  <c:v>7.6722452777777645</c:v>
                </c:pt>
                <c:pt idx="1382">
                  <c:v>7.6778013888888887</c:v>
                </c:pt>
                <c:pt idx="1383">
                  <c:v>7.6833566666666666</c:v>
                </c:pt>
                <c:pt idx="1384">
                  <c:v>7.6889288888888885</c:v>
                </c:pt>
                <c:pt idx="1385">
                  <c:v>7.6944891666665258</c:v>
                </c:pt>
                <c:pt idx="1386">
                  <c:v>7.7000244444444474</c:v>
                </c:pt>
                <c:pt idx="1387">
                  <c:v>7.7055786111111111</c:v>
                </c:pt>
                <c:pt idx="1388">
                  <c:v>7.7111499999999999</c:v>
                </c:pt>
                <c:pt idx="1389">
                  <c:v>7.7166891666666704</c:v>
                </c:pt>
                <c:pt idx="1390">
                  <c:v>7.722245833333333</c:v>
                </c:pt>
                <c:pt idx="1391">
                  <c:v>7.72780027777761</c:v>
                </c:pt>
                <c:pt idx="1392">
                  <c:v>7.7333658333333934</c:v>
                </c:pt>
                <c:pt idx="1393">
                  <c:v>7.7389119444444443</c:v>
                </c:pt>
                <c:pt idx="1394">
                  <c:v>7.7444830555555555</c:v>
                </c:pt>
                <c:pt idx="1395">
                  <c:v>7.7500227777777777</c:v>
                </c:pt>
                <c:pt idx="1396">
                  <c:v>7.7555994444444494</c:v>
                </c:pt>
                <c:pt idx="1397">
                  <c:v>7.7611522222222229</c:v>
                </c:pt>
                <c:pt idx="1398">
                  <c:v>7.7666894444444514</c:v>
                </c:pt>
                <c:pt idx="1399">
                  <c:v>7.772248611111249</c:v>
                </c:pt>
                <c:pt idx="1400">
                  <c:v>7.7778002777776845</c:v>
                </c:pt>
                <c:pt idx="1401">
                  <c:v>7.783370555555555</c:v>
                </c:pt>
                <c:pt idx="1402">
                  <c:v>7.7889124999999995</c:v>
                </c:pt>
                <c:pt idx="1403">
                  <c:v>7.7944774999999975</c:v>
                </c:pt>
                <c:pt idx="1404">
                  <c:v>7.8000247222222221</c:v>
                </c:pt>
                <c:pt idx="1405">
                  <c:v>7.8055783333333331</c:v>
                </c:pt>
                <c:pt idx="1406">
                  <c:v>7.8111544444444441</c:v>
                </c:pt>
                <c:pt idx="1407">
                  <c:v>7.8166925000000003</c:v>
                </c:pt>
                <c:pt idx="1408">
                  <c:v>7.8222463888888889</c:v>
                </c:pt>
                <c:pt idx="1409">
                  <c:v>7.8278122222221755</c:v>
                </c:pt>
                <c:pt idx="1410">
                  <c:v>7.8333577777777776</c:v>
                </c:pt>
                <c:pt idx="1411">
                  <c:v>7.8389113888888886</c:v>
                </c:pt>
                <c:pt idx="1412">
                  <c:v>7.8444677777777745</c:v>
                </c:pt>
                <c:pt idx="1413">
                  <c:v>7.8500238888888889</c:v>
                </c:pt>
                <c:pt idx="1414">
                  <c:v>7.8555916666666645</c:v>
                </c:pt>
                <c:pt idx="1415">
                  <c:v>7.8611341666665124</c:v>
                </c:pt>
                <c:pt idx="1416">
                  <c:v>7.8667108333333315</c:v>
                </c:pt>
                <c:pt idx="1417">
                  <c:v>7.872254166666667</c:v>
                </c:pt>
                <c:pt idx="1418">
                  <c:v>7.8778008333333327</c:v>
                </c:pt>
                <c:pt idx="1419">
                  <c:v>7.8833577777777775</c:v>
                </c:pt>
                <c:pt idx="1420">
                  <c:v>7.8889113888888875</c:v>
                </c:pt>
                <c:pt idx="1421">
                  <c:v>7.8944674999999975</c:v>
                </c:pt>
                <c:pt idx="1422">
                  <c:v>7.9000230555555584</c:v>
                </c:pt>
                <c:pt idx="1423">
                  <c:v>7.9055786111111104</c:v>
                </c:pt>
                <c:pt idx="1424">
                  <c:v>7.9111341666666659</c:v>
                </c:pt>
                <c:pt idx="1425">
                  <c:v>7.9166902777777777</c:v>
                </c:pt>
                <c:pt idx="1426">
                  <c:v>7.9222505555555545</c:v>
                </c:pt>
                <c:pt idx="1427">
                  <c:v>7.9278111111111107</c:v>
                </c:pt>
                <c:pt idx="1428">
                  <c:v>7.933366944444594</c:v>
                </c:pt>
                <c:pt idx="1429">
                  <c:v>7.9389113888888883</c:v>
                </c:pt>
                <c:pt idx="1430">
                  <c:v>7.9444686111111134</c:v>
                </c:pt>
                <c:pt idx="1431">
                  <c:v>7.9500230555555564</c:v>
                </c:pt>
                <c:pt idx="1432">
                  <c:v>7.9555786111111111</c:v>
                </c:pt>
                <c:pt idx="1433">
                  <c:v>7.9611338888888881</c:v>
                </c:pt>
                <c:pt idx="1434">
                  <c:v>7.9666905555555552</c:v>
                </c:pt>
                <c:pt idx="1435">
                  <c:v>7.9722572222222334</c:v>
                </c:pt>
                <c:pt idx="1436">
                  <c:v>7.9778008333333332</c:v>
                </c:pt>
                <c:pt idx="1437">
                  <c:v>7.9833561111112123</c:v>
                </c:pt>
                <c:pt idx="1438">
                  <c:v>7.9889119444444443</c:v>
                </c:pt>
                <c:pt idx="1439">
                  <c:v>7.9944838888888885</c:v>
                </c:pt>
                <c:pt idx="1440">
                  <c:v>8.0000255555555491</c:v>
                </c:pt>
                <c:pt idx="1441">
                  <c:v>8.0055780555555529</c:v>
                </c:pt>
                <c:pt idx="1442">
                  <c:v>8.0111347222222218</c:v>
                </c:pt>
                <c:pt idx="1443">
                  <c:v>8.0166952777777798</c:v>
                </c:pt>
                <c:pt idx="1444">
                  <c:v>8.0222452777777775</c:v>
                </c:pt>
                <c:pt idx="1445">
                  <c:v>8.0278002777777751</c:v>
                </c:pt>
                <c:pt idx="1446">
                  <c:v>8.0333591666666671</c:v>
                </c:pt>
                <c:pt idx="1447">
                  <c:v>8.0389130555554189</c:v>
                </c:pt>
                <c:pt idx="1448">
                  <c:v>8.0444680555555479</c:v>
                </c:pt>
                <c:pt idx="1449">
                  <c:v>8.050031111111112</c:v>
                </c:pt>
                <c:pt idx="1450">
                  <c:v>8.0555813888891876</c:v>
                </c:pt>
                <c:pt idx="1451">
                  <c:v>8.06113361111111</c:v>
                </c:pt>
                <c:pt idx="1452">
                  <c:v>8.0666891666667748</c:v>
                </c:pt>
                <c:pt idx="1453">
                  <c:v>8.0722527777777771</c:v>
                </c:pt>
                <c:pt idx="1454">
                  <c:v>8.077820277777775</c:v>
                </c:pt>
                <c:pt idx="1455">
                  <c:v>8.0833572222222223</c:v>
                </c:pt>
                <c:pt idx="1456">
                  <c:v>8.0889119444444439</c:v>
                </c:pt>
                <c:pt idx="1457">
                  <c:v>8.094467777777778</c:v>
                </c:pt>
                <c:pt idx="1458">
                  <c:v>8.1000366666666768</c:v>
                </c:pt>
                <c:pt idx="1459">
                  <c:v>8.1055786111111114</c:v>
                </c:pt>
                <c:pt idx="1460">
                  <c:v>8.111135277777775</c:v>
                </c:pt>
                <c:pt idx="1461">
                  <c:v>8.1166988888888891</c:v>
                </c:pt>
                <c:pt idx="1462">
                  <c:v>8.1222463888888896</c:v>
                </c:pt>
                <c:pt idx="1463">
                  <c:v>8.1278002777777729</c:v>
                </c:pt>
                <c:pt idx="1464">
                  <c:v>8.1333577777777659</c:v>
                </c:pt>
                <c:pt idx="1465">
                  <c:v>8.1389113888887419</c:v>
                </c:pt>
                <c:pt idx="1466">
                  <c:v>8.1444680555554889</c:v>
                </c:pt>
                <c:pt idx="1467">
                  <c:v>8.1500230555555486</c:v>
                </c:pt>
                <c:pt idx="1468">
                  <c:v>8.1555786111111104</c:v>
                </c:pt>
                <c:pt idx="1469">
                  <c:v>8.1611347222222221</c:v>
                </c:pt>
                <c:pt idx="1470">
                  <c:v>8.1666908333333748</c:v>
                </c:pt>
                <c:pt idx="1471">
                  <c:v>8.1722636111111111</c:v>
                </c:pt>
                <c:pt idx="1472">
                  <c:v>8.1778016666666673</c:v>
                </c:pt>
                <c:pt idx="1473">
                  <c:v>8.1833561111111113</c:v>
                </c:pt>
                <c:pt idx="1474">
                  <c:v>8.1889122222222213</c:v>
                </c:pt>
                <c:pt idx="1475">
                  <c:v>8.1944680555555482</c:v>
                </c:pt>
                <c:pt idx="1476">
                  <c:v>8.2000227777777699</c:v>
                </c:pt>
                <c:pt idx="1477">
                  <c:v>8.2055791666666664</c:v>
                </c:pt>
                <c:pt idx="1478">
                  <c:v>8.211156111111098</c:v>
                </c:pt>
                <c:pt idx="1479">
                  <c:v>8.2166897222222222</c:v>
                </c:pt>
                <c:pt idx="1480">
                  <c:v>8.2222461111111116</c:v>
                </c:pt>
                <c:pt idx="1481">
                  <c:v>8.2278008333333332</c:v>
                </c:pt>
                <c:pt idx="1482">
                  <c:v>8.2333683333332939</c:v>
                </c:pt>
                <c:pt idx="1483">
                  <c:v>8.2389127777777489</c:v>
                </c:pt>
                <c:pt idx="1484">
                  <c:v>8.2444669444444436</c:v>
                </c:pt>
                <c:pt idx="1485">
                  <c:v>8.2500236111111089</c:v>
                </c:pt>
                <c:pt idx="1486">
                  <c:v>8.2555830555555545</c:v>
                </c:pt>
                <c:pt idx="1487">
                  <c:v>8.2611336111111111</c:v>
                </c:pt>
                <c:pt idx="1488">
                  <c:v>8.2666897222222246</c:v>
                </c:pt>
                <c:pt idx="1489">
                  <c:v>8.2722602777777769</c:v>
                </c:pt>
                <c:pt idx="1490">
                  <c:v>8.2778016666666669</c:v>
                </c:pt>
                <c:pt idx="1491">
                  <c:v>8.2833708333333309</c:v>
                </c:pt>
                <c:pt idx="1492">
                  <c:v>8.2889136111110489</c:v>
                </c:pt>
                <c:pt idx="1493">
                  <c:v>8.294468888888888</c:v>
                </c:pt>
                <c:pt idx="1494">
                  <c:v>8.300023055555549</c:v>
                </c:pt>
                <c:pt idx="1495">
                  <c:v>8.3055866666670859</c:v>
                </c:pt>
                <c:pt idx="1496">
                  <c:v>8.31113361111111</c:v>
                </c:pt>
                <c:pt idx="1497">
                  <c:v>8.3166891666667748</c:v>
                </c:pt>
                <c:pt idx="1498">
                  <c:v>8.3222588888888893</c:v>
                </c:pt>
                <c:pt idx="1499">
                  <c:v>8.3278013888888882</c:v>
                </c:pt>
                <c:pt idx="1500">
                  <c:v>8.3333563888888893</c:v>
                </c:pt>
                <c:pt idx="1501">
                  <c:v>8.3389113888888389</c:v>
                </c:pt>
                <c:pt idx="1502">
                  <c:v>8.3444875000000067</c:v>
                </c:pt>
                <c:pt idx="1503">
                  <c:v>8.3500286111111102</c:v>
                </c:pt>
                <c:pt idx="1504">
                  <c:v>8.3555794444444746</c:v>
                </c:pt>
                <c:pt idx="1505">
                  <c:v>8.3611391666666748</c:v>
                </c:pt>
                <c:pt idx="1506">
                  <c:v>8.3666902777781189</c:v>
                </c:pt>
                <c:pt idx="1507">
                  <c:v>8.3722452777778766</c:v>
                </c:pt>
                <c:pt idx="1508">
                  <c:v>8.3778008333333567</c:v>
                </c:pt>
                <c:pt idx="1509">
                  <c:v>8.3833563888890268</c:v>
                </c:pt>
                <c:pt idx="1510">
                  <c:v>8.3889291666666672</c:v>
                </c:pt>
                <c:pt idx="1511">
                  <c:v>8.3944680555555529</c:v>
                </c:pt>
                <c:pt idx="1512">
                  <c:v>8.4000225000000004</c:v>
                </c:pt>
                <c:pt idx="1513">
                  <c:v>8.4055786111111104</c:v>
                </c:pt>
                <c:pt idx="1514">
                  <c:v>8.4111344444444445</c:v>
                </c:pt>
                <c:pt idx="1515">
                  <c:v>8.4166905555555562</c:v>
                </c:pt>
                <c:pt idx="1516">
                  <c:v>8.4222455555555555</c:v>
                </c:pt>
                <c:pt idx="1517">
                  <c:v>8.427815555555549</c:v>
                </c:pt>
                <c:pt idx="1518">
                  <c:v>8.4333577777777684</c:v>
                </c:pt>
                <c:pt idx="1519">
                  <c:v>8.4389113888888119</c:v>
                </c:pt>
                <c:pt idx="1520">
                  <c:v>8.4444675</c:v>
                </c:pt>
                <c:pt idx="1521">
                  <c:v>8.4500225000000047</c:v>
                </c:pt>
                <c:pt idx="1522">
                  <c:v>8.4555802777782283</c:v>
                </c:pt>
                <c:pt idx="1523">
                  <c:v>8.4611341666666728</c:v>
                </c:pt>
                <c:pt idx="1524">
                  <c:v>8.4666905555555747</c:v>
                </c:pt>
                <c:pt idx="1525">
                  <c:v>8.4722452777777768</c:v>
                </c:pt>
                <c:pt idx="1526">
                  <c:v>8.4778005555555556</c:v>
                </c:pt>
                <c:pt idx="1527">
                  <c:v>8.4833719444444409</c:v>
                </c:pt>
                <c:pt idx="1528">
                  <c:v>8.488912222222222</c:v>
                </c:pt>
                <c:pt idx="1529">
                  <c:v>8.4944672222222248</c:v>
                </c:pt>
                <c:pt idx="1530">
                  <c:v>8.500033055555555</c:v>
                </c:pt>
                <c:pt idx="1531">
                  <c:v>8.5055794444444448</c:v>
                </c:pt>
                <c:pt idx="1532">
                  <c:v>8.5111347222222218</c:v>
                </c:pt>
                <c:pt idx="1533">
                  <c:v>8.5166911111111112</c:v>
                </c:pt>
                <c:pt idx="1534">
                  <c:v>8.522249722222222</c:v>
                </c:pt>
                <c:pt idx="1535">
                  <c:v>8.5278016666666669</c:v>
                </c:pt>
                <c:pt idx="1536">
                  <c:v>8.5333719444443989</c:v>
                </c:pt>
                <c:pt idx="1537">
                  <c:v>8.5389133333332889</c:v>
                </c:pt>
                <c:pt idx="1538">
                  <c:v>8.5444841666666704</c:v>
                </c:pt>
                <c:pt idx="1539">
                  <c:v>8.550023055555549</c:v>
                </c:pt>
                <c:pt idx="1540">
                  <c:v>8.5556000000000267</c:v>
                </c:pt>
                <c:pt idx="1541">
                  <c:v>8.5611347222222225</c:v>
                </c:pt>
                <c:pt idx="1542">
                  <c:v>8.5666894444444548</c:v>
                </c:pt>
                <c:pt idx="1543">
                  <c:v>8.5722458333333567</c:v>
                </c:pt>
                <c:pt idx="1544">
                  <c:v>8.5778211111110689</c:v>
                </c:pt>
                <c:pt idx="1545">
                  <c:v>8.5833566666666705</c:v>
                </c:pt>
                <c:pt idx="1546">
                  <c:v>8.5889124999999993</c:v>
                </c:pt>
                <c:pt idx="1547">
                  <c:v>8.5944675000000004</c:v>
                </c:pt>
                <c:pt idx="1548">
                  <c:v>8.6000419444444454</c:v>
                </c:pt>
                <c:pt idx="1549">
                  <c:v>8.6055830555555577</c:v>
                </c:pt>
                <c:pt idx="1550">
                  <c:v>8.6111355555555509</c:v>
                </c:pt>
                <c:pt idx="1551">
                  <c:v>8.6166905555555555</c:v>
                </c:pt>
                <c:pt idx="1552">
                  <c:v>8.6222455555555531</c:v>
                </c:pt>
                <c:pt idx="1553">
                  <c:v>8.6278011111110189</c:v>
                </c:pt>
                <c:pt idx="1554">
                  <c:v>8.6333566666666677</c:v>
                </c:pt>
                <c:pt idx="1555">
                  <c:v>8.6389386111110689</c:v>
                </c:pt>
                <c:pt idx="1556">
                  <c:v>8.6444766666666677</c:v>
                </c:pt>
                <c:pt idx="1557">
                  <c:v>8.6500236111111111</c:v>
                </c:pt>
                <c:pt idx="1558">
                  <c:v>8.6555786111111104</c:v>
                </c:pt>
                <c:pt idx="1559">
                  <c:v>8.6611344444444445</c:v>
                </c:pt>
                <c:pt idx="1560">
                  <c:v>8.6666902777777768</c:v>
                </c:pt>
                <c:pt idx="1561">
                  <c:v>8.6722452777777796</c:v>
                </c:pt>
                <c:pt idx="1562">
                  <c:v>8.6778016666666673</c:v>
                </c:pt>
                <c:pt idx="1563">
                  <c:v>8.6833658333333332</c:v>
                </c:pt>
                <c:pt idx="1564">
                  <c:v>8.6889119444443939</c:v>
                </c:pt>
                <c:pt idx="1565">
                  <c:v>8.6944675</c:v>
                </c:pt>
                <c:pt idx="1566">
                  <c:v>8.7000233333333199</c:v>
                </c:pt>
                <c:pt idx="1567">
                  <c:v>8.7055786111111111</c:v>
                </c:pt>
                <c:pt idx="1568">
                  <c:v>8.7111341666666657</c:v>
                </c:pt>
                <c:pt idx="1569">
                  <c:v>8.7166897222222222</c:v>
                </c:pt>
                <c:pt idx="1570">
                  <c:v>8.7222480555555499</c:v>
                </c:pt>
                <c:pt idx="1571">
                  <c:v>8.7278008333333332</c:v>
                </c:pt>
                <c:pt idx="1572">
                  <c:v>8.7333566666666655</c:v>
                </c:pt>
                <c:pt idx="1573">
                  <c:v>8.7389322222222212</c:v>
                </c:pt>
                <c:pt idx="1574">
                  <c:v>8.744472777777748</c:v>
                </c:pt>
                <c:pt idx="1575">
                  <c:v>8.750033055555555</c:v>
                </c:pt>
                <c:pt idx="1576">
                  <c:v>8.7555788888888895</c:v>
                </c:pt>
                <c:pt idx="1577">
                  <c:v>8.7611455555555509</c:v>
                </c:pt>
                <c:pt idx="1578">
                  <c:v>8.7666902777778066</c:v>
                </c:pt>
                <c:pt idx="1579">
                  <c:v>8.7722452777777775</c:v>
                </c:pt>
                <c:pt idx="1580">
                  <c:v>8.7778166666666664</c:v>
                </c:pt>
                <c:pt idx="1581">
                  <c:v>8.7833566666666663</c:v>
                </c:pt>
                <c:pt idx="1582">
                  <c:v>8.7889113888887689</c:v>
                </c:pt>
                <c:pt idx="1583">
                  <c:v>8.7944674999999997</c:v>
                </c:pt>
                <c:pt idx="1584">
                  <c:v>8.8000233333333338</c:v>
                </c:pt>
                <c:pt idx="1585">
                  <c:v>8.8055788888890767</c:v>
                </c:pt>
                <c:pt idx="1586">
                  <c:v>8.8111341666666725</c:v>
                </c:pt>
                <c:pt idx="1587">
                  <c:v>8.8166908333334248</c:v>
                </c:pt>
                <c:pt idx="1588">
                  <c:v>8.8222452777778066</c:v>
                </c:pt>
                <c:pt idx="1589">
                  <c:v>8.8278002777777775</c:v>
                </c:pt>
                <c:pt idx="1590">
                  <c:v>8.8333558333333322</c:v>
                </c:pt>
                <c:pt idx="1591">
                  <c:v>8.8389133333333199</c:v>
                </c:pt>
                <c:pt idx="1592">
                  <c:v>8.8444788888888883</c:v>
                </c:pt>
                <c:pt idx="1593">
                  <c:v>8.8500236111111104</c:v>
                </c:pt>
                <c:pt idx="1594">
                  <c:v>8.8555980555555767</c:v>
                </c:pt>
                <c:pt idx="1595">
                  <c:v>8.8611344444444526</c:v>
                </c:pt>
                <c:pt idx="1596">
                  <c:v>8.8666905555555768</c:v>
                </c:pt>
                <c:pt idx="1597">
                  <c:v>8.8722583333333347</c:v>
                </c:pt>
                <c:pt idx="1598">
                  <c:v>8.8778022222223267</c:v>
                </c:pt>
                <c:pt idx="1599">
                  <c:v>8.8833572222222248</c:v>
                </c:pt>
                <c:pt idx="1600">
                  <c:v>8.8889344444444447</c:v>
                </c:pt>
                <c:pt idx="1601">
                  <c:v>8.8944805555555568</c:v>
                </c:pt>
                <c:pt idx="1602">
                  <c:v>8.9000244444444441</c:v>
                </c:pt>
                <c:pt idx="1603">
                  <c:v>8.9055833333334267</c:v>
                </c:pt>
                <c:pt idx="1604">
                  <c:v>8.9111338888888891</c:v>
                </c:pt>
                <c:pt idx="1605">
                  <c:v>8.9166905555555562</c:v>
                </c:pt>
                <c:pt idx="1606">
                  <c:v>8.9222666666666708</c:v>
                </c:pt>
                <c:pt idx="1607">
                  <c:v>8.9278122222222223</c:v>
                </c:pt>
                <c:pt idx="1608">
                  <c:v>8.9333558333333336</c:v>
                </c:pt>
                <c:pt idx="1609">
                  <c:v>8.9389327777777687</c:v>
                </c:pt>
                <c:pt idx="1610">
                  <c:v>8.9444675</c:v>
                </c:pt>
                <c:pt idx="1611">
                  <c:v>8.950022777777777</c:v>
                </c:pt>
                <c:pt idx="1612">
                  <c:v>8.9555786111111146</c:v>
                </c:pt>
                <c:pt idx="1613">
                  <c:v>8.9611341666666728</c:v>
                </c:pt>
                <c:pt idx="1614">
                  <c:v>8.9666900000000247</c:v>
                </c:pt>
                <c:pt idx="1615">
                  <c:v>8.9722450000000027</c:v>
                </c:pt>
                <c:pt idx="1616">
                  <c:v>8.9778002777777797</c:v>
                </c:pt>
                <c:pt idx="1617">
                  <c:v>8.9833575000000003</c:v>
                </c:pt>
                <c:pt idx="1618">
                  <c:v>8.9889124999999996</c:v>
                </c:pt>
                <c:pt idx="1619">
                  <c:v>8.9944891666666766</c:v>
                </c:pt>
                <c:pt idx="1620">
                  <c:v>9.0000225</c:v>
                </c:pt>
                <c:pt idx="1621">
                  <c:v>9.0055788888888895</c:v>
                </c:pt>
                <c:pt idx="1622">
                  <c:v>9.0111344444444441</c:v>
                </c:pt>
                <c:pt idx="1623">
                  <c:v>9.0166900000000005</c:v>
                </c:pt>
                <c:pt idx="1624">
                  <c:v>9.0222461111111105</c:v>
                </c:pt>
                <c:pt idx="1625">
                  <c:v>9.0278213888888619</c:v>
                </c:pt>
                <c:pt idx="1626">
                  <c:v>9.0333558333333333</c:v>
                </c:pt>
                <c:pt idx="1627">
                  <c:v>9.0389116666666389</c:v>
                </c:pt>
                <c:pt idx="1628">
                  <c:v>9.0444716666666629</c:v>
                </c:pt>
                <c:pt idx="1629">
                  <c:v>9.0500250000000015</c:v>
                </c:pt>
                <c:pt idx="1630">
                  <c:v>9.0555791666666767</c:v>
                </c:pt>
                <c:pt idx="1631">
                  <c:v>9.0611344444444448</c:v>
                </c:pt>
                <c:pt idx="1632">
                  <c:v>9.0666908333334248</c:v>
                </c:pt>
                <c:pt idx="1633">
                  <c:v>9.0722447222222247</c:v>
                </c:pt>
                <c:pt idx="1634">
                  <c:v>9.0778011111110999</c:v>
                </c:pt>
                <c:pt idx="1635">
                  <c:v>9.0833761111111109</c:v>
                </c:pt>
                <c:pt idx="1636">
                  <c:v>9.0889119444444439</c:v>
                </c:pt>
                <c:pt idx="1637">
                  <c:v>9.0944683333333334</c:v>
                </c:pt>
                <c:pt idx="1638">
                  <c:v>9.1000227777777685</c:v>
                </c:pt>
                <c:pt idx="1639">
                  <c:v>9.1055944444444528</c:v>
                </c:pt>
                <c:pt idx="1640">
                  <c:v>9.1111350000000009</c:v>
                </c:pt>
                <c:pt idx="1641">
                  <c:v>9.1166897222222225</c:v>
                </c:pt>
                <c:pt idx="1642">
                  <c:v>9.1222452777777772</c:v>
                </c:pt>
                <c:pt idx="1643">
                  <c:v>9.1278136111110939</c:v>
                </c:pt>
                <c:pt idx="1644">
                  <c:v>9.1333563888888882</c:v>
                </c:pt>
                <c:pt idx="1645">
                  <c:v>9.1389113888887419</c:v>
                </c:pt>
                <c:pt idx="1646">
                  <c:v>9.1444688888888859</c:v>
                </c:pt>
                <c:pt idx="1647">
                  <c:v>9.1500238888888905</c:v>
                </c:pt>
                <c:pt idx="1648">
                  <c:v>9.1555844444445267</c:v>
                </c:pt>
                <c:pt idx="1649">
                  <c:v>9.1611347222222221</c:v>
                </c:pt>
                <c:pt idx="1650">
                  <c:v>9.1666908333333748</c:v>
                </c:pt>
                <c:pt idx="1651">
                  <c:v>9.172253055555549</c:v>
                </c:pt>
                <c:pt idx="1652">
                  <c:v>9.1778008333333325</c:v>
                </c:pt>
                <c:pt idx="1653">
                  <c:v>9.1833666666666698</c:v>
                </c:pt>
                <c:pt idx="1654">
                  <c:v>9.1889230555554189</c:v>
                </c:pt>
                <c:pt idx="1655">
                  <c:v>9.1944675</c:v>
                </c:pt>
                <c:pt idx="1656">
                  <c:v>9.2000252777777707</c:v>
                </c:pt>
                <c:pt idx="1657">
                  <c:v>9.2055780555555486</c:v>
                </c:pt>
                <c:pt idx="1658">
                  <c:v>9.2111341666666657</c:v>
                </c:pt>
                <c:pt idx="1659">
                  <c:v>9.2166897222222222</c:v>
                </c:pt>
                <c:pt idx="1660">
                  <c:v>9.222245277777775</c:v>
                </c:pt>
                <c:pt idx="1661">
                  <c:v>9.2278180555554989</c:v>
                </c:pt>
                <c:pt idx="1662">
                  <c:v>9.233356944444445</c:v>
                </c:pt>
                <c:pt idx="1663">
                  <c:v>9.2389122222222184</c:v>
                </c:pt>
                <c:pt idx="1664">
                  <c:v>9.2444813888888859</c:v>
                </c:pt>
                <c:pt idx="1665">
                  <c:v>9.2500230555555483</c:v>
                </c:pt>
                <c:pt idx="1666">
                  <c:v>9.2555791666666725</c:v>
                </c:pt>
                <c:pt idx="1667">
                  <c:v>9.2611413888888681</c:v>
                </c:pt>
                <c:pt idx="1668">
                  <c:v>9.2666897222222246</c:v>
                </c:pt>
                <c:pt idx="1669">
                  <c:v>9.272245555555557</c:v>
                </c:pt>
                <c:pt idx="1670">
                  <c:v>9.2778011111110619</c:v>
                </c:pt>
                <c:pt idx="1671">
                  <c:v>9.2833683333333319</c:v>
                </c:pt>
                <c:pt idx="1672">
                  <c:v>9.2889133333332889</c:v>
                </c:pt>
                <c:pt idx="1673">
                  <c:v>9.2944833333333357</c:v>
                </c:pt>
                <c:pt idx="1674">
                  <c:v>9.3000233333333338</c:v>
                </c:pt>
                <c:pt idx="1675">
                  <c:v>9.3055780555555554</c:v>
                </c:pt>
                <c:pt idx="1676">
                  <c:v>9.3111352777777778</c:v>
                </c:pt>
                <c:pt idx="1677">
                  <c:v>9.3166897222223248</c:v>
                </c:pt>
                <c:pt idx="1678">
                  <c:v>9.3222480555555549</c:v>
                </c:pt>
                <c:pt idx="1679">
                  <c:v>9.3278008333333347</c:v>
                </c:pt>
                <c:pt idx="1680">
                  <c:v>9.3333780555555439</c:v>
                </c:pt>
                <c:pt idx="1681">
                  <c:v>9.3389158333333331</c:v>
                </c:pt>
                <c:pt idx="1682">
                  <c:v>9.3444680555555539</c:v>
                </c:pt>
                <c:pt idx="1683">
                  <c:v>9.3500383333333748</c:v>
                </c:pt>
                <c:pt idx="1684">
                  <c:v>9.3555786111111168</c:v>
                </c:pt>
                <c:pt idx="1685">
                  <c:v>9.3611505555555556</c:v>
                </c:pt>
                <c:pt idx="1686">
                  <c:v>9.3666908333335268</c:v>
                </c:pt>
                <c:pt idx="1687">
                  <c:v>9.3722475000000767</c:v>
                </c:pt>
                <c:pt idx="1688">
                  <c:v>9.3778022222223267</c:v>
                </c:pt>
                <c:pt idx="1689">
                  <c:v>9.3833675000000003</c:v>
                </c:pt>
                <c:pt idx="1690">
                  <c:v>9.3889172222222221</c:v>
                </c:pt>
                <c:pt idx="1691">
                  <c:v>9.3944683333333341</c:v>
                </c:pt>
                <c:pt idx="1692">
                  <c:v>9.4000386111111123</c:v>
                </c:pt>
                <c:pt idx="1693">
                  <c:v>9.4055800000001248</c:v>
                </c:pt>
                <c:pt idx="1694">
                  <c:v>9.4111344444444445</c:v>
                </c:pt>
                <c:pt idx="1695">
                  <c:v>9.4166891666666768</c:v>
                </c:pt>
                <c:pt idx="1696">
                  <c:v>9.4222455555555555</c:v>
                </c:pt>
                <c:pt idx="1697">
                  <c:v>9.4278188888888899</c:v>
                </c:pt>
                <c:pt idx="1698">
                  <c:v>9.4333566666666666</c:v>
                </c:pt>
                <c:pt idx="1699">
                  <c:v>9.4389133333333319</c:v>
                </c:pt>
                <c:pt idx="1700">
                  <c:v>9.4444794444444433</c:v>
                </c:pt>
                <c:pt idx="1701">
                  <c:v>9.45002361111111</c:v>
                </c:pt>
                <c:pt idx="1702">
                  <c:v>9.4555780555555557</c:v>
                </c:pt>
                <c:pt idx="1703">
                  <c:v>9.4611336111111104</c:v>
                </c:pt>
                <c:pt idx="1704">
                  <c:v>9.4666966666669747</c:v>
                </c:pt>
                <c:pt idx="1705">
                  <c:v>9.4722455555555563</c:v>
                </c:pt>
                <c:pt idx="1706">
                  <c:v>9.4778211111111119</c:v>
                </c:pt>
                <c:pt idx="1707">
                  <c:v>9.4833572222222227</c:v>
                </c:pt>
                <c:pt idx="1708">
                  <c:v>9.4889313888888882</c:v>
                </c:pt>
                <c:pt idx="1709">
                  <c:v>9.4944722222222246</c:v>
                </c:pt>
                <c:pt idx="1710">
                  <c:v>9.5000225</c:v>
                </c:pt>
                <c:pt idx="1711">
                  <c:v>9.5055791666666725</c:v>
                </c:pt>
                <c:pt idx="1712">
                  <c:v>9.5111341666666664</c:v>
                </c:pt>
                <c:pt idx="1713">
                  <c:v>9.5167069444444508</c:v>
                </c:pt>
                <c:pt idx="1714">
                  <c:v>9.5222452777777775</c:v>
                </c:pt>
                <c:pt idx="1715">
                  <c:v>9.5278002777777751</c:v>
                </c:pt>
                <c:pt idx="1716">
                  <c:v>9.5333574999999993</c:v>
                </c:pt>
                <c:pt idx="1717">
                  <c:v>9.5389119444443189</c:v>
                </c:pt>
                <c:pt idx="1718">
                  <c:v>9.5444680555555479</c:v>
                </c:pt>
                <c:pt idx="1719">
                  <c:v>9.550023055555549</c:v>
                </c:pt>
                <c:pt idx="1720">
                  <c:v>9.5555800000001767</c:v>
                </c:pt>
                <c:pt idx="1721">
                  <c:v>9.5611466666666747</c:v>
                </c:pt>
                <c:pt idx="1722">
                  <c:v>9.5666902777778748</c:v>
                </c:pt>
                <c:pt idx="1723">
                  <c:v>9.5722452777778066</c:v>
                </c:pt>
                <c:pt idx="1724">
                  <c:v>9.5778002777777775</c:v>
                </c:pt>
                <c:pt idx="1725">
                  <c:v>9.5833561111111116</c:v>
                </c:pt>
                <c:pt idx="1726">
                  <c:v>9.5889122222222234</c:v>
                </c:pt>
                <c:pt idx="1727">
                  <c:v>9.5944669444444468</c:v>
                </c:pt>
                <c:pt idx="1728">
                  <c:v>9.6000224999999997</c:v>
                </c:pt>
                <c:pt idx="1729">
                  <c:v>9.6055794444444444</c:v>
                </c:pt>
                <c:pt idx="1730">
                  <c:v>9.6111341666666661</c:v>
                </c:pt>
                <c:pt idx="1731">
                  <c:v>9.6166897222222225</c:v>
                </c:pt>
                <c:pt idx="1732">
                  <c:v>9.6222447222222218</c:v>
                </c:pt>
                <c:pt idx="1733">
                  <c:v>9.6278222222222229</c:v>
                </c:pt>
                <c:pt idx="1734">
                  <c:v>9.6333563888888882</c:v>
                </c:pt>
                <c:pt idx="1735">
                  <c:v>9.6389119444442919</c:v>
                </c:pt>
                <c:pt idx="1736">
                  <c:v>9.6444819444444452</c:v>
                </c:pt>
                <c:pt idx="1737">
                  <c:v>9.6500230555555486</c:v>
                </c:pt>
                <c:pt idx="1738">
                  <c:v>9.6555961111111248</c:v>
                </c:pt>
                <c:pt idx="1739">
                  <c:v>9.6611355555555569</c:v>
                </c:pt>
                <c:pt idx="1740">
                  <c:v>9.6666897222222268</c:v>
                </c:pt>
                <c:pt idx="1741">
                  <c:v>9.6722494444444447</c:v>
                </c:pt>
                <c:pt idx="1742">
                  <c:v>9.6778022222222226</c:v>
                </c:pt>
                <c:pt idx="1743">
                  <c:v>9.6833574999999996</c:v>
                </c:pt>
                <c:pt idx="1744">
                  <c:v>9.6889230555554189</c:v>
                </c:pt>
                <c:pt idx="1745">
                  <c:v>9.6944736111110981</c:v>
                </c:pt>
                <c:pt idx="1746">
                  <c:v>9.7000230555554889</c:v>
                </c:pt>
                <c:pt idx="1747">
                  <c:v>9.7055908333333747</c:v>
                </c:pt>
                <c:pt idx="1748">
                  <c:v>9.711133611111098</c:v>
                </c:pt>
                <c:pt idx="1749">
                  <c:v>9.7166891666666668</c:v>
                </c:pt>
                <c:pt idx="1750">
                  <c:v>9.7222463888888893</c:v>
                </c:pt>
                <c:pt idx="1751">
                  <c:v>9.7278008333333332</c:v>
                </c:pt>
                <c:pt idx="1752">
                  <c:v>9.7333563888888879</c:v>
                </c:pt>
                <c:pt idx="1753">
                  <c:v>9.7389333333333319</c:v>
                </c:pt>
                <c:pt idx="1754">
                  <c:v>9.744488333333333</c:v>
                </c:pt>
                <c:pt idx="1755">
                  <c:v>9.750024166666666</c:v>
                </c:pt>
                <c:pt idx="1756">
                  <c:v>9.7555913888890267</c:v>
                </c:pt>
                <c:pt idx="1757">
                  <c:v>9.7611350000000012</c:v>
                </c:pt>
                <c:pt idx="1758">
                  <c:v>9.7666891666666746</c:v>
                </c:pt>
                <c:pt idx="1759">
                  <c:v>9.7722633333333331</c:v>
                </c:pt>
                <c:pt idx="1760">
                  <c:v>9.7778008333333322</c:v>
                </c:pt>
                <c:pt idx="1761">
                  <c:v>9.7833716666666639</c:v>
                </c:pt>
                <c:pt idx="1762">
                  <c:v>9.7889124999999986</c:v>
                </c:pt>
                <c:pt idx="1763">
                  <c:v>9.7944683333333309</c:v>
                </c:pt>
                <c:pt idx="1764">
                  <c:v>9.8000238888888891</c:v>
                </c:pt>
                <c:pt idx="1765">
                  <c:v>9.8055780555555554</c:v>
                </c:pt>
                <c:pt idx="1766">
                  <c:v>9.8111344444444448</c:v>
                </c:pt>
                <c:pt idx="1767">
                  <c:v>9.8166911111111137</c:v>
                </c:pt>
                <c:pt idx="1768">
                  <c:v>9.8222452777778066</c:v>
                </c:pt>
                <c:pt idx="1769">
                  <c:v>9.8278002777777775</c:v>
                </c:pt>
                <c:pt idx="1770">
                  <c:v>9.8333572222222223</c:v>
                </c:pt>
                <c:pt idx="1771">
                  <c:v>9.8389113888888389</c:v>
                </c:pt>
                <c:pt idx="1772">
                  <c:v>9.8444683333333334</c:v>
                </c:pt>
                <c:pt idx="1773">
                  <c:v>9.8500261111111147</c:v>
                </c:pt>
                <c:pt idx="1774">
                  <c:v>9.8555783333333746</c:v>
                </c:pt>
                <c:pt idx="1775">
                  <c:v>9.8611341666666767</c:v>
                </c:pt>
                <c:pt idx="1776">
                  <c:v>9.8667105555555565</c:v>
                </c:pt>
                <c:pt idx="1777">
                  <c:v>9.8722452777778766</c:v>
                </c:pt>
                <c:pt idx="1778">
                  <c:v>9.8778008333333567</c:v>
                </c:pt>
                <c:pt idx="1779">
                  <c:v>9.8833558333333347</c:v>
                </c:pt>
                <c:pt idx="1780">
                  <c:v>9.888918055555548</c:v>
                </c:pt>
                <c:pt idx="1781">
                  <c:v>9.8944675000000046</c:v>
                </c:pt>
                <c:pt idx="1782">
                  <c:v>9.9000225000000004</c:v>
                </c:pt>
                <c:pt idx="1783">
                  <c:v>9.9055827777778767</c:v>
                </c:pt>
                <c:pt idx="1784">
                  <c:v>9.9111336111111115</c:v>
                </c:pt>
                <c:pt idx="1785">
                  <c:v>9.9166900000000027</c:v>
                </c:pt>
                <c:pt idx="1786">
                  <c:v>9.9222575000000006</c:v>
                </c:pt>
                <c:pt idx="1787">
                  <c:v>9.9278008333333325</c:v>
                </c:pt>
                <c:pt idx="1788">
                  <c:v>9.9333566666666666</c:v>
                </c:pt>
                <c:pt idx="1789">
                  <c:v>9.9389119444443939</c:v>
                </c:pt>
                <c:pt idx="1790">
                  <c:v>9.9444672222222223</c:v>
                </c:pt>
                <c:pt idx="1791">
                  <c:v>9.9500336111111167</c:v>
                </c:pt>
                <c:pt idx="1792">
                  <c:v>9.9555791666667268</c:v>
                </c:pt>
                <c:pt idx="1793">
                  <c:v>9.9611536111111114</c:v>
                </c:pt>
                <c:pt idx="1794">
                  <c:v>9.9666902777780813</c:v>
                </c:pt>
                <c:pt idx="1795">
                  <c:v>9.9722458333333748</c:v>
                </c:pt>
                <c:pt idx="1796">
                  <c:v>9.9778022222222766</c:v>
                </c:pt>
                <c:pt idx="1797">
                  <c:v>9.9833566666666727</c:v>
                </c:pt>
                <c:pt idx="1798">
                  <c:v>9.9889119444444319</c:v>
                </c:pt>
                <c:pt idx="1799">
                  <c:v>9.9944744444444442</c:v>
                </c:pt>
                <c:pt idx="1800">
                  <c:v>10.0000225</c:v>
                </c:pt>
                <c:pt idx="1801">
                  <c:v>10.00557861111111</c:v>
                </c:pt>
                <c:pt idx="1802">
                  <c:v>10.011150277777778</c:v>
                </c:pt>
                <c:pt idx="1803">
                  <c:v>10.016689166666676</c:v>
                </c:pt>
                <c:pt idx="1804">
                  <c:v>10.022245277777779</c:v>
                </c:pt>
                <c:pt idx="1805">
                  <c:v>10.027800833333332</c:v>
                </c:pt>
                <c:pt idx="1806">
                  <c:v>10.033356388888889</c:v>
                </c:pt>
                <c:pt idx="1807">
                  <c:v>10.038919722222218</c:v>
                </c:pt>
                <c:pt idx="1808">
                  <c:v>10.044466944444444</c:v>
                </c:pt>
                <c:pt idx="1809">
                  <c:v>10.05002416666667</c:v>
                </c:pt>
                <c:pt idx="1810">
                  <c:v>10.055582777778108</c:v>
                </c:pt>
                <c:pt idx="1811">
                  <c:v>10.061134166666672</c:v>
                </c:pt>
                <c:pt idx="1812">
                  <c:v>10.066690555555574</c:v>
                </c:pt>
                <c:pt idx="1813">
                  <c:v>10.072248611111112</c:v>
                </c:pt>
                <c:pt idx="1814">
                  <c:v>10.077801944444444</c:v>
                </c:pt>
                <c:pt idx="1815">
                  <c:v>10.083355833333332</c:v>
                </c:pt>
                <c:pt idx="1816">
                  <c:v>10.088918055555498</c:v>
                </c:pt>
                <c:pt idx="1817">
                  <c:v>10.094469444444444</c:v>
                </c:pt>
                <c:pt idx="1818">
                  <c:v>10.100024166666666</c:v>
                </c:pt>
                <c:pt idx="1819">
                  <c:v>10.10558388888918</c:v>
                </c:pt>
                <c:pt idx="1820">
                  <c:v>10.111135277777777</c:v>
                </c:pt>
                <c:pt idx="1821">
                  <c:v>10.116690555555556</c:v>
                </c:pt>
                <c:pt idx="1822">
                  <c:v>10.122250833333334</c:v>
                </c:pt>
                <c:pt idx="1823">
                  <c:v>10.127801666666668</c:v>
                </c:pt>
                <c:pt idx="1824">
                  <c:v>10.133376944444445</c:v>
                </c:pt>
                <c:pt idx="1825">
                  <c:v>10.138911944444205</c:v>
                </c:pt>
                <c:pt idx="1826">
                  <c:v>10.144485</c:v>
                </c:pt>
                <c:pt idx="1827">
                  <c:v>10.150023055555549</c:v>
                </c:pt>
                <c:pt idx="1828">
                  <c:v>10.155578888889076</c:v>
                </c:pt>
                <c:pt idx="1829">
                  <c:v>10.161152222222222</c:v>
                </c:pt>
                <c:pt idx="1830">
                  <c:v>10.166695555555556</c:v>
                </c:pt>
                <c:pt idx="1831">
                  <c:v>10.172245</c:v>
                </c:pt>
                <c:pt idx="1832">
                  <c:v>10.177816111111111</c:v>
                </c:pt>
                <c:pt idx="1833">
                  <c:v>10.183356388888889</c:v>
                </c:pt>
                <c:pt idx="1834">
                  <c:v>10.188912222222223</c:v>
                </c:pt>
                <c:pt idx="1835">
                  <c:v>10.194477222222222</c:v>
                </c:pt>
                <c:pt idx="1836">
                  <c:v>10.200023055555548</c:v>
                </c:pt>
                <c:pt idx="1837">
                  <c:v>10.205578611111111</c:v>
                </c:pt>
                <c:pt idx="1838">
                  <c:v>10.211148611111048</c:v>
                </c:pt>
                <c:pt idx="1839">
                  <c:v>10.216689722222222</c:v>
                </c:pt>
                <c:pt idx="1840">
                  <c:v>10.222246388888889</c:v>
                </c:pt>
                <c:pt idx="1841">
                  <c:v>10.227801944444398</c:v>
                </c:pt>
                <c:pt idx="1842">
                  <c:v>10.233361944444248</c:v>
                </c:pt>
                <c:pt idx="1843">
                  <c:v>10.238911944444155</c:v>
                </c:pt>
                <c:pt idx="1844">
                  <c:v>10.244467777777768</c:v>
                </c:pt>
                <c:pt idx="1845">
                  <c:v>10.250023055555548</c:v>
                </c:pt>
                <c:pt idx="1846">
                  <c:v>10.255578888888889</c:v>
                </c:pt>
                <c:pt idx="1847">
                  <c:v>10.261134166666666</c:v>
                </c:pt>
                <c:pt idx="1848">
                  <c:v>10.266691388888889</c:v>
                </c:pt>
                <c:pt idx="1849">
                  <c:v>10.272245833333336</c:v>
                </c:pt>
                <c:pt idx="1850">
                  <c:v>10.277800277777777</c:v>
                </c:pt>
                <c:pt idx="1851">
                  <c:v>10.283355833333333</c:v>
                </c:pt>
                <c:pt idx="1852">
                  <c:v>10.288912777777748</c:v>
                </c:pt>
                <c:pt idx="1853">
                  <c:v>10.294474722222221</c:v>
                </c:pt>
                <c:pt idx="1854">
                  <c:v>10.300023333333334</c:v>
                </c:pt>
                <c:pt idx="1855">
                  <c:v>10.305578055555555</c:v>
                </c:pt>
                <c:pt idx="1856">
                  <c:v>10.311136111111114</c:v>
                </c:pt>
                <c:pt idx="1857">
                  <c:v>10.316689166666826</c:v>
                </c:pt>
                <c:pt idx="1858">
                  <c:v>10.322246388889177</c:v>
                </c:pt>
                <c:pt idx="1859">
                  <c:v>10.327800833333336</c:v>
                </c:pt>
                <c:pt idx="1860">
                  <c:v>10.333378055555498</c:v>
                </c:pt>
                <c:pt idx="1861">
                  <c:v>10.338913333333331</c:v>
                </c:pt>
                <c:pt idx="1862">
                  <c:v>10.344468611111111</c:v>
                </c:pt>
                <c:pt idx="1863">
                  <c:v>10.350040000000076</c:v>
                </c:pt>
                <c:pt idx="1864">
                  <c:v>10.355579444444476</c:v>
                </c:pt>
                <c:pt idx="1865">
                  <c:v>10.361145</c:v>
                </c:pt>
                <c:pt idx="1866">
                  <c:v>10.366689722222491</c:v>
                </c:pt>
                <c:pt idx="1867">
                  <c:v>10.372246666666978</c:v>
                </c:pt>
                <c:pt idx="1868">
                  <c:v>10.377812777777777</c:v>
                </c:pt>
                <c:pt idx="1869">
                  <c:v>10.383356666666726</c:v>
                </c:pt>
                <c:pt idx="1870">
                  <c:v>10.388914722222223</c:v>
                </c:pt>
                <c:pt idx="1871">
                  <c:v>10.394467500000006</c:v>
                </c:pt>
                <c:pt idx="1872">
                  <c:v>10.400032500000076</c:v>
                </c:pt>
                <c:pt idx="1873">
                  <c:v>10.40557861111111</c:v>
                </c:pt>
                <c:pt idx="1874">
                  <c:v>10.411134722222222</c:v>
                </c:pt>
                <c:pt idx="1875">
                  <c:v>10.416690555555556</c:v>
                </c:pt>
                <c:pt idx="1876">
                  <c:v>10.422245555555556</c:v>
                </c:pt>
                <c:pt idx="1877">
                  <c:v>10.427801944444445</c:v>
                </c:pt>
                <c:pt idx="1878">
                  <c:v>10.433362222222222</c:v>
                </c:pt>
                <c:pt idx="1879">
                  <c:v>10.438911944444348</c:v>
                </c:pt>
                <c:pt idx="1880">
                  <c:v>10.44446888888889</c:v>
                </c:pt>
                <c:pt idx="1881">
                  <c:v>10.450035277778095</c:v>
                </c:pt>
                <c:pt idx="1882">
                  <c:v>10.455578055555556</c:v>
                </c:pt>
                <c:pt idx="1883">
                  <c:v>10.461134166666676</c:v>
                </c:pt>
                <c:pt idx="1884">
                  <c:v>10.466690555555576</c:v>
                </c:pt>
                <c:pt idx="1885">
                  <c:v>10.472256666666826</c:v>
                </c:pt>
                <c:pt idx="1886">
                  <c:v>10.477808333333334</c:v>
                </c:pt>
                <c:pt idx="1887">
                  <c:v>10.48335694444445</c:v>
                </c:pt>
                <c:pt idx="1888">
                  <c:v>10.488911944444443</c:v>
                </c:pt>
                <c:pt idx="1889">
                  <c:v>10.494481666666672</c:v>
                </c:pt>
                <c:pt idx="1890">
                  <c:v>10.500023055555548</c:v>
                </c:pt>
                <c:pt idx="1891">
                  <c:v>10.50559111111111</c:v>
                </c:pt>
                <c:pt idx="1892">
                  <c:v>10.511133611111111</c:v>
                </c:pt>
                <c:pt idx="1893">
                  <c:v>10.516690000000002</c:v>
                </c:pt>
                <c:pt idx="1894">
                  <c:v>10.522266111111112</c:v>
                </c:pt>
                <c:pt idx="1895">
                  <c:v>10.527802222222222</c:v>
                </c:pt>
                <c:pt idx="1896">
                  <c:v>10.533356388888889</c:v>
                </c:pt>
                <c:pt idx="1897">
                  <c:v>10.538933055555548</c:v>
                </c:pt>
                <c:pt idx="1898">
                  <c:v>10.544468333333333</c:v>
                </c:pt>
                <c:pt idx="1899">
                  <c:v>10.550043888889126</c:v>
                </c:pt>
                <c:pt idx="1900">
                  <c:v>10.555578888889126</c:v>
                </c:pt>
                <c:pt idx="1901">
                  <c:v>10.56113361111111</c:v>
                </c:pt>
                <c:pt idx="1902">
                  <c:v>10.566689166666826</c:v>
                </c:pt>
                <c:pt idx="1903">
                  <c:v>10.572244722222226</c:v>
                </c:pt>
                <c:pt idx="1904">
                  <c:v>10.577801388888888</c:v>
                </c:pt>
                <c:pt idx="1905">
                  <c:v>10.583369999999999</c:v>
                </c:pt>
                <c:pt idx="1906">
                  <c:v>10.588911666666668</c:v>
                </c:pt>
                <c:pt idx="1907">
                  <c:v>10.594467777777778</c:v>
                </c:pt>
                <c:pt idx="1908">
                  <c:v>10.600027500000001</c:v>
                </c:pt>
                <c:pt idx="1909">
                  <c:v>10.605578611111111</c:v>
                </c:pt>
                <c:pt idx="1910">
                  <c:v>10.611134166666666</c:v>
                </c:pt>
                <c:pt idx="1911">
                  <c:v>10.61670416666667</c:v>
                </c:pt>
                <c:pt idx="1912">
                  <c:v>10.622245277777777</c:v>
                </c:pt>
                <c:pt idx="1913">
                  <c:v>10.627801388888868</c:v>
                </c:pt>
                <c:pt idx="1914">
                  <c:v>10.633377499999998</c:v>
                </c:pt>
                <c:pt idx="1915">
                  <c:v>10.638912499999998</c:v>
                </c:pt>
                <c:pt idx="1916">
                  <c:v>10.644468611111098</c:v>
                </c:pt>
                <c:pt idx="1917">
                  <c:v>10.650039722222274</c:v>
                </c:pt>
                <c:pt idx="1918">
                  <c:v>10.655578055555555</c:v>
                </c:pt>
                <c:pt idx="1919">
                  <c:v>10.66113416666667</c:v>
                </c:pt>
                <c:pt idx="1920">
                  <c:v>10.666689722222324</c:v>
                </c:pt>
                <c:pt idx="1921">
                  <c:v>10.672245833333356</c:v>
                </c:pt>
                <c:pt idx="1922">
                  <c:v>10.677801111111098</c:v>
                </c:pt>
                <c:pt idx="1923">
                  <c:v>10.683356388888889</c:v>
                </c:pt>
                <c:pt idx="1924">
                  <c:v>10.68892</c:v>
                </c:pt>
                <c:pt idx="1925">
                  <c:v>10.694468055555548</c:v>
                </c:pt>
                <c:pt idx="1926">
                  <c:v>10.700039722222222</c:v>
                </c:pt>
                <c:pt idx="1927">
                  <c:v>10.705578611111111</c:v>
                </c:pt>
                <c:pt idx="1928">
                  <c:v>10.711134722222223</c:v>
                </c:pt>
                <c:pt idx="1929">
                  <c:v>10.716700000000001</c:v>
                </c:pt>
                <c:pt idx="1930">
                  <c:v>10.722245277777777</c:v>
                </c:pt>
                <c:pt idx="1931">
                  <c:v>10.727800555555548</c:v>
                </c:pt>
                <c:pt idx="1932">
                  <c:v>10.733378333333055</c:v>
                </c:pt>
                <c:pt idx="1933">
                  <c:v>10.738912777777648</c:v>
                </c:pt>
                <c:pt idx="1934">
                  <c:v>10.744468333333318</c:v>
                </c:pt>
                <c:pt idx="1935">
                  <c:v>10.750023333333335</c:v>
                </c:pt>
                <c:pt idx="1936">
                  <c:v>10.755600000000006</c:v>
                </c:pt>
                <c:pt idx="1937">
                  <c:v>10.76113916666667</c:v>
                </c:pt>
                <c:pt idx="1938">
                  <c:v>10.766691111111111</c:v>
                </c:pt>
                <c:pt idx="1939">
                  <c:v>10.772245555555557</c:v>
                </c:pt>
                <c:pt idx="1940">
                  <c:v>10.777815277777778</c:v>
                </c:pt>
                <c:pt idx="1941">
                  <c:v>10.783357499999999</c:v>
                </c:pt>
                <c:pt idx="1942">
                  <c:v>10.788913611110948</c:v>
                </c:pt>
                <c:pt idx="1943">
                  <c:v>10.7944675</c:v>
                </c:pt>
                <c:pt idx="1944">
                  <c:v>10.800022500000004</c:v>
                </c:pt>
                <c:pt idx="1945">
                  <c:v>10.805578611111114</c:v>
                </c:pt>
                <c:pt idx="1946">
                  <c:v>10.811143055555553</c:v>
                </c:pt>
                <c:pt idx="1947">
                  <c:v>10.816691111111112</c:v>
                </c:pt>
                <c:pt idx="1948">
                  <c:v>10.822261944444444</c:v>
                </c:pt>
                <c:pt idx="1949">
                  <c:v>10.827801111111111</c:v>
                </c:pt>
                <c:pt idx="1950">
                  <c:v>10.833373611111098</c:v>
                </c:pt>
                <c:pt idx="1951">
                  <c:v>10.838911944444398</c:v>
                </c:pt>
                <c:pt idx="1952">
                  <c:v>10.844468055555549</c:v>
                </c:pt>
                <c:pt idx="1953">
                  <c:v>10.850023888889076</c:v>
                </c:pt>
                <c:pt idx="1954">
                  <c:v>10.855578888889191</c:v>
                </c:pt>
                <c:pt idx="1955">
                  <c:v>10.861134166666726</c:v>
                </c:pt>
                <c:pt idx="1956">
                  <c:v>10.866705555555574</c:v>
                </c:pt>
                <c:pt idx="1957">
                  <c:v>10.872245555555574</c:v>
                </c:pt>
                <c:pt idx="1958">
                  <c:v>10.877821388888888</c:v>
                </c:pt>
                <c:pt idx="1959">
                  <c:v>10.88335916666667</c:v>
                </c:pt>
                <c:pt idx="1960">
                  <c:v>10.888911944444445</c:v>
                </c:pt>
                <c:pt idx="1961">
                  <c:v>10.894486388889266</c:v>
                </c:pt>
                <c:pt idx="1962">
                  <c:v>10.900032500000076</c:v>
                </c:pt>
                <c:pt idx="1963">
                  <c:v>10.905578888889076</c:v>
                </c:pt>
                <c:pt idx="1964">
                  <c:v>10.911135833333336</c:v>
                </c:pt>
                <c:pt idx="1965">
                  <c:v>10.916699166666676</c:v>
                </c:pt>
                <c:pt idx="1966">
                  <c:v>10.922246111111114</c:v>
                </c:pt>
                <c:pt idx="1967">
                  <c:v>10.927801111111098</c:v>
                </c:pt>
                <c:pt idx="1968">
                  <c:v>10.933357222222224</c:v>
                </c:pt>
                <c:pt idx="1969">
                  <c:v>10.938933611111111</c:v>
                </c:pt>
                <c:pt idx="1970">
                  <c:v>10.94446888888889</c:v>
                </c:pt>
                <c:pt idx="1971">
                  <c:v>10.950023333333334</c:v>
                </c:pt>
                <c:pt idx="1972">
                  <c:v>10.955596388889395</c:v>
                </c:pt>
                <c:pt idx="1973">
                  <c:v>10.961134166666676</c:v>
                </c:pt>
                <c:pt idx="1974">
                  <c:v>10.966693333333374</c:v>
                </c:pt>
                <c:pt idx="1975">
                  <c:v>10.972245277777876</c:v>
                </c:pt>
                <c:pt idx="1976">
                  <c:v>10.977802500000006</c:v>
                </c:pt>
                <c:pt idx="1977">
                  <c:v>10.983356666666674</c:v>
                </c:pt>
                <c:pt idx="1978">
                  <c:v>10.988911944444443</c:v>
                </c:pt>
                <c:pt idx="1979">
                  <c:v>10.994468611111111</c:v>
                </c:pt>
                <c:pt idx="1980">
                  <c:v>11.000023055555548</c:v>
                </c:pt>
                <c:pt idx="1981">
                  <c:v>11.005580000000124</c:v>
                </c:pt>
                <c:pt idx="1982">
                  <c:v>11.011145833333334</c:v>
                </c:pt>
                <c:pt idx="1983">
                  <c:v>11.016689722222226</c:v>
                </c:pt>
                <c:pt idx="1984">
                  <c:v>11.022245555555557</c:v>
                </c:pt>
                <c:pt idx="1985">
                  <c:v>11.027801944444445</c:v>
                </c:pt>
                <c:pt idx="1986">
                  <c:v>11.033357499999999</c:v>
                </c:pt>
                <c:pt idx="1987">
                  <c:v>11.038911666666648</c:v>
                </c:pt>
                <c:pt idx="1988">
                  <c:v>11.044466944444444</c:v>
                </c:pt>
                <c:pt idx="1989">
                  <c:v>11.050038055555556</c:v>
                </c:pt>
                <c:pt idx="1990">
                  <c:v>11.055578611111114</c:v>
                </c:pt>
                <c:pt idx="1991">
                  <c:v>11.061134722222222</c:v>
                </c:pt>
                <c:pt idx="1992">
                  <c:v>11.066689166666826</c:v>
                </c:pt>
                <c:pt idx="1993">
                  <c:v>11.072246944444474</c:v>
                </c:pt>
                <c:pt idx="1994">
                  <c:v>11.077801388888888</c:v>
                </c:pt>
                <c:pt idx="1995">
                  <c:v>11.083356666666672</c:v>
                </c:pt>
                <c:pt idx="1996">
                  <c:v>11.088916111111111</c:v>
                </c:pt>
                <c:pt idx="1997">
                  <c:v>11.094467777777778</c:v>
                </c:pt>
                <c:pt idx="1998">
                  <c:v>11.10002388888889</c:v>
                </c:pt>
                <c:pt idx="1999">
                  <c:v>11.105578888888889</c:v>
                </c:pt>
                <c:pt idx="2000">
                  <c:v>11.111133611111111</c:v>
                </c:pt>
                <c:pt idx="2001">
                  <c:v>11.116689722222224</c:v>
                </c:pt>
                <c:pt idx="2002">
                  <c:v>11.122262222222222</c:v>
                </c:pt>
                <c:pt idx="2003">
                  <c:v>11.127801388888868</c:v>
                </c:pt>
                <c:pt idx="2004">
                  <c:v>11.133356111111111</c:v>
                </c:pt>
                <c:pt idx="2005">
                  <c:v>11.138913333333248</c:v>
                </c:pt>
                <c:pt idx="2006">
                  <c:v>11.144467499999999</c:v>
                </c:pt>
                <c:pt idx="2007">
                  <c:v>11.15004444444445</c:v>
                </c:pt>
                <c:pt idx="2008">
                  <c:v>11.155578055555555</c:v>
                </c:pt>
                <c:pt idx="2009">
                  <c:v>11.16113416666667</c:v>
                </c:pt>
                <c:pt idx="2010">
                  <c:v>11.166689722222324</c:v>
                </c:pt>
                <c:pt idx="2011">
                  <c:v>11.172246111111114</c:v>
                </c:pt>
                <c:pt idx="2012">
                  <c:v>11.177815555555553</c:v>
                </c:pt>
                <c:pt idx="2013">
                  <c:v>11.183357777777768</c:v>
                </c:pt>
                <c:pt idx="2014">
                  <c:v>11.188911388888798</c:v>
                </c:pt>
                <c:pt idx="2015">
                  <c:v>11.194470833333334</c:v>
                </c:pt>
                <c:pt idx="2016">
                  <c:v>11.200023333333331</c:v>
                </c:pt>
                <c:pt idx="2017">
                  <c:v>11.205579444444446</c:v>
                </c:pt>
                <c:pt idx="2018">
                  <c:v>11.211140277777778</c:v>
                </c:pt>
                <c:pt idx="2019">
                  <c:v>11.216689444444444</c:v>
                </c:pt>
                <c:pt idx="2020">
                  <c:v>11.222244722222221</c:v>
                </c:pt>
                <c:pt idx="2021">
                  <c:v>11.227801388888848</c:v>
                </c:pt>
                <c:pt idx="2022">
                  <c:v>11.233356111111098</c:v>
                </c:pt>
                <c:pt idx="2023">
                  <c:v>11.238912222222218</c:v>
                </c:pt>
                <c:pt idx="2024">
                  <c:v>11.244488333333335</c:v>
                </c:pt>
                <c:pt idx="2025">
                  <c:v>11.2500225</c:v>
                </c:pt>
                <c:pt idx="2026">
                  <c:v>11.255578888888889</c:v>
                </c:pt>
                <c:pt idx="2027">
                  <c:v>11.261149166666669</c:v>
                </c:pt>
                <c:pt idx="2028">
                  <c:v>11.266690555555556</c:v>
                </c:pt>
                <c:pt idx="2029">
                  <c:v>11.272244722222222</c:v>
                </c:pt>
                <c:pt idx="2030">
                  <c:v>11.277810000000001</c:v>
                </c:pt>
                <c:pt idx="2031">
                  <c:v>11.283356388888889</c:v>
                </c:pt>
                <c:pt idx="2032">
                  <c:v>11.288911388888748</c:v>
                </c:pt>
                <c:pt idx="2033">
                  <c:v>11.294473611111098</c:v>
                </c:pt>
                <c:pt idx="2034">
                  <c:v>11.300023055555553</c:v>
                </c:pt>
                <c:pt idx="2035">
                  <c:v>11.305579166666726</c:v>
                </c:pt>
                <c:pt idx="2036">
                  <c:v>11.311138611111112</c:v>
                </c:pt>
                <c:pt idx="2037">
                  <c:v>11.316690555555574</c:v>
                </c:pt>
                <c:pt idx="2038">
                  <c:v>11.322245833333374</c:v>
                </c:pt>
                <c:pt idx="2039">
                  <c:v>11.327800833333336</c:v>
                </c:pt>
                <c:pt idx="2040">
                  <c:v>11.333355833333332</c:v>
                </c:pt>
                <c:pt idx="2041">
                  <c:v>11.338911944444398</c:v>
                </c:pt>
                <c:pt idx="2042">
                  <c:v>11.344468055555549</c:v>
                </c:pt>
                <c:pt idx="2043">
                  <c:v>11.350022777777779</c:v>
                </c:pt>
                <c:pt idx="2044">
                  <c:v>11.355578333333376</c:v>
                </c:pt>
                <c:pt idx="2045">
                  <c:v>11.361135277777874</c:v>
                </c:pt>
                <c:pt idx="2046">
                  <c:v>11.366701388889076</c:v>
                </c:pt>
                <c:pt idx="2047">
                  <c:v>11.372246388889261</c:v>
                </c:pt>
                <c:pt idx="2048">
                  <c:v>11.377820277777777</c:v>
                </c:pt>
                <c:pt idx="2049">
                  <c:v>11.383358333333332</c:v>
                </c:pt>
                <c:pt idx="2050">
                  <c:v>11.388913888888888</c:v>
                </c:pt>
                <c:pt idx="2051">
                  <c:v>11.394467500000006</c:v>
                </c:pt>
                <c:pt idx="2052">
                  <c:v>11.400028333333333</c:v>
                </c:pt>
                <c:pt idx="2053">
                  <c:v>11.405580277778176</c:v>
                </c:pt>
                <c:pt idx="2054">
                  <c:v>11.411135277777777</c:v>
                </c:pt>
                <c:pt idx="2055">
                  <c:v>11.416689444444454</c:v>
                </c:pt>
                <c:pt idx="2056">
                  <c:v>11.422245277777806</c:v>
                </c:pt>
                <c:pt idx="2057">
                  <c:v>11.427801111111098</c:v>
                </c:pt>
                <c:pt idx="2058">
                  <c:v>11.433355833333334</c:v>
                </c:pt>
                <c:pt idx="2059">
                  <c:v>11.438912777777768</c:v>
                </c:pt>
                <c:pt idx="2060">
                  <c:v>11.444468333333335</c:v>
                </c:pt>
                <c:pt idx="2061">
                  <c:v>11.450022500000006</c:v>
                </c:pt>
                <c:pt idx="2062">
                  <c:v>11.455580000000342</c:v>
                </c:pt>
                <c:pt idx="2063">
                  <c:v>11.461136388889177</c:v>
                </c:pt>
                <c:pt idx="2064">
                  <c:v>11.466689166666876</c:v>
                </c:pt>
                <c:pt idx="2065">
                  <c:v>11.472266944444454</c:v>
                </c:pt>
                <c:pt idx="2066">
                  <c:v>11.477801944444444</c:v>
                </c:pt>
                <c:pt idx="2067">
                  <c:v>11.483355833333334</c:v>
                </c:pt>
                <c:pt idx="2068">
                  <c:v>11.488933333333334</c:v>
                </c:pt>
                <c:pt idx="2069">
                  <c:v>11.494474722222222</c:v>
                </c:pt>
                <c:pt idx="2070">
                  <c:v>11.500024166666666</c:v>
                </c:pt>
                <c:pt idx="2071">
                  <c:v>11.505590000000026</c:v>
                </c:pt>
                <c:pt idx="2072">
                  <c:v>11.511135000000001</c:v>
                </c:pt>
                <c:pt idx="2073">
                  <c:v>11.516689722222226</c:v>
                </c:pt>
                <c:pt idx="2074">
                  <c:v>11.522255833333332</c:v>
                </c:pt>
                <c:pt idx="2075">
                  <c:v>11.527800833333332</c:v>
                </c:pt>
                <c:pt idx="2076">
                  <c:v>11.533376666666667</c:v>
                </c:pt>
                <c:pt idx="2077">
                  <c:v>11.538930833333334</c:v>
                </c:pt>
                <c:pt idx="2078">
                  <c:v>11.544467222222222</c:v>
                </c:pt>
                <c:pt idx="2079">
                  <c:v>11.550023055555553</c:v>
                </c:pt>
                <c:pt idx="2080">
                  <c:v>11.555595000000126</c:v>
                </c:pt>
                <c:pt idx="2081">
                  <c:v>11.561139722222222</c:v>
                </c:pt>
                <c:pt idx="2082">
                  <c:v>11.566690277778065</c:v>
                </c:pt>
                <c:pt idx="2083">
                  <c:v>11.572246388889177</c:v>
                </c:pt>
                <c:pt idx="2084">
                  <c:v>11.577813333333333</c:v>
                </c:pt>
                <c:pt idx="2085">
                  <c:v>11.583356666666672</c:v>
                </c:pt>
                <c:pt idx="2086">
                  <c:v>11.588911944444398</c:v>
                </c:pt>
                <c:pt idx="2087">
                  <c:v>11.594487500000024</c:v>
                </c:pt>
                <c:pt idx="2088">
                  <c:v>11.600024166666666</c:v>
                </c:pt>
                <c:pt idx="2089">
                  <c:v>11.605578888888889</c:v>
                </c:pt>
                <c:pt idx="2090">
                  <c:v>11.611155277777778</c:v>
                </c:pt>
                <c:pt idx="2091">
                  <c:v>11.616689722222224</c:v>
                </c:pt>
                <c:pt idx="2092">
                  <c:v>11.62226666666667</c:v>
                </c:pt>
                <c:pt idx="2093">
                  <c:v>11.627806666666666</c:v>
                </c:pt>
                <c:pt idx="2094">
                  <c:v>11.633356666666669</c:v>
                </c:pt>
                <c:pt idx="2095">
                  <c:v>11.638922777777648</c:v>
                </c:pt>
                <c:pt idx="2096">
                  <c:v>11.644467499999999</c:v>
                </c:pt>
                <c:pt idx="2097">
                  <c:v>11.650022222222224</c:v>
                </c:pt>
                <c:pt idx="2098">
                  <c:v>11.655583055555574</c:v>
                </c:pt>
                <c:pt idx="2099">
                  <c:v>11.661133888888889</c:v>
                </c:pt>
                <c:pt idx="2100">
                  <c:v>11.666689444444454</c:v>
                </c:pt>
                <c:pt idx="2101">
                  <c:v>11.672245833333356</c:v>
                </c:pt>
                <c:pt idx="2102">
                  <c:v>11.677800277777777</c:v>
                </c:pt>
                <c:pt idx="2103">
                  <c:v>11.68335666666667</c:v>
                </c:pt>
                <c:pt idx="2104">
                  <c:v>11.688912222222223</c:v>
                </c:pt>
                <c:pt idx="2105">
                  <c:v>11.6944675</c:v>
                </c:pt>
                <c:pt idx="2106">
                  <c:v>11.700044722222222</c:v>
                </c:pt>
                <c:pt idx="2107">
                  <c:v>11.705583611111114</c:v>
                </c:pt>
                <c:pt idx="2108">
                  <c:v>11.711135277777778</c:v>
                </c:pt>
                <c:pt idx="2109">
                  <c:v>11.716689722222222</c:v>
                </c:pt>
                <c:pt idx="2110">
                  <c:v>11.722265555555548</c:v>
                </c:pt>
                <c:pt idx="2111">
                  <c:v>11.727800277777778</c:v>
                </c:pt>
                <c:pt idx="2112">
                  <c:v>11.733355833333333</c:v>
                </c:pt>
                <c:pt idx="2113">
                  <c:v>11.738913611110792</c:v>
                </c:pt>
                <c:pt idx="2114">
                  <c:v>11.744470833333335</c:v>
                </c:pt>
                <c:pt idx="2115">
                  <c:v>11.750023055555548</c:v>
                </c:pt>
                <c:pt idx="2116">
                  <c:v>11.755578888888889</c:v>
                </c:pt>
                <c:pt idx="2117">
                  <c:v>11.761135277777777</c:v>
                </c:pt>
                <c:pt idx="2118">
                  <c:v>11.766689722222226</c:v>
                </c:pt>
                <c:pt idx="2119">
                  <c:v>11.772246666666724</c:v>
                </c:pt>
                <c:pt idx="2120">
                  <c:v>11.777800833333332</c:v>
                </c:pt>
                <c:pt idx="2121">
                  <c:v>11.783356388888889</c:v>
                </c:pt>
                <c:pt idx="2122">
                  <c:v>11.788913055555398</c:v>
                </c:pt>
                <c:pt idx="2123">
                  <c:v>11.794488611111111</c:v>
                </c:pt>
                <c:pt idx="2124">
                  <c:v>11.800026666666676</c:v>
                </c:pt>
                <c:pt idx="2125">
                  <c:v>11.805578055555555</c:v>
                </c:pt>
                <c:pt idx="2126">
                  <c:v>11.81113361111111</c:v>
                </c:pt>
                <c:pt idx="2127">
                  <c:v>11.816691388889026</c:v>
                </c:pt>
                <c:pt idx="2128">
                  <c:v>11.822245555555556</c:v>
                </c:pt>
                <c:pt idx="2129">
                  <c:v>11.827801666666669</c:v>
                </c:pt>
                <c:pt idx="2130">
                  <c:v>11.833357777777778</c:v>
                </c:pt>
                <c:pt idx="2131">
                  <c:v>11.83893</c:v>
                </c:pt>
                <c:pt idx="2132">
                  <c:v>11.844485555555556</c:v>
                </c:pt>
                <c:pt idx="2133">
                  <c:v>11.850023055555555</c:v>
                </c:pt>
                <c:pt idx="2134">
                  <c:v>11.855594166667069</c:v>
                </c:pt>
                <c:pt idx="2135">
                  <c:v>11.861134166666726</c:v>
                </c:pt>
                <c:pt idx="2136">
                  <c:v>11.866691111111114</c:v>
                </c:pt>
                <c:pt idx="2137">
                  <c:v>11.872263055555555</c:v>
                </c:pt>
                <c:pt idx="2138">
                  <c:v>11.877801944444444</c:v>
                </c:pt>
                <c:pt idx="2139">
                  <c:v>11.883356388889124</c:v>
                </c:pt>
                <c:pt idx="2140">
                  <c:v>11.888924166666667</c:v>
                </c:pt>
                <c:pt idx="2141">
                  <c:v>11.894467777777779</c:v>
                </c:pt>
                <c:pt idx="2142">
                  <c:v>11.9000225</c:v>
                </c:pt>
                <c:pt idx="2143">
                  <c:v>11.905586944444796</c:v>
                </c:pt>
                <c:pt idx="2144">
                  <c:v>11.91113416666667</c:v>
                </c:pt>
                <c:pt idx="2145">
                  <c:v>11.916689166666774</c:v>
                </c:pt>
                <c:pt idx="2146">
                  <c:v>11.922247500000006</c:v>
                </c:pt>
                <c:pt idx="2147">
                  <c:v>11.927800277777777</c:v>
                </c:pt>
                <c:pt idx="2148">
                  <c:v>11.933356388888889</c:v>
                </c:pt>
                <c:pt idx="2149">
                  <c:v>11.938911944444348</c:v>
                </c:pt>
                <c:pt idx="2150">
                  <c:v>11.944467777777778</c:v>
                </c:pt>
                <c:pt idx="2151">
                  <c:v>11.95002361111111</c:v>
                </c:pt>
                <c:pt idx="2152">
                  <c:v>11.955578611111116</c:v>
                </c:pt>
                <c:pt idx="2153">
                  <c:v>11.961135555555556</c:v>
                </c:pt>
                <c:pt idx="2154">
                  <c:v>11.966689722222426</c:v>
                </c:pt>
                <c:pt idx="2155">
                  <c:v>11.97224611111112</c:v>
                </c:pt>
                <c:pt idx="2156">
                  <c:v>11.977801388888889</c:v>
                </c:pt>
                <c:pt idx="2157">
                  <c:v>11.983359444444444</c:v>
                </c:pt>
                <c:pt idx="2158">
                  <c:v>11.988912777777768</c:v>
                </c:pt>
                <c:pt idx="2159">
                  <c:v>11.994471111111098</c:v>
                </c:pt>
                <c:pt idx="2160">
                  <c:v>12.000023055555548</c:v>
                </c:pt>
                <c:pt idx="2161">
                  <c:v>12.00557944444445</c:v>
                </c:pt>
                <c:pt idx="2162">
                  <c:v>12.011133611111111</c:v>
                </c:pt>
                <c:pt idx="2163">
                  <c:v>12.016690833333374</c:v>
                </c:pt>
                <c:pt idx="2164">
                  <c:v>12.022265555555553</c:v>
                </c:pt>
                <c:pt idx="2165">
                  <c:v>12.027811944444441</c:v>
                </c:pt>
                <c:pt idx="2166">
                  <c:v>12.033355833333333</c:v>
                </c:pt>
                <c:pt idx="2167">
                  <c:v>12.03892305555531</c:v>
                </c:pt>
                <c:pt idx="2168">
                  <c:v>12.044481111111111</c:v>
                </c:pt>
                <c:pt idx="2169">
                  <c:v>12.050023055555553</c:v>
                </c:pt>
                <c:pt idx="2170">
                  <c:v>12.055578888889126</c:v>
                </c:pt>
                <c:pt idx="2171">
                  <c:v>12.061134166666672</c:v>
                </c:pt>
                <c:pt idx="2172">
                  <c:v>12.06671</c:v>
                </c:pt>
                <c:pt idx="2173">
                  <c:v>12.072259166666672</c:v>
                </c:pt>
                <c:pt idx="2174">
                  <c:v>12.077800833333336</c:v>
                </c:pt>
                <c:pt idx="2175">
                  <c:v>12.083356111111112</c:v>
                </c:pt>
                <c:pt idx="2176">
                  <c:v>12.088920555555548</c:v>
                </c:pt>
                <c:pt idx="2177">
                  <c:v>12.0944675</c:v>
                </c:pt>
                <c:pt idx="2178">
                  <c:v>12.1000225</c:v>
                </c:pt>
                <c:pt idx="2179">
                  <c:v>12.105590833333476</c:v>
                </c:pt>
                <c:pt idx="2180">
                  <c:v>12.111134166666666</c:v>
                </c:pt>
                <c:pt idx="2181">
                  <c:v>12.11669</c:v>
                </c:pt>
                <c:pt idx="2182">
                  <c:v>12.122245277777777</c:v>
                </c:pt>
                <c:pt idx="2183">
                  <c:v>12.127801388888868</c:v>
                </c:pt>
                <c:pt idx="2184">
                  <c:v>12.133356944444444</c:v>
                </c:pt>
                <c:pt idx="2185">
                  <c:v>12.138913611110839</c:v>
                </c:pt>
                <c:pt idx="2186">
                  <c:v>12.14447111111085</c:v>
                </c:pt>
                <c:pt idx="2187">
                  <c:v>12.1500225</c:v>
                </c:pt>
                <c:pt idx="2188">
                  <c:v>12.155578055555555</c:v>
                </c:pt>
                <c:pt idx="2189">
                  <c:v>12.16113416666667</c:v>
                </c:pt>
                <c:pt idx="2190">
                  <c:v>12.166690277777874</c:v>
                </c:pt>
                <c:pt idx="2191">
                  <c:v>12.172246111111114</c:v>
                </c:pt>
                <c:pt idx="2192">
                  <c:v>12.177804166666666</c:v>
                </c:pt>
                <c:pt idx="2193">
                  <c:v>12.183359444444443</c:v>
                </c:pt>
                <c:pt idx="2194">
                  <c:v>12.188912777777768</c:v>
                </c:pt>
                <c:pt idx="2195">
                  <c:v>12.1944675</c:v>
                </c:pt>
                <c:pt idx="2196">
                  <c:v>12.200041944444443</c:v>
                </c:pt>
                <c:pt idx="2197">
                  <c:v>12.205580277778061</c:v>
                </c:pt>
                <c:pt idx="2198">
                  <c:v>12.211135000000001</c:v>
                </c:pt>
                <c:pt idx="2199">
                  <c:v>12.216689722222222</c:v>
                </c:pt>
                <c:pt idx="2200">
                  <c:v>12.222264166666665</c:v>
                </c:pt>
                <c:pt idx="2201">
                  <c:v>12.227800277777778</c:v>
                </c:pt>
                <c:pt idx="2202">
                  <c:v>12.233361944444248</c:v>
                </c:pt>
                <c:pt idx="2203">
                  <c:v>12.238913055555287</c:v>
                </c:pt>
                <c:pt idx="2204">
                  <c:v>12.244482222222222</c:v>
                </c:pt>
                <c:pt idx="2205">
                  <c:v>12.250023333333335</c:v>
                </c:pt>
                <c:pt idx="2206">
                  <c:v>12.255578055555555</c:v>
                </c:pt>
                <c:pt idx="2207">
                  <c:v>12.261134722222222</c:v>
                </c:pt>
                <c:pt idx="2208">
                  <c:v>12.266689722222226</c:v>
                </c:pt>
                <c:pt idx="2209">
                  <c:v>12.272245833333336</c:v>
                </c:pt>
                <c:pt idx="2210">
                  <c:v>12.277821111110867</c:v>
                </c:pt>
                <c:pt idx="2211">
                  <c:v>12.283361666666663</c:v>
                </c:pt>
                <c:pt idx="2212">
                  <c:v>12.288911388888748</c:v>
                </c:pt>
                <c:pt idx="2213">
                  <c:v>12.294471388888848</c:v>
                </c:pt>
                <c:pt idx="2214">
                  <c:v>12.30002416666667</c:v>
                </c:pt>
                <c:pt idx="2215">
                  <c:v>12.305599722222476</c:v>
                </c:pt>
                <c:pt idx="2216">
                  <c:v>12.311134722222222</c:v>
                </c:pt>
                <c:pt idx="2217">
                  <c:v>12.316689722222376</c:v>
                </c:pt>
                <c:pt idx="2218">
                  <c:v>12.322250555555556</c:v>
                </c:pt>
                <c:pt idx="2219">
                  <c:v>12.3278</c:v>
                </c:pt>
                <c:pt idx="2220">
                  <c:v>12.333356111111112</c:v>
                </c:pt>
                <c:pt idx="2221">
                  <c:v>12.338912222222223</c:v>
                </c:pt>
                <c:pt idx="2222">
                  <c:v>12.344468333333333</c:v>
                </c:pt>
                <c:pt idx="2223">
                  <c:v>12.350056944444574</c:v>
                </c:pt>
                <c:pt idx="2224">
                  <c:v>12.35557861111112</c:v>
                </c:pt>
                <c:pt idx="2225">
                  <c:v>12.36114944444445</c:v>
                </c:pt>
                <c:pt idx="2226">
                  <c:v>12.366690277778138</c:v>
                </c:pt>
                <c:pt idx="2227">
                  <c:v>12.372251388888889</c:v>
                </c:pt>
                <c:pt idx="2228">
                  <c:v>12.37780166666667</c:v>
                </c:pt>
                <c:pt idx="2229">
                  <c:v>12.383360277777777</c:v>
                </c:pt>
                <c:pt idx="2230">
                  <c:v>12.388911944444445</c:v>
                </c:pt>
                <c:pt idx="2231">
                  <c:v>12.394467222222326</c:v>
                </c:pt>
                <c:pt idx="2232">
                  <c:v>12.400023055555549</c:v>
                </c:pt>
                <c:pt idx="2233">
                  <c:v>12.405578055555555</c:v>
                </c:pt>
                <c:pt idx="2234">
                  <c:v>12.411134722222222</c:v>
                </c:pt>
                <c:pt idx="2235">
                  <c:v>12.416690833333424</c:v>
                </c:pt>
                <c:pt idx="2236">
                  <c:v>12.422244722222224</c:v>
                </c:pt>
                <c:pt idx="2237">
                  <c:v>12.427800833333334</c:v>
                </c:pt>
                <c:pt idx="2238">
                  <c:v>12.433358888888888</c:v>
                </c:pt>
                <c:pt idx="2239">
                  <c:v>12.438912777777768</c:v>
                </c:pt>
                <c:pt idx="2240">
                  <c:v>12.44446888888889</c:v>
                </c:pt>
                <c:pt idx="2241">
                  <c:v>12.450044444444456</c:v>
                </c:pt>
                <c:pt idx="2242">
                  <c:v>12.455578333333372</c:v>
                </c:pt>
                <c:pt idx="2243">
                  <c:v>12.461134166666676</c:v>
                </c:pt>
                <c:pt idx="2244">
                  <c:v>12.466710000000004</c:v>
                </c:pt>
                <c:pt idx="2245">
                  <c:v>12.472245833333426</c:v>
                </c:pt>
                <c:pt idx="2246">
                  <c:v>12.477800277777806</c:v>
                </c:pt>
                <c:pt idx="2247">
                  <c:v>12.483357222222224</c:v>
                </c:pt>
                <c:pt idx="2248">
                  <c:v>12.488915277777778</c:v>
                </c:pt>
                <c:pt idx="2249">
                  <c:v>12.494467500000004</c:v>
                </c:pt>
                <c:pt idx="2250">
                  <c:v>12.500023333333335</c:v>
                </c:pt>
                <c:pt idx="2251">
                  <c:v>12.505578055555555</c:v>
                </c:pt>
                <c:pt idx="2252">
                  <c:v>12.511134166666666</c:v>
                </c:pt>
                <c:pt idx="2253">
                  <c:v>12.516689166666676</c:v>
                </c:pt>
                <c:pt idx="2254">
                  <c:v>12.52224916666667</c:v>
                </c:pt>
                <c:pt idx="2255">
                  <c:v>12.527800833333332</c:v>
                </c:pt>
                <c:pt idx="2256">
                  <c:v>12.533373055555398</c:v>
                </c:pt>
                <c:pt idx="2257">
                  <c:v>12.538912499999999</c:v>
                </c:pt>
                <c:pt idx="2258">
                  <c:v>12.5444675</c:v>
                </c:pt>
                <c:pt idx="2259">
                  <c:v>12.550027500000002</c:v>
                </c:pt>
                <c:pt idx="2260">
                  <c:v>12.555596388889354</c:v>
                </c:pt>
                <c:pt idx="2261">
                  <c:v>12.56113361111111</c:v>
                </c:pt>
                <c:pt idx="2262">
                  <c:v>12.566690000000024</c:v>
                </c:pt>
                <c:pt idx="2263">
                  <c:v>12.572245277777824</c:v>
                </c:pt>
                <c:pt idx="2264">
                  <c:v>12.577821111111048</c:v>
                </c:pt>
                <c:pt idx="2265">
                  <c:v>12.583356944444446</c:v>
                </c:pt>
                <c:pt idx="2266">
                  <c:v>12.588912777777768</c:v>
                </c:pt>
                <c:pt idx="2267">
                  <c:v>12.594486666666826</c:v>
                </c:pt>
                <c:pt idx="2268">
                  <c:v>12.600023333333333</c:v>
                </c:pt>
                <c:pt idx="2269">
                  <c:v>12.605593333333356</c:v>
                </c:pt>
                <c:pt idx="2270">
                  <c:v>12.611134166666666</c:v>
                </c:pt>
                <c:pt idx="2271">
                  <c:v>12.616708333333333</c:v>
                </c:pt>
                <c:pt idx="2272">
                  <c:v>12.6222475</c:v>
                </c:pt>
                <c:pt idx="2273">
                  <c:v>12.627805277777778</c:v>
                </c:pt>
                <c:pt idx="2274">
                  <c:v>12.633360277777768</c:v>
                </c:pt>
                <c:pt idx="2275">
                  <c:v>12.638911944444205</c:v>
                </c:pt>
                <c:pt idx="2276">
                  <c:v>12.644479444444443</c:v>
                </c:pt>
                <c:pt idx="2277">
                  <c:v>12.650023055555549</c:v>
                </c:pt>
                <c:pt idx="2278">
                  <c:v>12.655598888889186</c:v>
                </c:pt>
                <c:pt idx="2279">
                  <c:v>12.661133888888889</c:v>
                </c:pt>
                <c:pt idx="2280">
                  <c:v>12.666711111111113</c:v>
                </c:pt>
                <c:pt idx="2281">
                  <c:v>12.672245833333356</c:v>
                </c:pt>
                <c:pt idx="2282">
                  <c:v>12.677800833333334</c:v>
                </c:pt>
                <c:pt idx="2283">
                  <c:v>12.683371388888848</c:v>
                </c:pt>
                <c:pt idx="2284">
                  <c:v>12.688911388888798</c:v>
                </c:pt>
                <c:pt idx="2285">
                  <c:v>12.694468055555548</c:v>
                </c:pt>
                <c:pt idx="2286">
                  <c:v>12.700023888888888</c:v>
                </c:pt>
                <c:pt idx="2287">
                  <c:v>12.705579444444446</c:v>
                </c:pt>
                <c:pt idx="2288">
                  <c:v>12.711152499999999</c:v>
                </c:pt>
                <c:pt idx="2289">
                  <c:v>12.716693055555551</c:v>
                </c:pt>
                <c:pt idx="2290">
                  <c:v>12.722245277777777</c:v>
                </c:pt>
                <c:pt idx="2291">
                  <c:v>12.727801944444398</c:v>
                </c:pt>
                <c:pt idx="2292">
                  <c:v>12.733356944444445</c:v>
                </c:pt>
                <c:pt idx="2293">
                  <c:v>12.738913055555287</c:v>
                </c:pt>
                <c:pt idx="2294">
                  <c:v>12.744468333333318</c:v>
                </c:pt>
                <c:pt idx="2295">
                  <c:v>12.75003166666667</c:v>
                </c:pt>
                <c:pt idx="2296">
                  <c:v>12.755598888889164</c:v>
                </c:pt>
                <c:pt idx="2297">
                  <c:v>12.761133611111111</c:v>
                </c:pt>
                <c:pt idx="2298">
                  <c:v>12.766689722222226</c:v>
                </c:pt>
                <c:pt idx="2299">
                  <c:v>12.772266388888889</c:v>
                </c:pt>
                <c:pt idx="2300">
                  <c:v>12.777814166666667</c:v>
                </c:pt>
                <c:pt idx="2301">
                  <c:v>12.78335666666667</c:v>
                </c:pt>
                <c:pt idx="2302">
                  <c:v>12.788923611110832</c:v>
                </c:pt>
                <c:pt idx="2303">
                  <c:v>12.794479166666667</c:v>
                </c:pt>
                <c:pt idx="2304">
                  <c:v>12.800022500000004</c:v>
                </c:pt>
                <c:pt idx="2305">
                  <c:v>12.805578888889126</c:v>
                </c:pt>
                <c:pt idx="2306">
                  <c:v>12.811142222222276</c:v>
                </c:pt>
                <c:pt idx="2307">
                  <c:v>12.816711388888889</c:v>
                </c:pt>
                <c:pt idx="2308">
                  <c:v>12.822265555555557</c:v>
                </c:pt>
                <c:pt idx="2309">
                  <c:v>12.827801944444444</c:v>
                </c:pt>
                <c:pt idx="2310">
                  <c:v>12.833359444444444</c:v>
                </c:pt>
                <c:pt idx="2311">
                  <c:v>12.838911944444398</c:v>
                </c:pt>
                <c:pt idx="2312">
                  <c:v>12.844467777777778</c:v>
                </c:pt>
                <c:pt idx="2313">
                  <c:v>12.850027500000024</c:v>
                </c:pt>
                <c:pt idx="2314">
                  <c:v>12.85557861111112</c:v>
                </c:pt>
                <c:pt idx="2315">
                  <c:v>12.861134722222276</c:v>
                </c:pt>
                <c:pt idx="2316">
                  <c:v>12.866706944444722</c:v>
                </c:pt>
                <c:pt idx="2317">
                  <c:v>12.872245833333476</c:v>
                </c:pt>
                <c:pt idx="2318">
                  <c:v>12.877819722222222</c:v>
                </c:pt>
                <c:pt idx="2319">
                  <c:v>12.883356944444452</c:v>
                </c:pt>
                <c:pt idx="2320">
                  <c:v>12.888911388888888</c:v>
                </c:pt>
                <c:pt idx="2321">
                  <c:v>12.894469166666672</c:v>
                </c:pt>
                <c:pt idx="2322">
                  <c:v>12.900033333333354</c:v>
                </c:pt>
                <c:pt idx="2323">
                  <c:v>12.905578055555555</c:v>
                </c:pt>
                <c:pt idx="2324">
                  <c:v>12.911137500000002</c:v>
                </c:pt>
                <c:pt idx="2325">
                  <c:v>12.916689722222324</c:v>
                </c:pt>
                <c:pt idx="2326">
                  <c:v>12.922245277777806</c:v>
                </c:pt>
                <c:pt idx="2327">
                  <c:v>12.927814166666669</c:v>
                </c:pt>
                <c:pt idx="2328">
                  <c:v>12.933366944444444</c:v>
                </c:pt>
                <c:pt idx="2329">
                  <c:v>12.938916666666666</c:v>
                </c:pt>
                <c:pt idx="2330">
                  <c:v>12.9444675</c:v>
                </c:pt>
                <c:pt idx="2331">
                  <c:v>12.950027222222324</c:v>
                </c:pt>
                <c:pt idx="2332">
                  <c:v>12.955583055555874</c:v>
                </c:pt>
                <c:pt idx="2333">
                  <c:v>12.96113361111111</c:v>
                </c:pt>
                <c:pt idx="2334">
                  <c:v>12.966690833333526</c:v>
                </c:pt>
                <c:pt idx="2335">
                  <c:v>12.972245555555556</c:v>
                </c:pt>
                <c:pt idx="2336">
                  <c:v>12.977812500000002</c:v>
                </c:pt>
                <c:pt idx="2337">
                  <c:v>12.983356388889026</c:v>
                </c:pt>
                <c:pt idx="2338">
                  <c:v>12.988914722222223</c:v>
                </c:pt>
                <c:pt idx="2339">
                  <c:v>12.994467500000004</c:v>
                </c:pt>
                <c:pt idx="2340">
                  <c:v>13.000041111111111</c:v>
                </c:pt>
                <c:pt idx="2341">
                  <c:v>13.005587500000276</c:v>
                </c:pt>
                <c:pt idx="2342">
                  <c:v>13.011143333333333</c:v>
                </c:pt>
                <c:pt idx="2343">
                  <c:v>13.016690000000002</c:v>
                </c:pt>
                <c:pt idx="2344">
                  <c:v>13.022259444444444</c:v>
                </c:pt>
                <c:pt idx="2345">
                  <c:v>13.027800277777777</c:v>
                </c:pt>
                <c:pt idx="2346">
                  <c:v>13.033356944444444</c:v>
                </c:pt>
                <c:pt idx="2347">
                  <c:v>13.038929444444348</c:v>
                </c:pt>
                <c:pt idx="2348">
                  <c:v>13.044471666666665</c:v>
                </c:pt>
                <c:pt idx="2349">
                  <c:v>13.050023611111111</c:v>
                </c:pt>
                <c:pt idx="2350">
                  <c:v>13.055578611111114</c:v>
                </c:pt>
                <c:pt idx="2351">
                  <c:v>13.06113361111111</c:v>
                </c:pt>
                <c:pt idx="2352">
                  <c:v>13.066690000000024</c:v>
                </c:pt>
                <c:pt idx="2353">
                  <c:v>13.0722725</c:v>
                </c:pt>
                <c:pt idx="2354">
                  <c:v>13.077813888888889</c:v>
                </c:pt>
                <c:pt idx="2355">
                  <c:v>13.08337666666667</c:v>
                </c:pt>
                <c:pt idx="2356">
                  <c:v>13.088932222222224</c:v>
                </c:pt>
                <c:pt idx="2357">
                  <c:v>13.09446694444445</c:v>
                </c:pt>
                <c:pt idx="2358">
                  <c:v>13.100027777777768</c:v>
                </c:pt>
                <c:pt idx="2359">
                  <c:v>13.105590000000022</c:v>
                </c:pt>
                <c:pt idx="2360">
                  <c:v>13.111137777777778</c:v>
                </c:pt>
                <c:pt idx="2361">
                  <c:v>13.116696666666726</c:v>
                </c:pt>
                <c:pt idx="2362">
                  <c:v>13.122253333333333</c:v>
                </c:pt>
                <c:pt idx="2363">
                  <c:v>13.127801944444441</c:v>
                </c:pt>
                <c:pt idx="2364">
                  <c:v>13.133356388888888</c:v>
                </c:pt>
                <c:pt idx="2365">
                  <c:v>13.138926111110948</c:v>
                </c:pt>
                <c:pt idx="2366">
                  <c:v>13.144468055555548</c:v>
                </c:pt>
                <c:pt idx="2367">
                  <c:v>13.150023333333333</c:v>
                </c:pt>
                <c:pt idx="2368">
                  <c:v>13.155580000000176</c:v>
                </c:pt>
                <c:pt idx="2369">
                  <c:v>13.16114916666667</c:v>
                </c:pt>
                <c:pt idx="2370">
                  <c:v>13.166689722222324</c:v>
                </c:pt>
                <c:pt idx="2371">
                  <c:v>13.172246388889146</c:v>
                </c:pt>
                <c:pt idx="2372">
                  <c:v>13.177801111111098</c:v>
                </c:pt>
                <c:pt idx="2373">
                  <c:v>13.183368888888888</c:v>
                </c:pt>
                <c:pt idx="2374">
                  <c:v>13.18891638888889</c:v>
                </c:pt>
                <c:pt idx="2375">
                  <c:v>13.194470833333334</c:v>
                </c:pt>
                <c:pt idx="2376">
                  <c:v>13.200023055555548</c:v>
                </c:pt>
                <c:pt idx="2377">
                  <c:v>13.205578333333333</c:v>
                </c:pt>
                <c:pt idx="2378">
                  <c:v>13.211134166666666</c:v>
                </c:pt>
                <c:pt idx="2379">
                  <c:v>13.216693333333332</c:v>
                </c:pt>
                <c:pt idx="2380">
                  <c:v>13.222245555555553</c:v>
                </c:pt>
                <c:pt idx="2381">
                  <c:v>13.227821111110774</c:v>
                </c:pt>
                <c:pt idx="2382">
                  <c:v>13.233356388888888</c:v>
                </c:pt>
                <c:pt idx="2383">
                  <c:v>13.238911944444155</c:v>
                </c:pt>
                <c:pt idx="2384">
                  <c:v>13.244467499999999</c:v>
                </c:pt>
                <c:pt idx="2385">
                  <c:v>13.2500225</c:v>
                </c:pt>
                <c:pt idx="2386">
                  <c:v>13.255580000000124</c:v>
                </c:pt>
                <c:pt idx="2387">
                  <c:v>13.261135277777777</c:v>
                </c:pt>
                <c:pt idx="2388">
                  <c:v>13.266708055555553</c:v>
                </c:pt>
                <c:pt idx="2389">
                  <c:v>13.272244722222222</c:v>
                </c:pt>
                <c:pt idx="2390">
                  <c:v>13.277801111111048</c:v>
                </c:pt>
                <c:pt idx="2391">
                  <c:v>13.283378333333298</c:v>
                </c:pt>
                <c:pt idx="2392">
                  <c:v>13.288911388888748</c:v>
                </c:pt>
                <c:pt idx="2393">
                  <c:v>13.294486388889124</c:v>
                </c:pt>
                <c:pt idx="2394">
                  <c:v>13.300028055555551</c:v>
                </c:pt>
                <c:pt idx="2395">
                  <c:v>13.305578055555555</c:v>
                </c:pt>
                <c:pt idx="2396">
                  <c:v>13.311135833333354</c:v>
                </c:pt>
                <c:pt idx="2397">
                  <c:v>13.316709166666676</c:v>
                </c:pt>
                <c:pt idx="2398">
                  <c:v>13.322246388889177</c:v>
                </c:pt>
                <c:pt idx="2399">
                  <c:v>13.327821666666667</c:v>
                </c:pt>
                <c:pt idx="2400">
                  <c:v>13.333368055555548</c:v>
                </c:pt>
                <c:pt idx="2401">
                  <c:v>13.338911388888848</c:v>
                </c:pt>
                <c:pt idx="2402">
                  <c:v>13.3444675</c:v>
                </c:pt>
                <c:pt idx="2403">
                  <c:v>13.350030555555879</c:v>
                </c:pt>
                <c:pt idx="2404">
                  <c:v>13.355596944444871</c:v>
                </c:pt>
                <c:pt idx="2405">
                  <c:v>13.361137500000074</c:v>
                </c:pt>
                <c:pt idx="2406">
                  <c:v>13.366690000000126</c:v>
                </c:pt>
                <c:pt idx="2407">
                  <c:v>13.372245555555574</c:v>
                </c:pt>
                <c:pt idx="2408">
                  <c:v>13.37780444444445</c:v>
                </c:pt>
                <c:pt idx="2409">
                  <c:v>13.383356666666726</c:v>
                </c:pt>
                <c:pt idx="2410">
                  <c:v>13.388912222222222</c:v>
                </c:pt>
                <c:pt idx="2411">
                  <c:v>13.394488055555556</c:v>
                </c:pt>
                <c:pt idx="2412">
                  <c:v>13.400023055555549</c:v>
                </c:pt>
                <c:pt idx="2413">
                  <c:v>13.40557861111111</c:v>
                </c:pt>
                <c:pt idx="2414">
                  <c:v>13.411134444444444</c:v>
                </c:pt>
                <c:pt idx="2415">
                  <c:v>13.41669166666667</c:v>
                </c:pt>
                <c:pt idx="2416">
                  <c:v>13.422263888888889</c:v>
                </c:pt>
                <c:pt idx="2417">
                  <c:v>13.427809722222221</c:v>
                </c:pt>
                <c:pt idx="2418">
                  <c:v>13.433355833333334</c:v>
                </c:pt>
                <c:pt idx="2419">
                  <c:v>13.438932222222222</c:v>
                </c:pt>
                <c:pt idx="2420">
                  <c:v>13.444473611111111</c:v>
                </c:pt>
                <c:pt idx="2421">
                  <c:v>13.450023055555555</c:v>
                </c:pt>
                <c:pt idx="2422">
                  <c:v>13.455578055555556</c:v>
                </c:pt>
                <c:pt idx="2423">
                  <c:v>13.46113944444445</c:v>
                </c:pt>
                <c:pt idx="2424">
                  <c:v>13.466694166666874</c:v>
                </c:pt>
                <c:pt idx="2425">
                  <c:v>13.472265</c:v>
                </c:pt>
                <c:pt idx="2426">
                  <c:v>13.477805</c:v>
                </c:pt>
                <c:pt idx="2427">
                  <c:v>13.48335694444445</c:v>
                </c:pt>
                <c:pt idx="2428">
                  <c:v>13.488935</c:v>
                </c:pt>
                <c:pt idx="2429">
                  <c:v>13.494466944444452</c:v>
                </c:pt>
                <c:pt idx="2430">
                  <c:v>13.500026944444446</c:v>
                </c:pt>
                <c:pt idx="2431">
                  <c:v>13.505578055555555</c:v>
                </c:pt>
                <c:pt idx="2432">
                  <c:v>13.511134722222222</c:v>
                </c:pt>
                <c:pt idx="2433">
                  <c:v>13.516690277777824</c:v>
                </c:pt>
                <c:pt idx="2434">
                  <c:v>13.522245277777779</c:v>
                </c:pt>
                <c:pt idx="2435">
                  <c:v>13.527801111111048</c:v>
                </c:pt>
                <c:pt idx="2436">
                  <c:v>13.533357222222223</c:v>
                </c:pt>
                <c:pt idx="2437">
                  <c:v>13.538911944444298</c:v>
                </c:pt>
                <c:pt idx="2438">
                  <c:v>13.544483888888889</c:v>
                </c:pt>
                <c:pt idx="2439">
                  <c:v>13.550022777777778</c:v>
                </c:pt>
                <c:pt idx="2440">
                  <c:v>13.555578888889126</c:v>
                </c:pt>
                <c:pt idx="2441">
                  <c:v>13.561134166666672</c:v>
                </c:pt>
                <c:pt idx="2442">
                  <c:v>13.566690555555574</c:v>
                </c:pt>
                <c:pt idx="2443">
                  <c:v>13.572245277777824</c:v>
                </c:pt>
                <c:pt idx="2444">
                  <c:v>13.577820555555553</c:v>
                </c:pt>
                <c:pt idx="2445">
                  <c:v>13.583362500000002</c:v>
                </c:pt>
                <c:pt idx="2446">
                  <c:v>13.588911944444398</c:v>
                </c:pt>
                <c:pt idx="2447">
                  <c:v>13.594467777777778</c:v>
                </c:pt>
                <c:pt idx="2448">
                  <c:v>13.600023055555548</c:v>
                </c:pt>
                <c:pt idx="2449">
                  <c:v>13.605593333333356</c:v>
                </c:pt>
                <c:pt idx="2450">
                  <c:v>13.61113611111111</c:v>
                </c:pt>
                <c:pt idx="2451">
                  <c:v>13.616689166666674</c:v>
                </c:pt>
                <c:pt idx="2452">
                  <c:v>13.62225666666667</c:v>
                </c:pt>
                <c:pt idx="2453">
                  <c:v>13.627801388888868</c:v>
                </c:pt>
                <c:pt idx="2454">
                  <c:v>13.633357500000001</c:v>
                </c:pt>
                <c:pt idx="2455">
                  <c:v>13.63891138888865</c:v>
                </c:pt>
                <c:pt idx="2456">
                  <c:v>13.644467777777768</c:v>
                </c:pt>
                <c:pt idx="2457">
                  <c:v>13.650043333333334</c:v>
                </c:pt>
                <c:pt idx="2458">
                  <c:v>13.655580000000176</c:v>
                </c:pt>
                <c:pt idx="2459">
                  <c:v>13.661133888888889</c:v>
                </c:pt>
                <c:pt idx="2460">
                  <c:v>13.666690000000004</c:v>
                </c:pt>
                <c:pt idx="2461">
                  <c:v>13.672244722222224</c:v>
                </c:pt>
                <c:pt idx="2462">
                  <c:v>13.677800277777777</c:v>
                </c:pt>
                <c:pt idx="2463">
                  <c:v>13.683356388888889</c:v>
                </c:pt>
                <c:pt idx="2464">
                  <c:v>13.688911388888798</c:v>
                </c:pt>
                <c:pt idx="2465">
                  <c:v>13.694468333333335</c:v>
                </c:pt>
                <c:pt idx="2466">
                  <c:v>13.700023333333331</c:v>
                </c:pt>
                <c:pt idx="2467">
                  <c:v>13.705578055555549</c:v>
                </c:pt>
                <c:pt idx="2468">
                  <c:v>13.711135555555551</c:v>
                </c:pt>
                <c:pt idx="2469">
                  <c:v>13.71669</c:v>
                </c:pt>
                <c:pt idx="2470">
                  <c:v>13.722258888888888</c:v>
                </c:pt>
                <c:pt idx="2471">
                  <c:v>13.727800833333333</c:v>
                </c:pt>
                <c:pt idx="2472">
                  <c:v>13.733367499999998</c:v>
                </c:pt>
                <c:pt idx="2473">
                  <c:v>13.738913333333063</c:v>
                </c:pt>
                <c:pt idx="2474">
                  <c:v>13.744467777777768</c:v>
                </c:pt>
                <c:pt idx="2475">
                  <c:v>13.75002611111111</c:v>
                </c:pt>
                <c:pt idx="2476">
                  <c:v>13.755585000000076</c:v>
                </c:pt>
                <c:pt idx="2477">
                  <c:v>13.761134166666666</c:v>
                </c:pt>
                <c:pt idx="2478">
                  <c:v>13.766689166666676</c:v>
                </c:pt>
                <c:pt idx="2479">
                  <c:v>13.772245555555557</c:v>
                </c:pt>
                <c:pt idx="2480">
                  <c:v>13.777802222222222</c:v>
                </c:pt>
                <c:pt idx="2481">
                  <c:v>13.783362222222221</c:v>
                </c:pt>
                <c:pt idx="2482">
                  <c:v>13.788911388888748</c:v>
                </c:pt>
                <c:pt idx="2483">
                  <c:v>13.79446888888889</c:v>
                </c:pt>
                <c:pt idx="2484">
                  <c:v>13.800039166666776</c:v>
                </c:pt>
                <c:pt idx="2485">
                  <c:v>13.805578888889126</c:v>
                </c:pt>
                <c:pt idx="2486">
                  <c:v>13.811148055555551</c:v>
                </c:pt>
                <c:pt idx="2487">
                  <c:v>13.816690000000024</c:v>
                </c:pt>
                <c:pt idx="2488">
                  <c:v>13.822259444444446</c:v>
                </c:pt>
                <c:pt idx="2489">
                  <c:v>13.827801944444444</c:v>
                </c:pt>
                <c:pt idx="2490">
                  <c:v>13.833357222222222</c:v>
                </c:pt>
                <c:pt idx="2491">
                  <c:v>13.838913055555548</c:v>
                </c:pt>
                <c:pt idx="2492">
                  <c:v>13.8444675</c:v>
                </c:pt>
                <c:pt idx="2493">
                  <c:v>13.85002444444445</c:v>
                </c:pt>
                <c:pt idx="2494">
                  <c:v>13.855580000000375</c:v>
                </c:pt>
                <c:pt idx="2495">
                  <c:v>13.861137500000074</c:v>
                </c:pt>
                <c:pt idx="2496">
                  <c:v>13.866689722222491</c:v>
                </c:pt>
                <c:pt idx="2497">
                  <c:v>13.872245277778065</c:v>
                </c:pt>
                <c:pt idx="2498">
                  <c:v>13.877806666666824</c:v>
                </c:pt>
                <c:pt idx="2499">
                  <c:v>13.883357222222276</c:v>
                </c:pt>
                <c:pt idx="2500">
                  <c:v>13.888911388888888</c:v>
                </c:pt>
                <c:pt idx="2501">
                  <c:v>13.894468611111112</c:v>
                </c:pt>
                <c:pt idx="2502">
                  <c:v>13.9000225</c:v>
                </c:pt>
                <c:pt idx="2503">
                  <c:v>13.905578888889076</c:v>
                </c:pt>
                <c:pt idx="2504">
                  <c:v>13.911133611111111</c:v>
                </c:pt>
                <c:pt idx="2505">
                  <c:v>13.916690277777874</c:v>
                </c:pt>
                <c:pt idx="2506">
                  <c:v>13.922245277777806</c:v>
                </c:pt>
                <c:pt idx="2507">
                  <c:v>13.927821944444441</c:v>
                </c:pt>
                <c:pt idx="2508">
                  <c:v>13.933371944444398</c:v>
                </c:pt>
                <c:pt idx="2509">
                  <c:v>13.938912777777768</c:v>
                </c:pt>
                <c:pt idx="2510">
                  <c:v>13.944467777777778</c:v>
                </c:pt>
                <c:pt idx="2511">
                  <c:v>13.950044444444456</c:v>
                </c:pt>
                <c:pt idx="2512">
                  <c:v>13.955580277778266</c:v>
                </c:pt>
                <c:pt idx="2513">
                  <c:v>13.961134444444452</c:v>
                </c:pt>
                <c:pt idx="2514">
                  <c:v>13.966690555555576</c:v>
                </c:pt>
                <c:pt idx="2515">
                  <c:v>13.972245277777876</c:v>
                </c:pt>
                <c:pt idx="2516">
                  <c:v>13.977800833333356</c:v>
                </c:pt>
                <c:pt idx="2517">
                  <c:v>13.983357777777778</c:v>
                </c:pt>
                <c:pt idx="2518">
                  <c:v>13.988911388888868</c:v>
                </c:pt>
                <c:pt idx="2519">
                  <c:v>13.994488055555555</c:v>
                </c:pt>
                <c:pt idx="2520">
                  <c:v>14.000043333333334</c:v>
                </c:pt>
                <c:pt idx="2521">
                  <c:v>14.005595277778074</c:v>
                </c:pt>
                <c:pt idx="2522">
                  <c:v>14.011150000000001</c:v>
                </c:pt>
                <c:pt idx="2523">
                  <c:v>14.016697777777779</c:v>
                </c:pt>
                <c:pt idx="2524">
                  <c:v>14.022246944444452</c:v>
                </c:pt>
                <c:pt idx="2525">
                  <c:v>14.027800833333332</c:v>
                </c:pt>
                <c:pt idx="2526">
                  <c:v>14.033356388888889</c:v>
                </c:pt>
                <c:pt idx="2527">
                  <c:v>14.038911666666648</c:v>
                </c:pt>
                <c:pt idx="2528">
                  <c:v>14.044468333333333</c:v>
                </c:pt>
                <c:pt idx="2529">
                  <c:v>14.050025833333336</c:v>
                </c:pt>
                <c:pt idx="2530">
                  <c:v>14.055578055555555</c:v>
                </c:pt>
                <c:pt idx="2531">
                  <c:v>14.061134166666672</c:v>
                </c:pt>
                <c:pt idx="2532">
                  <c:v>14.066691111111112</c:v>
                </c:pt>
                <c:pt idx="2533">
                  <c:v>14.072244722222226</c:v>
                </c:pt>
                <c:pt idx="2534">
                  <c:v>14.077800277777779</c:v>
                </c:pt>
                <c:pt idx="2535">
                  <c:v>14.083356944444446</c:v>
                </c:pt>
                <c:pt idx="2536">
                  <c:v>14.088911388888848</c:v>
                </c:pt>
                <c:pt idx="2537">
                  <c:v>14.094475555555555</c:v>
                </c:pt>
                <c:pt idx="2538">
                  <c:v>14.100023333333333</c:v>
                </c:pt>
                <c:pt idx="2539">
                  <c:v>14.105599166666726</c:v>
                </c:pt>
                <c:pt idx="2540">
                  <c:v>14.111146944444444</c:v>
                </c:pt>
                <c:pt idx="2541">
                  <c:v>14.116707777777778</c:v>
                </c:pt>
                <c:pt idx="2542">
                  <c:v>14.122258055555548</c:v>
                </c:pt>
                <c:pt idx="2543">
                  <c:v>14.127803611111098</c:v>
                </c:pt>
                <c:pt idx="2544">
                  <c:v>14.133355833333333</c:v>
                </c:pt>
                <c:pt idx="2545">
                  <c:v>14.138913055555314</c:v>
                </c:pt>
                <c:pt idx="2546">
                  <c:v>14.144468055555548</c:v>
                </c:pt>
                <c:pt idx="2547">
                  <c:v>14.150023055555549</c:v>
                </c:pt>
                <c:pt idx="2548">
                  <c:v>14.15557944444445</c:v>
                </c:pt>
                <c:pt idx="2549">
                  <c:v>14.161134444444444</c:v>
                </c:pt>
                <c:pt idx="2550">
                  <c:v>14.166690277777874</c:v>
                </c:pt>
                <c:pt idx="2551">
                  <c:v>14.172249166666672</c:v>
                </c:pt>
                <c:pt idx="2552">
                  <c:v>14.177800833333334</c:v>
                </c:pt>
                <c:pt idx="2553">
                  <c:v>14.183356111111111</c:v>
                </c:pt>
                <c:pt idx="2554">
                  <c:v>14.188913333333318</c:v>
                </c:pt>
                <c:pt idx="2555">
                  <c:v>14.194466944444446</c:v>
                </c:pt>
                <c:pt idx="2556">
                  <c:v>14.200023611111098</c:v>
                </c:pt>
                <c:pt idx="2557">
                  <c:v>14.205579166666666</c:v>
                </c:pt>
                <c:pt idx="2558">
                  <c:v>14.211134166666666</c:v>
                </c:pt>
                <c:pt idx="2559">
                  <c:v>14.216710000000001</c:v>
                </c:pt>
                <c:pt idx="2560">
                  <c:v>14.222265833333333</c:v>
                </c:pt>
                <c:pt idx="2561">
                  <c:v>14.227801111110875</c:v>
                </c:pt>
                <c:pt idx="2562">
                  <c:v>14.233355833333333</c:v>
                </c:pt>
                <c:pt idx="2563">
                  <c:v>14.238912499999998</c:v>
                </c:pt>
                <c:pt idx="2564">
                  <c:v>14.244488611111111</c:v>
                </c:pt>
                <c:pt idx="2565">
                  <c:v>14.250023055555548</c:v>
                </c:pt>
                <c:pt idx="2566">
                  <c:v>14.255578055555555</c:v>
                </c:pt>
                <c:pt idx="2567">
                  <c:v>14.261133888888889</c:v>
                </c:pt>
                <c:pt idx="2568">
                  <c:v>14.266690000000002</c:v>
                </c:pt>
                <c:pt idx="2569">
                  <c:v>14.272264444444446</c:v>
                </c:pt>
                <c:pt idx="2570">
                  <c:v>14.277811388888868</c:v>
                </c:pt>
                <c:pt idx="2571">
                  <c:v>14.283357222222223</c:v>
                </c:pt>
                <c:pt idx="2572">
                  <c:v>14.288913611110948</c:v>
                </c:pt>
                <c:pt idx="2573">
                  <c:v>14.294487777777778</c:v>
                </c:pt>
                <c:pt idx="2574">
                  <c:v>14.300023055555553</c:v>
                </c:pt>
                <c:pt idx="2575">
                  <c:v>14.305578055555555</c:v>
                </c:pt>
                <c:pt idx="2576">
                  <c:v>14.311134166666672</c:v>
                </c:pt>
                <c:pt idx="2577">
                  <c:v>14.316691666666674</c:v>
                </c:pt>
                <c:pt idx="2578">
                  <c:v>14.322245277777824</c:v>
                </c:pt>
                <c:pt idx="2579">
                  <c:v>14.327801111111111</c:v>
                </c:pt>
                <c:pt idx="2580">
                  <c:v>14.333375277777778</c:v>
                </c:pt>
                <c:pt idx="2581">
                  <c:v>14.338912499999999</c:v>
                </c:pt>
                <c:pt idx="2582">
                  <c:v>14.34447416666667</c:v>
                </c:pt>
                <c:pt idx="2583">
                  <c:v>14.350023055555555</c:v>
                </c:pt>
                <c:pt idx="2584">
                  <c:v>14.355578333333376</c:v>
                </c:pt>
                <c:pt idx="2585">
                  <c:v>14.361135277777874</c:v>
                </c:pt>
                <c:pt idx="2586">
                  <c:v>14.366689166666967</c:v>
                </c:pt>
                <c:pt idx="2587">
                  <c:v>14.372265555555556</c:v>
                </c:pt>
                <c:pt idx="2588">
                  <c:v>14.377812222222326</c:v>
                </c:pt>
                <c:pt idx="2589">
                  <c:v>14.383355833333336</c:v>
                </c:pt>
                <c:pt idx="2590">
                  <c:v>14.388911944444445</c:v>
                </c:pt>
                <c:pt idx="2591">
                  <c:v>14.394468611111112</c:v>
                </c:pt>
                <c:pt idx="2592">
                  <c:v>14.400023333333333</c:v>
                </c:pt>
                <c:pt idx="2593">
                  <c:v>14.405599166666876</c:v>
                </c:pt>
                <c:pt idx="2594">
                  <c:v>14.411135000000002</c:v>
                </c:pt>
                <c:pt idx="2595">
                  <c:v>14.416694166666726</c:v>
                </c:pt>
                <c:pt idx="2596">
                  <c:v>14.422245277777806</c:v>
                </c:pt>
                <c:pt idx="2597">
                  <c:v>14.427800833333334</c:v>
                </c:pt>
                <c:pt idx="2598">
                  <c:v>14.433356388888889</c:v>
                </c:pt>
                <c:pt idx="2599">
                  <c:v>14.438911944444348</c:v>
                </c:pt>
                <c:pt idx="2600">
                  <c:v>14.4444675</c:v>
                </c:pt>
                <c:pt idx="2601">
                  <c:v>14.450022777777779</c:v>
                </c:pt>
                <c:pt idx="2602">
                  <c:v>14.455579444444474</c:v>
                </c:pt>
                <c:pt idx="2603">
                  <c:v>14.461134722222226</c:v>
                </c:pt>
                <c:pt idx="2604">
                  <c:v>14.466690277778103</c:v>
                </c:pt>
                <c:pt idx="2605">
                  <c:v>14.472244722222324</c:v>
                </c:pt>
                <c:pt idx="2606">
                  <c:v>14.477801388888889</c:v>
                </c:pt>
                <c:pt idx="2607">
                  <c:v>14.483357222222224</c:v>
                </c:pt>
                <c:pt idx="2608">
                  <c:v>14.488912222222224</c:v>
                </c:pt>
                <c:pt idx="2609">
                  <c:v>14.49447</c:v>
                </c:pt>
                <c:pt idx="2610">
                  <c:v>14.50002388888889</c:v>
                </c:pt>
                <c:pt idx="2611">
                  <c:v>14.505582500000299</c:v>
                </c:pt>
                <c:pt idx="2612">
                  <c:v>14.511134166666666</c:v>
                </c:pt>
                <c:pt idx="2613">
                  <c:v>14.516690000000002</c:v>
                </c:pt>
                <c:pt idx="2614">
                  <c:v>14.522245833333336</c:v>
                </c:pt>
                <c:pt idx="2615">
                  <c:v>14.527807222222222</c:v>
                </c:pt>
                <c:pt idx="2616">
                  <c:v>14.533356388888889</c:v>
                </c:pt>
                <c:pt idx="2617">
                  <c:v>14.538911944444298</c:v>
                </c:pt>
                <c:pt idx="2618">
                  <c:v>14.544466944444444</c:v>
                </c:pt>
                <c:pt idx="2619">
                  <c:v>14.550023611111111</c:v>
                </c:pt>
                <c:pt idx="2620">
                  <c:v>14.555578333333354</c:v>
                </c:pt>
                <c:pt idx="2621">
                  <c:v>14.561134166666672</c:v>
                </c:pt>
                <c:pt idx="2622">
                  <c:v>14.566691111111112</c:v>
                </c:pt>
                <c:pt idx="2623">
                  <c:v>14.572248333333334</c:v>
                </c:pt>
                <c:pt idx="2624">
                  <c:v>14.577807777777778</c:v>
                </c:pt>
                <c:pt idx="2625">
                  <c:v>14.583356944444446</c:v>
                </c:pt>
                <c:pt idx="2626">
                  <c:v>14.588911944444398</c:v>
                </c:pt>
                <c:pt idx="2627">
                  <c:v>14.594467777777778</c:v>
                </c:pt>
                <c:pt idx="2628">
                  <c:v>14.6000225</c:v>
                </c:pt>
                <c:pt idx="2629">
                  <c:v>14.605578888888889</c:v>
                </c:pt>
                <c:pt idx="2630">
                  <c:v>14.611134166666666</c:v>
                </c:pt>
                <c:pt idx="2631">
                  <c:v>14.616689722222224</c:v>
                </c:pt>
                <c:pt idx="2632">
                  <c:v>14.622261388888868</c:v>
                </c:pt>
                <c:pt idx="2633">
                  <c:v>14.627814166666667</c:v>
                </c:pt>
                <c:pt idx="2634">
                  <c:v>14.633371666666648</c:v>
                </c:pt>
                <c:pt idx="2635">
                  <c:v>14.63891138888865</c:v>
                </c:pt>
                <c:pt idx="2636">
                  <c:v>14.644468333333331</c:v>
                </c:pt>
                <c:pt idx="2637">
                  <c:v>14.6500225</c:v>
                </c:pt>
                <c:pt idx="2638">
                  <c:v>14.65557861111111</c:v>
                </c:pt>
                <c:pt idx="2639">
                  <c:v>14.661137500000002</c:v>
                </c:pt>
                <c:pt idx="2640">
                  <c:v>14.666689722222324</c:v>
                </c:pt>
                <c:pt idx="2641">
                  <c:v>14.672246388889146</c:v>
                </c:pt>
                <c:pt idx="2642">
                  <c:v>14.677805555555555</c:v>
                </c:pt>
                <c:pt idx="2643">
                  <c:v>14.683359722222223</c:v>
                </c:pt>
                <c:pt idx="2644">
                  <c:v>14.688912499999999</c:v>
                </c:pt>
                <c:pt idx="2645">
                  <c:v>14.694481388888889</c:v>
                </c:pt>
                <c:pt idx="2646">
                  <c:v>14.700026388888888</c:v>
                </c:pt>
                <c:pt idx="2647">
                  <c:v>14.705578333333333</c:v>
                </c:pt>
                <c:pt idx="2648">
                  <c:v>14.711134722222223</c:v>
                </c:pt>
                <c:pt idx="2649">
                  <c:v>14.716696388889074</c:v>
                </c:pt>
                <c:pt idx="2650">
                  <c:v>14.722245277777777</c:v>
                </c:pt>
                <c:pt idx="2651">
                  <c:v>14.727800833333333</c:v>
                </c:pt>
                <c:pt idx="2652">
                  <c:v>14.733357499999999</c:v>
                </c:pt>
                <c:pt idx="2653">
                  <c:v>14.738912777777648</c:v>
                </c:pt>
                <c:pt idx="2654">
                  <c:v>14.744467499999999</c:v>
                </c:pt>
                <c:pt idx="2655">
                  <c:v>14.750030833333376</c:v>
                </c:pt>
                <c:pt idx="2656">
                  <c:v>14.755601388889026</c:v>
                </c:pt>
                <c:pt idx="2657">
                  <c:v>14.761150000000001</c:v>
                </c:pt>
                <c:pt idx="2658">
                  <c:v>14.766690833333374</c:v>
                </c:pt>
                <c:pt idx="2659">
                  <c:v>14.772246666666724</c:v>
                </c:pt>
                <c:pt idx="2660">
                  <c:v>14.777800833333332</c:v>
                </c:pt>
                <c:pt idx="2661">
                  <c:v>14.783357222222223</c:v>
                </c:pt>
                <c:pt idx="2662">
                  <c:v>14.788911944444298</c:v>
                </c:pt>
                <c:pt idx="2663">
                  <c:v>14.7944675</c:v>
                </c:pt>
                <c:pt idx="2664">
                  <c:v>14.800024722222222</c:v>
                </c:pt>
                <c:pt idx="2665">
                  <c:v>14.805589444444728</c:v>
                </c:pt>
                <c:pt idx="2666">
                  <c:v>14.811148333333334</c:v>
                </c:pt>
                <c:pt idx="2667">
                  <c:v>14.816692500000126</c:v>
                </c:pt>
                <c:pt idx="2668">
                  <c:v>14.82224611111112</c:v>
                </c:pt>
                <c:pt idx="2669">
                  <c:v>14.827802500000002</c:v>
                </c:pt>
                <c:pt idx="2670">
                  <c:v>14.833357777777778</c:v>
                </c:pt>
                <c:pt idx="2671">
                  <c:v>14.838911944444398</c:v>
                </c:pt>
                <c:pt idx="2672">
                  <c:v>14.844469444444444</c:v>
                </c:pt>
                <c:pt idx="2673">
                  <c:v>14.850023055555555</c:v>
                </c:pt>
                <c:pt idx="2674">
                  <c:v>14.855596111111478</c:v>
                </c:pt>
                <c:pt idx="2675">
                  <c:v>14.861139166666726</c:v>
                </c:pt>
                <c:pt idx="2676">
                  <c:v>14.866690555555872</c:v>
                </c:pt>
                <c:pt idx="2677">
                  <c:v>14.872245833333476</c:v>
                </c:pt>
                <c:pt idx="2678">
                  <c:v>14.877801111111111</c:v>
                </c:pt>
                <c:pt idx="2679">
                  <c:v>14.883356944444452</c:v>
                </c:pt>
                <c:pt idx="2680">
                  <c:v>14.888911944444445</c:v>
                </c:pt>
                <c:pt idx="2681">
                  <c:v>14.894473333333334</c:v>
                </c:pt>
                <c:pt idx="2682">
                  <c:v>14.900023055555549</c:v>
                </c:pt>
                <c:pt idx="2683">
                  <c:v>14.905578888889076</c:v>
                </c:pt>
                <c:pt idx="2684">
                  <c:v>14.91113416666667</c:v>
                </c:pt>
                <c:pt idx="2685">
                  <c:v>14.916690000000004</c:v>
                </c:pt>
                <c:pt idx="2686">
                  <c:v>14.922246666666776</c:v>
                </c:pt>
                <c:pt idx="2687">
                  <c:v>14.927801111111098</c:v>
                </c:pt>
                <c:pt idx="2688">
                  <c:v>14.93335666666667</c:v>
                </c:pt>
                <c:pt idx="2689">
                  <c:v>14.938912777777768</c:v>
                </c:pt>
                <c:pt idx="2690">
                  <c:v>14.94446888888889</c:v>
                </c:pt>
                <c:pt idx="2691">
                  <c:v>14.950044444444456</c:v>
                </c:pt>
                <c:pt idx="2692">
                  <c:v>14.955578888889171</c:v>
                </c:pt>
                <c:pt idx="2693">
                  <c:v>14.96113361111111</c:v>
                </c:pt>
                <c:pt idx="2694">
                  <c:v>14.966703333333356</c:v>
                </c:pt>
                <c:pt idx="2695">
                  <c:v>14.972249722222276</c:v>
                </c:pt>
                <c:pt idx="2696">
                  <c:v>14.977803611111112</c:v>
                </c:pt>
                <c:pt idx="2697">
                  <c:v>14.98335694444445</c:v>
                </c:pt>
                <c:pt idx="2698">
                  <c:v>14.988911388888868</c:v>
                </c:pt>
                <c:pt idx="2699">
                  <c:v>14.99446916666667</c:v>
                </c:pt>
                <c:pt idx="2700">
                  <c:v>15.000024444444445</c:v>
                </c:pt>
                <c:pt idx="2701">
                  <c:v>15.005578888888889</c:v>
                </c:pt>
                <c:pt idx="2702">
                  <c:v>15.011134166666666</c:v>
                </c:pt>
                <c:pt idx="2703">
                  <c:v>15.016710555555557</c:v>
                </c:pt>
                <c:pt idx="2704">
                  <c:v>15.022265000000001</c:v>
                </c:pt>
                <c:pt idx="2705">
                  <c:v>15.027810555555551</c:v>
                </c:pt>
                <c:pt idx="2706">
                  <c:v>15.033356944444444</c:v>
                </c:pt>
                <c:pt idx="2707">
                  <c:v>15.038911388888748</c:v>
                </c:pt>
                <c:pt idx="2708">
                  <c:v>15.044466944444444</c:v>
                </c:pt>
                <c:pt idx="2709">
                  <c:v>15.050041111111112</c:v>
                </c:pt>
                <c:pt idx="2710">
                  <c:v>15.055580000000285</c:v>
                </c:pt>
                <c:pt idx="2711">
                  <c:v>15.06113361111111</c:v>
                </c:pt>
                <c:pt idx="2712">
                  <c:v>15.066689722222376</c:v>
                </c:pt>
                <c:pt idx="2713">
                  <c:v>15.072244722222226</c:v>
                </c:pt>
                <c:pt idx="2714">
                  <c:v>15.077800833333336</c:v>
                </c:pt>
                <c:pt idx="2715">
                  <c:v>15.083357222222222</c:v>
                </c:pt>
                <c:pt idx="2716">
                  <c:v>15.088912777777768</c:v>
                </c:pt>
                <c:pt idx="2717">
                  <c:v>15.09446694444445</c:v>
                </c:pt>
                <c:pt idx="2718">
                  <c:v>15.100022777777768</c:v>
                </c:pt>
                <c:pt idx="2719">
                  <c:v>15.10557916666667</c:v>
                </c:pt>
                <c:pt idx="2720">
                  <c:v>15.111135000000001</c:v>
                </c:pt>
                <c:pt idx="2721">
                  <c:v>15.116689166666674</c:v>
                </c:pt>
                <c:pt idx="2722">
                  <c:v>15.122261944444443</c:v>
                </c:pt>
                <c:pt idx="2723">
                  <c:v>15.12781</c:v>
                </c:pt>
                <c:pt idx="2724">
                  <c:v>15.133356388888888</c:v>
                </c:pt>
                <c:pt idx="2725">
                  <c:v>15.138920555555448</c:v>
                </c:pt>
                <c:pt idx="2726">
                  <c:v>15.144468333333331</c:v>
                </c:pt>
                <c:pt idx="2727">
                  <c:v>15.150023888888892</c:v>
                </c:pt>
                <c:pt idx="2728">
                  <c:v>15.155580000000176</c:v>
                </c:pt>
                <c:pt idx="2729">
                  <c:v>15.161134722222222</c:v>
                </c:pt>
                <c:pt idx="2730">
                  <c:v>15.166690833333424</c:v>
                </c:pt>
                <c:pt idx="2731">
                  <c:v>15.172246388889146</c:v>
                </c:pt>
                <c:pt idx="2732">
                  <c:v>15.177800277777777</c:v>
                </c:pt>
                <c:pt idx="2733">
                  <c:v>15.183356388888889</c:v>
                </c:pt>
                <c:pt idx="2734">
                  <c:v>15.188946111111111</c:v>
                </c:pt>
                <c:pt idx="2735">
                  <c:v>15.1944675</c:v>
                </c:pt>
                <c:pt idx="2736">
                  <c:v>15.200043333333333</c:v>
                </c:pt>
                <c:pt idx="2737">
                  <c:v>15.205579722222222</c:v>
                </c:pt>
                <c:pt idx="2738">
                  <c:v>15.211155555555548</c:v>
                </c:pt>
                <c:pt idx="2739">
                  <c:v>15.216689722222222</c:v>
                </c:pt>
                <c:pt idx="2740">
                  <c:v>15.222245277777777</c:v>
                </c:pt>
                <c:pt idx="2741">
                  <c:v>15.227800277777778</c:v>
                </c:pt>
                <c:pt idx="2742">
                  <c:v>15.233356111111098</c:v>
                </c:pt>
                <c:pt idx="2743">
                  <c:v>15.238911388888623</c:v>
                </c:pt>
                <c:pt idx="2744">
                  <c:v>15.244467777777768</c:v>
                </c:pt>
                <c:pt idx="2745">
                  <c:v>15.25002388888889</c:v>
                </c:pt>
                <c:pt idx="2746">
                  <c:v>15.25557861111111</c:v>
                </c:pt>
                <c:pt idx="2747">
                  <c:v>15.261152222222222</c:v>
                </c:pt>
                <c:pt idx="2748">
                  <c:v>15.26669861111111</c:v>
                </c:pt>
                <c:pt idx="2749">
                  <c:v>15.272246111111112</c:v>
                </c:pt>
                <c:pt idx="2750">
                  <c:v>15.277800277777777</c:v>
                </c:pt>
                <c:pt idx="2751">
                  <c:v>15.283355833333333</c:v>
                </c:pt>
                <c:pt idx="2752">
                  <c:v>15.288912222222223</c:v>
                </c:pt>
                <c:pt idx="2753">
                  <c:v>15.294469166666667</c:v>
                </c:pt>
                <c:pt idx="2754">
                  <c:v>15.300038611111114</c:v>
                </c:pt>
                <c:pt idx="2755">
                  <c:v>15.305581388889202</c:v>
                </c:pt>
                <c:pt idx="2756">
                  <c:v>15.311134166666672</c:v>
                </c:pt>
                <c:pt idx="2757">
                  <c:v>15.316689722222376</c:v>
                </c:pt>
                <c:pt idx="2758">
                  <c:v>15.32224611111112</c:v>
                </c:pt>
                <c:pt idx="2759">
                  <c:v>15.327820555555553</c:v>
                </c:pt>
                <c:pt idx="2760">
                  <c:v>15.3333675</c:v>
                </c:pt>
                <c:pt idx="2761">
                  <c:v>15.338917222222221</c:v>
                </c:pt>
                <c:pt idx="2762">
                  <c:v>15.3444675</c:v>
                </c:pt>
                <c:pt idx="2763">
                  <c:v>15.350023888889076</c:v>
                </c:pt>
                <c:pt idx="2764">
                  <c:v>15.355579444444476</c:v>
                </c:pt>
                <c:pt idx="2765">
                  <c:v>15.361135833333424</c:v>
                </c:pt>
                <c:pt idx="2766">
                  <c:v>15.366691666666776</c:v>
                </c:pt>
                <c:pt idx="2767">
                  <c:v>15.372245555555574</c:v>
                </c:pt>
                <c:pt idx="2768">
                  <c:v>15.377801944444444</c:v>
                </c:pt>
                <c:pt idx="2769">
                  <c:v>15.383356388889124</c:v>
                </c:pt>
                <c:pt idx="2770">
                  <c:v>15.38893166666667</c:v>
                </c:pt>
                <c:pt idx="2771">
                  <c:v>15.394484166666826</c:v>
                </c:pt>
                <c:pt idx="2772">
                  <c:v>15.400028888888889</c:v>
                </c:pt>
                <c:pt idx="2773">
                  <c:v>15.405583333333476</c:v>
                </c:pt>
                <c:pt idx="2774">
                  <c:v>15.411133611111111</c:v>
                </c:pt>
                <c:pt idx="2775">
                  <c:v>15.416690555555556</c:v>
                </c:pt>
                <c:pt idx="2776">
                  <c:v>15.422246666666776</c:v>
                </c:pt>
                <c:pt idx="2777">
                  <c:v>15.427801666666667</c:v>
                </c:pt>
                <c:pt idx="2778">
                  <c:v>15.433356388888889</c:v>
                </c:pt>
                <c:pt idx="2779">
                  <c:v>15.438935555555553</c:v>
                </c:pt>
                <c:pt idx="2780">
                  <c:v>15.444468055555548</c:v>
                </c:pt>
                <c:pt idx="2781">
                  <c:v>15.450044166666776</c:v>
                </c:pt>
                <c:pt idx="2782">
                  <c:v>15.455578611111116</c:v>
                </c:pt>
                <c:pt idx="2783">
                  <c:v>15.461134722222226</c:v>
                </c:pt>
                <c:pt idx="2784">
                  <c:v>15.466708055555555</c:v>
                </c:pt>
                <c:pt idx="2785">
                  <c:v>15.472256388889177</c:v>
                </c:pt>
                <c:pt idx="2786">
                  <c:v>15.477801111111113</c:v>
                </c:pt>
                <c:pt idx="2787">
                  <c:v>15.483356388889026</c:v>
                </c:pt>
                <c:pt idx="2788">
                  <c:v>15.488911666666667</c:v>
                </c:pt>
                <c:pt idx="2789">
                  <c:v>15.494467500000004</c:v>
                </c:pt>
                <c:pt idx="2790">
                  <c:v>15.500026388888889</c:v>
                </c:pt>
                <c:pt idx="2791">
                  <c:v>15.50557861111111</c:v>
                </c:pt>
                <c:pt idx="2792">
                  <c:v>15.511134444444446</c:v>
                </c:pt>
                <c:pt idx="2793">
                  <c:v>15.516690277777824</c:v>
                </c:pt>
                <c:pt idx="2794">
                  <c:v>15.522256666666674</c:v>
                </c:pt>
                <c:pt idx="2795">
                  <c:v>15.527800555555553</c:v>
                </c:pt>
                <c:pt idx="2796">
                  <c:v>15.533375833333331</c:v>
                </c:pt>
                <c:pt idx="2797">
                  <c:v>15.538932222222224</c:v>
                </c:pt>
                <c:pt idx="2798">
                  <c:v>15.544474444444445</c:v>
                </c:pt>
                <c:pt idx="2799">
                  <c:v>15.550022500000004</c:v>
                </c:pt>
                <c:pt idx="2800">
                  <c:v>15.555579166666726</c:v>
                </c:pt>
                <c:pt idx="2801">
                  <c:v>15.561134722222222</c:v>
                </c:pt>
                <c:pt idx="2802">
                  <c:v>15.566690833333476</c:v>
                </c:pt>
                <c:pt idx="2803">
                  <c:v>15.572245000000002</c:v>
                </c:pt>
                <c:pt idx="2804">
                  <c:v>15.577801111111111</c:v>
                </c:pt>
                <c:pt idx="2805">
                  <c:v>15.583358055555548</c:v>
                </c:pt>
                <c:pt idx="2806">
                  <c:v>15.588927777777768</c:v>
                </c:pt>
                <c:pt idx="2807">
                  <c:v>15.59446694444445</c:v>
                </c:pt>
                <c:pt idx="2808">
                  <c:v>15.600023611111098</c:v>
                </c:pt>
                <c:pt idx="2809">
                  <c:v>15.605595833333426</c:v>
                </c:pt>
                <c:pt idx="2810">
                  <c:v>15.611135000000001</c:v>
                </c:pt>
                <c:pt idx="2811">
                  <c:v>15.616690833333356</c:v>
                </c:pt>
                <c:pt idx="2812">
                  <c:v>15.622264166666666</c:v>
                </c:pt>
                <c:pt idx="2813">
                  <c:v>15.627818888888868</c:v>
                </c:pt>
                <c:pt idx="2814">
                  <c:v>15.633363888888868</c:v>
                </c:pt>
                <c:pt idx="2815">
                  <c:v>15.638911944444205</c:v>
                </c:pt>
                <c:pt idx="2816">
                  <c:v>15.644480833333336</c:v>
                </c:pt>
                <c:pt idx="2817">
                  <c:v>15.650025833333334</c:v>
                </c:pt>
                <c:pt idx="2818">
                  <c:v>15.65557944444445</c:v>
                </c:pt>
                <c:pt idx="2819">
                  <c:v>15.661133611111111</c:v>
                </c:pt>
                <c:pt idx="2820">
                  <c:v>15.666690555555556</c:v>
                </c:pt>
                <c:pt idx="2821">
                  <c:v>15.672246111111114</c:v>
                </c:pt>
                <c:pt idx="2822">
                  <c:v>15.677815277777778</c:v>
                </c:pt>
                <c:pt idx="2823">
                  <c:v>15.683369444444443</c:v>
                </c:pt>
                <c:pt idx="2824">
                  <c:v>15.688920555555548</c:v>
                </c:pt>
                <c:pt idx="2825">
                  <c:v>15.694470000000001</c:v>
                </c:pt>
                <c:pt idx="2826">
                  <c:v>15.700024166666667</c:v>
                </c:pt>
                <c:pt idx="2827">
                  <c:v>15.705593055555557</c:v>
                </c:pt>
                <c:pt idx="2828">
                  <c:v>15.711140833333335</c:v>
                </c:pt>
                <c:pt idx="2829">
                  <c:v>15.716691111111111</c:v>
                </c:pt>
                <c:pt idx="2830">
                  <c:v>15.722245555555553</c:v>
                </c:pt>
                <c:pt idx="2831">
                  <c:v>15.727801666666668</c:v>
                </c:pt>
                <c:pt idx="2832">
                  <c:v>15.733357499999999</c:v>
                </c:pt>
                <c:pt idx="2833">
                  <c:v>15.738912777777648</c:v>
                </c:pt>
                <c:pt idx="2834">
                  <c:v>15.744467499999999</c:v>
                </c:pt>
                <c:pt idx="2835">
                  <c:v>15.750023055555548</c:v>
                </c:pt>
                <c:pt idx="2836">
                  <c:v>15.755580555555859</c:v>
                </c:pt>
                <c:pt idx="2837">
                  <c:v>15.761134166666666</c:v>
                </c:pt>
                <c:pt idx="2838">
                  <c:v>15.766690277777824</c:v>
                </c:pt>
                <c:pt idx="2839">
                  <c:v>15.772245277777779</c:v>
                </c:pt>
                <c:pt idx="2840">
                  <c:v>15.777801111111048</c:v>
                </c:pt>
                <c:pt idx="2841">
                  <c:v>15.783376666666667</c:v>
                </c:pt>
                <c:pt idx="2842">
                  <c:v>15.788928611110808</c:v>
                </c:pt>
                <c:pt idx="2843">
                  <c:v>15.794486666666726</c:v>
                </c:pt>
                <c:pt idx="2844">
                  <c:v>15.800023055555553</c:v>
                </c:pt>
                <c:pt idx="2845">
                  <c:v>15.805579444444454</c:v>
                </c:pt>
                <c:pt idx="2846">
                  <c:v>15.81113361111111</c:v>
                </c:pt>
                <c:pt idx="2847">
                  <c:v>15.816691111111112</c:v>
                </c:pt>
                <c:pt idx="2848">
                  <c:v>15.822246666666826</c:v>
                </c:pt>
                <c:pt idx="2849">
                  <c:v>15.827801111111111</c:v>
                </c:pt>
                <c:pt idx="2850">
                  <c:v>15.833357222222222</c:v>
                </c:pt>
                <c:pt idx="2851">
                  <c:v>15.838929444444441</c:v>
                </c:pt>
                <c:pt idx="2852">
                  <c:v>15.84446888888889</c:v>
                </c:pt>
                <c:pt idx="2853">
                  <c:v>15.85002361111111</c:v>
                </c:pt>
                <c:pt idx="2854">
                  <c:v>15.855578055555554</c:v>
                </c:pt>
                <c:pt idx="2855">
                  <c:v>15.861155833333354</c:v>
                </c:pt>
                <c:pt idx="2856">
                  <c:v>15.866689166666967</c:v>
                </c:pt>
                <c:pt idx="2857">
                  <c:v>15.872246111111124</c:v>
                </c:pt>
                <c:pt idx="2858">
                  <c:v>15.877801111111111</c:v>
                </c:pt>
                <c:pt idx="2859">
                  <c:v>15.883359444444444</c:v>
                </c:pt>
                <c:pt idx="2860">
                  <c:v>15.888911944444445</c:v>
                </c:pt>
                <c:pt idx="2861">
                  <c:v>15.894486388889266</c:v>
                </c:pt>
                <c:pt idx="2862">
                  <c:v>15.90002916666667</c:v>
                </c:pt>
                <c:pt idx="2863">
                  <c:v>15.905590555555859</c:v>
                </c:pt>
                <c:pt idx="2864">
                  <c:v>15.911135000000002</c:v>
                </c:pt>
                <c:pt idx="2865">
                  <c:v>15.916690277777874</c:v>
                </c:pt>
                <c:pt idx="2866">
                  <c:v>15.922255555555557</c:v>
                </c:pt>
                <c:pt idx="2867">
                  <c:v>15.927809166666666</c:v>
                </c:pt>
                <c:pt idx="2868">
                  <c:v>15.933356388888889</c:v>
                </c:pt>
                <c:pt idx="2869">
                  <c:v>15.938921111110785</c:v>
                </c:pt>
                <c:pt idx="2870">
                  <c:v>15.944471944444443</c:v>
                </c:pt>
                <c:pt idx="2871">
                  <c:v>15.950023333333334</c:v>
                </c:pt>
                <c:pt idx="2872">
                  <c:v>15.955579166666826</c:v>
                </c:pt>
                <c:pt idx="2873">
                  <c:v>15.961134166666676</c:v>
                </c:pt>
                <c:pt idx="2874">
                  <c:v>15.966690000000026</c:v>
                </c:pt>
                <c:pt idx="2875">
                  <c:v>15.972244722222324</c:v>
                </c:pt>
                <c:pt idx="2876">
                  <c:v>15.977800277777806</c:v>
                </c:pt>
                <c:pt idx="2877">
                  <c:v>15.983359444444444</c:v>
                </c:pt>
                <c:pt idx="2878">
                  <c:v>15.988932222222276</c:v>
                </c:pt>
                <c:pt idx="2879">
                  <c:v>15.994468333333334</c:v>
                </c:pt>
                <c:pt idx="2880">
                  <c:v>16.000044166666665</c:v>
                </c:pt>
                <c:pt idx="2881">
                  <c:v>16.005585833332731</c:v>
                </c:pt>
                <c:pt idx="2882">
                  <c:v>16.011134166666835</c:v>
                </c:pt>
                <c:pt idx="2883">
                  <c:v>16.016689722222221</c:v>
                </c:pt>
                <c:pt idx="2884">
                  <c:v>16.022245000000002</c:v>
                </c:pt>
                <c:pt idx="2885">
                  <c:v>16.027801666666935</c:v>
                </c:pt>
                <c:pt idx="2886">
                  <c:v>16.03335638888889</c:v>
                </c:pt>
                <c:pt idx="2887">
                  <c:v>16.038918333333289</c:v>
                </c:pt>
                <c:pt idx="2888">
                  <c:v>16.04447472222223</c:v>
                </c:pt>
                <c:pt idx="2889">
                  <c:v>16.050026388888888</c:v>
                </c:pt>
                <c:pt idx="2890">
                  <c:v>16.055578055555554</c:v>
                </c:pt>
                <c:pt idx="2891">
                  <c:v>16.061152222222223</c:v>
                </c:pt>
                <c:pt idx="2892">
                  <c:v>16.066689999999689</c:v>
                </c:pt>
                <c:pt idx="2893">
                  <c:v>16.072244722222223</c:v>
                </c:pt>
                <c:pt idx="2894">
                  <c:v>16.077803055555595</c:v>
                </c:pt>
                <c:pt idx="2895">
                  <c:v>16.083356388888888</c:v>
                </c:pt>
                <c:pt idx="2896">
                  <c:v>16.088913055555526</c:v>
                </c:pt>
                <c:pt idx="2897">
                  <c:v>16.09446777777778</c:v>
                </c:pt>
                <c:pt idx="2898">
                  <c:v>16.100044444444531</c:v>
                </c:pt>
                <c:pt idx="2899">
                  <c:v>16.105597499999988</c:v>
                </c:pt>
                <c:pt idx="2900">
                  <c:v>16.111139444444635</c:v>
                </c:pt>
                <c:pt idx="2901">
                  <c:v>16.116689166666731</c:v>
                </c:pt>
                <c:pt idx="2902">
                  <c:v>16.122245277777189</c:v>
                </c:pt>
                <c:pt idx="2903">
                  <c:v>16.127800833333289</c:v>
                </c:pt>
                <c:pt idx="2904">
                  <c:v>16.133376666666695</c:v>
                </c:pt>
                <c:pt idx="2905">
                  <c:v>16.138911388889031</c:v>
                </c:pt>
                <c:pt idx="2906">
                  <c:v>16.144477500000001</c:v>
                </c:pt>
                <c:pt idx="2907">
                  <c:v>16.150023055555554</c:v>
                </c:pt>
                <c:pt idx="2908">
                  <c:v>16.155579444444445</c:v>
                </c:pt>
                <c:pt idx="2909">
                  <c:v>16.161135555555557</c:v>
                </c:pt>
                <c:pt idx="2910">
                  <c:v>16.166690277777136</c:v>
                </c:pt>
                <c:pt idx="2911">
                  <c:v>16.172246944444446</c:v>
                </c:pt>
                <c:pt idx="2912">
                  <c:v>16.177800277777777</c:v>
                </c:pt>
                <c:pt idx="2913">
                  <c:v>16.1833575</c:v>
                </c:pt>
                <c:pt idx="2914">
                  <c:v>16.188912777777489</c:v>
                </c:pt>
                <c:pt idx="2915">
                  <c:v>16.19446861111113</c:v>
                </c:pt>
                <c:pt idx="2916">
                  <c:v>16.200024444444445</c:v>
                </c:pt>
                <c:pt idx="2917">
                  <c:v>16.20559999999951</c:v>
                </c:pt>
                <c:pt idx="2918">
                  <c:v>16.211134166666731</c:v>
                </c:pt>
                <c:pt idx="2919">
                  <c:v>16.216711111111113</c:v>
                </c:pt>
                <c:pt idx="2920">
                  <c:v>16.222256944444446</c:v>
                </c:pt>
                <c:pt idx="2921">
                  <c:v>16.227800833332989</c:v>
                </c:pt>
                <c:pt idx="2922">
                  <c:v>16.23335638888889</c:v>
                </c:pt>
                <c:pt idx="2923">
                  <c:v>16.238911388888891</c:v>
                </c:pt>
                <c:pt idx="2924">
                  <c:v>16.244483611111086</c:v>
                </c:pt>
                <c:pt idx="2925">
                  <c:v>16.250030833332641</c:v>
                </c:pt>
                <c:pt idx="2926">
                  <c:v>16.255579444444447</c:v>
                </c:pt>
                <c:pt idx="2927">
                  <c:v>16.261154444444635</c:v>
                </c:pt>
                <c:pt idx="2928">
                  <c:v>16.266689999999524</c:v>
                </c:pt>
                <c:pt idx="2929">
                  <c:v>16.272259999999989</c:v>
                </c:pt>
                <c:pt idx="2930">
                  <c:v>16.277801666666935</c:v>
                </c:pt>
                <c:pt idx="2931">
                  <c:v>16.283359166666667</c:v>
                </c:pt>
                <c:pt idx="2932">
                  <c:v>16.288913055555529</c:v>
                </c:pt>
                <c:pt idx="2933">
                  <c:v>16.294466944444444</c:v>
                </c:pt>
                <c:pt idx="2934">
                  <c:v>16.300022499999987</c:v>
                </c:pt>
                <c:pt idx="2935">
                  <c:v>16.305579722222223</c:v>
                </c:pt>
                <c:pt idx="2936">
                  <c:v>16.311145833333189</c:v>
                </c:pt>
                <c:pt idx="2937">
                  <c:v>16.316692499999988</c:v>
                </c:pt>
                <c:pt idx="2938">
                  <c:v>16.32225472222223</c:v>
                </c:pt>
                <c:pt idx="2939">
                  <c:v>16.327800833333189</c:v>
                </c:pt>
                <c:pt idx="2940">
                  <c:v>16.333357499999998</c:v>
                </c:pt>
                <c:pt idx="2941">
                  <c:v>16.338911944444735</c:v>
                </c:pt>
                <c:pt idx="2942">
                  <c:v>16.344470833332824</c:v>
                </c:pt>
                <c:pt idx="2943">
                  <c:v>16.350023055555557</c:v>
                </c:pt>
                <c:pt idx="2944">
                  <c:v>16.35557972222222</c:v>
                </c:pt>
                <c:pt idx="2945">
                  <c:v>16.361154722222231</c:v>
                </c:pt>
                <c:pt idx="2946">
                  <c:v>16.36669027777705</c:v>
                </c:pt>
                <c:pt idx="2947">
                  <c:v>16.372246666666669</c:v>
                </c:pt>
                <c:pt idx="2948">
                  <c:v>16.377801111111335</c:v>
                </c:pt>
                <c:pt idx="2949">
                  <c:v>16.383356944444444</c:v>
                </c:pt>
                <c:pt idx="2950">
                  <c:v>16.388921666666668</c:v>
                </c:pt>
                <c:pt idx="2951">
                  <c:v>16.394468055555595</c:v>
                </c:pt>
                <c:pt idx="2952">
                  <c:v>16.400024999999989</c:v>
                </c:pt>
                <c:pt idx="2953">
                  <c:v>16.405578611111089</c:v>
                </c:pt>
                <c:pt idx="2954">
                  <c:v>16.411133888888887</c:v>
                </c:pt>
                <c:pt idx="2955">
                  <c:v>16.41671333333267</c:v>
                </c:pt>
                <c:pt idx="2956">
                  <c:v>16.422246388888489</c:v>
                </c:pt>
                <c:pt idx="2957">
                  <c:v>16.42780111111113</c:v>
                </c:pt>
                <c:pt idx="2958">
                  <c:v>16.433356388888892</c:v>
                </c:pt>
                <c:pt idx="2959">
                  <c:v>16.438911944444445</c:v>
                </c:pt>
                <c:pt idx="2960">
                  <c:v>16.444468611111112</c:v>
                </c:pt>
                <c:pt idx="2961">
                  <c:v>16.450023055555526</c:v>
                </c:pt>
                <c:pt idx="2962">
                  <c:v>16.455593055555529</c:v>
                </c:pt>
                <c:pt idx="2963">
                  <c:v>16.461135277777096</c:v>
                </c:pt>
                <c:pt idx="2964">
                  <c:v>16.466689166666626</c:v>
                </c:pt>
                <c:pt idx="2965">
                  <c:v>16.472245555555489</c:v>
                </c:pt>
                <c:pt idx="2966">
                  <c:v>16.477802777777772</c:v>
                </c:pt>
                <c:pt idx="2967">
                  <c:v>16.483356388888886</c:v>
                </c:pt>
                <c:pt idx="2968">
                  <c:v>16.488911944444443</c:v>
                </c:pt>
                <c:pt idx="2969">
                  <c:v>16.494467499999999</c:v>
                </c:pt>
                <c:pt idx="2970">
                  <c:v>16.500038055555557</c:v>
                </c:pt>
                <c:pt idx="2971">
                  <c:v>16.505584722222224</c:v>
                </c:pt>
                <c:pt idx="2972">
                  <c:v>16.511134444444735</c:v>
                </c:pt>
                <c:pt idx="2973">
                  <c:v>16.516689722222221</c:v>
                </c:pt>
                <c:pt idx="2974">
                  <c:v>16.522246666666629</c:v>
                </c:pt>
                <c:pt idx="2975">
                  <c:v>16.52781361111111</c:v>
                </c:pt>
                <c:pt idx="2976">
                  <c:v>16.533358611111115</c:v>
                </c:pt>
                <c:pt idx="2977">
                  <c:v>16.538913055555554</c:v>
                </c:pt>
                <c:pt idx="2978">
                  <c:v>16.5444675</c:v>
                </c:pt>
                <c:pt idx="2979">
                  <c:v>16.550023333332799</c:v>
                </c:pt>
                <c:pt idx="2980">
                  <c:v>16.555578611111113</c:v>
                </c:pt>
                <c:pt idx="2981">
                  <c:v>16.561133611111089</c:v>
                </c:pt>
                <c:pt idx="2982">
                  <c:v>16.566689999999689</c:v>
                </c:pt>
                <c:pt idx="2983">
                  <c:v>16.572245277777089</c:v>
                </c:pt>
                <c:pt idx="2984">
                  <c:v>16.577821388888935</c:v>
                </c:pt>
                <c:pt idx="2985">
                  <c:v>16.583357777777689</c:v>
                </c:pt>
                <c:pt idx="2986">
                  <c:v>16.588911944444444</c:v>
                </c:pt>
                <c:pt idx="2987">
                  <c:v>16.5944675</c:v>
                </c:pt>
                <c:pt idx="2988">
                  <c:v>16.600023055555557</c:v>
                </c:pt>
                <c:pt idx="2989">
                  <c:v>16.605597499999988</c:v>
                </c:pt>
                <c:pt idx="2990">
                  <c:v>16.611153055555835</c:v>
                </c:pt>
                <c:pt idx="2991">
                  <c:v>16.616695000000131</c:v>
                </c:pt>
                <c:pt idx="2992">
                  <c:v>16.622247777777289</c:v>
                </c:pt>
                <c:pt idx="2993">
                  <c:v>16.627800277777776</c:v>
                </c:pt>
                <c:pt idx="2994">
                  <c:v>16.63335722222223</c:v>
                </c:pt>
                <c:pt idx="2995">
                  <c:v>16.638911944444835</c:v>
                </c:pt>
                <c:pt idx="2996">
                  <c:v>16.644467777777777</c:v>
                </c:pt>
                <c:pt idx="2997">
                  <c:v>16.650043333332889</c:v>
                </c:pt>
                <c:pt idx="2998">
                  <c:v>16.655595277777689</c:v>
                </c:pt>
                <c:pt idx="2999">
                  <c:v>16.661139166666668</c:v>
                </c:pt>
                <c:pt idx="3000">
                  <c:v>16.666691111111113</c:v>
                </c:pt>
                <c:pt idx="3001">
                  <c:v>16.672246944444446</c:v>
                </c:pt>
                <c:pt idx="3002">
                  <c:v>16.677811388889335</c:v>
                </c:pt>
                <c:pt idx="3003">
                  <c:v>16.683370555555552</c:v>
                </c:pt>
                <c:pt idx="3004">
                  <c:v>16.68891138888889</c:v>
                </c:pt>
                <c:pt idx="3005">
                  <c:v>16.694487777777777</c:v>
                </c:pt>
                <c:pt idx="3006">
                  <c:v>16.700039999999689</c:v>
                </c:pt>
                <c:pt idx="3007">
                  <c:v>16.705586944444427</c:v>
                </c:pt>
                <c:pt idx="3008">
                  <c:v>16.71113472222223</c:v>
                </c:pt>
                <c:pt idx="3009">
                  <c:v>16.71669</c:v>
                </c:pt>
                <c:pt idx="3010">
                  <c:v>16.722244722222189</c:v>
                </c:pt>
                <c:pt idx="3011">
                  <c:v>16.727800277777689</c:v>
                </c:pt>
                <c:pt idx="3012">
                  <c:v>16.733356944444445</c:v>
                </c:pt>
                <c:pt idx="3013">
                  <c:v>16.73892972222222</c:v>
                </c:pt>
                <c:pt idx="3014">
                  <c:v>16.744475000000001</c:v>
                </c:pt>
                <c:pt idx="3015">
                  <c:v>16.750023055555552</c:v>
                </c:pt>
                <c:pt idx="3016">
                  <c:v>16.755578611111112</c:v>
                </c:pt>
                <c:pt idx="3017">
                  <c:v>16.761134999999989</c:v>
                </c:pt>
                <c:pt idx="3018">
                  <c:v>16.766696111110889</c:v>
                </c:pt>
                <c:pt idx="3019">
                  <c:v>16.772245833332576</c:v>
                </c:pt>
                <c:pt idx="3020">
                  <c:v>16.7778025</c:v>
                </c:pt>
                <c:pt idx="3021">
                  <c:v>16.783356388888887</c:v>
                </c:pt>
                <c:pt idx="3022">
                  <c:v>16.788926666666629</c:v>
                </c:pt>
                <c:pt idx="3023">
                  <c:v>16.794479722222221</c:v>
                </c:pt>
                <c:pt idx="3024">
                  <c:v>16.800028333332989</c:v>
                </c:pt>
                <c:pt idx="3025">
                  <c:v>16.805578611111113</c:v>
                </c:pt>
                <c:pt idx="3026">
                  <c:v>16.811134444444928</c:v>
                </c:pt>
                <c:pt idx="3027">
                  <c:v>16.816689166666691</c:v>
                </c:pt>
                <c:pt idx="3028">
                  <c:v>16.822245555555529</c:v>
                </c:pt>
                <c:pt idx="3029">
                  <c:v>16.827803611111111</c:v>
                </c:pt>
                <c:pt idx="3030">
                  <c:v>16.833355833333329</c:v>
                </c:pt>
                <c:pt idx="3031">
                  <c:v>16.838912222222223</c:v>
                </c:pt>
                <c:pt idx="3032">
                  <c:v>16.844468333333289</c:v>
                </c:pt>
                <c:pt idx="3033">
                  <c:v>16.850022499999987</c:v>
                </c:pt>
                <c:pt idx="3034">
                  <c:v>16.855578055555554</c:v>
                </c:pt>
                <c:pt idx="3035">
                  <c:v>16.861154444444917</c:v>
                </c:pt>
                <c:pt idx="3036">
                  <c:v>16.866711111111112</c:v>
                </c:pt>
                <c:pt idx="3037">
                  <c:v>16.872245277777189</c:v>
                </c:pt>
                <c:pt idx="3038">
                  <c:v>16.877822500000001</c:v>
                </c:pt>
                <c:pt idx="3039">
                  <c:v>16.883378055555557</c:v>
                </c:pt>
                <c:pt idx="3040">
                  <c:v>16.888912222222189</c:v>
                </c:pt>
                <c:pt idx="3041">
                  <c:v>16.89448777777778</c:v>
                </c:pt>
                <c:pt idx="3042">
                  <c:v>16.900036666666626</c:v>
                </c:pt>
                <c:pt idx="3043">
                  <c:v>16.905603333332483</c:v>
                </c:pt>
                <c:pt idx="3044">
                  <c:v>16.911133611111087</c:v>
                </c:pt>
                <c:pt idx="3045">
                  <c:v>16.916711111111113</c:v>
                </c:pt>
                <c:pt idx="3046">
                  <c:v>16.922249166666589</c:v>
                </c:pt>
                <c:pt idx="3047">
                  <c:v>16.927801666666731</c:v>
                </c:pt>
                <c:pt idx="3048">
                  <c:v>16.933373333332796</c:v>
                </c:pt>
                <c:pt idx="3049">
                  <c:v>16.93892</c:v>
                </c:pt>
                <c:pt idx="3050">
                  <c:v>16.944467499999988</c:v>
                </c:pt>
                <c:pt idx="3051">
                  <c:v>16.95002333333268</c:v>
                </c:pt>
                <c:pt idx="3052">
                  <c:v>16.955588333332738</c:v>
                </c:pt>
                <c:pt idx="3053">
                  <c:v>16.961135000000002</c:v>
                </c:pt>
                <c:pt idx="3054">
                  <c:v>16.966689722222089</c:v>
                </c:pt>
                <c:pt idx="3055">
                  <c:v>16.972245277776942</c:v>
                </c:pt>
                <c:pt idx="3056">
                  <c:v>16.977800277777689</c:v>
                </c:pt>
                <c:pt idx="3057">
                  <c:v>16.983357777777297</c:v>
                </c:pt>
                <c:pt idx="3058">
                  <c:v>16.988913888888789</c:v>
                </c:pt>
                <c:pt idx="3059">
                  <c:v>16.994468333333089</c:v>
                </c:pt>
                <c:pt idx="3060">
                  <c:v>17.000035277777489</c:v>
                </c:pt>
                <c:pt idx="3061">
                  <c:v>17.005578888888888</c:v>
                </c:pt>
                <c:pt idx="3062">
                  <c:v>17.011134999999999</c:v>
                </c:pt>
                <c:pt idx="3063">
                  <c:v>17.016689444444445</c:v>
                </c:pt>
                <c:pt idx="3064">
                  <c:v>17.022246388888789</c:v>
                </c:pt>
                <c:pt idx="3065">
                  <c:v>17.027800833333089</c:v>
                </c:pt>
                <c:pt idx="3066">
                  <c:v>17.033358333333329</c:v>
                </c:pt>
                <c:pt idx="3067">
                  <c:v>17.038911388888891</c:v>
                </c:pt>
                <c:pt idx="3068">
                  <c:v>17.044483055555556</c:v>
                </c:pt>
                <c:pt idx="3069">
                  <c:v>17.050036388888888</c:v>
                </c:pt>
                <c:pt idx="3070">
                  <c:v>17.055583888888886</c:v>
                </c:pt>
                <c:pt idx="3071">
                  <c:v>17.061134722222221</c:v>
                </c:pt>
                <c:pt idx="3072">
                  <c:v>17.066690555555489</c:v>
                </c:pt>
                <c:pt idx="3073">
                  <c:v>17.07225138888889</c:v>
                </c:pt>
                <c:pt idx="3074">
                  <c:v>17.077809166666835</c:v>
                </c:pt>
                <c:pt idx="3075">
                  <c:v>17.083357222222222</c:v>
                </c:pt>
                <c:pt idx="3076">
                  <c:v>17.08891277777715</c:v>
                </c:pt>
                <c:pt idx="3077">
                  <c:v>17.094496944444444</c:v>
                </c:pt>
                <c:pt idx="3078">
                  <c:v>17.100022499999987</c:v>
                </c:pt>
                <c:pt idx="3079">
                  <c:v>17.105579444444444</c:v>
                </c:pt>
                <c:pt idx="3080">
                  <c:v>17.111147777777777</c:v>
                </c:pt>
                <c:pt idx="3081">
                  <c:v>17.11668972222223</c:v>
                </c:pt>
                <c:pt idx="3082">
                  <c:v>17.122245555555526</c:v>
                </c:pt>
                <c:pt idx="3083">
                  <c:v>17.127801111111335</c:v>
                </c:pt>
                <c:pt idx="3084">
                  <c:v>17.133374444444975</c:v>
                </c:pt>
                <c:pt idx="3085">
                  <c:v>17.138921944444835</c:v>
                </c:pt>
                <c:pt idx="3086">
                  <c:v>17.144467222222225</c:v>
                </c:pt>
                <c:pt idx="3087">
                  <c:v>17.150043888888888</c:v>
                </c:pt>
                <c:pt idx="3088">
                  <c:v>17.155580277777489</c:v>
                </c:pt>
                <c:pt idx="3089">
                  <c:v>17.161134166666695</c:v>
                </c:pt>
                <c:pt idx="3090">
                  <c:v>17.166697222222222</c:v>
                </c:pt>
                <c:pt idx="3091">
                  <c:v>17.172259166666691</c:v>
                </c:pt>
                <c:pt idx="3092">
                  <c:v>17.177803333333326</c:v>
                </c:pt>
                <c:pt idx="3093">
                  <c:v>17.183356944444444</c:v>
                </c:pt>
                <c:pt idx="3094">
                  <c:v>17.188912777777489</c:v>
                </c:pt>
                <c:pt idx="3095">
                  <c:v>17.194468888888895</c:v>
                </c:pt>
                <c:pt idx="3096">
                  <c:v>17.200043333332616</c:v>
                </c:pt>
                <c:pt idx="3097">
                  <c:v>17.205578055555556</c:v>
                </c:pt>
                <c:pt idx="3098">
                  <c:v>17.211135833332989</c:v>
                </c:pt>
                <c:pt idx="3099">
                  <c:v>17.216690555555552</c:v>
                </c:pt>
                <c:pt idx="3100">
                  <c:v>17.222244722222189</c:v>
                </c:pt>
                <c:pt idx="3101">
                  <c:v>17.227801388888931</c:v>
                </c:pt>
                <c:pt idx="3102">
                  <c:v>17.233357222222224</c:v>
                </c:pt>
                <c:pt idx="3103">
                  <c:v>17.238912222222222</c:v>
                </c:pt>
                <c:pt idx="3104">
                  <c:v>17.244502499999989</c:v>
                </c:pt>
                <c:pt idx="3105">
                  <c:v>17.250022499999989</c:v>
                </c:pt>
                <c:pt idx="3106">
                  <c:v>17.255578611111112</c:v>
                </c:pt>
                <c:pt idx="3107">
                  <c:v>17.261136944444427</c:v>
                </c:pt>
                <c:pt idx="3108">
                  <c:v>17.26669027777691</c:v>
                </c:pt>
                <c:pt idx="3109">
                  <c:v>17.272246388888789</c:v>
                </c:pt>
                <c:pt idx="3110">
                  <c:v>17.277800555555554</c:v>
                </c:pt>
                <c:pt idx="3111">
                  <c:v>17.283359166666667</c:v>
                </c:pt>
                <c:pt idx="3112">
                  <c:v>17.288912499999789</c:v>
                </c:pt>
                <c:pt idx="3113">
                  <c:v>17.294466944444444</c:v>
                </c:pt>
                <c:pt idx="3114">
                  <c:v>17.300022777777489</c:v>
                </c:pt>
                <c:pt idx="3115">
                  <c:v>17.305579166666668</c:v>
                </c:pt>
                <c:pt idx="3116">
                  <c:v>17.31115222222223</c:v>
                </c:pt>
                <c:pt idx="3117">
                  <c:v>17.316690833332839</c:v>
                </c:pt>
                <c:pt idx="3118">
                  <c:v>17.322245000000002</c:v>
                </c:pt>
                <c:pt idx="3119">
                  <c:v>17.327802500000001</c:v>
                </c:pt>
                <c:pt idx="3120">
                  <c:v>17.333357499999998</c:v>
                </c:pt>
                <c:pt idx="3121">
                  <c:v>17.338913333333089</c:v>
                </c:pt>
                <c:pt idx="3122">
                  <c:v>17.344466944444445</c:v>
                </c:pt>
                <c:pt idx="3123">
                  <c:v>17.350044722222233</c:v>
                </c:pt>
                <c:pt idx="3124">
                  <c:v>17.355598333332889</c:v>
                </c:pt>
                <c:pt idx="3125">
                  <c:v>17.361149999999789</c:v>
                </c:pt>
                <c:pt idx="3126">
                  <c:v>17.366690000000002</c:v>
                </c:pt>
                <c:pt idx="3127">
                  <c:v>17.372245277777189</c:v>
                </c:pt>
                <c:pt idx="3128">
                  <c:v>17.377801111111335</c:v>
                </c:pt>
                <c:pt idx="3129">
                  <c:v>17.383356388888888</c:v>
                </c:pt>
                <c:pt idx="3130">
                  <c:v>17.388928611111112</c:v>
                </c:pt>
                <c:pt idx="3131">
                  <c:v>17.394473888888893</c:v>
                </c:pt>
                <c:pt idx="3132">
                  <c:v>17.400023333332619</c:v>
                </c:pt>
                <c:pt idx="3133">
                  <c:v>17.405579166666666</c:v>
                </c:pt>
                <c:pt idx="3134">
                  <c:v>17.411134444444535</c:v>
                </c:pt>
                <c:pt idx="3135">
                  <c:v>17.416690555555526</c:v>
                </c:pt>
                <c:pt idx="3136">
                  <c:v>17.422246111110596</c:v>
                </c:pt>
                <c:pt idx="3137">
                  <c:v>17.427800833332842</c:v>
                </c:pt>
                <c:pt idx="3138">
                  <c:v>17.433359444444445</c:v>
                </c:pt>
                <c:pt idx="3139">
                  <c:v>17.438911944444445</c:v>
                </c:pt>
                <c:pt idx="3140">
                  <c:v>17.444487777777589</c:v>
                </c:pt>
                <c:pt idx="3141">
                  <c:v>17.450024444444445</c:v>
                </c:pt>
                <c:pt idx="3142">
                  <c:v>17.455578611111086</c:v>
                </c:pt>
                <c:pt idx="3143">
                  <c:v>17.461134166666668</c:v>
                </c:pt>
                <c:pt idx="3144">
                  <c:v>17.466692777776917</c:v>
                </c:pt>
                <c:pt idx="3145">
                  <c:v>17.472245277776942</c:v>
                </c:pt>
                <c:pt idx="3146">
                  <c:v>17.477822777777689</c:v>
                </c:pt>
                <c:pt idx="3147">
                  <c:v>17.483373611110789</c:v>
                </c:pt>
                <c:pt idx="3148">
                  <c:v>17.488919444444427</c:v>
                </c:pt>
                <c:pt idx="3149">
                  <c:v>17.494468333333089</c:v>
                </c:pt>
                <c:pt idx="3150">
                  <c:v>17.500023055555552</c:v>
                </c:pt>
                <c:pt idx="3151">
                  <c:v>17.505579444444447</c:v>
                </c:pt>
                <c:pt idx="3152">
                  <c:v>17.511133888888892</c:v>
                </c:pt>
                <c:pt idx="3153">
                  <c:v>17.516689722222221</c:v>
                </c:pt>
                <c:pt idx="3154">
                  <c:v>17.52225</c:v>
                </c:pt>
                <c:pt idx="3155">
                  <c:v>17.527805000000235</c:v>
                </c:pt>
                <c:pt idx="3156">
                  <c:v>17.53335777777778</c:v>
                </c:pt>
                <c:pt idx="3157">
                  <c:v>17.53892722222222</c:v>
                </c:pt>
                <c:pt idx="3158">
                  <c:v>17.544466944444444</c:v>
                </c:pt>
                <c:pt idx="3159">
                  <c:v>17.550043333332738</c:v>
                </c:pt>
                <c:pt idx="3160">
                  <c:v>17.555605</c:v>
                </c:pt>
                <c:pt idx="3161">
                  <c:v>17.561149166666667</c:v>
                </c:pt>
                <c:pt idx="3162">
                  <c:v>17.566689722222222</c:v>
                </c:pt>
                <c:pt idx="3163">
                  <c:v>17.572245277777089</c:v>
                </c:pt>
                <c:pt idx="3164">
                  <c:v>17.577800277777776</c:v>
                </c:pt>
                <c:pt idx="3165">
                  <c:v>17.583357777777689</c:v>
                </c:pt>
                <c:pt idx="3166">
                  <c:v>17.588924722222224</c:v>
                </c:pt>
                <c:pt idx="3167">
                  <c:v>17.594469444444531</c:v>
                </c:pt>
                <c:pt idx="3168">
                  <c:v>17.600022499999987</c:v>
                </c:pt>
                <c:pt idx="3169">
                  <c:v>17.60557972222222</c:v>
                </c:pt>
                <c:pt idx="3170">
                  <c:v>17.611153611111131</c:v>
                </c:pt>
                <c:pt idx="3171">
                  <c:v>17.616704722222231</c:v>
                </c:pt>
                <c:pt idx="3172">
                  <c:v>17.622245277777189</c:v>
                </c:pt>
                <c:pt idx="3173">
                  <c:v>17.627822222222225</c:v>
                </c:pt>
                <c:pt idx="3174">
                  <c:v>17.633377777777778</c:v>
                </c:pt>
                <c:pt idx="3175">
                  <c:v>17.638935555555555</c:v>
                </c:pt>
                <c:pt idx="3176">
                  <c:v>17.644468888888891</c:v>
                </c:pt>
                <c:pt idx="3177">
                  <c:v>17.650023333332989</c:v>
                </c:pt>
                <c:pt idx="3178">
                  <c:v>17.655579444444445</c:v>
                </c:pt>
                <c:pt idx="3179">
                  <c:v>17.661134166666695</c:v>
                </c:pt>
                <c:pt idx="3180">
                  <c:v>17.666692222222089</c:v>
                </c:pt>
                <c:pt idx="3181">
                  <c:v>17.672263888888892</c:v>
                </c:pt>
                <c:pt idx="3182">
                  <c:v>17.677800833333329</c:v>
                </c:pt>
                <c:pt idx="3183">
                  <c:v>17.683355833332989</c:v>
                </c:pt>
                <c:pt idx="3184">
                  <c:v>17.688911666666691</c:v>
                </c:pt>
                <c:pt idx="3185">
                  <c:v>17.694466944444535</c:v>
                </c:pt>
                <c:pt idx="3186">
                  <c:v>17.700022499999989</c:v>
                </c:pt>
                <c:pt idx="3187">
                  <c:v>17.705578055555556</c:v>
                </c:pt>
                <c:pt idx="3188">
                  <c:v>17.711134166666731</c:v>
                </c:pt>
                <c:pt idx="3189">
                  <c:v>17.716690277777225</c:v>
                </c:pt>
                <c:pt idx="3190">
                  <c:v>17.722244722222189</c:v>
                </c:pt>
                <c:pt idx="3191">
                  <c:v>17.727800277777689</c:v>
                </c:pt>
                <c:pt idx="3192">
                  <c:v>17.733360833332824</c:v>
                </c:pt>
                <c:pt idx="3193">
                  <c:v>17.738915833332989</c:v>
                </c:pt>
                <c:pt idx="3194">
                  <c:v>17.74447</c:v>
                </c:pt>
                <c:pt idx="3195">
                  <c:v>17.750022499999989</c:v>
                </c:pt>
                <c:pt idx="3196">
                  <c:v>17.755578888888888</c:v>
                </c:pt>
                <c:pt idx="3197">
                  <c:v>17.761134166666665</c:v>
                </c:pt>
                <c:pt idx="3198">
                  <c:v>17.766690555555012</c:v>
                </c:pt>
                <c:pt idx="3199">
                  <c:v>17.772261944444445</c:v>
                </c:pt>
                <c:pt idx="3200">
                  <c:v>17.77780972222223</c:v>
                </c:pt>
                <c:pt idx="3201">
                  <c:v>17.783356388888887</c:v>
                </c:pt>
                <c:pt idx="3202">
                  <c:v>17.788912222221626</c:v>
                </c:pt>
                <c:pt idx="3203">
                  <c:v>17.794466944444444</c:v>
                </c:pt>
                <c:pt idx="3204">
                  <c:v>17.800023055555556</c:v>
                </c:pt>
                <c:pt idx="3205">
                  <c:v>17.805598333332814</c:v>
                </c:pt>
                <c:pt idx="3206">
                  <c:v>17.811138055555595</c:v>
                </c:pt>
                <c:pt idx="3207">
                  <c:v>17.816692777777689</c:v>
                </c:pt>
                <c:pt idx="3208">
                  <c:v>17.822245555555529</c:v>
                </c:pt>
                <c:pt idx="3209">
                  <c:v>17.827803055555595</c:v>
                </c:pt>
                <c:pt idx="3210">
                  <c:v>17.83337777777778</c:v>
                </c:pt>
                <c:pt idx="3211">
                  <c:v>17.838911944444735</c:v>
                </c:pt>
                <c:pt idx="3212">
                  <c:v>17.844480555555556</c:v>
                </c:pt>
                <c:pt idx="3213">
                  <c:v>17.85004138888889</c:v>
                </c:pt>
                <c:pt idx="3214">
                  <c:v>17.855585000000001</c:v>
                </c:pt>
                <c:pt idx="3215">
                  <c:v>17.861136111111112</c:v>
                </c:pt>
                <c:pt idx="3216">
                  <c:v>17.866690000000002</c:v>
                </c:pt>
                <c:pt idx="3217">
                  <c:v>17.872245555555526</c:v>
                </c:pt>
                <c:pt idx="3218">
                  <c:v>17.877802222222225</c:v>
                </c:pt>
                <c:pt idx="3219">
                  <c:v>17.883357499999999</c:v>
                </c:pt>
                <c:pt idx="3220">
                  <c:v>17.888912222222189</c:v>
                </c:pt>
                <c:pt idx="3221">
                  <c:v>17.894468333333329</c:v>
                </c:pt>
                <c:pt idx="3222">
                  <c:v>17.900033888888789</c:v>
                </c:pt>
                <c:pt idx="3223">
                  <c:v>17.905578888888886</c:v>
                </c:pt>
                <c:pt idx="3224">
                  <c:v>17.911134166666695</c:v>
                </c:pt>
                <c:pt idx="3225">
                  <c:v>17.916709166666667</c:v>
                </c:pt>
                <c:pt idx="3226">
                  <c:v>17.922244722222189</c:v>
                </c:pt>
                <c:pt idx="3227">
                  <c:v>17.927822222222222</c:v>
                </c:pt>
                <c:pt idx="3228">
                  <c:v>17.933356666666668</c:v>
                </c:pt>
                <c:pt idx="3229">
                  <c:v>17.938914999999987</c:v>
                </c:pt>
                <c:pt idx="3230">
                  <c:v>17.944466944444443</c:v>
                </c:pt>
                <c:pt idx="3231">
                  <c:v>17.950023611111089</c:v>
                </c:pt>
                <c:pt idx="3232">
                  <c:v>17.955581944444443</c:v>
                </c:pt>
                <c:pt idx="3233">
                  <c:v>17.961134166666668</c:v>
                </c:pt>
                <c:pt idx="3234">
                  <c:v>17.966690833332436</c:v>
                </c:pt>
                <c:pt idx="3235">
                  <c:v>17.972244722222189</c:v>
                </c:pt>
                <c:pt idx="3236">
                  <c:v>17.97780111111113</c:v>
                </c:pt>
                <c:pt idx="3237">
                  <c:v>17.983356388888886</c:v>
                </c:pt>
                <c:pt idx="3238">
                  <c:v>17.988923888888689</c:v>
                </c:pt>
                <c:pt idx="3239">
                  <c:v>17.994467777777729</c:v>
                </c:pt>
                <c:pt idx="3240">
                  <c:v>18.000023611111089</c:v>
                </c:pt>
                <c:pt idx="3241">
                  <c:v>18.005578611111112</c:v>
                </c:pt>
                <c:pt idx="3242">
                  <c:v>18.011155277777778</c:v>
                </c:pt>
                <c:pt idx="3243">
                  <c:v>18.016706111111112</c:v>
                </c:pt>
                <c:pt idx="3244">
                  <c:v>18.022247222221651</c:v>
                </c:pt>
                <c:pt idx="3245">
                  <c:v>18.027801666666935</c:v>
                </c:pt>
                <c:pt idx="3246">
                  <c:v>18.033356944444495</c:v>
                </c:pt>
                <c:pt idx="3247">
                  <c:v>18.038911388888891</c:v>
                </c:pt>
                <c:pt idx="3248">
                  <c:v>18.0444675</c:v>
                </c:pt>
                <c:pt idx="3249">
                  <c:v>18.050023888888887</c:v>
                </c:pt>
                <c:pt idx="3250">
                  <c:v>18.055579444444444</c:v>
                </c:pt>
                <c:pt idx="3251">
                  <c:v>18.061135833332749</c:v>
                </c:pt>
                <c:pt idx="3252">
                  <c:v>18.066707222222089</c:v>
                </c:pt>
                <c:pt idx="3253">
                  <c:v>18.072260277777247</c:v>
                </c:pt>
                <c:pt idx="3254">
                  <c:v>18.077804166667175</c:v>
                </c:pt>
                <c:pt idx="3255">
                  <c:v>18.083356944444443</c:v>
                </c:pt>
                <c:pt idx="3256">
                  <c:v>18.088913888888889</c:v>
                </c:pt>
                <c:pt idx="3257">
                  <c:v>18.09446888888889</c:v>
                </c:pt>
                <c:pt idx="3258">
                  <c:v>18.100044444444531</c:v>
                </c:pt>
                <c:pt idx="3259">
                  <c:v>18.105600277777118</c:v>
                </c:pt>
                <c:pt idx="3260">
                  <c:v>18.111144722222235</c:v>
                </c:pt>
                <c:pt idx="3261">
                  <c:v>18.116690833332989</c:v>
                </c:pt>
                <c:pt idx="3262">
                  <c:v>18.122246111111089</c:v>
                </c:pt>
                <c:pt idx="3263">
                  <c:v>18.127800833333289</c:v>
                </c:pt>
                <c:pt idx="3264">
                  <c:v>18.133374166667135</c:v>
                </c:pt>
                <c:pt idx="3265">
                  <c:v>18.138915277777777</c:v>
                </c:pt>
                <c:pt idx="3266">
                  <c:v>18.144466944444495</c:v>
                </c:pt>
                <c:pt idx="3267">
                  <c:v>18.150023333332989</c:v>
                </c:pt>
                <c:pt idx="3268">
                  <c:v>18.155578055555555</c:v>
                </c:pt>
                <c:pt idx="3269">
                  <c:v>18.161133611111087</c:v>
                </c:pt>
                <c:pt idx="3270">
                  <c:v>18.166689722222223</c:v>
                </c:pt>
                <c:pt idx="3271">
                  <c:v>18.172245277777275</c:v>
                </c:pt>
                <c:pt idx="3272">
                  <c:v>18.17780222222223</c:v>
                </c:pt>
                <c:pt idx="3273">
                  <c:v>18.183356666666668</c:v>
                </c:pt>
                <c:pt idx="3274">
                  <c:v>18.188913333332795</c:v>
                </c:pt>
                <c:pt idx="3275">
                  <c:v>18.194470833333089</c:v>
                </c:pt>
                <c:pt idx="3276">
                  <c:v>18.200025</c:v>
                </c:pt>
                <c:pt idx="3277">
                  <c:v>18.205578888888887</c:v>
                </c:pt>
                <c:pt idx="3278">
                  <c:v>18.211135277777689</c:v>
                </c:pt>
                <c:pt idx="3279">
                  <c:v>18.21669</c:v>
                </c:pt>
                <c:pt idx="3280">
                  <c:v>18.222263333332677</c:v>
                </c:pt>
                <c:pt idx="3281">
                  <c:v>18.227801388888931</c:v>
                </c:pt>
                <c:pt idx="3282">
                  <c:v>18.233376666666668</c:v>
                </c:pt>
                <c:pt idx="3283">
                  <c:v>18.238935277777689</c:v>
                </c:pt>
                <c:pt idx="3284">
                  <c:v>18.244476388888888</c:v>
                </c:pt>
                <c:pt idx="3285">
                  <c:v>18.250029166666664</c:v>
                </c:pt>
                <c:pt idx="3286">
                  <c:v>18.255581944444444</c:v>
                </c:pt>
                <c:pt idx="3287">
                  <c:v>18.261134444444444</c:v>
                </c:pt>
                <c:pt idx="3288">
                  <c:v>18.266690277776917</c:v>
                </c:pt>
                <c:pt idx="3289">
                  <c:v>18.272245555555529</c:v>
                </c:pt>
                <c:pt idx="3290">
                  <c:v>18.277809999999999</c:v>
                </c:pt>
                <c:pt idx="3291">
                  <c:v>18.283359444444443</c:v>
                </c:pt>
                <c:pt idx="3292">
                  <c:v>18.288915277777182</c:v>
                </c:pt>
                <c:pt idx="3293">
                  <c:v>18.29446861111111</c:v>
                </c:pt>
                <c:pt idx="3294">
                  <c:v>18.30004111111111</c:v>
                </c:pt>
                <c:pt idx="3295">
                  <c:v>18.305593055555526</c:v>
                </c:pt>
                <c:pt idx="3296">
                  <c:v>18.311136111111111</c:v>
                </c:pt>
                <c:pt idx="3297">
                  <c:v>18.316690555555553</c:v>
                </c:pt>
                <c:pt idx="3298">
                  <c:v>18.322245555555529</c:v>
                </c:pt>
                <c:pt idx="3299">
                  <c:v>18.327808611111131</c:v>
                </c:pt>
                <c:pt idx="3300">
                  <c:v>18.333356388888891</c:v>
                </c:pt>
                <c:pt idx="3301">
                  <c:v>18.338911944444735</c:v>
                </c:pt>
                <c:pt idx="3302">
                  <c:v>18.344468055555591</c:v>
                </c:pt>
                <c:pt idx="3303">
                  <c:v>18.350044166666695</c:v>
                </c:pt>
                <c:pt idx="3304">
                  <c:v>18.355578055555558</c:v>
                </c:pt>
                <c:pt idx="3305">
                  <c:v>18.361134999999987</c:v>
                </c:pt>
                <c:pt idx="3306">
                  <c:v>18.366689722222223</c:v>
                </c:pt>
                <c:pt idx="3307">
                  <c:v>18.372244722222224</c:v>
                </c:pt>
                <c:pt idx="3308">
                  <c:v>18.377800555555591</c:v>
                </c:pt>
                <c:pt idx="3309">
                  <c:v>18.383356388888888</c:v>
                </c:pt>
                <c:pt idx="3310">
                  <c:v>18.388911388888893</c:v>
                </c:pt>
                <c:pt idx="3311">
                  <c:v>18.39448888888889</c:v>
                </c:pt>
                <c:pt idx="3312">
                  <c:v>18.400023333332619</c:v>
                </c:pt>
                <c:pt idx="3313">
                  <c:v>18.405578611111089</c:v>
                </c:pt>
                <c:pt idx="3314">
                  <c:v>18.411134722222233</c:v>
                </c:pt>
                <c:pt idx="3315">
                  <c:v>18.416690277777136</c:v>
                </c:pt>
                <c:pt idx="3316">
                  <c:v>18.422266111111089</c:v>
                </c:pt>
                <c:pt idx="3317">
                  <c:v>18.427819444444445</c:v>
                </c:pt>
                <c:pt idx="3318">
                  <c:v>18.433366944444444</c:v>
                </c:pt>
                <c:pt idx="3319">
                  <c:v>18.438913055555556</c:v>
                </c:pt>
                <c:pt idx="3320">
                  <c:v>18.444467777777689</c:v>
                </c:pt>
                <c:pt idx="3321">
                  <c:v>18.450025833332745</c:v>
                </c:pt>
                <c:pt idx="3322">
                  <c:v>18.455578611111086</c:v>
                </c:pt>
                <c:pt idx="3323">
                  <c:v>18.461135277777096</c:v>
                </c:pt>
                <c:pt idx="3324">
                  <c:v>18.466690277776838</c:v>
                </c:pt>
                <c:pt idx="3325">
                  <c:v>18.472259444444447</c:v>
                </c:pt>
                <c:pt idx="3326">
                  <c:v>18.477800833332989</c:v>
                </c:pt>
                <c:pt idx="3327">
                  <c:v>18.483356666666669</c:v>
                </c:pt>
                <c:pt idx="3328">
                  <c:v>18.488911388888887</c:v>
                </c:pt>
                <c:pt idx="3329">
                  <c:v>18.494469444444444</c:v>
                </c:pt>
                <c:pt idx="3330">
                  <c:v>18.500023055555552</c:v>
                </c:pt>
                <c:pt idx="3331">
                  <c:v>18.505578611111112</c:v>
                </c:pt>
                <c:pt idx="3332">
                  <c:v>18.51113666666669</c:v>
                </c:pt>
                <c:pt idx="3333">
                  <c:v>18.516690000000001</c:v>
                </c:pt>
                <c:pt idx="3334">
                  <c:v>18.522261944444445</c:v>
                </c:pt>
                <c:pt idx="3335">
                  <c:v>18.527800277777779</c:v>
                </c:pt>
                <c:pt idx="3336">
                  <c:v>18.53335638888889</c:v>
                </c:pt>
                <c:pt idx="3337">
                  <c:v>18.538912777777689</c:v>
                </c:pt>
                <c:pt idx="3338">
                  <c:v>18.544467777777779</c:v>
                </c:pt>
                <c:pt idx="3339">
                  <c:v>18.550023611111087</c:v>
                </c:pt>
                <c:pt idx="3340">
                  <c:v>18.555578055555557</c:v>
                </c:pt>
                <c:pt idx="3341">
                  <c:v>18.561134166666665</c:v>
                </c:pt>
                <c:pt idx="3342">
                  <c:v>18.566688888888887</c:v>
                </c:pt>
                <c:pt idx="3343">
                  <c:v>18.572248055555526</c:v>
                </c:pt>
                <c:pt idx="3344">
                  <c:v>18.577800833333189</c:v>
                </c:pt>
                <c:pt idx="3345">
                  <c:v>18.583372499999989</c:v>
                </c:pt>
                <c:pt idx="3346">
                  <c:v>18.5889252777772</c:v>
                </c:pt>
                <c:pt idx="3347">
                  <c:v>18.5944675</c:v>
                </c:pt>
                <c:pt idx="3348">
                  <c:v>18.600026666666668</c:v>
                </c:pt>
                <c:pt idx="3349">
                  <c:v>18.605578055555558</c:v>
                </c:pt>
                <c:pt idx="3350">
                  <c:v>18.611134444444971</c:v>
                </c:pt>
                <c:pt idx="3351">
                  <c:v>18.61668972222223</c:v>
                </c:pt>
                <c:pt idx="3352">
                  <c:v>18.622247777777297</c:v>
                </c:pt>
                <c:pt idx="3353">
                  <c:v>18.627803333333329</c:v>
                </c:pt>
                <c:pt idx="3354">
                  <c:v>18.633356944444635</c:v>
                </c:pt>
                <c:pt idx="3355">
                  <c:v>18.638912222222224</c:v>
                </c:pt>
                <c:pt idx="3356">
                  <c:v>18.644468611111115</c:v>
                </c:pt>
                <c:pt idx="3357">
                  <c:v>18.650043333332889</c:v>
                </c:pt>
                <c:pt idx="3358">
                  <c:v>18.655578055555591</c:v>
                </c:pt>
                <c:pt idx="3359">
                  <c:v>18.661135277777689</c:v>
                </c:pt>
                <c:pt idx="3360">
                  <c:v>18.666710833332594</c:v>
                </c:pt>
                <c:pt idx="3361">
                  <c:v>18.672246111111086</c:v>
                </c:pt>
                <c:pt idx="3362">
                  <c:v>18.677801666667222</c:v>
                </c:pt>
                <c:pt idx="3363">
                  <c:v>18.683366388888892</c:v>
                </c:pt>
                <c:pt idx="3364">
                  <c:v>18.688919444444444</c:v>
                </c:pt>
                <c:pt idx="3365">
                  <c:v>18.694467499999998</c:v>
                </c:pt>
                <c:pt idx="3366">
                  <c:v>18.700023055555526</c:v>
                </c:pt>
                <c:pt idx="3367">
                  <c:v>18.705578888888887</c:v>
                </c:pt>
                <c:pt idx="3368">
                  <c:v>18.711134444444635</c:v>
                </c:pt>
                <c:pt idx="3369">
                  <c:v>18.71669</c:v>
                </c:pt>
                <c:pt idx="3370">
                  <c:v>18.722245833332519</c:v>
                </c:pt>
                <c:pt idx="3371">
                  <c:v>18.727818055555591</c:v>
                </c:pt>
                <c:pt idx="3372">
                  <c:v>18.73335666666669</c:v>
                </c:pt>
                <c:pt idx="3373">
                  <c:v>18.738932222222189</c:v>
                </c:pt>
                <c:pt idx="3374">
                  <c:v>18.744467499999999</c:v>
                </c:pt>
                <c:pt idx="3375">
                  <c:v>18.750023055555552</c:v>
                </c:pt>
                <c:pt idx="3376">
                  <c:v>18.755588611111087</c:v>
                </c:pt>
                <c:pt idx="3377">
                  <c:v>18.761149722222189</c:v>
                </c:pt>
                <c:pt idx="3378">
                  <c:v>18.766696111110889</c:v>
                </c:pt>
                <c:pt idx="3379">
                  <c:v>18.772245277777017</c:v>
                </c:pt>
                <c:pt idx="3380">
                  <c:v>18.777800833333089</c:v>
                </c:pt>
                <c:pt idx="3381">
                  <c:v>18.783376944444427</c:v>
                </c:pt>
                <c:pt idx="3382">
                  <c:v>18.788934444444447</c:v>
                </c:pt>
                <c:pt idx="3383">
                  <c:v>18.794482222222189</c:v>
                </c:pt>
                <c:pt idx="3384">
                  <c:v>18.80003</c:v>
                </c:pt>
                <c:pt idx="3385">
                  <c:v>18.805578888888888</c:v>
                </c:pt>
                <c:pt idx="3386">
                  <c:v>18.811134166666935</c:v>
                </c:pt>
                <c:pt idx="3387">
                  <c:v>18.816690555555553</c:v>
                </c:pt>
                <c:pt idx="3388">
                  <c:v>18.822244999999889</c:v>
                </c:pt>
                <c:pt idx="3389">
                  <c:v>18.827807500000031</c:v>
                </c:pt>
                <c:pt idx="3390">
                  <c:v>18.833366111111111</c:v>
                </c:pt>
                <c:pt idx="3391">
                  <c:v>18.838918888888891</c:v>
                </c:pt>
                <c:pt idx="3392">
                  <c:v>18.844470555555557</c:v>
                </c:pt>
                <c:pt idx="3393">
                  <c:v>18.850023888888888</c:v>
                </c:pt>
                <c:pt idx="3394">
                  <c:v>18.855578888888893</c:v>
                </c:pt>
                <c:pt idx="3395">
                  <c:v>18.861138055555553</c:v>
                </c:pt>
                <c:pt idx="3396">
                  <c:v>18.866689444444443</c:v>
                </c:pt>
                <c:pt idx="3397">
                  <c:v>18.872245833332691</c:v>
                </c:pt>
                <c:pt idx="3398">
                  <c:v>18.87780500000056</c:v>
                </c:pt>
                <c:pt idx="3399">
                  <c:v>18.883355833332889</c:v>
                </c:pt>
                <c:pt idx="3400">
                  <c:v>18.888911666666665</c:v>
                </c:pt>
                <c:pt idx="3401">
                  <c:v>18.894468333333329</c:v>
                </c:pt>
                <c:pt idx="3402">
                  <c:v>18.900022499999789</c:v>
                </c:pt>
                <c:pt idx="3403">
                  <c:v>18.905578055555559</c:v>
                </c:pt>
                <c:pt idx="3404">
                  <c:v>18.911134444444535</c:v>
                </c:pt>
                <c:pt idx="3405">
                  <c:v>18.916708055555556</c:v>
                </c:pt>
                <c:pt idx="3406">
                  <c:v>18.922250833332587</c:v>
                </c:pt>
                <c:pt idx="3407">
                  <c:v>18.927804444444735</c:v>
                </c:pt>
                <c:pt idx="3408">
                  <c:v>18.933357777777779</c:v>
                </c:pt>
                <c:pt idx="3409">
                  <c:v>18.938932777777236</c:v>
                </c:pt>
                <c:pt idx="3410">
                  <c:v>18.944466944444446</c:v>
                </c:pt>
                <c:pt idx="3411">
                  <c:v>18.950023611111089</c:v>
                </c:pt>
                <c:pt idx="3412">
                  <c:v>18.955579722222222</c:v>
                </c:pt>
                <c:pt idx="3413">
                  <c:v>18.961134999999889</c:v>
                </c:pt>
                <c:pt idx="3414">
                  <c:v>18.966689722222089</c:v>
                </c:pt>
                <c:pt idx="3415">
                  <c:v>18.972245277776942</c:v>
                </c:pt>
                <c:pt idx="3416">
                  <c:v>18.977801666666831</c:v>
                </c:pt>
                <c:pt idx="3417">
                  <c:v>18.983376666666629</c:v>
                </c:pt>
                <c:pt idx="3418">
                  <c:v>18.988917222222089</c:v>
                </c:pt>
                <c:pt idx="3419">
                  <c:v>18.994468888888893</c:v>
                </c:pt>
                <c:pt idx="3420">
                  <c:v>19.000023611111089</c:v>
                </c:pt>
                <c:pt idx="3421">
                  <c:v>19.005578888888888</c:v>
                </c:pt>
                <c:pt idx="3422">
                  <c:v>19.011133888888892</c:v>
                </c:pt>
                <c:pt idx="3423">
                  <c:v>19.016690277777489</c:v>
                </c:pt>
                <c:pt idx="3424">
                  <c:v>19.022257222222223</c:v>
                </c:pt>
                <c:pt idx="3425">
                  <c:v>19.027816944444531</c:v>
                </c:pt>
                <c:pt idx="3426">
                  <c:v>19.03337666666669</c:v>
                </c:pt>
                <c:pt idx="3427">
                  <c:v>19.038935555555557</c:v>
                </c:pt>
                <c:pt idx="3428">
                  <c:v>19.044467777777779</c:v>
                </c:pt>
                <c:pt idx="3429">
                  <c:v>19.050023611111087</c:v>
                </c:pt>
                <c:pt idx="3430">
                  <c:v>19.055579444444444</c:v>
                </c:pt>
                <c:pt idx="3431">
                  <c:v>19.061134166666665</c:v>
                </c:pt>
                <c:pt idx="3432">
                  <c:v>19.066690555555489</c:v>
                </c:pt>
                <c:pt idx="3433">
                  <c:v>19.072266666666668</c:v>
                </c:pt>
                <c:pt idx="3434">
                  <c:v>19.077809166666835</c:v>
                </c:pt>
                <c:pt idx="3435">
                  <c:v>19.083356944444446</c:v>
                </c:pt>
                <c:pt idx="3436">
                  <c:v>19.088911388888892</c:v>
                </c:pt>
                <c:pt idx="3437">
                  <c:v>19.094466944444445</c:v>
                </c:pt>
                <c:pt idx="3438">
                  <c:v>19.100025833332989</c:v>
                </c:pt>
                <c:pt idx="3439">
                  <c:v>19.105578055555558</c:v>
                </c:pt>
                <c:pt idx="3440">
                  <c:v>19.111133611111114</c:v>
                </c:pt>
                <c:pt idx="3441">
                  <c:v>19.116692777777779</c:v>
                </c:pt>
                <c:pt idx="3442">
                  <c:v>19.122260555555556</c:v>
                </c:pt>
                <c:pt idx="3443">
                  <c:v>19.127822222222225</c:v>
                </c:pt>
                <c:pt idx="3444">
                  <c:v>19.133369166666835</c:v>
                </c:pt>
                <c:pt idx="3445">
                  <c:v>19.138926111111111</c:v>
                </c:pt>
                <c:pt idx="3446">
                  <c:v>19.144477777777777</c:v>
                </c:pt>
                <c:pt idx="3447">
                  <c:v>19.150022500000002</c:v>
                </c:pt>
                <c:pt idx="3448">
                  <c:v>19.155578055555591</c:v>
                </c:pt>
                <c:pt idx="3449">
                  <c:v>19.161134166666695</c:v>
                </c:pt>
                <c:pt idx="3450">
                  <c:v>19.166689166666668</c:v>
                </c:pt>
                <c:pt idx="3451">
                  <c:v>19.172245555555556</c:v>
                </c:pt>
                <c:pt idx="3452">
                  <c:v>19.177802500000031</c:v>
                </c:pt>
                <c:pt idx="3453">
                  <c:v>19.183355833332989</c:v>
                </c:pt>
                <c:pt idx="3454">
                  <c:v>19.188929999999889</c:v>
                </c:pt>
                <c:pt idx="3455">
                  <c:v>19.194484999999997</c:v>
                </c:pt>
                <c:pt idx="3456">
                  <c:v>19.200030555555529</c:v>
                </c:pt>
                <c:pt idx="3457">
                  <c:v>19.205579444444442</c:v>
                </c:pt>
                <c:pt idx="3458">
                  <c:v>19.211134444444635</c:v>
                </c:pt>
                <c:pt idx="3459">
                  <c:v>19.216711944444445</c:v>
                </c:pt>
                <c:pt idx="3460">
                  <c:v>19.222245555555489</c:v>
                </c:pt>
                <c:pt idx="3461">
                  <c:v>19.22780111111113</c:v>
                </c:pt>
                <c:pt idx="3462">
                  <c:v>19.23335666666669</c:v>
                </c:pt>
                <c:pt idx="3463">
                  <c:v>19.238911944444531</c:v>
                </c:pt>
                <c:pt idx="3464">
                  <c:v>19.244468333333089</c:v>
                </c:pt>
                <c:pt idx="3465">
                  <c:v>19.250024722222225</c:v>
                </c:pt>
                <c:pt idx="3466">
                  <c:v>19.255580000000002</c:v>
                </c:pt>
                <c:pt idx="3467">
                  <c:v>19.261155833332989</c:v>
                </c:pt>
                <c:pt idx="3468">
                  <c:v>19.266699722222189</c:v>
                </c:pt>
                <c:pt idx="3469">
                  <c:v>19.272253611111086</c:v>
                </c:pt>
                <c:pt idx="3470">
                  <c:v>19.277800833333089</c:v>
                </c:pt>
                <c:pt idx="3471">
                  <c:v>19.283359444444443</c:v>
                </c:pt>
                <c:pt idx="3472">
                  <c:v>19.288912499999789</c:v>
                </c:pt>
                <c:pt idx="3473">
                  <c:v>19.294467777777779</c:v>
                </c:pt>
                <c:pt idx="3474">
                  <c:v>19.300043888888887</c:v>
                </c:pt>
                <c:pt idx="3475">
                  <c:v>19.305592499999989</c:v>
                </c:pt>
                <c:pt idx="3476">
                  <c:v>19.31113638888889</c:v>
                </c:pt>
                <c:pt idx="3477">
                  <c:v>19.316690277777589</c:v>
                </c:pt>
                <c:pt idx="3478">
                  <c:v>19.322255833332989</c:v>
                </c:pt>
                <c:pt idx="3479">
                  <c:v>19.327821666666935</c:v>
                </c:pt>
                <c:pt idx="3480">
                  <c:v>19.333368333333329</c:v>
                </c:pt>
                <c:pt idx="3481">
                  <c:v>19.338915555555555</c:v>
                </c:pt>
                <c:pt idx="3482">
                  <c:v>19.344473888888892</c:v>
                </c:pt>
                <c:pt idx="3483">
                  <c:v>19.350023055555557</c:v>
                </c:pt>
                <c:pt idx="3484">
                  <c:v>19.355594444444495</c:v>
                </c:pt>
                <c:pt idx="3485">
                  <c:v>19.361151388888931</c:v>
                </c:pt>
                <c:pt idx="3486">
                  <c:v>19.366695555555559</c:v>
                </c:pt>
                <c:pt idx="3487">
                  <c:v>19.372256944444445</c:v>
                </c:pt>
                <c:pt idx="3488">
                  <c:v>19.377800555555591</c:v>
                </c:pt>
                <c:pt idx="3489">
                  <c:v>19.383359166666665</c:v>
                </c:pt>
                <c:pt idx="3490">
                  <c:v>19.388912222222189</c:v>
                </c:pt>
                <c:pt idx="3491">
                  <c:v>19.394466944444495</c:v>
                </c:pt>
                <c:pt idx="3492">
                  <c:v>19.400023611110889</c:v>
                </c:pt>
                <c:pt idx="3493">
                  <c:v>19.405578055555559</c:v>
                </c:pt>
                <c:pt idx="3494">
                  <c:v>19.411146111111112</c:v>
                </c:pt>
                <c:pt idx="3495">
                  <c:v>19.416701388888892</c:v>
                </c:pt>
                <c:pt idx="3496">
                  <c:v>19.422249166666589</c:v>
                </c:pt>
                <c:pt idx="3497">
                  <c:v>19.427802500000002</c:v>
                </c:pt>
                <c:pt idx="3498">
                  <c:v>19.43335722222222</c:v>
                </c:pt>
                <c:pt idx="3499">
                  <c:v>19.438927222222222</c:v>
                </c:pt>
                <c:pt idx="3500">
                  <c:v>19.444468611111112</c:v>
                </c:pt>
                <c:pt idx="3501">
                  <c:v>19.450023055555526</c:v>
                </c:pt>
                <c:pt idx="3502">
                  <c:v>19.455578333332767</c:v>
                </c:pt>
                <c:pt idx="3503">
                  <c:v>19.461134444444443</c:v>
                </c:pt>
                <c:pt idx="3504">
                  <c:v>19.466708055555529</c:v>
                </c:pt>
                <c:pt idx="3505">
                  <c:v>19.472245555555489</c:v>
                </c:pt>
                <c:pt idx="3506">
                  <c:v>19.477800833332989</c:v>
                </c:pt>
                <c:pt idx="3507">
                  <c:v>19.483356388888886</c:v>
                </c:pt>
                <c:pt idx="3508">
                  <c:v>19.488911388888887</c:v>
                </c:pt>
                <c:pt idx="3509">
                  <c:v>19.494482499999989</c:v>
                </c:pt>
                <c:pt idx="3510">
                  <c:v>19.500024444444445</c:v>
                </c:pt>
                <c:pt idx="3511">
                  <c:v>19.505578611111112</c:v>
                </c:pt>
                <c:pt idx="3512">
                  <c:v>19.511135555555555</c:v>
                </c:pt>
                <c:pt idx="3513">
                  <c:v>19.516691944444531</c:v>
                </c:pt>
                <c:pt idx="3514">
                  <c:v>19.522245277777017</c:v>
                </c:pt>
                <c:pt idx="3515">
                  <c:v>19.527800277777779</c:v>
                </c:pt>
                <c:pt idx="3516">
                  <c:v>19.533357500000001</c:v>
                </c:pt>
                <c:pt idx="3517">
                  <c:v>19.538912222222223</c:v>
                </c:pt>
                <c:pt idx="3518">
                  <c:v>19.54446722222222</c:v>
                </c:pt>
                <c:pt idx="3519">
                  <c:v>19.550024444444531</c:v>
                </c:pt>
                <c:pt idx="3520">
                  <c:v>19.555598888888888</c:v>
                </c:pt>
                <c:pt idx="3521">
                  <c:v>19.561151388888891</c:v>
                </c:pt>
                <c:pt idx="3522">
                  <c:v>19.566701944444443</c:v>
                </c:pt>
                <c:pt idx="3523">
                  <c:v>19.572244999999889</c:v>
                </c:pt>
                <c:pt idx="3524">
                  <c:v>19.577801666667035</c:v>
                </c:pt>
                <c:pt idx="3525">
                  <c:v>19.583357222222222</c:v>
                </c:pt>
                <c:pt idx="3526">
                  <c:v>19.588912777777143</c:v>
                </c:pt>
                <c:pt idx="3527">
                  <c:v>19.594479722222221</c:v>
                </c:pt>
                <c:pt idx="3528">
                  <c:v>19.600041944444445</c:v>
                </c:pt>
                <c:pt idx="3529">
                  <c:v>19.605579444444444</c:v>
                </c:pt>
                <c:pt idx="3530">
                  <c:v>19.611135555555595</c:v>
                </c:pt>
                <c:pt idx="3531">
                  <c:v>19.616690833332989</c:v>
                </c:pt>
                <c:pt idx="3532">
                  <c:v>19.622250277777589</c:v>
                </c:pt>
                <c:pt idx="3533">
                  <c:v>19.62780027777778</c:v>
                </c:pt>
                <c:pt idx="3534">
                  <c:v>19.633358888888935</c:v>
                </c:pt>
                <c:pt idx="3535">
                  <c:v>19.638911944444835</c:v>
                </c:pt>
                <c:pt idx="3536">
                  <c:v>19.644468611111115</c:v>
                </c:pt>
                <c:pt idx="3537">
                  <c:v>19.650023611111113</c:v>
                </c:pt>
                <c:pt idx="3538">
                  <c:v>19.65557861111111</c:v>
                </c:pt>
                <c:pt idx="3539">
                  <c:v>19.661149444444447</c:v>
                </c:pt>
                <c:pt idx="3540">
                  <c:v>19.666696666666663</c:v>
                </c:pt>
                <c:pt idx="3541">
                  <c:v>19.672246111111086</c:v>
                </c:pt>
                <c:pt idx="3542">
                  <c:v>19.677800833333329</c:v>
                </c:pt>
                <c:pt idx="3543">
                  <c:v>19.683356388888892</c:v>
                </c:pt>
                <c:pt idx="3544">
                  <c:v>19.688911666666691</c:v>
                </c:pt>
                <c:pt idx="3545">
                  <c:v>19.69446861111113</c:v>
                </c:pt>
                <c:pt idx="3546">
                  <c:v>19.70002333333268</c:v>
                </c:pt>
                <c:pt idx="3547">
                  <c:v>19.705597499999989</c:v>
                </c:pt>
                <c:pt idx="3548">
                  <c:v>19.711157500000031</c:v>
                </c:pt>
                <c:pt idx="3549">
                  <c:v>19.716695555555557</c:v>
                </c:pt>
                <c:pt idx="3550">
                  <c:v>19.722246111110689</c:v>
                </c:pt>
                <c:pt idx="3551">
                  <c:v>19.72780111111113</c:v>
                </c:pt>
                <c:pt idx="3552">
                  <c:v>19.7333775</c:v>
                </c:pt>
                <c:pt idx="3553">
                  <c:v>19.738913888888888</c:v>
                </c:pt>
                <c:pt idx="3554">
                  <c:v>19.744468888888893</c:v>
                </c:pt>
                <c:pt idx="3555">
                  <c:v>19.750023055555552</c:v>
                </c:pt>
                <c:pt idx="3556">
                  <c:v>19.755578611111112</c:v>
                </c:pt>
                <c:pt idx="3557">
                  <c:v>19.761135277777182</c:v>
                </c:pt>
                <c:pt idx="3558">
                  <c:v>19.766689444444442</c:v>
                </c:pt>
                <c:pt idx="3559">
                  <c:v>19.772245555555529</c:v>
                </c:pt>
                <c:pt idx="3560">
                  <c:v>19.777801111111131</c:v>
                </c:pt>
                <c:pt idx="3561">
                  <c:v>19.783356388888887</c:v>
                </c:pt>
                <c:pt idx="3562">
                  <c:v>19.788911944444443</c:v>
                </c:pt>
                <c:pt idx="3563">
                  <c:v>19.794467777777779</c:v>
                </c:pt>
                <c:pt idx="3564">
                  <c:v>19.800023333332799</c:v>
                </c:pt>
                <c:pt idx="3565">
                  <c:v>19.805578055555557</c:v>
                </c:pt>
                <c:pt idx="3566">
                  <c:v>19.811144722222231</c:v>
                </c:pt>
                <c:pt idx="3567">
                  <c:v>19.816690000000001</c:v>
                </c:pt>
                <c:pt idx="3568">
                  <c:v>19.822245277777089</c:v>
                </c:pt>
                <c:pt idx="3569">
                  <c:v>19.827821111111131</c:v>
                </c:pt>
                <c:pt idx="3570">
                  <c:v>19.833366111111111</c:v>
                </c:pt>
                <c:pt idx="3571">
                  <c:v>19.838918611111115</c:v>
                </c:pt>
                <c:pt idx="3572">
                  <c:v>19.844473611111109</c:v>
                </c:pt>
                <c:pt idx="3573">
                  <c:v>19.850026111111109</c:v>
                </c:pt>
                <c:pt idx="3574">
                  <c:v>19.855598888888888</c:v>
                </c:pt>
                <c:pt idx="3575">
                  <c:v>19.861133611111089</c:v>
                </c:pt>
                <c:pt idx="3576">
                  <c:v>19.866691111111113</c:v>
                </c:pt>
                <c:pt idx="3577">
                  <c:v>19.872247222222189</c:v>
                </c:pt>
                <c:pt idx="3578">
                  <c:v>19.877801388889235</c:v>
                </c:pt>
                <c:pt idx="3579">
                  <c:v>19.883357222222219</c:v>
                </c:pt>
                <c:pt idx="3580">
                  <c:v>19.888911388888893</c:v>
                </c:pt>
                <c:pt idx="3581">
                  <c:v>19.894468333333329</c:v>
                </c:pt>
                <c:pt idx="3582">
                  <c:v>19.900023611110889</c:v>
                </c:pt>
                <c:pt idx="3583">
                  <c:v>19.905600277776824</c:v>
                </c:pt>
                <c:pt idx="3584">
                  <c:v>19.911135555555557</c:v>
                </c:pt>
                <c:pt idx="3585">
                  <c:v>19.916692499999989</c:v>
                </c:pt>
                <c:pt idx="3586">
                  <c:v>19.922246666666489</c:v>
                </c:pt>
                <c:pt idx="3587">
                  <c:v>19.927801944444631</c:v>
                </c:pt>
                <c:pt idx="3588">
                  <c:v>19.933357777777779</c:v>
                </c:pt>
                <c:pt idx="3589">
                  <c:v>19.938916388888888</c:v>
                </c:pt>
                <c:pt idx="3590">
                  <c:v>19.944485833332759</c:v>
                </c:pt>
                <c:pt idx="3591">
                  <c:v>19.950023888888889</c:v>
                </c:pt>
                <c:pt idx="3592">
                  <c:v>19.955579722222222</c:v>
                </c:pt>
                <c:pt idx="3593">
                  <c:v>19.961134999999889</c:v>
                </c:pt>
                <c:pt idx="3594">
                  <c:v>19.966689166666669</c:v>
                </c:pt>
                <c:pt idx="3595">
                  <c:v>19.972245277776942</c:v>
                </c:pt>
                <c:pt idx="3596">
                  <c:v>19.977802222222223</c:v>
                </c:pt>
                <c:pt idx="3597">
                  <c:v>19.983356388888886</c:v>
                </c:pt>
                <c:pt idx="3598">
                  <c:v>19.988913333332569</c:v>
                </c:pt>
                <c:pt idx="3599">
                  <c:v>19.994467499999999</c:v>
                </c:pt>
                <c:pt idx="3600">
                  <c:v>20.000022777777254</c:v>
                </c:pt>
                <c:pt idx="3601">
                  <c:v>20.005578055555556</c:v>
                </c:pt>
                <c:pt idx="3602">
                  <c:v>20.011134444444735</c:v>
                </c:pt>
                <c:pt idx="3603">
                  <c:v>20.016690000000001</c:v>
                </c:pt>
                <c:pt idx="3604">
                  <c:v>20.022246666666629</c:v>
                </c:pt>
                <c:pt idx="3605">
                  <c:v>20.027801388888935</c:v>
                </c:pt>
                <c:pt idx="3606">
                  <c:v>20.033356666666691</c:v>
                </c:pt>
                <c:pt idx="3607">
                  <c:v>20.038912222222223</c:v>
                </c:pt>
                <c:pt idx="3608">
                  <c:v>20.044507222222222</c:v>
                </c:pt>
                <c:pt idx="3609">
                  <c:v>20.050034444444531</c:v>
                </c:pt>
                <c:pt idx="3610">
                  <c:v>20.055590277777089</c:v>
                </c:pt>
                <c:pt idx="3611">
                  <c:v>20.061135833332749</c:v>
                </c:pt>
                <c:pt idx="3612">
                  <c:v>20.066689722222222</c:v>
                </c:pt>
                <c:pt idx="3613">
                  <c:v>20.072245555555529</c:v>
                </c:pt>
                <c:pt idx="3614">
                  <c:v>20.077815833333329</c:v>
                </c:pt>
                <c:pt idx="3615">
                  <c:v>20.083370555555529</c:v>
                </c:pt>
                <c:pt idx="3616">
                  <c:v>20.088926944444442</c:v>
                </c:pt>
                <c:pt idx="3617">
                  <c:v>20.09446888888889</c:v>
                </c:pt>
                <c:pt idx="3618">
                  <c:v>20.100024166666731</c:v>
                </c:pt>
                <c:pt idx="3619">
                  <c:v>20.10557861111111</c:v>
                </c:pt>
                <c:pt idx="3620">
                  <c:v>20.111134444444971</c:v>
                </c:pt>
                <c:pt idx="3621">
                  <c:v>20.116690833332989</c:v>
                </c:pt>
                <c:pt idx="3622">
                  <c:v>20.122245277777189</c:v>
                </c:pt>
                <c:pt idx="3623">
                  <c:v>20.127801666667164</c:v>
                </c:pt>
                <c:pt idx="3624">
                  <c:v>20.133356944444635</c:v>
                </c:pt>
                <c:pt idx="3625">
                  <c:v>20.138926944444531</c:v>
                </c:pt>
                <c:pt idx="3626">
                  <c:v>20.144479999999987</c:v>
                </c:pt>
                <c:pt idx="3627">
                  <c:v>20.150023611111113</c:v>
                </c:pt>
                <c:pt idx="3628">
                  <c:v>20.15557861111111</c:v>
                </c:pt>
                <c:pt idx="3629">
                  <c:v>20.161156388888891</c:v>
                </c:pt>
                <c:pt idx="3630">
                  <c:v>20.166711388888888</c:v>
                </c:pt>
                <c:pt idx="3631">
                  <c:v>20.172256944444445</c:v>
                </c:pt>
                <c:pt idx="3632">
                  <c:v>20.177800277777781</c:v>
                </c:pt>
                <c:pt idx="3633">
                  <c:v>20.183366944444444</c:v>
                </c:pt>
                <c:pt idx="3634">
                  <c:v>20.188932499999989</c:v>
                </c:pt>
                <c:pt idx="3635">
                  <c:v>20.194467777777778</c:v>
                </c:pt>
                <c:pt idx="3636">
                  <c:v>20.200026944444442</c:v>
                </c:pt>
                <c:pt idx="3637">
                  <c:v>20.205577777777489</c:v>
                </c:pt>
                <c:pt idx="3638">
                  <c:v>20.211155555555631</c:v>
                </c:pt>
                <c:pt idx="3639">
                  <c:v>20.216691111111111</c:v>
                </c:pt>
                <c:pt idx="3640">
                  <c:v>20.222244722222189</c:v>
                </c:pt>
                <c:pt idx="3641">
                  <c:v>20.227802222222223</c:v>
                </c:pt>
                <c:pt idx="3642">
                  <c:v>20.233356944444445</c:v>
                </c:pt>
                <c:pt idx="3643">
                  <c:v>20.238919166666665</c:v>
                </c:pt>
                <c:pt idx="3644">
                  <c:v>20.244467777777729</c:v>
                </c:pt>
                <c:pt idx="3645">
                  <c:v>20.250024166666691</c:v>
                </c:pt>
                <c:pt idx="3646">
                  <c:v>20.255578888888888</c:v>
                </c:pt>
                <c:pt idx="3647">
                  <c:v>20.261135277777182</c:v>
                </c:pt>
                <c:pt idx="3648">
                  <c:v>20.266690833332483</c:v>
                </c:pt>
                <c:pt idx="3649">
                  <c:v>20.272245555555529</c:v>
                </c:pt>
                <c:pt idx="3650">
                  <c:v>20.277801666666935</c:v>
                </c:pt>
                <c:pt idx="3651">
                  <c:v>20.283355833332759</c:v>
                </c:pt>
                <c:pt idx="3652">
                  <c:v>20.288923888888789</c:v>
                </c:pt>
                <c:pt idx="3653">
                  <c:v>20.294470555555556</c:v>
                </c:pt>
                <c:pt idx="3654">
                  <c:v>20.300022777777489</c:v>
                </c:pt>
                <c:pt idx="3655">
                  <c:v>20.305578055555557</c:v>
                </c:pt>
                <c:pt idx="3656">
                  <c:v>20.311134722222231</c:v>
                </c:pt>
                <c:pt idx="3657">
                  <c:v>20.316710277777489</c:v>
                </c:pt>
                <c:pt idx="3658">
                  <c:v>20.322260833332731</c:v>
                </c:pt>
                <c:pt idx="3659">
                  <c:v>20.327807500000031</c:v>
                </c:pt>
                <c:pt idx="3660">
                  <c:v>20.333356388888891</c:v>
                </c:pt>
                <c:pt idx="3661">
                  <c:v>20.338911666666831</c:v>
                </c:pt>
                <c:pt idx="3662">
                  <c:v>20.3444675</c:v>
                </c:pt>
                <c:pt idx="3663">
                  <c:v>20.350042499999986</c:v>
                </c:pt>
                <c:pt idx="3664">
                  <c:v>20.355596944444446</c:v>
                </c:pt>
                <c:pt idx="3665">
                  <c:v>20.361134166666691</c:v>
                </c:pt>
                <c:pt idx="3666">
                  <c:v>20.366689722222223</c:v>
                </c:pt>
                <c:pt idx="3667">
                  <c:v>20.372245277777189</c:v>
                </c:pt>
                <c:pt idx="3668">
                  <c:v>20.377822777777777</c:v>
                </c:pt>
                <c:pt idx="3669">
                  <c:v>20.383380277777103</c:v>
                </c:pt>
                <c:pt idx="3670">
                  <c:v>20.388911944444445</c:v>
                </c:pt>
                <c:pt idx="3671">
                  <c:v>20.39447361111111</c:v>
                </c:pt>
                <c:pt idx="3672">
                  <c:v>20.400026666666669</c:v>
                </c:pt>
                <c:pt idx="3673">
                  <c:v>20.405578611111089</c:v>
                </c:pt>
                <c:pt idx="3674">
                  <c:v>20.411134166666695</c:v>
                </c:pt>
                <c:pt idx="3675">
                  <c:v>20.416690833332662</c:v>
                </c:pt>
                <c:pt idx="3676">
                  <c:v>20.42224527777687</c:v>
                </c:pt>
                <c:pt idx="3677">
                  <c:v>20.427815277777729</c:v>
                </c:pt>
                <c:pt idx="3678">
                  <c:v>20.433356388888892</c:v>
                </c:pt>
                <c:pt idx="3679">
                  <c:v>20.438912777777489</c:v>
                </c:pt>
                <c:pt idx="3680">
                  <c:v>20.444467499999988</c:v>
                </c:pt>
                <c:pt idx="3681">
                  <c:v>20.450023888888889</c:v>
                </c:pt>
                <c:pt idx="3682">
                  <c:v>20.455578055555556</c:v>
                </c:pt>
                <c:pt idx="3683">
                  <c:v>20.461134166666668</c:v>
                </c:pt>
                <c:pt idx="3684">
                  <c:v>20.466689722222089</c:v>
                </c:pt>
                <c:pt idx="3685">
                  <c:v>20.472246388888689</c:v>
                </c:pt>
                <c:pt idx="3686">
                  <c:v>20.477819166666691</c:v>
                </c:pt>
                <c:pt idx="3687">
                  <c:v>20.483357222222189</c:v>
                </c:pt>
                <c:pt idx="3688">
                  <c:v>20.488911944444443</c:v>
                </c:pt>
                <c:pt idx="3689">
                  <c:v>20.494468333333089</c:v>
                </c:pt>
                <c:pt idx="3690">
                  <c:v>20.500023055555552</c:v>
                </c:pt>
                <c:pt idx="3691">
                  <c:v>20.505580555555529</c:v>
                </c:pt>
                <c:pt idx="3692">
                  <c:v>20.511155000000574</c:v>
                </c:pt>
                <c:pt idx="3693">
                  <c:v>20.516708055555558</c:v>
                </c:pt>
                <c:pt idx="3694">
                  <c:v>20.522244722222222</c:v>
                </c:pt>
                <c:pt idx="3695">
                  <c:v>20.527800277777779</c:v>
                </c:pt>
                <c:pt idx="3696">
                  <c:v>20.53335638888889</c:v>
                </c:pt>
                <c:pt idx="3697">
                  <c:v>20.538913055555554</c:v>
                </c:pt>
                <c:pt idx="3698">
                  <c:v>20.544468055555591</c:v>
                </c:pt>
                <c:pt idx="3699">
                  <c:v>20.550044722222221</c:v>
                </c:pt>
                <c:pt idx="3700">
                  <c:v>20.555578055555557</c:v>
                </c:pt>
                <c:pt idx="3701">
                  <c:v>20.561136388888887</c:v>
                </c:pt>
                <c:pt idx="3702">
                  <c:v>20.566689999999689</c:v>
                </c:pt>
                <c:pt idx="3703">
                  <c:v>20.572245555555529</c:v>
                </c:pt>
                <c:pt idx="3704">
                  <c:v>20.577814166667135</c:v>
                </c:pt>
                <c:pt idx="3705">
                  <c:v>20.583372499999989</c:v>
                </c:pt>
                <c:pt idx="3706">
                  <c:v>20.588915</c:v>
                </c:pt>
                <c:pt idx="3707">
                  <c:v>20.59446777777778</c:v>
                </c:pt>
                <c:pt idx="3708">
                  <c:v>20.60002472222223</c:v>
                </c:pt>
                <c:pt idx="3709">
                  <c:v>20.605578333333089</c:v>
                </c:pt>
                <c:pt idx="3710">
                  <c:v>20.611134444444971</c:v>
                </c:pt>
                <c:pt idx="3711">
                  <c:v>20.61669111111113</c:v>
                </c:pt>
                <c:pt idx="3712">
                  <c:v>20.622245277777189</c:v>
                </c:pt>
                <c:pt idx="3713">
                  <c:v>20.62782611111113</c:v>
                </c:pt>
                <c:pt idx="3714">
                  <c:v>20.633356388888895</c:v>
                </c:pt>
                <c:pt idx="3715">
                  <c:v>20.638912500000004</c:v>
                </c:pt>
                <c:pt idx="3716">
                  <c:v>20.644466944444495</c:v>
                </c:pt>
                <c:pt idx="3717">
                  <c:v>20.650023055555554</c:v>
                </c:pt>
                <c:pt idx="3718">
                  <c:v>20.65557861111111</c:v>
                </c:pt>
                <c:pt idx="3719">
                  <c:v>20.661139722222224</c:v>
                </c:pt>
                <c:pt idx="3720">
                  <c:v>20.666690277777136</c:v>
                </c:pt>
                <c:pt idx="3721">
                  <c:v>20.672245277777275</c:v>
                </c:pt>
                <c:pt idx="3722">
                  <c:v>20.677800833333329</c:v>
                </c:pt>
                <c:pt idx="3723">
                  <c:v>20.683376666666668</c:v>
                </c:pt>
                <c:pt idx="3724">
                  <c:v>20.688911944444445</c:v>
                </c:pt>
                <c:pt idx="3725">
                  <c:v>20.694468333333329</c:v>
                </c:pt>
                <c:pt idx="3726">
                  <c:v>20.70003083333258</c:v>
                </c:pt>
                <c:pt idx="3727">
                  <c:v>20.705584166666668</c:v>
                </c:pt>
                <c:pt idx="3728">
                  <c:v>20.711135555555558</c:v>
                </c:pt>
                <c:pt idx="3729">
                  <c:v>20.71669138888889</c:v>
                </c:pt>
                <c:pt idx="3730">
                  <c:v>20.722245833332519</c:v>
                </c:pt>
                <c:pt idx="3731">
                  <c:v>20.727800277777689</c:v>
                </c:pt>
                <c:pt idx="3732">
                  <c:v>20.73335666666669</c:v>
                </c:pt>
                <c:pt idx="3733">
                  <c:v>20.738919166666665</c:v>
                </c:pt>
                <c:pt idx="3734">
                  <c:v>20.744468055555558</c:v>
                </c:pt>
                <c:pt idx="3735">
                  <c:v>20.750026666666667</c:v>
                </c:pt>
                <c:pt idx="3736">
                  <c:v>20.755578611111112</c:v>
                </c:pt>
                <c:pt idx="3737">
                  <c:v>20.761155833332989</c:v>
                </c:pt>
                <c:pt idx="3738">
                  <c:v>20.766690555555012</c:v>
                </c:pt>
                <c:pt idx="3739">
                  <c:v>20.772245277777017</c:v>
                </c:pt>
                <c:pt idx="3740">
                  <c:v>20.777807222222233</c:v>
                </c:pt>
                <c:pt idx="3741">
                  <c:v>20.783363333332659</c:v>
                </c:pt>
                <c:pt idx="3742">
                  <c:v>20.788911944444443</c:v>
                </c:pt>
                <c:pt idx="3743">
                  <c:v>20.794466944444444</c:v>
                </c:pt>
                <c:pt idx="3744">
                  <c:v>20.800046944444443</c:v>
                </c:pt>
                <c:pt idx="3745">
                  <c:v>20.805598888888888</c:v>
                </c:pt>
                <c:pt idx="3746">
                  <c:v>20.811145555555555</c:v>
                </c:pt>
                <c:pt idx="3747">
                  <c:v>20.81669611111111</c:v>
                </c:pt>
                <c:pt idx="3748">
                  <c:v>20.822247222222089</c:v>
                </c:pt>
                <c:pt idx="3749">
                  <c:v>20.827809444444735</c:v>
                </c:pt>
                <c:pt idx="3750">
                  <c:v>20.833358888888895</c:v>
                </c:pt>
                <c:pt idx="3751">
                  <c:v>20.838912222222223</c:v>
                </c:pt>
                <c:pt idx="3752">
                  <c:v>20.84446777777778</c:v>
                </c:pt>
                <c:pt idx="3753">
                  <c:v>20.850023611111112</c:v>
                </c:pt>
                <c:pt idx="3754">
                  <c:v>20.855579444444444</c:v>
                </c:pt>
                <c:pt idx="3755">
                  <c:v>20.861137777777689</c:v>
                </c:pt>
                <c:pt idx="3756">
                  <c:v>20.866711111111112</c:v>
                </c:pt>
                <c:pt idx="3757">
                  <c:v>20.872244722222224</c:v>
                </c:pt>
                <c:pt idx="3758">
                  <c:v>20.87780027777778</c:v>
                </c:pt>
                <c:pt idx="3759">
                  <c:v>20.883355833332889</c:v>
                </c:pt>
                <c:pt idx="3760">
                  <c:v>20.888912777777239</c:v>
                </c:pt>
                <c:pt idx="3761">
                  <c:v>20.894467777777777</c:v>
                </c:pt>
                <c:pt idx="3762">
                  <c:v>20.900023888888889</c:v>
                </c:pt>
                <c:pt idx="3763">
                  <c:v>20.905590555554966</c:v>
                </c:pt>
                <c:pt idx="3764">
                  <c:v>20.911135555555557</c:v>
                </c:pt>
                <c:pt idx="3765">
                  <c:v>20.916689444444444</c:v>
                </c:pt>
                <c:pt idx="3766">
                  <c:v>20.92224555555498</c:v>
                </c:pt>
                <c:pt idx="3767">
                  <c:v>20.92780111111113</c:v>
                </c:pt>
                <c:pt idx="3768">
                  <c:v>20.933355833332989</c:v>
                </c:pt>
                <c:pt idx="3769">
                  <c:v>20.938912777777489</c:v>
                </c:pt>
                <c:pt idx="3770">
                  <c:v>20.944478333332889</c:v>
                </c:pt>
                <c:pt idx="3771">
                  <c:v>20.950031388888888</c:v>
                </c:pt>
                <c:pt idx="3772">
                  <c:v>20.955578611111086</c:v>
                </c:pt>
                <c:pt idx="3773">
                  <c:v>20.961134444444443</c:v>
                </c:pt>
                <c:pt idx="3774">
                  <c:v>20.966689166666669</c:v>
                </c:pt>
                <c:pt idx="3775">
                  <c:v>20.972244722222189</c:v>
                </c:pt>
                <c:pt idx="3776">
                  <c:v>20.977800833332989</c:v>
                </c:pt>
                <c:pt idx="3777">
                  <c:v>20.983357499999986</c:v>
                </c:pt>
                <c:pt idx="3778">
                  <c:v>20.988913055555489</c:v>
                </c:pt>
                <c:pt idx="3779">
                  <c:v>20.99446916666669</c:v>
                </c:pt>
                <c:pt idx="3780">
                  <c:v>21.000034444444445</c:v>
                </c:pt>
                <c:pt idx="3781">
                  <c:v>21.005587777777489</c:v>
                </c:pt>
                <c:pt idx="3782">
                  <c:v>21.011133611111113</c:v>
                </c:pt>
                <c:pt idx="3783">
                  <c:v>21.016690555555556</c:v>
                </c:pt>
                <c:pt idx="3784">
                  <c:v>21.02224583333258</c:v>
                </c:pt>
                <c:pt idx="3785">
                  <c:v>21.027818888888891</c:v>
                </c:pt>
                <c:pt idx="3786">
                  <c:v>21.033361944444735</c:v>
                </c:pt>
                <c:pt idx="3787">
                  <c:v>21.038918055555555</c:v>
                </c:pt>
                <c:pt idx="3788">
                  <c:v>21.044466944444444</c:v>
                </c:pt>
                <c:pt idx="3789">
                  <c:v>21.050023333332799</c:v>
                </c:pt>
                <c:pt idx="3790">
                  <c:v>21.055578888888888</c:v>
                </c:pt>
                <c:pt idx="3791">
                  <c:v>21.061134166666665</c:v>
                </c:pt>
                <c:pt idx="3792">
                  <c:v>21.066705555555529</c:v>
                </c:pt>
                <c:pt idx="3793">
                  <c:v>21.072244722222223</c:v>
                </c:pt>
                <c:pt idx="3794">
                  <c:v>21.077800833333189</c:v>
                </c:pt>
                <c:pt idx="3795">
                  <c:v>21.083363333332713</c:v>
                </c:pt>
                <c:pt idx="3796">
                  <c:v>21.088919444444446</c:v>
                </c:pt>
                <c:pt idx="3797">
                  <c:v>21.09446777777778</c:v>
                </c:pt>
                <c:pt idx="3798">
                  <c:v>21.100023333332889</c:v>
                </c:pt>
                <c:pt idx="3799">
                  <c:v>21.10557972222222</c:v>
                </c:pt>
                <c:pt idx="3800">
                  <c:v>21.111134444444971</c:v>
                </c:pt>
                <c:pt idx="3801">
                  <c:v>21.116704722222231</c:v>
                </c:pt>
                <c:pt idx="3802">
                  <c:v>21.12225472222223</c:v>
                </c:pt>
                <c:pt idx="3803">
                  <c:v>21.127802500000001</c:v>
                </c:pt>
                <c:pt idx="3804">
                  <c:v>21.133356944444635</c:v>
                </c:pt>
                <c:pt idx="3805">
                  <c:v>21.138912222222224</c:v>
                </c:pt>
                <c:pt idx="3806">
                  <c:v>21.144467500000001</c:v>
                </c:pt>
                <c:pt idx="3807">
                  <c:v>21.150022500000002</c:v>
                </c:pt>
                <c:pt idx="3808">
                  <c:v>21.155597777777729</c:v>
                </c:pt>
                <c:pt idx="3809">
                  <c:v>21.161144166666691</c:v>
                </c:pt>
                <c:pt idx="3810">
                  <c:v>21.166699722222223</c:v>
                </c:pt>
                <c:pt idx="3811">
                  <c:v>21.172245277777275</c:v>
                </c:pt>
                <c:pt idx="3812">
                  <c:v>21.177800277777781</c:v>
                </c:pt>
                <c:pt idx="3813">
                  <c:v>21.18335916666669</c:v>
                </c:pt>
                <c:pt idx="3814">
                  <c:v>21.188913333332795</c:v>
                </c:pt>
                <c:pt idx="3815">
                  <c:v>21.194486111111111</c:v>
                </c:pt>
                <c:pt idx="3816">
                  <c:v>21.200043055555529</c:v>
                </c:pt>
                <c:pt idx="3817">
                  <c:v>21.205588611111089</c:v>
                </c:pt>
                <c:pt idx="3818">
                  <c:v>21.21113888888889</c:v>
                </c:pt>
                <c:pt idx="3819">
                  <c:v>21.216690555555552</c:v>
                </c:pt>
                <c:pt idx="3820">
                  <c:v>21.222265555555552</c:v>
                </c:pt>
                <c:pt idx="3821">
                  <c:v>21.227813611111113</c:v>
                </c:pt>
                <c:pt idx="3822">
                  <c:v>21.23335638888889</c:v>
                </c:pt>
                <c:pt idx="3823">
                  <c:v>21.238913055555557</c:v>
                </c:pt>
                <c:pt idx="3824">
                  <c:v>21.244468055555558</c:v>
                </c:pt>
                <c:pt idx="3825">
                  <c:v>21.250023055555552</c:v>
                </c:pt>
                <c:pt idx="3826">
                  <c:v>21.255578611111112</c:v>
                </c:pt>
                <c:pt idx="3827">
                  <c:v>21.261153888888888</c:v>
                </c:pt>
                <c:pt idx="3828">
                  <c:v>21.266689166666669</c:v>
                </c:pt>
                <c:pt idx="3829">
                  <c:v>21.272244722222222</c:v>
                </c:pt>
                <c:pt idx="3830">
                  <c:v>21.277800833333089</c:v>
                </c:pt>
                <c:pt idx="3831">
                  <c:v>21.283356388888887</c:v>
                </c:pt>
                <c:pt idx="3832">
                  <c:v>21.288912222221626</c:v>
                </c:pt>
                <c:pt idx="3833">
                  <c:v>21.294468055555591</c:v>
                </c:pt>
                <c:pt idx="3834">
                  <c:v>21.300023611111087</c:v>
                </c:pt>
                <c:pt idx="3835">
                  <c:v>21.305578333332889</c:v>
                </c:pt>
                <c:pt idx="3836">
                  <c:v>21.311135277777776</c:v>
                </c:pt>
                <c:pt idx="3837">
                  <c:v>21.316710833332777</c:v>
                </c:pt>
                <c:pt idx="3838">
                  <c:v>21.322244999999889</c:v>
                </c:pt>
                <c:pt idx="3839">
                  <c:v>21.327801111111135</c:v>
                </c:pt>
                <c:pt idx="3840">
                  <c:v>21.333356388888891</c:v>
                </c:pt>
                <c:pt idx="3841">
                  <c:v>21.338911388888931</c:v>
                </c:pt>
                <c:pt idx="3842">
                  <c:v>21.3444675</c:v>
                </c:pt>
                <c:pt idx="3843">
                  <c:v>21.350023611111112</c:v>
                </c:pt>
                <c:pt idx="3844">
                  <c:v>21.355580833332713</c:v>
                </c:pt>
                <c:pt idx="3845">
                  <c:v>21.361134999999987</c:v>
                </c:pt>
                <c:pt idx="3846">
                  <c:v>21.366689722222223</c:v>
                </c:pt>
                <c:pt idx="3847">
                  <c:v>21.372256111111113</c:v>
                </c:pt>
                <c:pt idx="3848">
                  <c:v>21.377801111111335</c:v>
                </c:pt>
                <c:pt idx="3849">
                  <c:v>21.383356388888888</c:v>
                </c:pt>
                <c:pt idx="3850">
                  <c:v>21.388911944444445</c:v>
                </c:pt>
                <c:pt idx="3851">
                  <c:v>21.39448666666669</c:v>
                </c:pt>
                <c:pt idx="3852">
                  <c:v>21.400037777777218</c:v>
                </c:pt>
                <c:pt idx="3853">
                  <c:v>21.405578611111089</c:v>
                </c:pt>
                <c:pt idx="3854">
                  <c:v>21.411138055555554</c:v>
                </c:pt>
                <c:pt idx="3855">
                  <c:v>21.416689444444444</c:v>
                </c:pt>
                <c:pt idx="3856">
                  <c:v>21.422244722222189</c:v>
                </c:pt>
                <c:pt idx="3857">
                  <c:v>21.427803611111109</c:v>
                </c:pt>
                <c:pt idx="3858">
                  <c:v>21.433356388888892</c:v>
                </c:pt>
                <c:pt idx="3859">
                  <c:v>21.438912222222189</c:v>
                </c:pt>
                <c:pt idx="3860">
                  <c:v>21.444467499999988</c:v>
                </c:pt>
                <c:pt idx="3861">
                  <c:v>21.450024166666665</c:v>
                </c:pt>
                <c:pt idx="3862">
                  <c:v>21.455578888888887</c:v>
                </c:pt>
                <c:pt idx="3863">
                  <c:v>21.461146111110889</c:v>
                </c:pt>
                <c:pt idx="3864">
                  <c:v>21.466690833332436</c:v>
                </c:pt>
                <c:pt idx="3865">
                  <c:v>21.472245833332519</c:v>
                </c:pt>
                <c:pt idx="3866">
                  <c:v>21.477800833332989</c:v>
                </c:pt>
                <c:pt idx="3867">
                  <c:v>21.483357777777297</c:v>
                </c:pt>
                <c:pt idx="3868">
                  <c:v>21.488912777776989</c:v>
                </c:pt>
                <c:pt idx="3869">
                  <c:v>21.49446861111111</c:v>
                </c:pt>
                <c:pt idx="3870">
                  <c:v>21.500027222222222</c:v>
                </c:pt>
                <c:pt idx="3871">
                  <c:v>21.505578611111112</c:v>
                </c:pt>
                <c:pt idx="3872">
                  <c:v>21.511135833333189</c:v>
                </c:pt>
                <c:pt idx="3873">
                  <c:v>21.516689722222221</c:v>
                </c:pt>
                <c:pt idx="3874">
                  <c:v>21.522266944444443</c:v>
                </c:pt>
                <c:pt idx="3875">
                  <c:v>21.527801111111131</c:v>
                </c:pt>
                <c:pt idx="3876">
                  <c:v>21.533356666666691</c:v>
                </c:pt>
                <c:pt idx="3877">
                  <c:v>21.538911944444635</c:v>
                </c:pt>
                <c:pt idx="3878">
                  <c:v>21.544468055555591</c:v>
                </c:pt>
                <c:pt idx="3879">
                  <c:v>21.550023055555556</c:v>
                </c:pt>
                <c:pt idx="3880">
                  <c:v>21.555600000000002</c:v>
                </c:pt>
                <c:pt idx="3881">
                  <c:v>21.561139166666667</c:v>
                </c:pt>
                <c:pt idx="3882">
                  <c:v>21.566698055555552</c:v>
                </c:pt>
                <c:pt idx="3883">
                  <c:v>21.572251944444531</c:v>
                </c:pt>
                <c:pt idx="3884">
                  <c:v>21.577801111111135</c:v>
                </c:pt>
                <c:pt idx="3885">
                  <c:v>21.583356666666667</c:v>
                </c:pt>
                <c:pt idx="3886">
                  <c:v>21.588911944444444</c:v>
                </c:pt>
                <c:pt idx="3887">
                  <c:v>21.594484166666735</c:v>
                </c:pt>
                <c:pt idx="3888">
                  <c:v>21.600031944444495</c:v>
                </c:pt>
                <c:pt idx="3889">
                  <c:v>21.605594166666691</c:v>
                </c:pt>
                <c:pt idx="3890">
                  <c:v>21.611134166667131</c:v>
                </c:pt>
                <c:pt idx="3891">
                  <c:v>21.616690277777689</c:v>
                </c:pt>
                <c:pt idx="3892">
                  <c:v>21.622244722222224</c:v>
                </c:pt>
                <c:pt idx="3893">
                  <c:v>21.62780027777778</c:v>
                </c:pt>
                <c:pt idx="3894">
                  <c:v>21.633357500000031</c:v>
                </c:pt>
                <c:pt idx="3895">
                  <c:v>21.638911944444835</c:v>
                </c:pt>
                <c:pt idx="3896">
                  <c:v>21.644479166666695</c:v>
                </c:pt>
                <c:pt idx="3897">
                  <c:v>21.650029444444495</c:v>
                </c:pt>
                <c:pt idx="3898">
                  <c:v>21.65557888888889</c:v>
                </c:pt>
                <c:pt idx="3899">
                  <c:v>21.661134166666695</c:v>
                </c:pt>
                <c:pt idx="3900">
                  <c:v>21.666690833332662</c:v>
                </c:pt>
                <c:pt idx="3901">
                  <c:v>21.672244722222224</c:v>
                </c:pt>
                <c:pt idx="3902">
                  <c:v>21.677800277777781</c:v>
                </c:pt>
                <c:pt idx="3903">
                  <c:v>21.6833575</c:v>
                </c:pt>
                <c:pt idx="3904">
                  <c:v>21.68892111111111</c:v>
                </c:pt>
                <c:pt idx="3905">
                  <c:v>21.694477500000001</c:v>
                </c:pt>
                <c:pt idx="3906">
                  <c:v>21.700023055555526</c:v>
                </c:pt>
                <c:pt idx="3907">
                  <c:v>21.705578055555556</c:v>
                </c:pt>
                <c:pt idx="3908">
                  <c:v>21.711134166666731</c:v>
                </c:pt>
                <c:pt idx="3909">
                  <c:v>21.716690277777225</c:v>
                </c:pt>
                <c:pt idx="3910">
                  <c:v>21.722245277776942</c:v>
                </c:pt>
                <c:pt idx="3911">
                  <c:v>21.727800277777689</c:v>
                </c:pt>
                <c:pt idx="3912">
                  <c:v>21.7333575</c:v>
                </c:pt>
                <c:pt idx="3913">
                  <c:v>21.738927222222223</c:v>
                </c:pt>
                <c:pt idx="3914">
                  <c:v>21.744481388888893</c:v>
                </c:pt>
                <c:pt idx="3915">
                  <c:v>21.750031388888893</c:v>
                </c:pt>
                <c:pt idx="3916">
                  <c:v>21.755578611111112</c:v>
                </c:pt>
                <c:pt idx="3917">
                  <c:v>21.761134166666665</c:v>
                </c:pt>
                <c:pt idx="3918">
                  <c:v>21.766689444444442</c:v>
                </c:pt>
                <c:pt idx="3919">
                  <c:v>21.772246111110789</c:v>
                </c:pt>
                <c:pt idx="3920">
                  <c:v>21.777812777777779</c:v>
                </c:pt>
                <c:pt idx="3921">
                  <c:v>21.783356388888887</c:v>
                </c:pt>
                <c:pt idx="3922">
                  <c:v>21.788929444444442</c:v>
                </c:pt>
                <c:pt idx="3923">
                  <c:v>21.7944675</c:v>
                </c:pt>
                <c:pt idx="3924">
                  <c:v>21.800023333332799</c:v>
                </c:pt>
                <c:pt idx="3925">
                  <c:v>21.805578055555557</c:v>
                </c:pt>
                <c:pt idx="3926">
                  <c:v>21.811134166666935</c:v>
                </c:pt>
                <c:pt idx="3927">
                  <c:v>21.81671</c:v>
                </c:pt>
                <c:pt idx="3928">
                  <c:v>21.822246111110989</c:v>
                </c:pt>
                <c:pt idx="3929">
                  <c:v>21.827821944444835</c:v>
                </c:pt>
                <c:pt idx="3930">
                  <c:v>21.833357222222233</c:v>
                </c:pt>
                <c:pt idx="3931">
                  <c:v>21.838911944444735</c:v>
                </c:pt>
                <c:pt idx="3932">
                  <c:v>21.84446777777778</c:v>
                </c:pt>
                <c:pt idx="3933">
                  <c:v>21.850023333332889</c:v>
                </c:pt>
                <c:pt idx="3934">
                  <c:v>21.85557861111111</c:v>
                </c:pt>
                <c:pt idx="3935">
                  <c:v>21.861133611111089</c:v>
                </c:pt>
                <c:pt idx="3936">
                  <c:v>21.866702777777103</c:v>
                </c:pt>
                <c:pt idx="3937">
                  <c:v>21.872244722222224</c:v>
                </c:pt>
                <c:pt idx="3938">
                  <c:v>21.877800833333289</c:v>
                </c:pt>
                <c:pt idx="3939">
                  <c:v>21.883372777777268</c:v>
                </c:pt>
                <c:pt idx="3940">
                  <c:v>21.888926944444446</c:v>
                </c:pt>
                <c:pt idx="3941">
                  <c:v>21.894493611111109</c:v>
                </c:pt>
                <c:pt idx="3942">
                  <c:v>21.900035555555529</c:v>
                </c:pt>
                <c:pt idx="3943">
                  <c:v>21.905578888888886</c:v>
                </c:pt>
                <c:pt idx="3944">
                  <c:v>21.911138055555554</c:v>
                </c:pt>
                <c:pt idx="3945">
                  <c:v>21.916690555555526</c:v>
                </c:pt>
                <c:pt idx="3946">
                  <c:v>21.922244722222189</c:v>
                </c:pt>
                <c:pt idx="3947">
                  <c:v>21.927803055555557</c:v>
                </c:pt>
                <c:pt idx="3948">
                  <c:v>21.933371666666691</c:v>
                </c:pt>
                <c:pt idx="3949">
                  <c:v>21.938917777777689</c:v>
                </c:pt>
                <c:pt idx="3950">
                  <c:v>21.944471111111113</c:v>
                </c:pt>
                <c:pt idx="3951">
                  <c:v>21.950023888888889</c:v>
                </c:pt>
                <c:pt idx="3952">
                  <c:v>21.955594444444444</c:v>
                </c:pt>
                <c:pt idx="3953">
                  <c:v>21.961146111110889</c:v>
                </c:pt>
                <c:pt idx="3954">
                  <c:v>21.966700277776802</c:v>
                </c:pt>
                <c:pt idx="3955">
                  <c:v>21.972245555555489</c:v>
                </c:pt>
                <c:pt idx="3956">
                  <c:v>21.977801666666831</c:v>
                </c:pt>
                <c:pt idx="3957">
                  <c:v>21.983356388888886</c:v>
                </c:pt>
                <c:pt idx="3958">
                  <c:v>21.988911666666667</c:v>
                </c:pt>
                <c:pt idx="3959">
                  <c:v>21.994467499999999</c:v>
                </c:pt>
                <c:pt idx="3960">
                  <c:v>22.000023611111089</c:v>
                </c:pt>
                <c:pt idx="3961">
                  <c:v>22.005578055555556</c:v>
                </c:pt>
                <c:pt idx="3962">
                  <c:v>22.011155000000574</c:v>
                </c:pt>
                <c:pt idx="3963">
                  <c:v>22.016690555555556</c:v>
                </c:pt>
                <c:pt idx="3964">
                  <c:v>22.02224583333258</c:v>
                </c:pt>
                <c:pt idx="3965">
                  <c:v>22.027810555555558</c:v>
                </c:pt>
                <c:pt idx="3966">
                  <c:v>22.03335777777778</c:v>
                </c:pt>
                <c:pt idx="3967">
                  <c:v>22.038911388888891</c:v>
                </c:pt>
                <c:pt idx="3968">
                  <c:v>22.04446861111111</c:v>
                </c:pt>
                <c:pt idx="3969">
                  <c:v>22.050039999999989</c:v>
                </c:pt>
                <c:pt idx="3970">
                  <c:v>22.055579444444444</c:v>
                </c:pt>
                <c:pt idx="3971">
                  <c:v>22.061134166666665</c:v>
                </c:pt>
                <c:pt idx="3972">
                  <c:v>22.066690277776967</c:v>
                </c:pt>
                <c:pt idx="3973">
                  <c:v>22.072245555555529</c:v>
                </c:pt>
                <c:pt idx="3974">
                  <c:v>22.077802222222225</c:v>
                </c:pt>
                <c:pt idx="3975">
                  <c:v>22.083360555555529</c:v>
                </c:pt>
                <c:pt idx="3976">
                  <c:v>22.088913611111089</c:v>
                </c:pt>
                <c:pt idx="3977">
                  <c:v>22.0944675</c:v>
                </c:pt>
                <c:pt idx="3978">
                  <c:v>22.100023333332889</c:v>
                </c:pt>
                <c:pt idx="3979">
                  <c:v>22.10557861111111</c:v>
                </c:pt>
                <c:pt idx="3980">
                  <c:v>22.111134166667131</c:v>
                </c:pt>
                <c:pt idx="3981">
                  <c:v>22.11668972222223</c:v>
                </c:pt>
                <c:pt idx="3982">
                  <c:v>22.122244722222224</c:v>
                </c:pt>
                <c:pt idx="3983">
                  <c:v>22.127801111111335</c:v>
                </c:pt>
                <c:pt idx="3984">
                  <c:v>22.133357500000031</c:v>
                </c:pt>
                <c:pt idx="3985">
                  <c:v>22.13893000000003</c:v>
                </c:pt>
                <c:pt idx="3986">
                  <c:v>22.144477500000001</c:v>
                </c:pt>
                <c:pt idx="3987">
                  <c:v>22.150035000000031</c:v>
                </c:pt>
                <c:pt idx="3988">
                  <c:v>22.15557861111111</c:v>
                </c:pt>
                <c:pt idx="3989">
                  <c:v>22.161133611111087</c:v>
                </c:pt>
                <c:pt idx="3990">
                  <c:v>22.166693611111089</c:v>
                </c:pt>
                <c:pt idx="3991">
                  <c:v>22.172245555555556</c:v>
                </c:pt>
                <c:pt idx="3992">
                  <c:v>22.177800833333329</c:v>
                </c:pt>
                <c:pt idx="3993">
                  <c:v>22.183355833332989</c:v>
                </c:pt>
                <c:pt idx="3994">
                  <c:v>22.188912777777489</c:v>
                </c:pt>
                <c:pt idx="3995">
                  <c:v>22.194466944444535</c:v>
                </c:pt>
                <c:pt idx="3996">
                  <c:v>22.200022777777157</c:v>
                </c:pt>
                <c:pt idx="3997">
                  <c:v>22.205578055555556</c:v>
                </c:pt>
                <c:pt idx="3998">
                  <c:v>22.21113472222223</c:v>
                </c:pt>
                <c:pt idx="3999">
                  <c:v>22.216689444444444</c:v>
                </c:pt>
                <c:pt idx="4000">
                  <c:v>22.222246666666589</c:v>
                </c:pt>
                <c:pt idx="4001">
                  <c:v>22.227800833332989</c:v>
                </c:pt>
                <c:pt idx="4002">
                  <c:v>22.233374444444635</c:v>
                </c:pt>
                <c:pt idx="4003">
                  <c:v>22.238931944444445</c:v>
                </c:pt>
                <c:pt idx="4004">
                  <c:v>22.244468888888893</c:v>
                </c:pt>
                <c:pt idx="4005">
                  <c:v>22.250022499999989</c:v>
                </c:pt>
                <c:pt idx="4006">
                  <c:v>22.255579166666667</c:v>
                </c:pt>
                <c:pt idx="4007">
                  <c:v>22.261135277777182</c:v>
                </c:pt>
                <c:pt idx="4008">
                  <c:v>22.266689166666669</c:v>
                </c:pt>
                <c:pt idx="4009">
                  <c:v>22.272244722222222</c:v>
                </c:pt>
                <c:pt idx="4010">
                  <c:v>22.277806388888891</c:v>
                </c:pt>
                <c:pt idx="4011">
                  <c:v>22.283355833332759</c:v>
                </c:pt>
                <c:pt idx="4012">
                  <c:v>22.288911944444443</c:v>
                </c:pt>
                <c:pt idx="4013">
                  <c:v>22.294469166666691</c:v>
                </c:pt>
                <c:pt idx="4014">
                  <c:v>22.300023333332799</c:v>
                </c:pt>
                <c:pt idx="4015">
                  <c:v>22.305582222222089</c:v>
                </c:pt>
                <c:pt idx="4016">
                  <c:v>22.31115222222223</c:v>
                </c:pt>
                <c:pt idx="4017">
                  <c:v>22.316707777777779</c:v>
                </c:pt>
                <c:pt idx="4018">
                  <c:v>22.322256944444444</c:v>
                </c:pt>
                <c:pt idx="4019">
                  <c:v>22.327810833333189</c:v>
                </c:pt>
                <c:pt idx="4020">
                  <c:v>22.333361111111131</c:v>
                </c:pt>
                <c:pt idx="4021">
                  <c:v>22.338913611111114</c:v>
                </c:pt>
                <c:pt idx="4022">
                  <c:v>22.34446777777778</c:v>
                </c:pt>
                <c:pt idx="4023">
                  <c:v>22.350022499999987</c:v>
                </c:pt>
                <c:pt idx="4024">
                  <c:v>22.355583333332778</c:v>
                </c:pt>
                <c:pt idx="4025">
                  <c:v>22.361133888888887</c:v>
                </c:pt>
                <c:pt idx="4026">
                  <c:v>22.366691111111113</c:v>
                </c:pt>
                <c:pt idx="4027">
                  <c:v>22.372246388888886</c:v>
                </c:pt>
                <c:pt idx="4028">
                  <c:v>22.377810833333289</c:v>
                </c:pt>
                <c:pt idx="4029">
                  <c:v>22.383356111111109</c:v>
                </c:pt>
                <c:pt idx="4030">
                  <c:v>22.388923611111089</c:v>
                </c:pt>
                <c:pt idx="4031">
                  <c:v>22.39448111111113</c:v>
                </c:pt>
                <c:pt idx="4032">
                  <c:v>22.400033611110889</c:v>
                </c:pt>
                <c:pt idx="4033">
                  <c:v>22.405585555555529</c:v>
                </c:pt>
                <c:pt idx="4034">
                  <c:v>22.411133611111087</c:v>
                </c:pt>
                <c:pt idx="4035">
                  <c:v>22.416690555555526</c:v>
                </c:pt>
                <c:pt idx="4036">
                  <c:v>22.422245833332468</c:v>
                </c:pt>
                <c:pt idx="4037">
                  <c:v>22.427800277777589</c:v>
                </c:pt>
                <c:pt idx="4038">
                  <c:v>22.43335722222222</c:v>
                </c:pt>
                <c:pt idx="4039">
                  <c:v>22.438912777777489</c:v>
                </c:pt>
                <c:pt idx="4040">
                  <c:v>22.444467499999988</c:v>
                </c:pt>
                <c:pt idx="4041">
                  <c:v>22.450033055555529</c:v>
                </c:pt>
                <c:pt idx="4042">
                  <c:v>22.455594444444444</c:v>
                </c:pt>
                <c:pt idx="4043">
                  <c:v>22.461146944444426</c:v>
                </c:pt>
                <c:pt idx="4044">
                  <c:v>22.466689444444427</c:v>
                </c:pt>
                <c:pt idx="4045">
                  <c:v>22.472245833332519</c:v>
                </c:pt>
                <c:pt idx="4046">
                  <c:v>22.477801388888931</c:v>
                </c:pt>
                <c:pt idx="4047">
                  <c:v>22.483376666666629</c:v>
                </c:pt>
                <c:pt idx="4048">
                  <c:v>22.488911666666667</c:v>
                </c:pt>
                <c:pt idx="4049">
                  <c:v>22.494468055555558</c:v>
                </c:pt>
                <c:pt idx="4050">
                  <c:v>22.500043333332677</c:v>
                </c:pt>
                <c:pt idx="4051">
                  <c:v>22.505578055555556</c:v>
                </c:pt>
                <c:pt idx="4052">
                  <c:v>22.511137222222221</c:v>
                </c:pt>
                <c:pt idx="4053">
                  <c:v>22.516689166666691</c:v>
                </c:pt>
                <c:pt idx="4054">
                  <c:v>22.522248055555529</c:v>
                </c:pt>
                <c:pt idx="4055">
                  <c:v>22.527801388888935</c:v>
                </c:pt>
                <c:pt idx="4056">
                  <c:v>22.53335777777778</c:v>
                </c:pt>
                <c:pt idx="4057">
                  <c:v>22.538911944444635</c:v>
                </c:pt>
                <c:pt idx="4058">
                  <c:v>22.544467777777779</c:v>
                </c:pt>
                <c:pt idx="4059">
                  <c:v>22.550023333332799</c:v>
                </c:pt>
                <c:pt idx="4060">
                  <c:v>22.555578888888888</c:v>
                </c:pt>
                <c:pt idx="4061">
                  <c:v>22.561151666666731</c:v>
                </c:pt>
                <c:pt idx="4062">
                  <c:v>22.566699166666666</c:v>
                </c:pt>
                <c:pt idx="4063">
                  <c:v>22.572248055555526</c:v>
                </c:pt>
                <c:pt idx="4064">
                  <c:v>22.577800833333189</c:v>
                </c:pt>
                <c:pt idx="4065">
                  <c:v>22.583356944444446</c:v>
                </c:pt>
                <c:pt idx="4066">
                  <c:v>22.588911944444444</c:v>
                </c:pt>
                <c:pt idx="4067">
                  <c:v>22.59446777777778</c:v>
                </c:pt>
                <c:pt idx="4068">
                  <c:v>22.600023055555557</c:v>
                </c:pt>
                <c:pt idx="4069">
                  <c:v>22.60558</c:v>
                </c:pt>
                <c:pt idx="4070">
                  <c:v>22.611135555555595</c:v>
                </c:pt>
                <c:pt idx="4071">
                  <c:v>22.616697222222221</c:v>
                </c:pt>
                <c:pt idx="4072">
                  <c:v>22.622249444444442</c:v>
                </c:pt>
                <c:pt idx="4073">
                  <c:v>22.62780027777778</c:v>
                </c:pt>
                <c:pt idx="4074">
                  <c:v>22.633356388888895</c:v>
                </c:pt>
                <c:pt idx="4075">
                  <c:v>22.638913333333289</c:v>
                </c:pt>
                <c:pt idx="4076">
                  <c:v>22.644468611111115</c:v>
                </c:pt>
                <c:pt idx="4077">
                  <c:v>22.650023888888892</c:v>
                </c:pt>
                <c:pt idx="4078">
                  <c:v>22.655581111111111</c:v>
                </c:pt>
                <c:pt idx="4079">
                  <c:v>22.661134999999987</c:v>
                </c:pt>
                <c:pt idx="4080">
                  <c:v>22.666698055555553</c:v>
                </c:pt>
                <c:pt idx="4081">
                  <c:v>22.672255277777779</c:v>
                </c:pt>
                <c:pt idx="4082">
                  <c:v>22.677805277777793</c:v>
                </c:pt>
                <c:pt idx="4083">
                  <c:v>22.683356388888892</c:v>
                </c:pt>
                <c:pt idx="4084">
                  <c:v>22.688932222222189</c:v>
                </c:pt>
                <c:pt idx="4085">
                  <c:v>22.694466944444535</c:v>
                </c:pt>
                <c:pt idx="4086">
                  <c:v>22.700022499999989</c:v>
                </c:pt>
                <c:pt idx="4087">
                  <c:v>22.705594722222223</c:v>
                </c:pt>
                <c:pt idx="4088">
                  <c:v>22.711154444445022</c:v>
                </c:pt>
                <c:pt idx="4089">
                  <c:v>22.716696111111112</c:v>
                </c:pt>
                <c:pt idx="4090">
                  <c:v>22.722245555555489</c:v>
                </c:pt>
                <c:pt idx="4091">
                  <c:v>22.727802500000003</c:v>
                </c:pt>
                <c:pt idx="4092">
                  <c:v>22.73335638888889</c:v>
                </c:pt>
                <c:pt idx="4093">
                  <c:v>22.738911944444531</c:v>
                </c:pt>
                <c:pt idx="4094">
                  <c:v>22.744476666666664</c:v>
                </c:pt>
                <c:pt idx="4095">
                  <c:v>22.750029999999889</c:v>
                </c:pt>
                <c:pt idx="4096">
                  <c:v>22.755582499999889</c:v>
                </c:pt>
                <c:pt idx="4097">
                  <c:v>22.761134999999989</c:v>
                </c:pt>
                <c:pt idx="4098">
                  <c:v>22.766689722222189</c:v>
                </c:pt>
                <c:pt idx="4099">
                  <c:v>22.772244722222222</c:v>
                </c:pt>
                <c:pt idx="4100">
                  <c:v>22.777800277777779</c:v>
                </c:pt>
                <c:pt idx="4101">
                  <c:v>22.783356388888887</c:v>
                </c:pt>
                <c:pt idx="4102">
                  <c:v>22.788913055555529</c:v>
                </c:pt>
                <c:pt idx="4103">
                  <c:v>22.7944675</c:v>
                </c:pt>
                <c:pt idx="4104">
                  <c:v>22.800023055555556</c:v>
                </c:pt>
                <c:pt idx="4105">
                  <c:v>22.805580000000003</c:v>
                </c:pt>
                <c:pt idx="4106">
                  <c:v>22.811135000000135</c:v>
                </c:pt>
                <c:pt idx="4107">
                  <c:v>22.816691388888891</c:v>
                </c:pt>
                <c:pt idx="4108">
                  <c:v>22.822244722222223</c:v>
                </c:pt>
                <c:pt idx="4109">
                  <c:v>22.827801388889135</c:v>
                </c:pt>
                <c:pt idx="4110">
                  <c:v>22.833368611111108</c:v>
                </c:pt>
                <c:pt idx="4111">
                  <c:v>22.838921944444635</c:v>
                </c:pt>
                <c:pt idx="4112">
                  <c:v>22.844468055555591</c:v>
                </c:pt>
                <c:pt idx="4113">
                  <c:v>22.850023055555557</c:v>
                </c:pt>
                <c:pt idx="4114">
                  <c:v>22.855580833332713</c:v>
                </c:pt>
                <c:pt idx="4115">
                  <c:v>22.861133611111089</c:v>
                </c:pt>
                <c:pt idx="4116">
                  <c:v>22.86670027777701</c:v>
                </c:pt>
                <c:pt idx="4117">
                  <c:v>22.872250833332817</c:v>
                </c:pt>
                <c:pt idx="4118">
                  <c:v>22.877800833333289</c:v>
                </c:pt>
                <c:pt idx="4119">
                  <c:v>22.883356111111109</c:v>
                </c:pt>
                <c:pt idx="4120">
                  <c:v>22.888912222222189</c:v>
                </c:pt>
                <c:pt idx="4121">
                  <c:v>22.894468333333329</c:v>
                </c:pt>
                <c:pt idx="4122">
                  <c:v>22.900024999999989</c:v>
                </c:pt>
                <c:pt idx="4123">
                  <c:v>22.905580555555009</c:v>
                </c:pt>
                <c:pt idx="4124">
                  <c:v>22.911140277777196</c:v>
                </c:pt>
                <c:pt idx="4125">
                  <c:v>22.916690555555526</c:v>
                </c:pt>
                <c:pt idx="4126">
                  <c:v>22.922246388888489</c:v>
                </c:pt>
                <c:pt idx="4127">
                  <c:v>22.927804722222231</c:v>
                </c:pt>
                <c:pt idx="4128">
                  <c:v>22.933356388888892</c:v>
                </c:pt>
                <c:pt idx="4129">
                  <c:v>22.938912222222189</c:v>
                </c:pt>
                <c:pt idx="4130">
                  <c:v>22.944490000000002</c:v>
                </c:pt>
                <c:pt idx="4131">
                  <c:v>22.95002333333268</c:v>
                </c:pt>
                <c:pt idx="4132">
                  <c:v>22.955581111111112</c:v>
                </c:pt>
                <c:pt idx="4133">
                  <c:v>22.961134722222223</c:v>
                </c:pt>
                <c:pt idx="4134">
                  <c:v>22.966689722222089</c:v>
                </c:pt>
                <c:pt idx="4135">
                  <c:v>22.972246666666589</c:v>
                </c:pt>
                <c:pt idx="4136">
                  <c:v>22.977805555555591</c:v>
                </c:pt>
                <c:pt idx="4137">
                  <c:v>22.983356944444427</c:v>
                </c:pt>
                <c:pt idx="4138">
                  <c:v>22.988911944444443</c:v>
                </c:pt>
                <c:pt idx="4139">
                  <c:v>22.994468055555558</c:v>
                </c:pt>
                <c:pt idx="4140">
                  <c:v>23.000023333332738</c:v>
                </c:pt>
                <c:pt idx="4141">
                  <c:v>23.005579166666667</c:v>
                </c:pt>
                <c:pt idx="4142">
                  <c:v>23.011146666666665</c:v>
                </c:pt>
                <c:pt idx="4143">
                  <c:v>23.016692222222222</c:v>
                </c:pt>
                <c:pt idx="4144">
                  <c:v>23.022246111110789</c:v>
                </c:pt>
                <c:pt idx="4145">
                  <c:v>23.027801111111131</c:v>
                </c:pt>
                <c:pt idx="4146">
                  <c:v>23.033358333333329</c:v>
                </c:pt>
                <c:pt idx="4147">
                  <c:v>23.038912777777689</c:v>
                </c:pt>
                <c:pt idx="4148">
                  <c:v>23.044468333333189</c:v>
                </c:pt>
                <c:pt idx="4149">
                  <c:v>23.050038888888892</c:v>
                </c:pt>
                <c:pt idx="4150">
                  <c:v>23.055579166666668</c:v>
                </c:pt>
                <c:pt idx="4151">
                  <c:v>23.061155277777779</c:v>
                </c:pt>
                <c:pt idx="4152">
                  <c:v>23.066698888888887</c:v>
                </c:pt>
                <c:pt idx="4153">
                  <c:v>23.072245277777089</c:v>
                </c:pt>
                <c:pt idx="4154">
                  <c:v>23.077801388889135</c:v>
                </c:pt>
                <c:pt idx="4155">
                  <c:v>23.083358888888888</c:v>
                </c:pt>
                <c:pt idx="4156">
                  <c:v>23.088912777777143</c:v>
                </c:pt>
                <c:pt idx="4157">
                  <c:v>23.094468333333289</c:v>
                </c:pt>
                <c:pt idx="4158">
                  <c:v>23.100023611111112</c:v>
                </c:pt>
                <c:pt idx="4159">
                  <c:v>23.105596666666667</c:v>
                </c:pt>
                <c:pt idx="4160">
                  <c:v>23.111135277777777</c:v>
                </c:pt>
                <c:pt idx="4161">
                  <c:v>23.11668972222223</c:v>
                </c:pt>
                <c:pt idx="4162">
                  <c:v>23.122245555555526</c:v>
                </c:pt>
                <c:pt idx="4163">
                  <c:v>23.127801944445014</c:v>
                </c:pt>
                <c:pt idx="4164">
                  <c:v>23.133370555555558</c:v>
                </c:pt>
                <c:pt idx="4165">
                  <c:v>23.138911388889031</c:v>
                </c:pt>
                <c:pt idx="4166">
                  <c:v>23.144467500000001</c:v>
                </c:pt>
                <c:pt idx="4167">
                  <c:v>23.150023333332989</c:v>
                </c:pt>
                <c:pt idx="4168">
                  <c:v>23.155583333332846</c:v>
                </c:pt>
                <c:pt idx="4169">
                  <c:v>23.161133888888887</c:v>
                </c:pt>
                <c:pt idx="4170">
                  <c:v>23.166689722222223</c:v>
                </c:pt>
                <c:pt idx="4171">
                  <c:v>23.172245277777275</c:v>
                </c:pt>
                <c:pt idx="4172">
                  <c:v>23.177801944445061</c:v>
                </c:pt>
                <c:pt idx="4173">
                  <c:v>23.183356111111109</c:v>
                </c:pt>
                <c:pt idx="4174">
                  <c:v>23.18891138888889</c:v>
                </c:pt>
                <c:pt idx="4175">
                  <c:v>23.194468333333329</c:v>
                </c:pt>
                <c:pt idx="4176">
                  <c:v>23.200022499999989</c:v>
                </c:pt>
                <c:pt idx="4177">
                  <c:v>23.205579444444442</c:v>
                </c:pt>
                <c:pt idx="4178">
                  <c:v>23.211134166666731</c:v>
                </c:pt>
                <c:pt idx="4179">
                  <c:v>23.21668972222222</c:v>
                </c:pt>
                <c:pt idx="4180">
                  <c:v>23.222268333332803</c:v>
                </c:pt>
                <c:pt idx="4181">
                  <c:v>23.227800833332989</c:v>
                </c:pt>
                <c:pt idx="4182">
                  <c:v>23.233363055555557</c:v>
                </c:pt>
                <c:pt idx="4183">
                  <c:v>23.238915277777689</c:v>
                </c:pt>
                <c:pt idx="4184">
                  <c:v>23.244468333333089</c:v>
                </c:pt>
                <c:pt idx="4185">
                  <c:v>23.250023611111089</c:v>
                </c:pt>
                <c:pt idx="4186">
                  <c:v>23.255581388888888</c:v>
                </c:pt>
                <c:pt idx="4187">
                  <c:v>23.261135277777182</c:v>
                </c:pt>
                <c:pt idx="4188">
                  <c:v>23.266689999999524</c:v>
                </c:pt>
                <c:pt idx="4189">
                  <c:v>23.272246111110789</c:v>
                </c:pt>
                <c:pt idx="4190">
                  <c:v>23.277801666666935</c:v>
                </c:pt>
                <c:pt idx="4191">
                  <c:v>23.283356944444446</c:v>
                </c:pt>
                <c:pt idx="4192">
                  <c:v>23.288916111111089</c:v>
                </c:pt>
                <c:pt idx="4193">
                  <c:v>23.294469444444445</c:v>
                </c:pt>
                <c:pt idx="4194">
                  <c:v>23.300024999999987</c:v>
                </c:pt>
                <c:pt idx="4195">
                  <c:v>23.305578611111113</c:v>
                </c:pt>
                <c:pt idx="4196">
                  <c:v>23.31113638888889</c:v>
                </c:pt>
                <c:pt idx="4197">
                  <c:v>23.316689166666691</c:v>
                </c:pt>
                <c:pt idx="4198">
                  <c:v>23.322246388888889</c:v>
                </c:pt>
                <c:pt idx="4199">
                  <c:v>23.327822222222224</c:v>
                </c:pt>
                <c:pt idx="4200">
                  <c:v>23.333372499999999</c:v>
                </c:pt>
                <c:pt idx="4201">
                  <c:v>23.338912500000003</c:v>
                </c:pt>
                <c:pt idx="4202">
                  <c:v>23.344468611111111</c:v>
                </c:pt>
                <c:pt idx="4203">
                  <c:v>23.350023055555557</c:v>
                </c:pt>
                <c:pt idx="4204">
                  <c:v>23.355583888888887</c:v>
                </c:pt>
                <c:pt idx="4205">
                  <c:v>23.361135277777489</c:v>
                </c:pt>
                <c:pt idx="4206">
                  <c:v>23.36669027777705</c:v>
                </c:pt>
                <c:pt idx="4207">
                  <c:v>23.372246388888886</c:v>
                </c:pt>
                <c:pt idx="4208">
                  <c:v>23.377800833333289</c:v>
                </c:pt>
                <c:pt idx="4209">
                  <c:v>23.383356944444447</c:v>
                </c:pt>
                <c:pt idx="4210">
                  <c:v>23.388912777777239</c:v>
                </c:pt>
                <c:pt idx="4211">
                  <c:v>23.394482500000002</c:v>
                </c:pt>
                <c:pt idx="4212">
                  <c:v>23.400040555555016</c:v>
                </c:pt>
                <c:pt idx="4213">
                  <c:v>23.405593333332519</c:v>
                </c:pt>
                <c:pt idx="4214">
                  <c:v>23.411134166666695</c:v>
                </c:pt>
                <c:pt idx="4215">
                  <c:v>23.416689166666668</c:v>
                </c:pt>
                <c:pt idx="4216">
                  <c:v>23.422246111110596</c:v>
                </c:pt>
                <c:pt idx="4217">
                  <c:v>23.427800833332842</c:v>
                </c:pt>
                <c:pt idx="4218">
                  <c:v>23.433366111111113</c:v>
                </c:pt>
                <c:pt idx="4219">
                  <c:v>23.438923333332763</c:v>
                </c:pt>
                <c:pt idx="4220">
                  <c:v>23.444483888888886</c:v>
                </c:pt>
                <c:pt idx="4221">
                  <c:v>23.450023055555526</c:v>
                </c:pt>
                <c:pt idx="4222">
                  <c:v>23.455578055555556</c:v>
                </c:pt>
                <c:pt idx="4223">
                  <c:v>23.461134444444443</c:v>
                </c:pt>
                <c:pt idx="4224">
                  <c:v>23.466691111111089</c:v>
                </c:pt>
                <c:pt idx="4225">
                  <c:v>23.472265555555552</c:v>
                </c:pt>
                <c:pt idx="4226">
                  <c:v>23.477800555555554</c:v>
                </c:pt>
                <c:pt idx="4227">
                  <c:v>23.483356666666669</c:v>
                </c:pt>
                <c:pt idx="4228">
                  <c:v>23.488933888888589</c:v>
                </c:pt>
                <c:pt idx="4229">
                  <c:v>23.494479999999989</c:v>
                </c:pt>
                <c:pt idx="4230">
                  <c:v>23.500032499999989</c:v>
                </c:pt>
                <c:pt idx="4231">
                  <c:v>23.505579722222222</c:v>
                </c:pt>
                <c:pt idx="4232">
                  <c:v>23.51113666666669</c:v>
                </c:pt>
                <c:pt idx="4233">
                  <c:v>23.516689722222221</c:v>
                </c:pt>
                <c:pt idx="4234">
                  <c:v>23.522247499999889</c:v>
                </c:pt>
                <c:pt idx="4235">
                  <c:v>23.527801944444835</c:v>
                </c:pt>
                <c:pt idx="4236">
                  <c:v>23.533356111111111</c:v>
                </c:pt>
                <c:pt idx="4237">
                  <c:v>23.538913333332989</c:v>
                </c:pt>
                <c:pt idx="4238">
                  <c:v>23.544466944444444</c:v>
                </c:pt>
                <c:pt idx="4239">
                  <c:v>23.550024444444531</c:v>
                </c:pt>
                <c:pt idx="4240">
                  <c:v>23.555600000000002</c:v>
                </c:pt>
                <c:pt idx="4241">
                  <c:v>23.561147777777489</c:v>
                </c:pt>
                <c:pt idx="4242">
                  <c:v>23.566699999999589</c:v>
                </c:pt>
                <c:pt idx="4243">
                  <c:v>23.572245277777089</c:v>
                </c:pt>
                <c:pt idx="4244">
                  <c:v>23.577801666667035</c:v>
                </c:pt>
                <c:pt idx="4245">
                  <c:v>23.583356388888888</c:v>
                </c:pt>
                <c:pt idx="4246">
                  <c:v>23.588912777777143</c:v>
                </c:pt>
                <c:pt idx="4247">
                  <c:v>23.594466944444445</c:v>
                </c:pt>
                <c:pt idx="4248">
                  <c:v>23.600024444444635</c:v>
                </c:pt>
                <c:pt idx="4249">
                  <c:v>23.605579444444444</c:v>
                </c:pt>
                <c:pt idx="4250">
                  <c:v>23.611141944444835</c:v>
                </c:pt>
                <c:pt idx="4251">
                  <c:v>23.61668972222223</c:v>
                </c:pt>
                <c:pt idx="4252">
                  <c:v>23.622246111111089</c:v>
                </c:pt>
                <c:pt idx="4253">
                  <c:v>23.627801944445014</c:v>
                </c:pt>
                <c:pt idx="4254">
                  <c:v>23.633356944444635</c:v>
                </c:pt>
                <c:pt idx="4255">
                  <c:v>23.638913055555555</c:v>
                </c:pt>
                <c:pt idx="4256">
                  <c:v>23.644468611111115</c:v>
                </c:pt>
                <c:pt idx="4257">
                  <c:v>23.650033888888888</c:v>
                </c:pt>
                <c:pt idx="4258">
                  <c:v>23.655591111111111</c:v>
                </c:pt>
                <c:pt idx="4259">
                  <c:v>23.661146388888888</c:v>
                </c:pt>
                <c:pt idx="4260">
                  <c:v>23.666689722222223</c:v>
                </c:pt>
                <c:pt idx="4261">
                  <c:v>23.672245555555556</c:v>
                </c:pt>
                <c:pt idx="4262">
                  <c:v>23.677801111111666</c:v>
                </c:pt>
                <c:pt idx="4263">
                  <c:v>23.683356388888892</c:v>
                </c:pt>
                <c:pt idx="4264">
                  <c:v>23.68891138888889</c:v>
                </c:pt>
                <c:pt idx="4265">
                  <c:v>23.694468888888895</c:v>
                </c:pt>
                <c:pt idx="4266">
                  <c:v>23.700025277777268</c:v>
                </c:pt>
                <c:pt idx="4267">
                  <c:v>23.705578611111086</c:v>
                </c:pt>
                <c:pt idx="4268">
                  <c:v>23.711134999999999</c:v>
                </c:pt>
                <c:pt idx="4269">
                  <c:v>23.71668916666669</c:v>
                </c:pt>
                <c:pt idx="4270">
                  <c:v>23.722254444444445</c:v>
                </c:pt>
                <c:pt idx="4271">
                  <c:v>23.727804444444835</c:v>
                </c:pt>
                <c:pt idx="4272">
                  <c:v>23.733364444444735</c:v>
                </c:pt>
                <c:pt idx="4273">
                  <c:v>23.738911388888891</c:v>
                </c:pt>
                <c:pt idx="4274">
                  <c:v>23.744467777777729</c:v>
                </c:pt>
                <c:pt idx="4275">
                  <c:v>23.750022499999989</c:v>
                </c:pt>
                <c:pt idx="4276">
                  <c:v>23.755598888888887</c:v>
                </c:pt>
                <c:pt idx="4277">
                  <c:v>23.761133611110989</c:v>
                </c:pt>
                <c:pt idx="4278">
                  <c:v>23.766689166666669</c:v>
                </c:pt>
                <c:pt idx="4279">
                  <c:v>23.77224583333258</c:v>
                </c:pt>
                <c:pt idx="4280">
                  <c:v>23.777800277777779</c:v>
                </c:pt>
                <c:pt idx="4281">
                  <c:v>23.783366944444442</c:v>
                </c:pt>
                <c:pt idx="4282">
                  <c:v>23.788912777777078</c:v>
                </c:pt>
                <c:pt idx="4283">
                  <c:v>23.794468055555591</c:v>
                </c:pt>
                <c:pt idx="4284">
                  <c:v>23.800024444444531</c:v>
                </c:pt>
                <c:pt idx="4285">
                  <c:v>23.805578611111113</c:v>
                </c:pt>
                <c:pt idx="4286">
                  <c:v>23.811134166666935</c:v>
                </c:pt>
                <c:pt idx="4287">
                  <c:v>23.816689722222225</c:v>
                </c:pt>
                <c:pt idx="4288">
                  <c:v>23.822244999999889</c:v>
                </c:pt>
                <c:pt idx="4289">
                  <c:v>23.827802222222225</c:v>
                </c:pt>
                <c:pt idx="4290">
                  <c:v>23.8333625</c:v>
                </c:pt>
                <c:pt idx="4291">
                  <c:v>23.838931388888891</c:v>
                </c:pt>
                <c:pt idx="4292">
                  <c:v>23.844482777777689</c:v>
                </c:pt>
                <c:pt idx="4293">
                  <c:v>23.850022499999987</c:v>
                </c:pt>
                <c:pt idx="4294">
                  <c:v>23.855580833332713</c:v>
                </c:pt>
                <c:pt idx="4295">
                  <c:v>23.861133611111089</c:v>
                </c:pt>
                <c:pt idx="4296">
                  <c:v>23.866691111111113</c:v>
                </c:pt>
                <c:pt idx="4297">
                  <c:v>23.872246666666669</c:v>
                </c:pt>
                <c:pt idx="4298">
                  <c:v>23.877822222222225</c:v>
                </c:pt>
                <c:pt idx="4299">
                  <c:v>23.883355833332889</c:v>
                </c:pt>
                <c:pt idx="4300">
                  <c:v>23.888912777777239</c:v>
                </c:pt>
                <c:pt idx="4301">
                  <c:v>23.894471666666735</c:v>
                </c:pt>
                <c:pt idx="4302">
                  <c:v>23.900022777777078</c:v>
                </c:pt>
                <c:pt idx="4303">
                  <c:v>23.905578888888886</c:v>
                </c:pt>
                <c:pt idx="4304">
                  <c:v>23.911134166666695</c:v>
                </c:pt>
                <c:pt idx="4305">
                  <c:v>23.916689722222223</c:v>
                </c:pt>
                <c:pt idx="4306">
                  <c:v>23.92224527777687</c:v>
                </c:pt>
                <c:pt idx="4307">
                  <c:v>23.927815000000031</c:v>
                </c:pt>
                <c:pt idx="4308">
                  <c:v>23.933356666666668</c:v>
                </c:pt>
                <c:pt idx="4309">
                  <c:v>23.938927777777689</c:v>
                </c:pt>
                <c:pt idx="4310">
                  <c:v>23.944468055555557</c:v>
                </c:pt>
                <c:pt idx="4311">
                  <c:v>23.95002333333268</c:v>
                </c:pt>
                <c:pt idx="4312">
                  <c:v>23.955578611111086</c:v>
                </c:pt>
                <c:pt idx="4313">
                  <c:v>23.961134999999889</c:v>
                </c:pt>
                <c:pt idx="4314">
                  <c:v>23.966690555554944</c:v>
                </c:pt>
                <c:pt idx="4315">
                  <c:v>23.972246666666589</c:v>
                </c:pt>
                <c:pt idx="4316">
                  <c:v>23.97780111111113</c:v>
                </c:pt>
                <c:pt idx="4317">
                  <c:v>23.983358333332767</c:v>
                </c:pt>
                <c:pt idx="4318">
                  <c:v>23.988919722222189</c:v>
                </c:pt>
                <c:pt idx="4319">
                  <c:v>23.994467499999999</c:v>
                </c:pt>
                <c:pt idx="4320">
                  <c:v>24.000024166666691</c:v>
                </c:pt>
                <c:pt idx="4321">
                  <c:v>24.005578888888888</c:v>
                </c:pt>
                <c:pt idx="4322">
                  <c:v>24.011134166666835</c:v>
                </c:pt>
                <c:pt idx="4323">
                  <c:v>24.016691388888891</c:v>
                </c:pt>
                <c:pt idx="4324">
                  <c:v>24.022246666666629</c:v>
                </c:pt>
                <c:pt idx="4325">
                  <c:v>24.027800833333089</c:v>
                </c:pt>
                <c:pt idx="4326">
                  <c:v>24.033355833333289</c:v>
                </c:pt>
                <c:pt idx="4327">
                  <c:v>24.038913333332989</c:v>
                </c:pt>
                <c:pt idx="4328">
                  <c:v>24.04446861111111</c:v>
                </c:pt>
                <c:pt idx="4329">
                  <c:v>24.050022499999987</c:v>
                </c:pt>
                <c:pt idx="4330">
                  <c:v>24.055578888888888</c:v>
                </c:pt>
                <c:pt idx="4331">
                  <c:v>24.061134166666665</c:v>
                </c:pt>
                <c:pt idx="4332">
                  <c:v>24.066689722222222</c:v>
                </c:pt>
                <c:pt idx="4333">
                  <c:v>24.072266944444443</c:v>
                </c:pt>
                <c:pt idx="4334">
                  <c:v>24.077801111111135</c:v>
                </c:pt>
                <c:pt idx="4335">
                  <c:v>24.083356111111087</c:v>
                </c:pt>
                <c:pt idx="4336">
                  <c:v>24.088928888888887</c:v>
                </c:pt>
                <c:pt idx="4337">
                  <c:v>24.094480833332796</c:v>
                </c:pt>
                <c:pt idx="4338">
                  <c:v>24.100025833332989</c:v>
                </c:pt>
                <c:pt idx="4339">
                  <c:v>24.10557861111111</c:v>
                </c:pt>
                <c:pt idx="4340">
                  <c:v>24.111134999999997</c:v>
                </c:pt>
                <c:pt idx="4341">
                  <c:v>24.11669111111113</c:v>
                </c:pt>
                <c:pt idx="4342">
                  <c:v>24.122247222222189</c:v>
                </c:pt>
                <c:pt idx="4343">
                  <c:v>24.127801944445014</c:v>
                </c:pt>
                <c:pt idx="4344">
                  <c:v>24.133356388888895</c:v>
                </c:pt>
                <c:pt idx="4345">
                  <c:v>24.138912777777776</c:v>
                </c:pt>
                <c:pt idx="4346">
                  <c:v>24.144471944444735</c:v>
                </c:pt>
                <c:pt idx="4347">
                  <c:v>24.150038055555555</c:v>
                </c:pt>
                <c:pt idx="4348">
                  <c:v>24.155579722222221</c:v>
                </c:pt>
                <c:pt idx="4349">
                  <c:v>24.161136666666668</c:v>
                </c:pt>
                <c:pt idx="4350">
                  <c:v>24.166690277777136</c:v>
                </c:pt>
                <c:pt idx="4351">
                  <c:v>24.172244722222224</c:v>
                </c:pt>
                <c:pt idx="4352">
                  <c:v>24.177800277777781</c:v>
                </c:pt>
                <c:pt idx="4353">
                  <c:v>24.18335722222222</c:v>
                </c:pt>
                <c:pt idx="4354">
                  <c:v>24.188912222222189</c:v>
                </c:pt>
                <c:pt idx="4355">
                  <c:v>24.194478055555631</c:v>
                </c:pt>
                <c:pt idx="4356">
                  <c:v>24.20003083333258</c:v>
                </c:pt>
                <c:pt idx="4357">
                  <c:v>24.205586388888889</c:v>
                </c:pt>
                <c:pt idx="4358">
                  <c:v>24.211133611111112</c:v>
                </c:pt>
                <c:pt idx="4359">
                  <c:v>24.21669</c:v>
                </c:pt>
                <c:pt idx="4360">
                  <c:v>24.222245833332519</c:v>
                </c:pt>
                <c:pt idx="4361">
                  <c:v>24.227801944444735</c:v>
                </c:pt>
                <c:pt idx="4362">
                  <c:v>24.233361666666731</c:v>
                </c:pt>
                <c:pt idx="4363">
                  <c:v>24.238913611111112</c:v>
                </c:pt>
                <c:pt idx="4364">
                  <c:v>24.244467777777729</c:v>
                </c:pt>
                <c:pt idx="4365">
                  <c:v>24.250022499999989</c:v>
                </c:pt>
                <c:pt idx="4366">
                  <c:v>24.255579722222222</c:v>
                </c:pt>
                <c:pt idx="4367">
                  <c:v>24.261134166666665</c:v>
                </c:pt>
                <c:pt idx="4368">
                  <c:v>24.266690555555012</c:v>
                </c:pt>
                <c:pt idx="4369">
                  <c:v>24.272246388888789</c:v>
                </c:pt>
                <c:pt idx="4370">
                  <c:v>24.277800833333089</c:v>
                </c:pt>
                <c:pt idx="4371">
                  <c:v>24.283357499999987</c:v>
                </c:pt>
                <c:pt idx="4372">
                  <c:v>24.288911944444443</c:v>
                </c:pt>
                <c:pt idx="4373">
                  <c:v>24.294483888888887</c:v>
                </c:pt>
                <c:pt idx="4374">
                  <c:v>24.30003</c:v>
                </c:pt>
                <c:pt idx="4375">
                  <c:v>24.305581666666665</c:v>
                </c:pt>
                <c:pt idx="4376">
                  <c:v>24.311133888888893</c:v>
                </c:pt>
                <c:pt idx="4377">
                  <c:v>24.316689166666691</c:v>
                </c:pt>
                <c:pt idx="4378">
                  <c:v>24.322246111110989</c:v>
                </c:pt>
                <c:pt idx="4379">
                  <c:v>24.327801111111135</c:v>
                </c:pt>
                <c:pt idx="4380">
                  <c:v>24.333356666666695</c:v>
                </c:pt>
                <c:pt idx="4381">
                  <c:v>24.338930555555553</c:v>
                </c:pt>
                <c:pt idx="4382">
                  <c:v>24.344486388888892</c:v>
                </c:pt>
                <c:pt idx="4383">
                  <c:v>24.350041944444445</c:v>
                </c:pt>
                <c:pt idx="4384">
                  <c:v>24.355595000000001</c:v>
                </c:pt>
                <c:pt idx="4385">
                  <c:v>24.361141388888893</c:v>
                </c:pt>
                <c:pt idx="4386">
                  <c:v>24.366697222222189</c:v>
                </c:pt>
                <c:pt idx="4387">
                  <c:v>24.372245277777189</c:v>
                </c:pt>
                <c:pt idx="4388">
                  <c:v>24.377800833333289</c:v>
                </c:pt>
                <c:pt idx="4389">
                  <c:v>24.383356388888888</c:v>
                </c:pt>
                <c:pt idx="4390">
                  <c:v>24.388913055555552</c:v>
                </c:pt>
                <c:pt idx="4391">
                  <c:v>24.394481666666731</c:v>
                </c:pt>
                <c:pt idx="4392">
                  <c:v>24.400026111111089</c:v>
                </c:pt>
                <c:pt idx="4393">
                  <c:v>24.405582222221554</c:v>
                </c:pt>
                <c:pt idx="4394">
                  <c:v>24.411133611111087</c:v>
                </c:pt>
                <c:pt idx="4395">
                  <c:v>24.416691111111113</c:v>
                </c:pt>
                <c:pt idx="4396">
                  <c:v>24.422244999999489</c:v>
                </c:pt>
                <c:pt idx="4397">
                  <c:v>24.427821111111111</c:v>
                </c:pt>
                <c:pt idx="4398">
                  <c:v>24.433356388888892</c:v>
                </c:pt>
                <c:pt idx="4399">
                  <c:v>24.438911944444445</c:v>
                </c:pt>
                <c:pt idx="4400">
                  <c:v>24.444467499999988</c:v>
                </c:pt>
                <c:pt idx="4401">
                  <c:v>24.450023055555526</c:v>
                </c:pt>
                <c:pt idx="4402">
                  <c:v>24.455594166666664</c:v>
                </c:pt>
                <c:pt idx="4403">
                  <c:v>24.461136944444426</c:v>
                </c:pt>
                <c:pt idx="4404">
                  <c:v>24.466689722222089</c:v>
                </c:pt>
                <c:pt idx="4405">
                  <c:v>24.472245555555489</c:v>
                </c:pt>
                <c:pt idx="4406">
                  <c:v>24.477800833332989</c:v>
                </c:pt>
                <c:pt idx="4407">
                  <c:v>24.483362499999789</c:v>
                </c:pt>
                <c:pt idx="4408">
                  <c:v>24.488911944444443</c:v>
                </c:pt>
                <c:pt idx="4409">
                  <c:v>24.494467499999999</c:v>
                </c:pt>
                <c:pt idx="4410">
                  <c:v>24.500023888888887</c:v>
                </c:pt>
                <c:pt idx="4411">
                  <c:v>24.505579722222222</c:v>
                </c:pt>
                <c:pt idx="4412">
                  <c:v>24.511134444444735</c:v>
                </c:pt>
                <c:pt idx="4413">
                  <c:v>24.516690833332778</c:v>
                </c:pt>
                <c:pt idx="4414">
                  <c:v>24.52224583333258</c:v>
                </c:pt>
                <c:pt idx="4415">
                  <c:v>24.527818333333329</c:v>
                </c:pt>
                <c:pt idx="4416">
                  <c:v>24.533356944444495</c:v>
                </c:pt>
                <c:pt idx="4417">
                  <c:v>24.538946388888888</c:v>
                </c:pt>
                <c:pt idx="4418">
                  <c:v>24.544483055555553</c:v>
                </c:pt>
                <c:pt idx="4419">
                  <c:v>24.550033055555556</c:v>
                </c:pt>
                <c:pt idx="4420">
                  <c:v>24.555600555555529</c:v>
                </c:pt>
                <c:pt idx="4421">
                  <c:v>24.561138888888888</c:v>
                </c:pt>
                <c:pt idx="4422">
                  <c:v>24.566703888888789</c:v>
                </c:pt>
                <c:pt idx="4423">
                  <c:v>24.572256944444444</c:v>
                </c:pt>
                <c:pt idx="4424">
                  <c:v>24.577802500000001</c:v>
                </c:pt>
                <c:pt idx="4425">
                  <c:v>24.583355833332806</c:v>
                </c:pt>
                <c:pt idx="4426">
                  <c:v>24.588912499999989</c:v>
                </c:pt>
                <c:pt idx="4427">
                  <c:v>24.5944675</c:v>
                </c:pt>
                <c:pt idx="4428">
                  <c:v>24.600040277777243</c:v>
                </c:pt>
                <c:pt idx="4429">
                  <c:v>24.605592777777279</c:v>
                </c:pt>
                <c:pt idx="4430">
                  <c:v>24.611134166667131</c:v>
                </c:pt>
                <c:pt idx="4431">
                  <c:v>24.616695000000131</c:v>
                </c:pt>
                <c:pt idx="4432">
                  <c:v>24.622249444444442</c:v>
                </c:pt>
                <c:pt idx="4433">
                  <c:v>24.627802777777777</c:v>
                </c:pt>
                <c:pt idx="4434">
                  <c:v>24.633356944444635</c:v>
                </c:pt>
                <c:pt idx="4435">
                  <c:v>24.638932500000003</c:v>
                </c:pt>
                <c:pt idx="4436">
                  <c:v>24.644468055555595</c:v>
                </c:pt>
                <c:pt idx="4437">
                  <c:v>24.650036944444444</c:v>
                </c:pt>
                <c:pt idx="4438">
                  <c:v>24.655583611111087</c:v>
                </c:pt>
                <c:pt idx="4439">
                  <c:v>24.661134722222233</c:v>
                </c:pt>
                <c:pt idx="4440">
                  <c:v>24.666690277777136</c:v>
                </c:pt>
                <c:pt idx="4441">
                  <c:v>24.672245</c:v>
                </c:pt>
                <c:pt idx="4442">
                  <c:v>24.677803888888931</c:v>
                </c:pt>
                <c:pt idx="4443">
                  <c:v>24.68335888888889</c:v>
                </c:pt>
                <c:pt idx="4444">
                  <c:v>24.68891138888889</c:v>
                </c:pt>
                <c:pt idx="4445">
                  <c:v>24.694470277777729</c:v>
                </c:pt>
                <c:pt idx="4446">
                  <c:v>24.700027499999987</c:v>
                </c:pt>
                <c:pt idx="4447">
                  <c:v>24.705579722222222</c:v>
                </c:pt>
                <c:pt idx="4448">
                  <c:v>24.71113472222223</c:v>
                </c:pt>
                <c:pt idx="4449">
                  <c:v>24.716691111111111</c:v>
                </c:pt>
                <c:pt idx="4450">
                  <c:v>24.722245277776942</c:v>
                </c:pt>
                <c:pt idx="4451">
                  <c:v>24.72780111111113</c:v>
                </c:pt>
                <c:pt idx="4452">
                  <c:v>24.733356944444445</c:v>
                </c:pt>
                <c:pt idx="4453">
                  <c:v>24.738911944444531</c:v>
                </c:pt>
                <c:pt idx="4454">
                  <c:v>24.744466944444447</c:v>
                </c:pt>
                <c:pt idx="4455">
                  <c:v>24.750023055555552</c:v>
                </c:pt>
                <c:pt idx="4456">
                  <c:v>24.755579166666667</c:v>
                </c:pt>
                <c:pt idx="4457">
                  <c:v>24.761134444444444</c:v>
                </c:pt>
                <c:pt idx="4458">
                  <c:v>24.766689999999524</c:v>
                </c:pt>
                <c:pt idx="4459">
                  <c:v>24.77224583333258</c:v>
                </c:pt>
                <c:pt idx="4460">
                  <c:v>24.777800833333089</c:v>
                </c:pt>
                <c:pt idx="4461">
                  <c:v>24.783356666666666</c:v>
                </c:pt>
                <c:pt idx="4462">
                  <c:v>24.788912777777078</c:v>
                </c:pt>
                <c:pt idx="4463">
                  <c:v>24.794472222222222</c:v>
                </c:pt>
                <c:pt idx="4464">
                  <c:v>24.800022499999987</c:v>
                </c:pt>
                <c:pt idx="4465">
                  <c:v>24.805581666666665</c:v>
                </c:pt>
                <c:pt idx="4466">
                  <c:v>24.811135000000135</c:v>
                </c:pt>
                <c:pt idx="4467">
                  <c:v>24.816690000000001</c:v>
                </c:pt>
                <c:pt idx="4468">
                  <c:v>24.822246944444426</c:v>
                </c:pt>
                <c:pt idx="4469">
                  <c:v>24.827800277777779</c:v>
                </c:pt>
                <c:pt idx="4470">
                  <c:v>24.833356388888891</c:v>
                </c:pt>
                <c:pt idx="4471">
                  <c:v>24.838912777777772</c:v>
                </c:pt>
                <c:pt idx="4472">
                  <c:v>24.8444675</c:v>
                </c:pt>
                <c:pt idx="4473">
                  <c:v>24.850023333332889</c:v>
                </c:pt>
                <c:pt idx="4474">
                  <c:v>24.85557861111111</c:v>
                </c:pt>
                <c:pt idx="4475">
                  <c:v>24.861134722222225</c:v>
                </c:pt>
                <c:pt idx="4476">
                  <c:v>24.866689722222223</c:v>
                </c:pt>
                <c:pt idx="4477">
                  <c:v>24.872245833332691</c:v>
                </c:pt>
                <c:pt idx="4478">
                  <c:v>24.87780027777778</c:v>
                </c:pt>
                <c:pt idx="4479">
                  <c:v>24.883356666666668</c:v>
                </c:pt>
                <c:pt idx="4480">
                  <c:v>24.888925277777489</c:v>
                </c:pt>
                <c:pt idx="4481">
                  <c:v>24.894467777777777</c:v>
                </c:pt>
                <c:pt idx="4482">
                  <c:v>24.900022499999789</c:v>
                </c:pt>
                <c:pt idx="4483">
                  <c:v>24.905589999999492</c:v>
                </c:pt>
                <c:pt idx="4484">
                  <c:v>24.911135277777689</c:v>
                </c:pt>
                <c:pt idx="4485">
                  <c:v>24.916690555555526</c:v>
                </c:pt>
                <c:pt idx="4486">
                  <c:v>24.922246388888489</c:v>
                </c:pt>
                <c:pt idx="4487">
                  <c:v>24.927805833333089</c:v>
                </c:pt>
                <c:pt idx="4488">
                  <c:v>24.93335861111111</c:v>
                </c:pt>
                <c:pt idx="4489">
                  <c:v>24.938913055555556</c:v>
                </c:pt>
                <c:pt idx="4490">
                  <c:v>24.944468055555557</c:v>
                </c:pt>
                <c:pt idx="4491">
                  <c:v>24.950023888888889</c:v>
                </c:pt>
                <c:pt idx="4492">
                  <c:v>24.955578888888887</c:v>
                </c:pt>
                <c:pt idx="4493">
                  <c:v>24.961134166666668</c:v>
                </c:pt>
                <c:pt idx="4494">
                  <c:v>24.966689166666669</c:v>
                </c:pt>
                <c:pt idx="4495">
                  <c:v>24.972245555555489</c:v>
                </c:pt>
                <c:pt idx="4496">
                  <c:v>24.97780111111113</c:v>
                </c:pt>
                <c:pt idx="4497">
                  <c:v>24.983356111111089</c:v>
                </c:pt>
                <c:pt idx="4498">
                  <c:v>24.988913611110789</c:v>
                </c:pt>
                <c:pt idx="4499">
                  <c:v>24.994467777777729</c:v>
                </c:pt>
                <c:pt idx="4500">
                  <c:v>25.000025555555556</c:v>
                </c:pt>
                <c:pt idx="4501">
                  <c:v>25.005598611111086</c:v>
                </c:pt>
                <c:pt idx="4502">
                  <c:v>25.011137222222221</c:v>
                </c:pt>
                <c:pt idx="4503">
                  <c:v>25.016690000000001</c:v>
                </c:pt>
                <c:pt idx="4504">
                  <c:v>25.022244722222222</c:v>
                </c:pt>
                <c:pt idx="4505">
                  <c:v>25.027800277777779</c:v>
                </c:pt>
                <c:pt idx="4506">
                  <c:v>25.03335638888889</c:v>
                </c:pt>
                <c:pt idx="4507">
                  <c:v>25.03892861111111</c:v>
                </c:pt>
                <c:pt idx="4508">
                  <c:v>25.044488055555558</c:v>
                </c:pt>
                <c:pt idx="4509">
                  <c:v>25.050035833332824</c:v>
                </c:pt>
                <c:pt idx="4510">
                  <c:v>25.055578888888888</c:v>
                </c:pt>
                <c:pt idx="4511">
                  <c:v>25.061133611111089</c:v>
                </c:pt>
                <c:pt idx="4512">
                  <c:v>25.066690277776967</c:v>
                </c:pt>
                <c:pt idx="4513">
                  <c:v>25.072246944444426</c:v>
                </c:pt>
                <c:pt idx="4514">
                  <c:v>25.077801388889135</c:v>
                </c:pt>
                <c:pt idx="4515">
                  <c:v>25.083356388888888</c:v>
                </c:pt>
                <c:pt idx="4516">
                  <c:v>25.088933888888889</c:v>
                </c:pt>
                <c:pt idx="4517">
                  <c:v>25.094484166666735</c:v>
                </c:pt>
                <c:pt idx="4518">
                  <c:v>25.100029444444445</c:v>
                </c:pt>
                <c:pt idx="4519">
                  <c:v>25.105586944444443</c:v>
                </c:pt>
                <c:pt idx="4520">
                  <c:v>25.111134722222335</c:v>
                </c:pt>
                <c:pt idx="4521">
                  <c:v>25.116689166666731</c:v>
                </c:pt>
                <c:pt idx="4522">
                  <c:v>25.122245555555526</c:v>
                </c:pt>
                <c:pt idx="4523">
                  <c:v>25.127801944445014</c:v>
                </c:pt>
                <c:pt idx="4524">
                  <c:v>25.133355833333329</c:v>
                </c:pt>
                <c:pt idx="4525">
                  <c:v>25.138912777777776</c:v>
                </c:pt>
                <c:pt idx="4526">
                  <c:v>25.144468888888891</c:v>
                </c:pt>
                <c:pt idx="4527">
                  <c:v>25.150031666666695</c:v>
                </c:pt>
                <c:pt idx="4528">
                  <c:v>25.155589722222224</c:v>
                </c:pt>
                <c:pt idx="4529">
                  <c:v>25.161135277777689</c:v>
                </c:pt>
                <c:pt idx="4530">
                  <c:v>25.166689999999889</c:v>
                </c:pt>
                <c:pt idx="4531">
                  <c:v>25.172246944444446</c:v>
                </c:pt>
                <c:pt idx="4532">
                  <c:v>25.177800833333329</c:v>
                </c:pt>
                <c:pt idx="4533">
                  <c:v>25.183356666666668</c:v>
                </c:pt>
                <c:pt idx="4534">
                  <c:v>25.188912777777489</c:v>
                </c:pt>
                <c:pt idx="4535">
                  <c:v>25.194468333333329</c:v>
                </c:pt>
                <c:pt idx="4536">
                  <c:v>25.20002333333268</c:v>
                </c:pt>
                <c:pt idx="4537">
                  <c:v>25.205578888888887</c:v>
                </c:pt>
                <c:pt idx="4538">
                  <c:v>25.211154999999998</c:v>
                </c:pt>
                <c:pt idx="4539">
                  <c:v>25.216702222222189</c:v>
                </c:pt>
                <c:pt idx="4540">
                  <c:v>25.222262222221708</c:v>
                </c:pt>
                <c:pt idx="4541">
                  <c:v>25.227800277777689</c:v>
                </c:pt>
                <c:pt idx="4542">
                  <c:v>25.233355833333189</c:v>
                </c:pt>
                <c:pt idx="4543">
                  <c:v>25.238911666666695</c:v>
                </c:pt>
                <c:pt idx="4544">
                  <c:v>25.244467499999999</c:v>
                </c:pt>
                <c:pt idx="4545">
                  <c:v>25.250023611111089</c:v>
                </c:pt>
                <c:pt idx="4546">
                  <c:v>25.255580555555529</c:v>
                </c:pt>
                <c:pt idx="4547">
                  <c:v>25.261134999999989</c:v>
                </c:pt>
                <c:pt idx="4548">
                  <c:v>25.266689722222189</c:v>
                </c:pt>
                <c:pt idx="4549">
                  <c:v>25.272247222221651</c:v>
                </c:pt>
                <c:pt idx="4550">
                  <c:v>25.277818333333329</c:v>
                </c:pt>
                <c:pt idx="4551">
                  <c:v>25.283362499999889</c:v>
                </c:pt>
                <c:pt idx="4552">
                  <c:v>25.288913055555529</c:v>
                </c:pt>
                <c:pt idx="4553">
                  <c:v>25.29446722222222</c:v>
                </c:pt>
                <c:pt idx="4554">
                  <c:v>25.300022777777489</c:v>
                </c:pt>
                <c:pt idx="4555">
                  <c:v>25.305579722222223</c:v>
                </c:pt>
                <c:pt idx="4556">
                  <c:v>25.311144444444835</c:v>
                </c:pt>
                <c:pt idx="4557">
                  <c:v>25.316697777777776</c:v>
                </c:pt>
                <c:pt idx="4558">
                  <c:v>25.322245555555529</c:v>
                </c:pt>
                <c:pt idx="4559">
                  <c:v>25.327801111111135</c:v>
                </c:pt>
                <c:pt idx="4560">
                  <c:v>25.333357777777778</c:v>
                </c:pt>
                <c:pt idx="4561">
                  <c:v>25.338930555555553</c:v>
                </c:pt>
                <c:pt idx="4562">
                  <c:v>25.344473611111109</c:v>
                </c:pt>
                <c:pt idx="4563">
                  <c:v>25.35002888888889</c:v>
                </c:pt>
                <c:pt idx="4564">
                  <c:v>25.355586666666664</c:v>
                </c:pt>
                <c:pt idx="4565">
                  <c:v>25.361133611111089</c:v>
                </c:pt>
                <c:pt idx="4566">
                  <c:v>25.366689444444443</c:v>
                </c:pt>
                <c:pt idx="4567">
                  <c:v>25.372244999999989</c:v>
                </c:pt>
                <c:pt idx="4568">
                  <c:v>25.377801111111335</c:v>
                </c:pt>
                <c:pt idx="4569">
                  <c:v>25.383375277777589</c:v>
                </c:pt>
                <c:pt idx="4570">
                  <c:v>25.38893277777715</c:v>
                </c:pt>
                <c:pt idx="4571">
                  <c:v>25.394470000000005</c:v>
                </c:pt>
                <c:pt idx="4572">
                  <c:v>25.400023055555529</c:v>
                </c:pt>
                <c:pt idx="4573">
                  <c:v>25.405578888888886</c:v>
                </c:pt>
                <c:pt idx="4574">
                  <c:v>25.411134166666695</c:v>
                </c:pt>
                <c:pt idx="4575">
                  <c:v>25.416690555555526</c:v>
                </c:pt>
                <c:pt idx="4576">
                  <c:v>25.422244722222189</c:v>
                </c:pt>
                <c:pt idx="4577">
                  <c:v>25.427801666666731</c:v>
                </c:pt>
                <c:pt idx="4578">
                  <c:v>25.4333575</c:v>
                </c:pt>
                <c:pt idx="4579">
                  <c:v>25.438912777777489</c:v>
                </c:pt>
                <c:pt idx="4580">
                  <c:v>25.444467777777689</c:v>
                </c:pt>
                <c:pt idx="4581">
                  <c:v>25.450023888888889</c:v>
                </c:pt>
                <c:pt idx="4582">
                  <c:v>25.45557916666667</c:v>
                </c:pt>
                <c:pt idx="4583">
                  <c:v>25.461133611110789</c:v>
                </c:pt>
                <c:pt idx="4584">
                  <c:v>25.466690277776838</c:v>
                </c:pt>
                <c:pt idx="4585">
                  <c:v>25.472244999999589</c:v>
                </c:pt>
                <c:pt idx="4586">
                  <c:v>25.477804166666935</c:v>
                </c:pt>
                <c:pt idx="4587">
                  <c:v>25.483356388888886</c:v>
                </c:pt>
                <c:pt idx="4588">
                  <c:v>25.488926666666629</c:v>
                </c:pt>
                <c:pt idx="4589">
                  <c:v>25.494466944444447</c:v>
                </c:pt>
                <c:pt idx="4590">
                  <c:v>25.500033333332706</c:v>
                </c:pt>
                <c:pt idx="4591">
                  <c:v>25.505583611111089</c:v>
                </c:pt>
                <c:pt idx="4592">
                  <c:v>25.511140555555556</c:v>
                </c:pt>
                <c:pt idx="4593">
                  <c:v>25.516694444444635</c:v>
                </c:pt>
                <c:pt idx="4594">
                  <c:v>25.522245555555529</c:v>
                </c:pt>
                <c:pt idx="4595">
                  <c:v>25.527800277777779</c:v>
                </c:pt>
                <c:pt idx="4596">
                  <c:v>25.533356944444495</c:v>
                </c:pt>
                <c:pt idx="4597">
                  <c:v>25.538932499999987</c:v>
                </c:pt>
                <c:pt idx="4598">
                  <c:v>25.544488333333089</c:v>
                </c:pt>
                <c:pt idx="4599">
                  <c:v>25.550023055555556</c:v>
                </c:pt>
                <c:pt idx="4600">
                  <c:v>25.555580000000003</c:v>
                </c:pt>
                <c:pt idx="4601">
                  <c:v>25.561134166666665</c:v>
                </c:pt>
                <c:pt idx="4602">
                  <c:v>25.566691111111112</c:v>
                </c:pt>
                <c:pt idx="4603">
                  <c:v>25.572245277777089</c:v>
                </c:pt>
                <c:pt idx="4604">
                  <c:v>25.577801388889135</c:v>
                </c:pt>
                <c:pt idx="4605">
                  <c:v>25.583362777777229</c:v>
                </c:pt>
                <c:pt idx="4606">
                  <c:v>25.588915277777261</c:v>
                </c:pt>
                <c:pt idx="4607">
                  <c:v>25.59446777777778</c:v>
                </c:pt>
                <c:pt idx="4608">
                  <c:v>25.600023888888888</c:v>
                </c:pt>
                <c:pt idx="4609">
                  <c:v>25.60557861111111</c:v>
                </c:pt>
                <c:pt idx="4610">
                  <c:v>25.611134999999997</c:v>
                </c:pt>
                <c:pt idx="4611">
                  <c:v>25.61668972222223</c:v>
                </c:pt>
                <c:pt idx="4612">
                  <c:v>25.622245277777189</c:v>
                </c:pt>
                <c:pt idx="4613">
                  <c:v>25.627801666667164</c:v>
                </c:pt>
                <c:pt idx="4614">
                  <c:v>25.633356666666735</c:v>
                </c:pt>
                <c:pt idx="4615">
                  <c:v>25.638913055555555</c:v>
                </c:pt>
                <c:pt idx="4616">
                  <c:v>25.644467500000001</c:v>
                </c:pt>
                <c:pt idx="4617">
                  <c:v>25.650022777777689</c:v>
                </c:pt>
                <c:pt idx="4618">
                  <c:v>25.655578333333189</c:v>
                </c:pt>
                <c:pt idx="4619">
                  <c:v>25.661134166666695</c:v>
                </c:pt>
                <c:pt idx="4620">
                  <c:v>25.666717777777489</c:v>
                </c:pt>
                <c:pt idx="4621">
                  <c:v>25.672265555555555</c:v>
                </c:pt>
                <c:pt idx="4622">
                  <c:v>25.677821944445014</c:v>
                </c:pt>
                <c:pt idx="4623">
                  <c:v>25.683377777777729</c:v>
                </c:pt>
                <c:pt idx="4624">
                  <c:v>25.688914444444531</c:v>
                </c:pt>
                <c:pt idx="4625">
                  <c:v>25.694467777777778</c:v>
                </c:pt>
                <c:pt idx="4626">
                  <c:v>25.700023055555526</c:v>
                </c:pt>
                <c:pt idx="4627">
                  <c:v>25.705578888888887</c:v>
                </c:pt>
                <c:pt idx="4628">
                  <c:v>25.71114472222223</c:v>
                </c:pt>
                <c:pt idx="4629">
                  <c:v>25.716710277777118</c:v>
                </c:pt>
                <c:pt idx="4630">
                  <c:v>25.722246388888689</c:v>
                </c:pt>
                <c:pt idx="4631">
                  <c:v>25.727801944444735</c:v>
                </c:pt>
                <c:pt idx="4632">
                  <c:v>25.733355833333189</c:v>
                </c:pt>
                <c:pt idx="4633">
                  <c:v>25.738912222222222</c:v>
                </c:pt>
                <c:pt idx="4634">
                  <c:v>25.744468055555558</c:v>
                </c:pt>
                <c:pt idx="4635">
                  <c:v>25.750023333332738</c:v>
                </c:pt>
                <c:pt idx="4636">
                  <c:v>25.755594444444444</c:v>
                </c:pt>
                <c:pt idx="4637">
                  <c:v>25.761133611110989</c:v>
                </c:pt>
                <c:pt idx="4638">
                  <c:v>25.766691111111086</c:v>
                </c:pt>
                <c:pt idx="4639">
                  <c:v>25.772244999999689</c:v>
                </c:pt>
                <c:pt idx="4640">
                  <c:v>25.777800833333089</c:v>
                </c:pt>
                <c:pt idx="4641">
                  <c:v>25.783356388888887</c:v>
                </c:pt>
                <c:pt idx="4642">
                  <c:v>25.788913055555529</c:v>
                </c:pt>
                <c:pt idx="4643">
                  <c:v>25.794472222222222</c:v>
                </c:pt>
                <c:pt idx="4644">
                  <c:v>25.800024166666695</c:v>
                </c:pt>
                <c:pt idx="4645">
                  <c:v>25.805578611111113</c:v>
                </c:pt>
                <c:pt idx="4646">
                  <c:v>25.811135000000135</c:v>
                </c:pt>
                <c:pt idx="4647">
                  <c:v>25.81669888888889</c:v>
                </c:pt>
                <c:pt idx="4648">
                  <c:v>25.822249722222189</c:v>
                </c:pt>
                <c:pt idx="4649">
                  <c:v>25.827800833333189</c:v>
                </c:pt>
                <c:pt idx="4650">
                  <c:v>25.833356666666695</c:v>
                </c:pt>
                <c:pt idx="4651">
                  <c:v>25.838912500000003</c:v>
                </c:pt>
                <c:pt idx="4652">
                  <c:v>25.844482222222222</c:v>
                </c:pt>
                <c:pt idx="4653">
                  <c:v>25.850026666666668</c:v>
                </c:pt>
                <c:pt idx="4654">
                  <c:v>25.85557861111111</c:v>
                </c:pt>
                <c:pt idx="4655">
                  <c:v>25.861134999999987</c:v>
                </c:pt>
                <c:pt idx="4656">
                  <c:v>25.866690555555529</c:v>
                </c:pt>
                <c:pt idx="4657">
                  <c:v>25.872245555555526</c:v>
                </c:pt>
                <c:pt idx="4658">
                  <c:v>25.87780027777778</c:v>
                </c:pt>
                <c:pt idx="4659">
                  <c:v>25.883356111111109</c:v>
                </c:pt>
                <c:pt idx="4660">
                  <c:v>25.888933611111089</c:v>
                </c:pt>
                <c:pt idx="4661">
                  <c:v>25.894479166666695</c:v>
                </c:pt>
                <c:pt idx="4662">
                  <c:v>25.900033888888789</c:v>
                </c:pt>
                <c:pt idx="4663">
                  <c:v>25.905578611111089</c:v>
                </c:pt>
                <c:pt idx="4664">
                  <c:v>25.911134444444535</c:v>
                </c:pt>
                <c:pt idx="4665">
                  <c:v>25.916690833332662</c:v>
                </c:pt>
                <c:pt idx="4666">
                  <c:v>25.922246111110596</c:v>
                </c:pt>
                <c:pt idx="4667">
                  <c:v>25.927829166666665</c:v>
                </c:pt>
                <c:pt idx="4668">
                  <c:v>25.933355833332989</c:v>
                </c:pt>
                <c:pt idx="4669">
                  <c:v>25.938911666666691</c:v>
                </c:pt>
                <c:pt idx="4670">
                  <c:v>25.944470277777111</c:v>
                </c:pt>
                <c:pt idx="4671">
                  <c:v>25.950023888888889</c:v>
                </c:pt>
                <c:pt idx="4672">
                  <c:v>25.95557916666667</c:v>
                </c:pt>
                <c:pt idx="4673">
                  <c:v>25.961133888888789</c:v>
                </c:pt>
                <c:pt idx="4674">
                  <c:v>25.966690833332436</c:v>
                </c:pt>
                <c:pt idx="4675">
                  <c:v>25.972246388888689</c:v>
                </c:pt>
                <c:pt idx="4676">
                  <c:v>25.977822222222223</c:v>
                </c:pt>
                <c:pt idx="4677">
                  <c:v>25.983356388888886</c:v>
                </c:pt>
                <c:pt idx="4678">
                  <c:v>25.98893305555502</c:v>
                </c:pt>
                <c:pt idx="4679">
                  <c:v>25.994478333332989</c:v>
                </c:pt>
                <c:pt idx="4680">
                  <c:v>26.000024444444445</c:v>
                </c:pt>
                <c:pt idx="4681">
                  <c:v>26.005579444444443</c:v>
                </c:pt>
                <c:pt idx="4682">
                  <c:v>26.011133611111113</c:v>
                </c:pt>
                <c:pt idx="4683">
                  <c:v>26.01670138888889</c:v>
                </c:pt>
                <c:pt idx="4684">
                  <c:v>26.022262499999989</c:v>
                </c:pt>
                <c:pt idx="4685">
                  <c:v>26.027818055555631</c:v>
                </c:pt>
                <c:pt idx="4686">
                  <c:v>26.033363888888893</c:v>
                </c:pt>
                <c:pt idx="4687">
                  <c:v>26.038911944444635</c:v>
                </c:pt>
                <c:pt idx="4688">
                  <c:v>26.044467777777779</c:v>
                </c:pt>
                <c:pt idx="4689">
                  <c:v>26.050023055555556</c:v>
                </c:pt>
                <c:pt idx="4690">
                  <c:v>26.055578055555557</c:v>
                </c:pt>
                <c:pt idx="4691">
                  <c:v>26.061135277777268</c:v>
                </c:pt>
                <c:pt idx="4692">
                  <c:v>26.066689722222222</c:v>
                </c:pt>
                <c:pt idx="4693">
                  <c:v>26.072262222222189</c:v>
                </c:pt>
                <c:pt idx="4694">
                  <c:v>26.077803055555595</c:v>
                </c:pt>
                <c:pt idx="4695">
                  <c:v>26.083360277777111</c:v>
                </c:pt>
                <c:pt idx="4696">
                  <c:v>26.088913055555526</c:v>
                </c:pt>
                <c:pt idx="4697">
                  <c:v>26.0944675</c:v>
                </c:pt>
                <c:pt idx="4698">
                  <c:v>26.100023055555557</c:v>
                </c:pt>
                <c:pt idx="4699">
                  <c:v>26.105578055555558</c:v>
                </c:pt>
                <c:pt idx="4700">
                  <c:v>26.111135277777777</c:v>
                </c:pt>
                <c:pt idx="4701">
                  <c:v>26.116690277777689</c:v>
                </c:pt>
                <c:pt idx="4702">
                  <c:v>26.122246111111089</c:v>
                </c:pt>
                <c:pt idx="4703">
                  <c:v>26.127810833333289</c:v>
                </c:pt>
                <c:pt idx="4704">
                  <c:v>26.133363055555591</c:v>
                </c:pt>
                <c:pt idx="4705">
                  <c:v>26.138911388889031</c:v>
                </c:pt>
                <c:pt idx="4706">
                  <c:v>26.144468055555595</c:v>
                </c:pt>
                <c:pt idx="4707">
                  <c:v>26.150023611111113</c:v>
                </c:pt>
                <c:pt idx="4708">
                  <c:v>26.155580277777489</c:v>
                </c:pt>
                <c:pt idx="4709">
                  <c:v>26.16115388888889</c:v>
                </c:pt>
                <c:pt idx="4710">
                  <c:v>26.166690277777136</c:v>
                </c:pt>
                <c:pt idx="4711">
                  <c:v>26.172246111111086</c:v>
                </c:pt>
                <c:pt idx="4712">
                  <c:v>26.177800833333329</c:v>
                </c:pt>
                <c:pt idx="4713">
                  <c:v>26.1833802777772</c:v>
                </c:pt>
                <c:pt idx="4714">
                  <c:v>26.188913055555556</c:v>
                </c:pt>
                <c:pt idx="4715">
                  <c:v>26.19448638888889</c:v>
                </c:pt>
                <c:pt idx="4716">
                  <c:v>26.200026388888887</c:v>
                </c:pt>
                <c:pt idx="4717">
                  <c:v>26.205579444444442</c:v>
                </c:pt>
                <c:pt idx="4718">
                  <c:v>26.211134166666731</c:v>
                </c:pt>
                <c:pt idx="4719">
                  <c:v>26.21668972222222</c:v>
                </c:pt>
                <c:pt idx="4720">
                  <c:v>26.222245277776942</c:v>
                </c:pt>
                <c:pt idx="4721">
                  <c:v>26.227800555555554</c:v>
                </c:pt>
                <c:pt idx="4722">
                  <c:v>26.233370833332799</c:v>
                </c:pt>
                <c:pt idx="4723">
                  <c:v>26.238911944444531</c:v>
                </c:pt>
                <c:pt idx="4724">
                  <c:v>26.244466944444447</c:v>
                </c:pt>
                <c:pt idx="4725">
                  <c:v>26.250023888888887</c:v>
                </c:pt>
                <c:pt idx="4726">
                  <c:v>26.255578611111112</c:v>
                </c:pt>
                <c:pt idx="4727">
                  <c:v>26.261134444444444</c:v>
                </c:pt>
                <c:pt idx="4728">
                  <c:v>26.266702222221497</c:v>
                </c:pt>
                <c:pt idx="4729">
                  <c:v>26.272246388888789</c:v>
                </c:pt>
                <c:pt idx="4730">
                  <c:v>26.277801666666935</c:v>
                </c:pt>
                <c:pt idx="4731">
                  <c:v>26.283357777777589</c:v>
                </c:pt>
                <c:pt idx="4732">
                  <c:v>26.288911944444443</c:v>
                </c:pt>
                <c:pt idx="4733">
                  <c:v>26.2944675</c:v>
                </c:pt>
                <c:pt idx="4734">
                  <c:v>26.300023055555556</c:v>
                </c:pt>
                <c:pt idx="4735">
                  <c:v>26.305578055555557</c:v>
                </c:pt>
                <c:pt idx="4736">
                  <c:v>26.311133611111114</c:v>
                </c:pt>
                <c:pt idx="4737">
                  <c:v>26.316695277777779</c:v>
                </c:pt>
                <c:pt idx="4738">
                  <c:v>26.322245555555529</c:v>
                </c:pt>
                <c:pt idx="4739">
                  <c:v>26.327801388889135</c:v>
                </c:pt>
                <c:pt idx="4740">
                  <c:v>26.333356944444535</c:v>
                </c:pt>
                <c:pt idx="4741">
                  <c:v>26.338912777777772</c:v>
                </c:pt>
                <c:pt idx="4742">
                  <c:v>26.344478611111114</c:v>
                </c:pt>
                <c:pt idx="4743">
                  <c:v>26.350029444444445</c:v>
                </c:pt>
                <c:pt idx="4744">
                  <c:v>26.355580555555552</c:v>
                </c:pt>
                <c:pt idx="4745">
                  <c:v>26.361133611111089</c:v>
                </c:pt>
                <c:pt idx="4746">
                  <c:v>26.366689722222223</c:v>
                </c:pt>
                <c:pt idx="4747">
                  <c:v>26.372246388888886</c:v>
                </c:pt>
                <c:pt idx="4748">
                  <c:v>26.377800833333289</c:v>
                </c:pt>
                <c:pt idx="4749">
                  <c:v>26.383369444444444</c:v>
                </c:pt>
                <c:pt idx="4750">
                  <c:v>26.388927499999987</c:v>
                </c:pt>
                <c:pt idx="4751">
                  <c:v>26.394473888888893</c:v>
                </c:pt>
                <c:pt idx="4752">
                  <c:v>26.400023333332619</c:v>
                </c:pt>
                <c:pt idx="4753">
                  <c:v>26.405578055555559</c:v>
                </c:pt>
                <c:pt idx="4754">
                  <c:v>26.411134166666695</c:v>
                </c:pt>
                <c:pt idx="4755">
                  <c:v>26.416690555555526</c:v>
                </c:pt>
                <c:pt idx="4756">
                  <c:v>26.422263611110989</c:v>
                </c:pt>
                <c:pt idx="4757">
                  <c:v>26.427815833333089</c:v>
                </c:pt>
                <c:pt idx="4758">
                  <c:v>26.433361944444531</c:v>
                </c:pt>
                <c:pt idx="4759">
                  <c:v>26.438912777777489</c:v>
                </c:pt>
                <c:pt idx="4760">
                  <c:v>26.444470277777111</c:v>
                </c:pt>
                <c:pt idx="4761">
                  <c:v>26.450023055555526</c:v>
                </c:pt>
                <c:pt idx="4762">
                  <c:v>26.455578888888887</c:v>
                </c:pt>
                <c:pt idx="4763">
                  <c:v>26.461137222222089</c:v>
                </c:pt>
                <c:pt idx="4764">
                  <c:v>26.466704166666666</c:v>
                </c:pt>
                <c:pt idx="4765">
                  <c:v>26.472245555555489</c:v>
                </c:pt>
                <c:pt idx="4766">
                  <c:v>26.47780111111113</c:v>
                </c:pt>
                <c:pt idx="4767">
                  <c:v>26.483356944444427</c:v>
                </c:pt>
                <c:pt idx="4768">
                  <c:v>26.488914166666667</c:v>
                </c:pt>
                <c:pt idx="4769">
                  <c:v>26.494470277777225</c:v>
                </c:pt>
                <c:pt idx="4770">
                  <c:v>26.500027500000002</c:v>
                </c:pt>
                <c:pt idx="4771">
                  <c:v>26.505578333332824</c:v>
                </c:pt>
                <c:pt idx="4772">
                  <c:v>26.511134166666835</c:v>
                </c:pt>
                <c:pt idx="4773">
                  <c:v>26.516690000000001</c:v>
                </c:pt>
                <c:pt idx="4774">
                  <c:v>26.522245277777017</c:v>
                </c:pt>
                <c:pt idx="4775">
                  <c:v>26.527805833333289</c:v>
                </c:pt>
                <c:pt idx="4776">
                  <c:v>26.533356666666691</c:v>
                </c:pt>
                <c:pt idx="4777">
                  <c:v>26.538913333332989</c:v>
                </c:pt>
                <c:pt idx="4778">
                  <c:v>26.544466944444444</c:v>
                </c:pt>
                <c:pt idx="4779">
                  <c:v>26.550045555555556</c:v>
                </c:pt>
                <c:pt idx="4780">
                  <c:v>26.555579722222223</c:v>
                </c:pt>
                <c:pt idx="4781">
                  <c:v>26.561154444444735</c:v>
                </c:pt>
                <c:pt idx="4782">
                  <c:v>26.566706111110989</c:v>
                </c:pt>
                <c:pt idx="4783">
                  <c:v>26.572252222222222</c:v>
                </c:pt>
                <c:pt idx="4784">
                  <c:v>26.577801666667035</c:v>
                </c:pt>
                <c:pt idx="4785">
                  <c:v>26.583376944444446</c:v>
                </c:pt>
                <c:pt idx="4786">
                  <c:v>26.588923611110989</c:v>
                </c:pt>
                <c:pt idx="4787">
                  <c:v>26.594466944444445</c:v>
                </c:pt>
                <c:pt idx="4788">
                  <c:v>26.600023055555557</c:v>
                </c:pt>
                <c:pt idx="4789">
                  <c:v>26.60557861111111</c:v>
                </c:pt>
                <c:pt idx="4790">
                  <c:v>26.611153055555835</c:v>
                </c:pt>
                <c:pt idx="4791">
                  <c:v>26.616696111111111</c:v>
                </c:pt>
                <c:pt idx="4792">
                  <c:v>26.622245277777189</c:v>
                </c:pt>
                <c:pt idx="4793">
                  <c:v>26.627804444445076</c:v>
                </c:pt>
                <c:pt idx="4794">
                  <c:v>26.633358055555735</c:v>
                </c:pt>
                <c:pt idx="4795">
                  <c:v>26.638912777777776</c:v>
                </c:pt>
                <c:pt idx="4796">
                  <c:v>26.644467500000001</c:v>
                </c:pt>
                <c:pt idx="4797">
                  <c:v>26.650023888888892</c:v>
                </c:pt>
                <c:pt idx="4798">
                  <c:v>26.65559138888889</c:v>
                </c:pt>
                <c:pt idx="4799">
                  <c:v>26.661148888888892</c:v>
                </c:pt>
                <c:pt idx="4800">
                  <c:v>26.666690277777136</c:v>
                </c:pt>
                <c:pt idx="4801">
                  <c:v>26.672264166666835</c:v>
                </c:pt>
                <c:pt idx="4802">
                  <c:v>26.677822499999998</c:v>
                </c:pt>
                <c:pt idx="4803">
                  <c:v>26.683356111111109</c:v>
                </c:pt>
                <c:pt idx="4804">
                  <c:v>26.688912222222189</c:v>
                </c:pt>
                <c:pt idx="4805">
                  <c:v>26.694486944444495</c:v>
                </c:pt>
                <c:pt idx="4806">
                  <c:v>26.700039166666667</c:v>
                </c:pt>
                <c:pt idx="4807">
                  <c:v>26.705586944444427</c:v>
                </c:pt>
                <c:pt idx="4808">
                  <c:v>26.711135833332989</c:v>
                </c:pt>
                <c:pt idx="4809">
                  <c:v>26.716690833332724</c:v>
                </c:pt>
                <c:pt idx="4810">
                  <c:v>26.722246111110689</c:v>
                </c:pt>
                <c:pt idx="4811">
                  <c:v>26.727801944444735</c:v>
                </c:pt>
                <c:pt idx="4812">
                  <c:v>26.73335638888889</c:v>
                </c:pt>
                <c:pt idx="4813">
                  <c:v>26.738911388888891</c:v>
                </c:pt>
                <c:pt idx="4814">
                  <c:v>26.744467499999999</c:v>
                </c:pt>
                <c:pt idx="4815">
                  <c:v>26.750023888888887</c:v>
                </c:pt>
                <c:pt idx="4816">
                  <c:v>26.755578611111112</c:v>
                </c:pt>
                <c:pt idx="4817">
                  <c:v>26.761134166666665</c:v>
                </c:pt>
                <c:pt idx="4818">
                  <c:v>26.766699166666662</c:v>
                </c:pt>
                <c:pt idx="4819">
                  <c:v>26.772250833332706</c:v>
                </c:pt>
                <c:pt idx="4820">
                  <c:v>26.777800833333089</c:v>
                </c:pt>
                <c:pt idx="4821">
                  <c:v>26.783356388888887</c:v>
                </c:pt>
                <c:pt idx="4822">
                  <c:v>26.788911388888888</c:v>
                </c:pt>
                <c:pt idx="4823">
                  <c:v>26.794488055555558</c:v>
                </c:pt>
                <c:pt idx="4824">
                  <c:v>26.800025277777689</c:v>
                </c:pt>
                <c:pt idx="4825">
                  <c:v>26.805580000000003</c:v>
                </c:pt>
                <c:pt idx="4826">
                  <c:v>26.811135833333289</c:v>
                </c:pt>
                <c:pt idx="4827">
                  <c:v>26.816690555555553</c:v>
                </c:pt>
                <c:pt idx="4828">
                  <c:v>26.822245833332641</c:v>
                </c:pt>
                <c:pt idx="4829">
                  <c:v>26.827800277777779</c:v>
                </c:pt>
                <c:pt idx="4830">
                  <c:v>26.833355833333329</c:v>
                </c:pt>
                <c:pt idx="4831">
                  <c:v>26.838911944444735</c:v>
                </c:pt>
                <c:pt idx="4832">
                  <c:v>26.844466944444445</c:v>
                </c:pt>
                <c:pt idx="4833">
                  <c:v>26.850023333332889</c:v>
                </c:pt>
                <c:pt idx="4834">
                  <c:v>26.85557861111111</c:v>
                </c:pt>
                <c:pt idx="4835">
                  <c:v>26.861133611111089</c:v>
                </c:pt>
                <c:pt idx="4836">
                  <c:v>26.866689166666667</c:v>
                </c:pt>
                <c:pt idx="4837">
                  <c:v>26.872245277777189</c:v>
                </c:pt>
                <c:pt idx="4838">
                  <c:v>26.877802222222225</c:v>
                </c:pt>
                <c:pt idx="4839">
                  <c:v>26.883356944444447</c:v>
                </c:pt>
                <c:pt idx="4840">
                  <c:v>26.888913333332738</c:v>
                </c:pt>
                <c:pt idx="4841">
                  <c:v>26.894471944444735</c:v>
                </c:pt>
                <c:pt idx="4842">
                  <c:v>26.900024166666668</c:v>
                </c:pt>
                <c:pt idx="4843">
                  <c:v>26.905578888888886</c:v>
                </c:pt>
                <c:pt idx="4844">
                  <c:v>26.911135277777689</c:v>
                </c:pt>
                <c:pt idx="4845">
                  <c:v>26.916689722222223</c:v>
                </c:pt>
                <c:pt idx="4846">
                  <c:v>26.92224527777687</c:v>
                </c:pt>
                <c:pt idx="4847">
                  <c:v>26.927815277777729</c:v>
                </c:pt>
                <c:pt idx="4848">
                  <c:v>26.933360833332767</c:v>
                </c:pt>
                <c:pt idx="4849">
                  <c:v>26.93891138888889</c:v>
                </c:pt>
                <c:pt idx="4850">
                  <c:v>26.944468333332889</c:v>
                </c:pt>
                <c:pt idx="4851">
                  <c:v>26.950042222221626</c:v>
                </c:pt>
                <c:pt idx="4852">
                  <c:v>26.955599166666669</c:v>
                </c:pt>
                <c:pt idx="4853">
                  <c:v>26.961155833332889</c:v>
                </c:pt>
                <c:pt idx="4854">
                  <c:v>26.966690555554944</c:v>
                </c:pt>
                <c:pt idx="4855">
                  <c:v>26.972254444444445</c:v>
                </c:pt>
                <c:pt idx="4856">
                  <c:v>26.977800833332989</c:v>
                </c:pt>
                <c:pt idx="4857">
                  <c:v>26.983355833332691</c:v>
                </c:pt>
                <c:pt idx="4858">
                  <c:v>26.988911944444443</c:v>
                </c:pt>
                <c:pt idx="4859">
                  <c:v>26.994467499999999</c:v>
                </c:pt>
                <c:pt idx="4860">
                  <c:v>27.000024444444445</c:v>
                </c:pt>
                <c:pt idx="4861">
                  <c:v>27.005580000000002</c:v>
                </c:pt>
                <c:pt idx="4862">
                  <c:v>27.011134444444735</c:v>
                </c:pt>
                <c:pt idx="4863">
                  <c:v>27.016689722222221</c:v>
                </c:pt>
                <c:pt idx="4864">
                  <c:v>27.022252499999986</c:v>
                </c:pt>
                <c:pt idx="4865">
                  <c:v>27.027821388888931</c:v>
                </c:pt>
                <c:pt idx="4866">
                  <c:v>27.033357222222225</c:v>
                </c:pt>
                <c:pt idx="4867">
                  <c:v>27.038911388888891</c:v>
                </c:pt>
                <c:pt idx="4868">
                  <c:v>27.0444675</c:v>
                </c:pt>
                <c:pt idx="4869">
                  <c:v>27.050026666666668</c:v>
                </c:pt>
                <c:pt idx="4870">
                  <c:v>27.055578055555557</c:v>
                </c:pt>
                <c:pt idx="4871">
                  <c:v>27.061134722222224</c:v>
                </c:pt>
                <c:pt idx="4872">
                  <c:v>27.066689722222222</c:v>
                </c:pt>
                <c:pt idx="4873">
                  <c:v>27.072270000000003</c:v>
                </c:pt>
                <c:pt idx="4874">
                  <c:v>27.077817777777778</c:v>
                </c:pt>
                <c:pt idx="4875">
                  <c:v>27.083368333332889</c:v>
                </c:pt>
                <c:pt idx="4876">
                  <c:v>27.088914444444445</c:v>
                </c:pt>
                <c:pt idx="4877">
                  <c:v>27.09446888888889</c:v>
                </c:pt>
                <c:pt idx="4878">
                  <c:v>27.100023055555557</c:v>
                </c:pt>
                <c:pt idx="4879">
                  <c:v>27.10557972222222</c:v>
                </c:pt>
                <c:pt idx="4880">
                  <c:v>27.111137777777778</c:v>
                </c:pt>
                <c:pt idx="4881">
                  <c:v>27.116701944444635</c:v>
                </c:pt>
                <c:pt idx="4882">
                  <c:v>27.122246666666669</c:v>
                </c:pt>
                <c:pt idx="4883">
                  <c:v>27.127802222222225</c:v>
                </c:pt>
                <c:pt idx="4884">
                  <c:v>27.13335722222223</c:v>
                </c:pt>
                <c:pt idx="4885">
                  <c:v>27.13893111111113</c:v>
                </c:pt>
                <c:pt idx="4886">
                  <c:v>27.144485277777772</c:v>
                </c:pt>
                <c:pt idx="4887">
                  <c:v>27.150023333332989</c:v>
                </c:pt>
                <c:pt idx="4888">
                  <c:v>27.155578055555591</c:v>
                </c:pt>
                <c:pt idx="4889">
                  <c:v>27.161134722222233</c:v>
                </c:pt>
                <c:pt idx="4890">
                  <c:v>27.166705</c:v>
                </c:pt>
                <c:pt idx="4891">
                  <c:v>27.172261388888895</c:v>
                </c:pt>
                <c:pt idx="4892">
                  <c:v>27.177805833333327</c:v>
                </c:pt>
                <c:pt idx="4893">
                  <c:v>27.183356944444448</c:v>
                </c:pt>
                <c:pt idx="4894">
                  <c:v>27.18891138888889</c:v>
                </c:pt>
                <c:pt idx="4895">
                  <c:v>27.194467499999998</c:v>
                </c:pt>
                <c:pt idx="4896">
                  <c:v>27.200032222221665</c:v>
                </c:pt>
                <c:pt idx="4897">
                  <c:v>27.20558472222222</c:v>
                </c:pt>
                <c:pt idx="4898">
                  <c:v>27.211138333333189</c:v>
                </c:pt>
                <c:pt idx="4899">
                  <c:v>27.216690555555552</c:v>
                </c:pt>
                <c:pt idx="4900">
                  <c:v>27.222246388888689</c:v>
                </c:pt>
                <c:pt idx="4901">
                  <c:v>27.227801666666831</c:v>
                </c:pt>
                <c:pt idx="4902">
                  <c:v>27.233355833333189</c:v>
                </c:pt>
                <c:pt idx="4903">
                  <c:v>27.238912222222222</c:v>
                </c:pt>
                <c:pt idx="4904">
                  <c:v>27.244467499999999</c:v>
                </c:pt>
                <c:pt idx="4905">
                  <c:v>27.250023611111089</c:v>
                </c:pt>
                <c:pt idx="4906">
                  <c:v>27.255579444444443</c:v>
                </c:pt>
                <c:pt idx="4907">
                  <c:v>27.261133611110989</c:v>
                </c:pt>
                <c:pt idx="4908">
                  <c:v>27.266690833332483</c:v>
                </c:pt>
                <c:pt idx="4909">
                  <c:v>27.272246111110789</c:v>
                </c:pt>
                <c:pt idx="4910">
                  <c:v>27.277801944444835</c:v>
                </c:pt>
                <c:pt idx="4911">
                  <c:v>27.283356388888887</c:v>
                </c:pt>
                <c:pt idx="4912">
                  <c:v>27.28893222222154</c:v>
                </c:pt>
                <c:pt idx="4913">
                  <c:v>27.294469722222221</c:v>
                </c:pt>
                <c:pt idx="4914">
                  <c:v>27.300022499999987</c:v>
                </c:pt>
                <c:pt idx="4915">
                  <c:v>27.305578888888888</c:v>
                </c:pt>
                <c:pt idx="4916">
                  <c:v>27.311135000000135</c:v>
                </c:pt>
                <c:pt idx="4917">
                  <c:v>27.316689166666691</c:v>
                </c:pt>
                <c:pt idx="4918">
                  <c:v>27.322245277777089</c:v>
                </c:pt>
                <c:pt idx="4919">
                  <c:v>27.327802500000001</c:v>
                </c:pt>
                <c:pt idx="4920">
                  <c:v>27.333358888888895</c:v>
                </c:pt>
                <c:pt idx="4921">
                  <c:v>27.338917500000001</c:v>
                </c:pt>
                <c:pt idx="4922">
                  <c:v>27.344467222222221</c:v>
                </c:pt>
                <c:pt idx="4923">
                  <c:v>27.350045833332889</c:v>
                </c:pt>
                <c:pt idx="4924">
                  <c:v>27.355578055555558</c:v>
                </c:pt>
                <c:pt idx="4925">
                  <c:v>27.361133611111089</c:v>
                </c:pt>
                <c:pt idx="4926">
                  <c:v>27.366699999999689</c:v>
                </c:pt>
                <c:pt idx="4927">
                  <c:v>27.372261111111111</c:v>
                </c:pt>
                <c:pt idx="4928">
                  <c:v>27.377814722222809</c:v>
                </c:pt>
                <c:pt idx="4929">
                  <c:v>27.383357499999999</c:v>
                </c:pt>
                <c:pt idx="4930">
                  <c:v>27.388911944444445</c:v>
                </c:pt>
                <c:pt idx="4931">
                  <c:v>27.394467222222225</c:v>
                </c:pt>
                <c:pt idx="4932">
                  <c:v>27.400024166666668</c:v>
                </c:pt>
                <c:pt idx="4933">
                  <c:v>27.405578888888886</c:v>
                </c:pt>
                <c:pt idx="4934">
                  <c:v>27.411134722222233</c:v>
                </c:pt>
                <c:pt idx="4935">
                  <c:v>27.416711388888888</c:v>
                </c:pt>
                <c:pt idx="4936">
                  <c:v>27.422246111110596</c:v>
                </c:pt>
                <c:pt idx="4937">
                  <c:v>27.427802500000002</c:v>
                </c:pt>
                <c:pt idx="4938">
                  <c:v>27.433361111111111</c:v>
                </c:pt>
                <c:pt idx="4939">
                  <c:v>27.438912499999986</c:v>
                </c:pt>
                <c:pt idx="4940">
                  <c:v>27.444469722222223</c:v>
                </c:pt>
                <c:pt idx="4941">
                  <c:v>27.45002333333268</c:v>
                </c:pt>
                <c:pt idx="4942">
                  <c:v>27.455578611111086</c:v>
                </c:pt>
                <c:pt idx="4943">
                  <c:v>27.461134444444443</c:v>
                </c:pt>
                <c:pt idx="4944">
                  <c:v>27.466690833332436</c:v>
                </c:pt>
                <c:pt idx="4945">
                  <c:v>27.472245277776942</c:v>
                </c:pt>
                <c:pt idx="4946">
                  <c:v>27.477801666666831</c:v>
                </c:pt>
                <c:pt idx="4947">
                  <c:v>27.483355833332691</c:v>
                </c:pt>
                <c:pt idx="4948">
                  <c:v>27.488911944444443</c:v>
                </c:pt>
                <c:pt idx="4949">
                  <c:v>27.494467499999999</c:v>
                </c:pt>
                <c:pt idx="4950">
                  <c:v>27.500023888888887</c:v>
                </c:pt>
                <c:pt idx="4951">
                  <c:v>27.505597777777297</c:v>
                </c:pt>
                <c:pt idx="4952">
                  <c:v>27.511134166666835</c:v>
                </c:pt>
                <c:pt idx="4953">
                  <c:v>27.516690833332778</c:v>
                </c:pt>
                <c:pt idx="4954">
                  <c:v>27.522245277777017</c:v>
                </c:pt>
                <c:pt idx="4955">
                  <c:v>27.527801111111131</c:v>
                </c:pt>
                <c:pt idx="4956">
                  <c:v>27.53335638888889</c:v>
                </c:pt>
                <c:pt idx="4957">
                  <c:v>27.538911388888891</c:v>
                </c:pt>
                <c:pt idx="4958">
                  <c:v>27.544468333333189</c:v>
                </c:pt>
                <c:pt idx="4959">
                  <c:v>27.550023888888887</c:v>
                </c:pt>
                <c:pt idx="4960">
                  <c:v>27.555579444444444</c:v>
                </c:pt>
                <c:pt idx="4961">
                  <c:v>27.561134166666665</c:v>
                </c:pt>
                <c:pt idx="4962">
                  <c:v>27.566689166666666</c:v>
                </c:pt>
                <c:pt idx="4963">
                  <c:v>27.572245555555529</c:v>
                </c:pt>
                <c:pt idx="4964">
                  <c:v>27.577801111111135</c:v>
                </c:pt>
                <c:pt idx="4965">
                  <c:v>27.583361388888893</c:v>
                </c:pt>
                <c:pt idx="4966">
                  <c:v>27.588923611110989</c:v>
                </c:pt>
                <c:pt idx="4967">
                  <c:v>27.594482777777689</c:v>
                </c:pt>
                <c:pt idx="4968">
                  <c:v>27.600031666666691</c:v>
                </c:pt>
                <c:pt idx="4969">
                  <c:v>27.605578055555558</c:v>
                </c:pt>
                <c:pt idx="4970">
                  <c:v>27.611139444444635</c:v>
                </c:pt>
                <c:pt idx="4971">
                  <c:v>27.61668972222223</c:v>
                </c:pt>
                <c:pt idx="4972">
                  <c:v>27.622247499999986</c:v>
                </c:pt>
                <c:pt idx="4973">
                  <c:v>27.627801944445014</c:v>
                </c:pt>
                <c:pt idx="4974">
                  <c:v>27.633356666666735</c:v>
                </c:pt>
                <c:pt idx="4975">
                  <c:v>27.638930555555554</c:v>
                </c:pt>
                <c:pt idx="4976">
                  <c:v>27.644475000000035</c:v>
                </c:pt>
                <c:pt idx="4977">
                  <c:v>27.650023888888892</c:v>
                </c:pt>
                <c:pt idx="4978">
                  <c:v>27.65557861111111</c:v>
                </c:pt>
                <c:pt idx="4979">
                  <c:v>27.661152777777776</c:v>
                </c:pt>
                <c:pt idx="4980">
                  <c:v>27.666709722222222</c:v>
                </c:pt>
                <c:pt idx="4981">
                  <c:v>27.672250000000005</c:v>
                </c:pt>
                <c:pt idx="4982">
                  <c:v>27.677800833333329</c:v>
                </c:pt>
                <c:pt idx="4983">
                  <c:v>27.683357777777779</c:v>
                </c:pt>
                <c:pt idx="4984">
                  <c:v>27.688912222222189</c:v>
                </c:pt>
                <c:pt idx="4985">
                  <c:v>27.694470277777729</c:v>
                </c:pt>
                <c:pt idx="4986">
                  <c:v>27.700028055555553</c:v>
                </c:pt>
                <c:pt idx="4987">
                  <c:v>27.70557916666667</c:v>
                </c:pt>
                <c:pt idx="4988">
                  <c:v>27.71113472222223</c:v>
                </c:pt>
                <c:pt idx="4989">
                  <c:v>27.716689444444444</c:v>
                </c:pt>
                <c:pt idx="4990">
                  <c:v>27.722245277776942</c:v>
                </c:pt>
                <c:pt idx="4991">
                  <c:v>27.727801388888931</c:v>
                </c:pt>
                <c:pt idx="4992">
                  <c:v>27.733376666666668</c:v>
                </c:pt>
                <c:pt idx="4993">
                  <c:v>27.738911944444531</c:v>
                </c:pt>
                <c:pt idx="4994">
                  <c:v>27.744466944444447</c:v>
                </c:pt>
                <c:pt idx="4995">
                  <c:v>27.750022499999989</c:v>
                </c:pt>
                <c:pt idx="4996">
                  <c:v>27.755579444444443</c:v>
                </c:pt>
                <c:pt idx="4997">
                  <c:v>27.761134444444444</c:v>
                </c:pt>
                <c:pt idx="4998">
                  <c:v>27.766690555555012</c:v>
                </c:pt>
                <c:pt idx="4999">
                  <c:v>27.772245277777017</c:v>
                </c:pt>
                <c:pt idx="5000">
                  <c:v>27.777817222222225</c:v>
                </c:pt>
                <c:pt idx="5001">
                  <c:v>27.783358888888888</c:v>
                </c:pt>
                <c:pt idx="5002">
                  <c:v>27.788911388888888</c:v>
                </c:pt>
                <c:pt idx="5003">
                  <c:v>27.79446861111111</c:v>
                </c:pt>
                <c:pt idx="5004">
                  <c:v>27.800043611111089</c:v>
                </c:pt>
                <c:pt idx="5005">
                  <c:v>27.805598888888888</c:v>
                </c:pt>
                <c:pt idx="5006">
                  <c:v>27.811133888888893</c:v>
                </c:pt>
                <c:pt idx="5007">
                  <c:v>27.816689722222225</c:v>
                </c:pt>
                <c:pt idx="5008">
                  <c:v>27.822256388888892</c:v>
                </c:pt>
                <c:pt idx="5009">
                  <c:v>27.827809166666835</c:v>
                </c:pt>
                <c:pt idx="5010">
                  <c:v>27.833356388888891</c:v>
                </c:pt>
                <c:pt idx="5011">
                  <c:v>27.838911944444735</c:v>
                </c:pt>
                <c:pt idx="5012">
                  <c:v>27.844467222222221</c:v>
                </c:pt>
                <c:pt idx="5013">
                  <c:v>27.850023055555557</c:v>
                </c:pt>
                <c:pt idx="5014">
                  <c:v>27.85557861111111</c:v>
                </c:pt>
                <c:pt idx="5015">
                  <c:v>27.861134166666691</c:v>
                </c:pt>
                <c:pt idx="5016">
                  <c:v>27.866690833332608</c:v>
                </c:pt>
                <c:pt idx="5017">
                  <c:v>27.872257499999996</c:v>
                </c:pt>
                <c:pt idx="5018">
                  <c:v>27.877801944445014</c:v>
                </c:pt>
                <c:pt idx="5019">
                  <c:v>27.883358888888893</c:v>
                </c:pt>
                <c:pt idx="5020">
                  <c:v>27.888932222221687</c:v>
                </c:pt>
                <c:pt idx="5021">
                  <c:v>27.894480833332889</c:v>
                </c:pt>
                <c:pt idx="5022">
                  <c:v>27.900043333332569</c:v>
                </c:pt>
                <c:pt idx="5023">
                  <c:v>27.905596666666629</c:v>
                </c:pt>
                <c:pt idx="5024">
                  <c:v>27.911136111111109</c:v>
                </c:pt>
                <c:pt idx="5025">
                  <c:v>27.916690555555526</c:v>
                </c:pt>
                <c:pt idx="5026">
                  <c:v>27.922246666666489</c:v>
                </c:pt>
                <c:pt idx="5027">
                  <c:v>27.927802222222223</c:v>
                </c:pt>
                <c:pt idx="5028">
                  <c:v>27.933356666666668</c:v>
                </c:pt>
                <c:pt idx="5029">
                  <c:v>27.938912222222189</c:v>
                </c:pt>
                <c:pt idx="5030">
                  <c:v>27.944470000000003</c:v>
                </c:pt>
                <c:pt idx="5031">
                  <c:v>27.950023611111089</c:v>
                </c:pt>
                <c:pt idx="5032">
                  <c:v>27.955586388888889</c:v>
                </c:pt>
                <c:pt idx="5033">
                  <c:v>27.961133611110789</c:v>
                </c:pt>
                <c:pt idx="5034">
                  <c:v>27.966690555554944</c:v>
                </c:pt>
                <c:pt idx="5035">
                  <c:v>27.972245277776942</c:v>
                </c:pt>
                <c:pt idx="5036">
                  <c:v>27.977800277777689</c:v>
                </c:pt>
                <c:pt idx="5037">
                  <c:v>27.983379722222189</c:v>
                </c:pt>
                <c:pt idx="5038">
                  <c:v>27.988932499999589</c:v>
                </c:pt>
                <c:pt idx="5039">
                  <c:v>27.994468055555558</c:v>
                </c:pt>
                <c:pt idx="5040">
                  <c:v>28.000023888888887</c:v>
                </c:pt>
                <c:pt idx="5041">
                  <c:v>28.005578888888888</c:v>
                </c:pt>
                <c:pt idx="5042">
                  <c:v>28.011160555555591</c:v>
                </c:pt>
                <c:pt idx="5043">
                  <c:v>28.01671</c:v>
                </c:pt>
                <c:pt idx="5044">
                  <c:v>28.02224583333258</c:v>
                </c:pt>
                <c:pt idx="5045">
                  <c:v>28.027801111111131</c:v>
                </c:pt>
                <c:pt idx="5046">
                  <c:v>28.033356666666691</c:v>
                </c:pt>
                <c:pt idx="5047">
                  <c:v>28.038937222222224</c:v>
                </c:pt>
                <c:pt idx="5048">
                  <c:v>28.044466944444444</c:v>
                </c:pt>
                <c:pt idx="5049">
                  <c:v>28.050022499999987</c:v>
                </c:pt>
                <c:pt idx="5050">
                  <c:v>28.055599166666667</c:v>
                </c:pt>
                <c:pt idx="5051">
                  <c:v>28.061152777777689</c:v>
                </c:pt>
                <c:pt idx="5052">
                  <c:v>28.066708611111089</c:v>
                </c:pt>
                <c:pt idx="5053">
                  <c:v>28.072245555555529</c:v>
                </c:pt>
                <c:pt idx="5054">
                  <c:v>28.077802777777777</c:v>
                </c:pt>
                <c:pt idx="5055">
                  <c:v>28.083356388888888</c:v>
                </c:pt>
                <c:pt idx="5056">
                  <c:v>28.088911666666665</c:v>
                </c:pt>
                <c:pt idx="5057">
                  <c:v>28.0944675</c:v>
                </c:pt>
                <c:pt idx="5058">
                  <c:v>28.100022777777689</c:v>
                </c:pt>
                <c:pt idx="5059">
                  <c:v>28.105579444444444</c:v>
                </c:pt>
                <c:pt idx="5060">
                  <c:v>28.111153611111131</c:v>
                </c:pt>
                <c:pt idx="5061">
                  <c:v>28.116702777777729</c:v>
                </c:pt>
                <c:pt idx="5062">
                  <c:v>28.122249166666666</c:v>
                </c:pt>
                <c:pt idx="5063">
                  <c:v>28.127802222222225</c:v>
                </c:pt>
                <c:pt idx="5064">
                  <c:v>28.133357777777778</c:v>
                </c:pt>
                <c:pt idx="5065">
                  <c:v>28.138911944444835</c:v>
                </c:pt>
                <c:pt idx="5066">
                  <c:v>28.144467500000001</c:v>
                </c:pt>
                <c:pt idx="5067">
                  <c:v>28.150045277777689</c:v>
                </c:pt>
                <c:pt idx="5068">
                  <c:v>28.155585555555554</c:v>
                </c:pt>
                <c:pt idx="5069">
                  <c:v>28.161133611111087</c:v>
                </c:pt>
                <c:pt idx="5070">
                  <c:v>28.166690833332662</c:v>
                </c:pt>
                <c:pt idx="5071">
                  <c:v>28.172246666666666</c:v>
                </c:pt>
                <c:pt idx="5072">
                  <c:v>28.17780222222223</c:v>
                </c:pt>
                <c:pt idx="5073">
                  <c:v>28.183363611111112</c:v>
                </c:pt>
                <c:pt idx="5074">
                  <c:v>28.188913055555556</c:v>
                </c:pt>
                <c:pt idx="5075">
                  <c:v>28.194467499999998</c:v>
                </c:pt>
                <c:pt idx="5076">
                  <c:v>28.200023611111089</c:v>
                </c:pt>
                <c:pt idx="5077">
                  <c:v>28.205586944444427</c:v>
                </c:pt>
                <c:pt idx="5078">
                  <c:v>28.211142222222222</c:v>
                </c:pt>
                <c:pt idx="5079">
                  <c:v>28.21669</c:v>
                </c:pt>
                <c:pt idx="5080">
                  <c:v>28.222247222221576</c:v>
                </c:pt>
                <c:pt idx="5081">
                  <c:v>28.227801666666831</c:v>
                </c:pt>
                <c:pt idx="5082">
                  <c:v>28.233378333333189</c:v>
                </c:pt>
                <c:pt idx="5083">
                  <c:v>28.238911388888891</c:v>
                </c:pt>
                <c:pt idx="5084">
                  <c:v>28.244467499999999</c:v>
                </c:pt>
                <c:pt idx="5085">
                  <c:v>28.250049444444443</c:v>
                </c:pt>
                <c:pt idx="5086">
                  <c:v>28.255598888888887</c:v>
                </c:pt>
                <c:pt idx="5087">
                  <c:v>28.261134444444444</c:v>
                </c:pt>
                <c:pt idx="5088">
                  <c:v>28.266689166666669</c:v>
                </c:pt>
                <c:pt idx="5089">
                  <c:v>28.272245555555529</c:v>
                </c:pt>
                <c:pt idx="5090">
                  <c:v>28.277816944444531</c:v>
                </c:pt>
                <c:pt idx="5091">
                  <c:v>28.283381388888888</c:v>
                </c:pt>
                <c:pt idx="5092">
                  <c:v>28.288913055555529</c:v>
                </c:pt>
                <c:pt idx="5093">
                  <c:v>28.294467777777779</c:v>
                </c:pt>
                <c:pt idx="5094">
                  <c:v>28.300023055555556</c:v>
                </c:pt>
                <c:pt idx="5095">
                  <c:v>28.305578888888888</c:v>
                </c:pt>
                <c:pt idx="5096">
                  <c:v>28.311133611111114</c:v>
                </c:pt>
                <c:pt idx="5097">
                  <c:v>28.316690000000001</c:v>
                </c:pt>
                <c:pt idx="5098">
                  <c:v>28.322245277777089</c:v>
                </c:pt>
                <c:pt idx="5099">
                  <c:v>28.327800277777779</c:v>
                </c:pt>
                <c:pt idx="5100">
                  <c:v>28.333358055555635</c:v>
                </c:pt>
                <c:pt idx="5101">
                  <c:v>28.338913333333089</c:v>
                </c:pt>
                <c:pt idx="5102">
                  <c:v>28.3444775</c:v>
                </c:pt>
                <c:pt idx="5103">
                  <c:v>28.350024166666731</c:v>
                </c:pt>
                <c:pt idx="5104">
                  <c:v>28.355578055555558</c:v>
                </c:pt>
                <c:pt idx="5105">
                  <c:v>28.361134444444495</c:v>
                </c:pt>
                <c:pt idx="5106">
                  <c:v>28.366690000000002</c:v>
                </c:pt>
                <c:pt idx="5107">
                  <c:v>28.372244722222224</c:v>
                </c:pt>
                <c:pt idx="5108">
                  <c:v>28.377800833333289</c:v>
                </c:pt>
                <c:pt idx="5109">
                  <c:v>28.383375555555556</c:v>
                </c:pt>
                <c:pt idx="5110">
                  <c:v>28.388927777777589</c:v>
                </c:pt>
                <c:pt idx="5111">
                  <c:v>28.394475555555555</c:v>
                </c:pt>
                <c:pt idx="5112">
                  <c:v>28.400022499999789</c:v>
                </c:pt>
                <c:pt idx="5113">
                  <c:v>28.405578055555559</c:v>
                </c:pt>
                <c:pt idx="5114">
                  <c:v>28.411134722222233</c:v>
                </c:pt>
                <c:pt idx="5115">
                  <c:v>28.416689722222223</c:v>
                </c:pt>
                <c:pt idx="5116">
                  <c:v>28.42224555555498</c:v>
                </c:pt>
                <c:pt idx="5117">
                  <c:v>28.427800833332842</c:v>
                </c:pt>
                <c:pt idx="5118">
                  <c:v>28.43335722222222</c:v>
                </c:pt>
                <c:pt idx="5119">
                  <c:v>28.438929999999889</c:v>
                </c:pt>
                <c:pt idx="5120">
                  <c:v>28.444483055555526</c:v>
                </c:pt>
                <c:pt idx="5121">
                  <c:v>28.450033333332659</c:v>
                </c:pt>
                <c:pt idx="5122">
                  <c:v>28.455594444444444</c:v>
                </c:pt>
                <c:pt idx="5123">
                  <c:v>28.461153055555556</c:v>
                </c:pt>
                <c:pt idx="5124">
                  <c:v>28.466696388888789</c:v>
                </c:pt>
                <c:pt idx="5125">
                  <c:v>28.472246666666589</c:v>
                </c:pt>
                <c:pt idx="5126">
                  <c:v>28.477802222222223</c:v>
                </c:pt>
                <c:pt idx="5127">
                  <c:v>28.483356388888886</c:v>
                </c:pt>
                <c:pt idx="5128">
                  <c:v>28.488935833332569</c:v>
                </c:pt>
                <c:pt idx="5129">
                  <c:v>28.494467499999999</c:v>
                </c:pt>
                <c:pt idx="5130">
                  <c:v>28.500023611111089</c:v>
                </c:pt>
                <c:pt idx="5131">
                  <c:v>28.505578055555556</c:v>
                </c:pt>
                <c:pt idx="5132">
                  <c:v>28.511148055555555</c:v>
                </c:pt>
                <c:pt idx="5133">
                  <c:v>28.516706388888888</c:v>
                </c:pt>
                <c:pt idx="5134">
                  <c:v>28.522244722222222</c:v>
                </c:pt>
                <c:pt idx="5135">
                  <c:v>28.527820277777689</c:v>
                </c:pt>
                <c:pt idx="5136">
                  <c:v>28.533375833333189</c:v>
                </c:pt>
                <c:pt idx="5137">
                  <c:v>28.538923333332889</c:v>
                </c:pt>
                <c:pt idx="5138">
                  <c:v>28.544458333333289</c:v>
                </c:pt>
                <c:pt idx="5139">
                  <c:v>28.550015000000005</c:v>
                </c:pt>
                <c:pt idx="5140">
                  <c:v>28.555588888888888</c:v>
                </c:pt>
                <c:pt idx="5141">
                  <c:v>28.561125000000001</c:v>
                </c:pt>
                <c:pt idx="5142">
                  <c:v>28.566680555555529</c:v>
                </c:pt>
                <c:pt idx="5143">
                  <c:v>28.572256666666664</c:v>
                </c:pt>
                <c:pt idx="5144">
                  <c:v>28.577796944444444</c:v>
                </c:pt>
                <c:pt idx="5145">
                  <c:v>28.583347499999789</c:v>
                </c:pt>
                <c:pt idx="5146">
                  <c:v>28.588910833332612</c:v>
                </c:pt>
                <c:pt idx="5147">
                  <c:v>28.594458611111111</c:v>
                </c:pt>
                <c:pt idx="5148">
                  <c:v>28.600013888888888</c:v>
                </c:pt>
                <c:pt idx="5149">
                  <c:v>28.605570833332745</c:v>
                </c:pt>
                <c:pt idx="5150">
                  <c:v>28.611126388888891</c:v>
                </c:pt>
                <c:pt idx="5151">
                  <c:v>28.61669000000003</c:v>
                </c:pt>
                <c:pt idx="5152">
                  <c:v>28.622257222222224</c:v>
                </c:pt>
                <c:pt idx="5153">
                  <c:v>28.627805277777778</c:v>
                </c:pt>
                <c:pt idx="5154">
                  <c:v>28.633347500000003</c:v>
                </c:pt>
                <c:pt idx="5155">
                  <c:v>28.63890277777778</c:v>
                </c:pt>
                <c:pt idx="5156">
                  <c:v>28.644472499999999</c:v>
                </c:pt>
                <c:pt idx="5157">
                  <c:v>28.650014444444835</c:v>
                </c:pt>
                <c:pt idx="5158">
                  <c:v>28.655580555555556</c:v>
                </c:pt>
                <c:pt idx="5159">
                  <c:v>28.66112500000003</c:v>
                </c:pt>
                <c:pt idx="5160">
                  <c:v>28.666694166666691</c:v>
                </c:pt>
                <c:pt idx="5161">
                  <c:v>28.672256666666691</c:v>
                </c:pt>
                <c:pt idx="5162">
                  <c:v>28.677801666667222</c:v>
                </c:pt>
                <c:pt idx="5163">
                  <c:v>28.683355833332989</c:v>
                </c:pt>
                <c:pt idx="5164">
                  <c:v>28.688911944444445</c:v>
                </c:pt>
                <c:pt idx="5165">
                  <c:v>28.694466944444535</c:v>
                </c:pt>
                <c:pt idx="5166">
                  <c:v>28.70002333333268</c:v>
                </c:pt>
                <c:pt idx="5167">
                  <c:v>28.705578611111086</c:v>
                </c:pt>
                <c:pt idx="5168">
                  <c:v>28.711134444444635</c:v>
                </c:pt>
                <c:pt idx="5169">
                  <c:v>28.71668916666669</c:v>
                </c:pt>
                <c:pt idx="5170">
                  <c:v>28.722245555555489</c:v>
                </c:pt>
                <c:pt idx="5171">
                  <c:v>28.727800833332989</c:v>
                </c:pt>
                <c:pt idx="5172">
                  <c:v>28.733358611111111</c:v>
                </c:pt>
                <c:pt idx="5173">
                  <c:v>28.738913055555557</c:v>
                </c:pt>
                <c:pt idx="5174">
                  <c:v>28.744468888888893</c:v>
                </c:pt>
                <c:pt idx="5175">
                  <c:v>28.750030833332641</c:v>
                </c:pt>
                <c:pt idx="5176">
                  <c:v>28.755578055555556</c:v>
                </c:pt>
                <c:pt idx="5177">
                  <c:v>28.761134722222224</c:v>
                </c:pt>
                <c:pt idx="5178">
                  <c:v>28.766689166666669</c:v>
                </c:pt>
                <c:pt idx="5179">
                  <c:v>28.772246944444429</c:v>
                </c:pt>
                <c:pt idx="5180">
                  <c:v>28.777800833333089</c:v>
                </c:pt>
                <c:pt idx="5181">
                  <c:v>28.783370833332569</c:v>
                </c:pt>
                <c:pt idx="5182">
                  <c:v>28.788912777777078</c:v>
                </c:pt>
                <c:pt idx="5183">
                  <c:v>28.794467777777779</c:v>
                </c:pt>
                <c:pt idx="5184">
                  <c:v>28.800024166666695</c:v>
                </c:pt>
                <c:pt idx="5185">
                  <c:v>28.805578611111113</c:v>
                </c:pt>
                <c:pt idx="5186">
                  <c:v>28.811135000000135</c:v>
                </c:pt>
                <c:pt idx="5187">
                  <c:v>28.816690833332839</c:v>
                </c:pt>
                <c:pt idx="5188">
                  <c:v>28.822245277777089</c:v>
                </c:pt>
                <c:pt idx="5189">
                  <c:v>28.827801666667035</c:v>
                </c:pt>
                <c:pt idx="5190">
                  <c:v>28.833356111111108</c:v>
                </c:pt>
                <c:pt idx="5191">
                  <c:v>28.838911388888931</c:v>
                </c:pt>
                <c:pt idx="5192">
                  <c:v>28.84446777777778</c:v>
                </c:pt>
                <c:pt idx="5193">
                  <c:v>28.850023333332889</c:v>
                </c:pt>
                <c:pt idx="5194">
                  <c:v>28.855583055555556</c:v>
                </c:pt>
                <c:pt idx="5195">
                  <c:v>28.861134166666691</c:v>
                </c:pt>
                <c:pt idx="5196">
                  <c:v>28.866689722222223</c:v>
                </c:pt>
                <c:pt idx="5197">
                  <c:v>28.872263333332889</c:v>
                </c:pt>
                <c:pt idx="5198">
                  <c:v>28.877811666667135</c:v>
                </c:pt>
                <c:pt idx="5199">
                  <c:v>28.883356944444447</c:v>
                </c:pt>
                <c:pt idx="5200">
                  <c:v>28.888911388888893</c:v>
                </c:pt>
                <c:pt idx="5201">
                  <c:v>28.894467777777777</c:v>
                </c:pt>
                <c:pt idx="5202">
                  <c:v>28.900023055555529</c:v>
                </c:pt>
                <c:pt idx="5203">
                  <c:v>28.905579999999517</c:v>
                </c:pt>
                <c:pt idx="5204">
                  <c:v>28.911135555555557</c:v>
                </c:pt>
                <c:pt idx="5205">
                  <c:v>28.916689999999889</c:v>
                </c:pt>
                <c:pt idx="5206">
                  <c:v>28.922245833332468</c:v>
                </c:pt>
                <c:pt idx="5207">
                  <c:v>28.927800833332842</c:v>
                </c:pt>
                <c:pt idx="5208">
                  <c:v>28.933376666666668</c:v>
                </c:pt>
                <c:pt idx="5209">
                  <c:v>28.938914166666695</c:v>
                </c:pt>
                <c:pt idx="5210">
                  <c:v>28.944468333332889</c:v>
                </c:pt>
                <c:pt idx="5211">
                  <c:v>28.950023888888889</c:v>
                </c:pt>
                <c:pt idx="5212">
                  <c:v>28.955582777777064</c:v>
                </c:pt>
                <c:pt idx="5213">
                  <c:v>28.961139999999499</c:v>
                </c:pt>
                <c:pt idx="5214">
                  <c:v>28.966690833332436</c:v>
                </c:pt>
                <c:pt idx="5215">
                  <c:v>28.972246111110689</c:v>
                </c:pt>
                <c:pt idx="5216">
                  <c:v>28.97780111111113</c:v>
                </c:pt>
                <c:pt idx="5217">
                  <c:v>28.983366388888889</c:v>
                </c:pt>
                <c:pt idx="5218">
                  <c:v>28.988913055555489</c:v>
                </c:pt>
                <c:pt idx="5219">
                  <c:v>28.99446861111111</c:v>
                </c:pt>
                <c:pt idx="5220">
                  <c:v>29.000044166666665</c:v>
                </c:pt>
                <c:pt idx="5221">
                  <c:v>29.005588055555556</c:v>
                </c:pt>
                <c:pt idx="5222">
                  <c:v>29.011141388888891</c:v>
                </c:pt>
                <c:pt idx="5223">
                  <c:v>29.016690833332778</c:v>
                </c:pt>
                <c:pt idx="5224">
                  <c:v>29.022244999999689</c:v>
                </c:pt>
                <c:pt idx="5225">
                  <c:v>29.027801944444835</c:v>
                </c:pt>
                <c:pt idx="5226">
                  <c:v>29.03335777777778</c:v>
                </c:pt>
                <c:pt idx="5227">
                  <c:v>29.038930555555552</c:v>
                </c:pt>
                <c:pt idx="5228">
                  <c:v>29.044487777777729</c:v>
                </c:pt>
                <c:pt idx="5229">
                  <c:v>29.050022499999987</c:v>
                </c:pt>
                <c:pt idx="5230">
                  <c:v>29.055579166666668</c:v>
                </c:pt>
                <c:pt idx="5231">
                  <c:v>29.061135</c:v>
                </c:pt>
                <c:pt idx="5232">
                  <c:v>29.066689722222222</c:v>
                </c:pt>
                <c:pt idx="5233">
                  <c:v>29.072248888888886</c:v>
                </c:pt>
                <c:pt idx="5234">
                  <c:v>29.077800555555555</c:v>
                </c:pt>
                <c:pt idx="5235">
                  <c:v>29.083357777777689</c:v>
                </c:pt>
                <c:pt idx="5236">
                  <c:v>29.088913055555526</c:v>
                </c:pt>
                <c:pt idx="5237">
                  <c:v>29.094468055555591</c:v>
                </c:pt>
                <c:pt idx="5238">
                  <c:v>29.100028333333189</c:v>
                </c:pt>
                <c:pt idx="5239">
                  <c:v>29.105585000000001</c:v>
                </c:pt>
                <c:pt idx="5240">
                  <c:v>29.111139166666735</c:v>
                </c:pt>
                <c:pt idx="5241">
                  <c:v>29.116690833332989</c:v>
                </c:pt>
                <c:pt idx="5242">
                  <c:v>29.122246944444427</c:v>
                </c:pt>
                <c:pt idx="5243">
                  <c:v>29.127801388889235</c:v>
                </c:pt>
                <c:pt idx="5244">
                  <c:v>29.133356666666735</c:v>
                </c:pt>
                <c:pt idx="5245">
                  <c:v>29.138911944444835</c:v>
                </c:pt>
                <c:pt idx="5246">
                  <c:v>29.144468333333329</c:v>
                </c:pt>
                <c:pt idx="5247">
                  <c:v>29.150032222222222</c:v>
                </c:pt>
                <c:pt idx="5248">
                  <c:v>29.155596388888888</c:v>
                </c:pt>
                <c:pt idx="5249">
                  <c:v>29.161144722222225</c:v>
                </c:pt>
                <c:pt idx="5250">
                  <c:v>29.166690277777136</c:v>
                </c:pt>
                <c:pt idx="5251">
                  <c:v>29.172246388888887</c:v>
                </c:pt>
                <c:pt idx="5252">
                  <c:v>29.177800277777781</c:v>
                </c:pt>
                <c:pt idx="5253">
                  <c:v>29.18335722222222</c:v>
                </c:pt>
                <c:pt idx="5254">
                  <c:v>29.188940277777089</c:v>
                </c:pt>
                <c:pt idx="5255">
                  <c:v>29.19446861111113</c:v>
                </c:pt>
                <c:pt idx="5256">
                  <c:v>29.200023055555526</c:v>
                </c:pt>
                <c:pt idx="5257">
                  <c:v>29.205599444444442</c:v>
                </c:pt>
                <c:pt idx="5258">
                  <c:v>29.211155555555631</c:v>
                </c:pt>
                <c:pt idx="5259">
                  <c:v>29.216706388888888</c:v>
                </c:pt>
                <c:pt idx="5260">
                  <c:v>29.222252777777229</c:v>
                </c:pt>
                <c:pt idx="5261">
                  <c:v>29.227809999999987</c:v>
                </c:pt>
                <c:pt idx="5262">
                  <c:v>29.233355833333189</c:v>
                </c:pt>
                <c:pt idx="5263">
                  <c:v>29.238911944444531</c:v>
                </c:pt>
                <c:pt idx="5264">
                  <c:v>29.244468888888893</c:v>
                </c:pt>
                <c:pt idx="5265">
                  <c:v>29.250024999999987</c:v>
                </c:pt>
                <c:pt idx="5266">
                  <c:v>29.255579166666667</c:v>
                </c:pt>
                <c:pt idx="5267">
                  <c:v>29.261134166666665</c:v>
                </c:pt>
                <c:pt idx="5268">
                  <c:v>29.266690833332483</c:v>
                </c:pt>
                <c:pt idx="5269">
                  <c:v>29.272249166666629</c:v>
                </c:pt>
                <c:pt idx="5270">
                  <c:v>29.277801944444835</c:v>
                </c:pt>
                <c:pt idx="5271">
                  <c:v>29.283360277777032</c:v>
                </c:pt>
                <c:pt idx="5272">
                  <c:v>29.288911944444443</c:v>
                </c:pt>
                <c:pt idx="5273">
                  <c:v>29.294467777777779</c:v>
                </c:pt>
                <c:pt idx="5274">
                  <c:v>29.300023888888887</c:v>
                </c:pt>
                <c:pt idx="5275">
                  <c:v>29.305580000000003</c:v>
                </c:pt>
                <c:pt idx="5276">
                  <c:v>29.311134166666935</c:v>
                </c:pt>
                <c:pt idx="5277">
                  <c:v>29.316690000000001</c:v>
                </c:pt>
                <c:pt idx="5278">
                  <c:v>29.322246388888889</c:v>
                </c:pt>
                <c:pt idx="5279">
                  <c:v>29.327800277777779</c:v>
                </c:pt>
                <c:pt idx="5280">
                  <c:v>29.333356388888891</c:v>
                </c:pt>
                <c:pt idx="5281">
                  <c:v>29.338911666666831</c:v>
                </c:pt>
                <c:pt idx="5282">
                  <c:v>29.34446777777778</c:v>
                </c:pt>
                <c:pt idx="5283">
                  <c:v>29.350036388888888</c:v>
                </c:pt>
                <c:pt idx="5284">
                  <c:v>29.355582222222189</c:v>
                </c:pt>
                <c:pt idx="5285">
                  <c:v>29.361134166666691</c:v>
                </c:pt>
                <c:pt idx="5286">
                  <c:v>29.366711388888888</c:v>
                </c:pt>
                <c:pt idx="5287">
                  <c:v>29.372244999999989</c:v>
                </c:pt>
                <c:pt idx="5288">
                  <c:v>29.377826944444635</c:v>
                </c:pt>
                <c:pt idx="5289">
                  <c:v>29.383356388888888</c:v>
                </c:pt>
                <c:pt idx="5290">
                  <c:v>29.388933055555526</c:v>
                </c:pt>
                <c:pt idx="5291">
                  <c:v>29.394469444444535</c:v>
                </c:pt>
                <c:pt idx="5292">
                  <c:v>29.400040555555016</c:v>
                </c:pt>
                <c:pt idx="5293">
                  <c:v>29.405584444444447</c:v>
                </c:pt>
                <c:pt idx="5294">
                  <c:v>29.411139722222224</c:v>
                </c:pt>
                <c:pt idx="5295">
                  <c:v>29.416697222222222</c:v>
                </c:pt>
                <c:pt idx="5296">
                  <c:v>29.422246666666489</c:v>
                </c:pt>
                <c:pt idx="5297">
                  <c:v>29.427805277777779</c:v>
                </c:pt>
                <c:pt idx="5298">
                  <c:v>29.433357777777779</c:v>
                </c:pt>
                <c:pt idx="5299">
                  <c:v>29.438911944444445</c:v>
                </c:pt>
                <c:pt idx="5300">
                  <c:v>29.444485555555556</c:v>
                </c:pt>
                <c:pt idx="5301">
                  <c:v>29.450038333332778</c:v>
                </c:pt>
                <c:pt idx="5302">
                  <c:v>29.455581944444443</c:v>
                </c:pt>
                <c:pt idx="5303">
                  <c:v>29.461134722222223</c:v>
                </c:pt>
                <c:pt idx="5304">
                  <c:v>29.466689722222089</c:v>
                </c:pt>
                <c:pt idx="5305">
                  <c:v>29.47224833333258</c:v>
                </c:pt>
                <c:pt idx="5306">
                  <c:v>29.477801388888931</c:v>
                </c:pt>
                <c:pt idx="5307">
                  <c:v>29.483356666666669</c:v>
                </c:pt>
                <c:pt idx="5308">
                  <c:v>29.488923333332526</c:v>
                </c:pt>
                <c:pt idx="5309">
                  <c:v>29.494468333333089</c:v>
                </c:pt>
                <c:pt idx="5310">
                  <c:v>29.500023888888887</c:v>
                </c:pt>
                <c:pt idx="5311">
                  <c:v>29.505579166666667</c:v>
                </c:pt>
                <c:pt idx="5312">
                  <c:v>29.511142222222219</c:v>
                </c:pt>
                <c:pt idx="5313">
                  <c:v>29.516690555555556</c:v>
                </c:pt>
                <c:pt idx="5314">
                  <c:v>29.522245277777017</c:v>
                </c:pt>
                <c:pt idx="5315">
                  <c:v>29.52782111111113</c:v>
                </c:pt>
                <c:pt idx="5316">
                  <c:v>29.533371666666731</c:v>
                </c:pt>
                <c:pt idx="5317">
                  <c:v>29.53892861111111</c:v>
                </c:pt>
                <c:pt idx="5318">
                  <c:v>29.544472222222222</c:v>
                </c:pt>
                <c:pt idx="5319">
                  <c:v>29.550024999999987</c:v>
                </c:pt>
                <c:pt idx="5320">
                  <c:v>29.555578611111113</c:v>
                </c:pt>
                <c:pt idx="5321">
                  <c:v>29.561133611111089</c:v>
                </c:pt>
                <c:pt idx="5322">
                  <c:v>29.566689444444442</c:v>
                </c:pt>
                <c:pt idx="5323">
                  <c:v>29.572246666666629</c:v>
                </c:pt>
                <c:pt idx="5324">
                  <c:v>29.577801944444957</c:v>
                </c:pt>
                <c:pt idx="5325">
                  <c:v>29.583356666666667</c:v>
                </c:pt>
                <c:pt idx="5326">
                  <c:v>29.588913888888889</c:v>
                </c:pt>
                <c:pt idx="5327">
                  <c:v>29.594469444444531</c:v>
                </c:pt>
                <c:pt idx="5328">
                  <c:v>29.600023333332889</c:v>
                </c:pt>
                <c:pt idx="5329">
                  <c:v>29.60558138888889</c:v>
                </c:pt>
                <c:pt idx="5330">
                  <c:v>29.611134444444971</c:v>
                </c:pt>
                <c:pt idx="5331">
                  <c:v>29.616689166666731</c:v>
                </c:pt>
                <c:pt idx="5332">
                  <c:v>29.622246944444427</c:v>
                </c:pt>
                <c:pt idx="5333">
                  <c:v>29.627801666667164</c:v>
                </c:pt>
                <c:pt idx="5334">
                  <c:v>29.633356666666735</c:v>
                </c:pt>
                <c:pt idx="5335">
                  <c:v>29.638912222222224</c:v>
                </c:pt>
                <c:pt idx="5336">
                  <c:v>29.644484722222231</c:v>
                </c:pt>
                <c:pt idx="5337">
                  <c:v>29.650029999999987</c:v>
                </c:pt>
                <c:pt idx="5338">
                  <c:v>29.65557861111111</c:v>
                </c:pt>
                <c:pt idx="5339">
                  <c:v>29.661133611111087</c:v>
                </c:pt>
                <c:pt idx="5340">
                  <c:v>29.666693333332724</c:v>
                </c:pt>
                <c:pt idx="5341">
                  <c:v>29.672245277777275</c:v>
                </c:pt>
                <c:pt idx="5342">
                  <c:v>29.677800833333329</c:v>
                </c:pt>
                <c:pt idx="5343">
                  <c:v>29.68335805555559</c:v>
                </c:pt>
                <c:pt idx="5344">
                  <c:v>29.688913333332795</c:v>
                </c:pt>
                <c:pt idx="5345">
                  <c:v>29.694467499999998</c:v>
                </c:pt>
                <c:pt idx="5346">
                  <c:v>29.700022777777157</c:v>
                </c:pt>
                <c:pt idx="5347">
                  <c:v>29.705578611111086</c:v>
                </c:pt>
                <c:pt idx="5348">
                  <c:v>29.71113472222223</c:v>
                </c:pt>
                <c:pt idx="5349">
                  <c:v>29.716726111111086</c:v>
                </c:pt>
                <c:pt idx="5350">
                  <c:v>29.722244722222189</c:v>
                </c:pt>
                <c:pt idx="5351">
                  <c:v>29.727811944444635</c:v>
                </c:pt>
                <c:pt idx="5352">
                  <c:v>29.73335638888889</c:v>
                </c:pt>
                <c:pt idx="5353">
                  <c:v>29.738911388888891</c:v>
                </c:pt>
                <c:pt idx="5354">
                  <c:v>29.744467499999999</c:v>
                </c:pt>
                <c:pt idx="5355">
                  <c:v>29.750023055555552</c:v>
                </c:pt>
                <c:pt idx="5356">
                  <c:v>29.755578611111112</c:v>
                </c:pt>
                <c:pt idx="5357">
                  <c:v>29.761135277777182</c:v>
                </c:pt>
                <c:pt idx="5358">
                  <c:v>29.766707222221665</c:v>
                </c:pt>
                <c:pt idx="5359">
                  <c:v>29.77225138888889</c:v>
                </c:pt>
                <c:pt idx="5360">
                  <c:v>29.777806666666695</c:v>
                </c:pt>
                <c:pt idx="5361">
                  <c:v>29.783356666666666</c:v>
                </c:pt>
                <c:pt idx="5362">
                  <c:v>29.788911944444443</c:v>
                </c:pt>
                <c:pt idx="5363">
                  <c:v>29.794468333333189</c:v>
                </c:pt>
                <c:pt idx="5364">
                  <c:v>29.800023055555556</c:v>
                </c:pt>
                <c:pt idx="5365">
                  <c:v>29.805578611111113</c:v>
                </c:pt>
                <c:pt idx="5366">
                  <c:v>29.811135277777776</c:v>
                </c:pt>
                <c:pt idx="5367">
                  <c:v>29.816689722222225</c:v>
                </c:pt>
                <c:pt idx="5368">
                  <c:v>29.822245833332641</c:v>
                </c:pt>
                <c:pt idx="5369">
                  <c:v>29.827800277777779</c:v>
                </c:pt>
                <c:pt idx="5370">
                  <c:v>29.833356388888891</c:v>
                </c:pt>
                <c:pt idx="5371">
                  <c:v>29.838911944444735</c:v>
                </c:pt>
                <c:pt idx="5372">
                  <c:v>29.844468611111111</c:v>
                </c:pt>
                <c:pt idx="5373">
                  <c:v>29.850022777777689</c:v>
                </c:pt>
                <c:pt idx="5374">
                  <c:v>29.85557861111111</c:v>
                </c:pt>
                <c:pt idx="5375">
                  <c:v>29.861147222222222</c:v>
                </c:pt>
                <c:pt idx="5376">
                  <c:v>29.866691944444444</c:v>
                </c:pt>
                <c:pt idx="5377">
                  <c:v>29.872244722222224</c:v>
                </c:pt>
                <c:pt idx="5378">
                  <c:v>29.877801111111335</c:v>
                </c:pt>
                <c:pt idx="5379">
                  <c:v>29.883356666666668</c:v>
                </c:pt>
                <c:pt idx="5380">
                  <c:v>29.888911944444445</c:v>
                </c:pt>
                <c:pt idx="5381">
                  <c:v>29.894482222222223</c:v>
                </c:pt>
                <c:pt idx="5382">
                  <c:v>29.900023055555529</c:v>
                </c:pt>
                <c:pt idx="5383">
                  <c:v>29.905579444444442</c:v>
                </c:pt>
                <c:pt idx="5384">
                  <c:v>29.911136666666668</c:v>
                </c:pt>
                <c:pt idx="5385">
                  <c:v>29.916689166666668</c:v>
                </c:pt>
                <c:pt idx="5386">
                  <c:v>29.92224527777687</c:v>
                </c:pt>
                <c:pt idx="5387">
                  <c:v>29.927801944444631</c:v>
                </c:pt>
                <c:pt idx="5388">
                  <c:v>29.933356388888892</c:v>
                </c:pt>
                <c:pt idx="5389">
                  <c:v>29.938912777777489</c:v>
                </c:pt>
                <c:pt idx="5390">
                  <c:v>29.944467499999988</c:v>
                </c:pt>
                <c:pt idx="5391">
                  <c:v>29.950023888888889</c:v>
                </c:pt>
                <c:pt idx="5392">
                  <c:v>29.95557916666667</c:v>
                </c:pt>
                <c:pt idx="5393">
                  <c:v>29.961133611110789</c:v>
                </c:pt>
                <c:pt idx="5394">
                  <c:v>29.966689722222089</c:v>
                </c:pt>
                <c:pt idx="5395">
                  <c:v>29.972245277776942</c:v>
                </c:pt>
                <c:pt idx="5396">
                  <c:v>29.977800833332989</c:v>
                </c:pt>
                <c:pt idx="5397">
                  <c:v>29.983357499999986</c:v>
                </c:pt>
                <c:pt idx="5398">
                  <c:v>29.988928611110989</c:v>
                </c:pt>
                <c:pt idx="5399">
                  <c:v>29.994473611111086</c:v>
                </c:pt>
                <c:pt idx="5400">
                  <c:v>30.000023055555552</c:v>
                </c:pt>
                <c:pt idx="5401">
                  <c:v>30.005578888888888</c:v>
                </c:pt>
                <c:pt idx="5402">
                  <c:v>30.011134444444735</c:v>
                </c:pt>
                <c:pt idx="5403">
                  <c:v>30.016690000000001</c:v>
                </c:pt>
                <c:pt idx="5404">
                  <c:v>30.022258055555557</c:v>
                </c:pt>
                <c:pt idx="5405">
                  <c:v>30.027815277777776</c:v>
                </c:pt>
                <c:pt idx="5406">
                  <c:v>30.03335638888889</c:v>
                </c:pt>
                <c:pt idx="5407">
                  <c:v>30.038912777777689</c:v>
                </c:pt>
                <c:pt idx="5408">
                  <c:v>30.0444675</c:v>
                </c:pt>
                <c:pt idx="5409">
                  <c:v>30.050022499999987</c:v>
                </c:pt>
                <c:pt idx="5410">
                  <c:v>30.055579444444444</c:v>
                </c:pt>
                <c:pt idx="5411">
                  <c:v>30.061135</c:v>
                </c:pt>
                <c:pt idx="5412">
                  <c:v>30.066689444444442</c:v>
                </c:pt>
                <c:pt idx="5413">
                  <c:v>30.072266944444443</c:v>
                </c:pt>
                <c:pt idx="5414">
                  <c:v>30.077800833333189</c:v>
                </c:pt>
                <c:pt idx="5415">
                  <c:v>30.083356388888888</c:v>
                </c:pt>
                <c:pt idx="5416">
                  <c:v>30.088911944444444</c:v>
                </c:pt>
                <c:pt idx="5417">
                  <c:v>30.094468055555591</c:v>
                </c:pt>
                <c:pt idx="5418">
                  <c:v>30.100024444444635</c:v>
                </c:pt>
                <c:pt idx="5419">
                  <c:v>30.105580555555552</c:v>
                </c:pt>
                <c:pt idx="5420">
                  <c:v>30.111135833333329</c:v>
                </c:pt>
                <c:pt idx="5421">
                  <c:v>30.11669000000003</c:v>
                </c:pt>
                <c:pt idx="5422">
                  <c:v>30.122246111111089</c:v>
                </c:pt>
                <c:pt idx="5423">
                  <c:v>30.127801388889235</c:v>
                </c:pt>
                <c:pt idx="5424">
                  <c:v>30.13335611111113</c:v>
                </c:pt>
                <c:pt idx="5425">
                  <c:v>30.138911944444835</c:v>
                </c:pt>
                <c:pt idx="5426">
                  <c:v>30.144467500000001</c:v>
                </c:pt>
                <c:pt idx="5427">
                  <c:v>30.150025277777779</c:v>
                </c:pt>
                <c:pt idx="5428">
                  <c:v>30.155584999999999</c:v>
                </c:pt>
                <c:pt idx="5429">
                  <c:v>30.161138888888892</c:v>
                </c:pt>
                <c:pt idx="5430">
                  <c:v>30.166691111111113</c:v>
                </c:pt>
                <c:pt idx="5431">
                  <c:v>30.172249166666663</c:v>
                </c:pt>
                <c:pt idx="5432">
                  <c:v>30.177805833333327</c:v>
                </c:pt>
                <c:pt idx="5433">
                  <c:v>30.183355833332989</c:v>
                </c:pt>
                <c:pt idx="5434">
                  <c:v>30.188911944444445</c:v>
                </c:pt>
                <c:pt idx="5435">
                  <c:v>30.194468888888895</c:v>
                </c:pt>
                <c:pt idx="5436">
                  <c:v>30.20002333333268</c:v>
                </c:pt>
                <c:pt idx="5437">
                  <c:v>30.205578611111086</c:v>
                </c:pt>
                <c:pt idx="5438">
                  <c:v>30.211133888888888</c:v>
                </c:pt>
                <c:pt idx="5439">
                  <c:v>30.21668972222222</c:v>
                </c:pt>
                <c:pt idx="5440">
                  <c:v>30.222245833332519</c:v>
                </c:pt>
                <c:pt idx="5441">
                  <c:v>30.227800833332989</c:v>
                </c:pt>
                <c:pt idx="5442">
                  <c:v>30.23335638888889</c:v>
                </c:pt>
                <c:pt idx="5443">
                  <c:v>30.238912222222222</c:v>
                </c:pt>
                <c:pt idx="5444">
                  <c:v>30.24446861111111</c:v>
                </c:pt>
                <c:pt idx="5445">
                  <c:v>30.250023055555552</c:v>
                </c:pt>
                <c:pt idx="5446">
                  <c:v>30.255597777777297</c:v>
                </c:pt>
                <c:pt idx="5447">
                  <c:v>30.261137222222189</c:v>
                </c:pt>
                <c:pt idx="5448">
                  <c:v>30.266690833332483</c:v>
                </c:pt>
                <c:pt idx="5449">
                  <c:v>30.272244722222222</c:v>
                </c:pt>
                <c:pt idx="5450">
                  <c:v>30.277801388888935</c:v>
                </c:pt>
                <c:pt idx="5451">
                  <c:v>30.283356388888887</c:v>
                </c:pt>
                <c:pt idx="5452">
                  <c:v>30.288911944444443</c:v>
                </c:pt>
                <c:pt idx="5453">
                  <c:v>30.2944675</c:v>
                </c:pt>
                <c:pt idx="5454">
                  <c:v>30.300034722222225</c:v>
                </c:pt>
                <c:pt idx="5455">
                  <c:v>30.305580833332662</c:v>
                </c:pt>
                <c:pt idx="5456">
                  <c:v>30.311134166666935</c:v>
                </c:pt>
                <c:pt idx="5457">
                  <c:v>30.316689166666691</c:v>
                </c:pt>
                <c:pt idx="5458">
                  <c:v>30.322245277777089</c:v>
                </c:pt>
                <c:pt idx="5459">
                  <c:v>30.327800277777779</c:v>
                </c:pt>
                <c:pt idx="5460">
                  <c:v>30.333355833333329</c:v>
                </c:pt>
                <c:pt idx="5461">
                  <c:v>30.338913055555555</c:v>
                </c:pt>
                <c:pt idx="5462">
                  <c:v>30.344466944444445</c:v>
                </c:pt>
                <c:pt idx="5463">
                  <c:v>30.350046666666668</c:v>
                </c:pt>
                <c:pt idx="5464">
                  <c:v>30.355598333332889</c:v>
                </c:pt>
                <c:pt idx="5465">
                  <c:v>30.361133611111089</c:v>
                </c:pt>
                <c:pt idx="5466">
                  <c:v>30.366707499999986</c:v>
                </c:pt>
                <c:pt idx="5467">
                  <c:v>30.372260277777489</c:v>
                </c:pt>
                <c:pt idx="5468">
                  <c:v>30.377814166667196</c:v>
                </c:pt>
                <c:pt idx="5469">
                  <c:v>30.383363888888887</c:v>
                </c:pt>
                <c:pt idx="5470">
                  <c:v>30.388918333332889</c:v>
                </c:pt>
                <c:pt idx="5471">
                  <c:v>30.394482500000002</c:v>
                </c:pt>
                <c:pt idx="5472">
                  <c:v>30.400028333332756</c:v>
                </c:pt>
                <c:pt idx="5473">
                  <c:v>30.405578611111089</c:v>
                </c:pt>
                <c:pt idx="5474">
                  <c:v>30.411133611111087</c:v>
                </c:pt>
                <c:pt idx="5475">
                  <c:v>30.416689722222223</c:v>
                </c:pt>
                <c:pt idx="5476">
                  <c:v>30.422244722222189</c:v>
                </c:pt>
                <c:pt idx="5477">
                  <c:v>30.427800833332842</c:v>
                </c:pt>
                <c:pt idx="5478">
                  <c:v>30.433358333333189</c:v>
                </c:pt>
                <c:pt idx="5479">
                  <c:v>30.438919166666665</c:v>
                </c:pt>
                <c:pt idx="5480">
                  <c:v>30.444468888888888</c:v>
                </c:pt>
                <c:pt idx="5481">
                  <c:v>30.450022499999989</c:v>
                </c:pt>
                <c:pt idx="5482">
                  <c:v>30.455578888888887</c:v>
                </c:pt>
                <c:pt idx="5483">
                  <c:v>30.461136944444426</c:v>
                </c:pt>
                <c:pt idx="5484">
                  <c:v>30.466689722222089</c:v>
                </c:pt>
                <c:pt idx="5485">
                  <c:v>30.472244722222189</c:v>
                </c:pt>
                <c:pt idx="5486">
                  <c:v>30.477803888888893</c:v>
                </c:pt>
                <c:pt idx="5487">
                  <c:v>30.483356388888886</c:v>
                </c:pt>
                <c:pt idx="5488">
                  <c:v>30.488911944444443</c:v>
                </c:pt>
                <c:pt idx="5489">
                  <c:v>30.494482499999989</c:v>
                </c:pt>
                <c:pt idx="5490">
                  <c:v>30.500032222222089</c:v>
                </c:pt>
                <c:pt idx="5491">
                  <c:v>30.505588888888887</c:v>
                </c:pt>
                <c:pt idx="5492">
                  <c:v>30.511138055555591</c:v>
                </c:pt>
                <c:pt idx="5493">
                  <c:v>30.516689722222221</c:v>
                </c:pt>
                <c:pt idx="5494">
                  <c:v>30.522244722222222</c:v>
                </c:pt>
                <c:pt idx="5495">
                  <c:v>30.527801111111131</c:v>
                </c:pt>
                <c:pt idx="5496">
                  <c:v>30.53335638888889</c:v>
                </c:pt>
                <c:pt idx="5497">
                  <c:v>30.538911944444635</c:v>
                </c:pt>
                <c:pt idx="5498">
                  <c:v>30.544482222222189</c:v>
                </c:pt>
                <c:pt idx="5499">
                  <c:v>30.550026388888888</c:v>
                </c:pt>
                <c:pt idx="5500">
                  <c:v>30.555578055555557</c:v>
                </c:pt>
                <c:pt idx="5501">
                  <c:v>30.561133888888886</c:v>
                </c:pt>
                <c:pt idx="5502">
                  <c:v>30.566689722222222</c:v>
                </c:pt>
                <c:pt idx="5503">
                  <c:v>30.572254166666731</c:v>
                </c:pt>
                <c:pt idx="5504">
                  <c:v>30.577821388888935</c:v>
                </c:pt>
                <c:pt idx="5505">
                  <c:v>30.583365000000001</c:v>
                </c:pt>
                <c:pt idx="5506">
                  <c:v>30.588912499999989</c:v>
                </c:pt>
                <c:pt idx="5507">
                  <c:v>30.5944675</c:v>
                </c:pt>
                <c:pt idx="5508">
                  <c:v>30.600023611111112</c:v>
                </c:pt>
                <c:pt idx="5509">
                  <c:v>30.60557861111111</c:v>
                </c:pt>
                <c:pt idx="5510">
                  <c:v>30.611134166667131</c:v>
                </c:pt>
                <c:pt idx="5511">
                  <c:v>30.616711666666731</c:v>
                </c:pt>
                <c:pt idx="5512">
                  <c:v>30.622244722222224</c:v>
                </c:pt>
                <c:pt idx="5513">
                  <c:v>30.627800833333289</c:v>
                </c:pt>
                <c:pt idx="5514">
                  <c:v>30.633356944444635</c:v>
                </c:pt>
                <c:pt idx="5515">
                  <c:v>30.638911388889031</c:v>
                </c:pt>
                <c:pt idx="5516">
                  <c:v>30.644468333333329</c:v>
                </c:pt>
                <c:pt idx="5517">
                  <c:v>30.650031666666695</c:v>
                </c:pt>
                <c:pt idx="5518">
                  <c:v>30.65557861111111</c:v>
                </c:pt>
                <c:pt idx="5519">
                  <c:v>30.661134444444535</c:v>
                </c:pt>
                <c:pt idx="5520">
                  <c:v>30.666690833332662</c:v>
                </c:pt>
                <c:pt idx="5521">
                  <c:v>30.672258333333289</c:v>
                </c:pt>
                <c:pt idx="5522">
                  <c:v>30.677803611111131</c:v>
                </c:pt>
                <c:pt idx="5523">
                  <c:v>30.683356111111109</c:v>
                </c:pt>
                <c:pt idx="5524">
                  <c:v>30.688912222222189</c:v>
                </c:pt>
                <c:pt idx="5525">
                  <c:v>30.694471388888935</c:v>
                </c:pt>
                <c:pt idx="5526">
                  <c:v>30.700023055555526</c:v>
                </c:pt>
                <c:pt idx="5527">
                  <c:v>30.705579444444442</c:v>
                </c:pt>
                <c:pt idx="5528">
                  <c:v>30.711133611111112</c:v>
                </c:pt>
                <c:pt idx="5529">
                  <c:v>30.71668916666669</c:v>
                </c:pt>
                <c:pt idx="5530">
                  <c:v>30.722245833332519</c:v>
                </c:pt>
                <c:pt idx="5531">
                  <c:v>30.727800277777689</c:v>
                </c:pt>
                <c:pt idx="5532">
                  <c:v>30.733370277777489</c:v>
                </c:pt>
                <c:pt idx="5533">
                  <c:v>30.738930833332716</c:v>
                </c:pt>
                <c:pt idx="5534">
                  <c:v>30.744472777777489</c:v>
                </c:pt>
                <c:pt idx="5535">
                  <c:v>30.750023333332738</c:v>
                </c:pt>
                <c:pt idx="5536">
                  <c:v>30.755579444444443</c:v>
                </c:pt>
                <c:pt idx="5537">
                  <c:v>30.761149166666666</c:v>
                </c:pt>
                <c:pt idx="5538">
                  <c:v>30.766689166666669</c:v>
                </c:pt>
                <c:pt idx="5539">
                  <c:v>30.772245555555529</c:v>
                </c:pt>
                <c:pt idx="5540">
                  <c:v>30.777803333333289</c:v>
                </c:pt>
                <c:pt idx="5541">
                  <c:v>30.783357222222222</c:v>
                </c:pt>
                <c:pt idx="5542">
                  <c:v>30.788911944444443</c:v>
                </c:pt>
                <c:pt idx="5543">
                  <c:v>30.794466944444444</c:v>
                </c:pt>
                <c:pt idx="5544">
                  <c:v>30.800023611111087</c:v>
                </c:pt>
                <c:pt idx="5545">
                  <c:v>30.805578888888888</c:v>
                </c:pt>
                <c:pt idx="5546">
                  <c:v>30.811170833333289</c:v>
                </c:pt>
                <c:pt idx="5547">
                  <c:v>30.816689166666691</c:v>
                </c:pt>
                <c:pt idx="5548">
                  <c:v>30.822265833332889</c:v>
                </c:pt>
                <c:pt idx="5549">
                  <c:v>30.827800277777779</c:v>
                </c:pt>
                <c:pt idx="5550">
                  <c:v>30.833356666666695</c:v>
                </c:pt>
                <c:pt idx="5551">
                  <c:v>30.838913333333089</c:v>
                </c:pt>
                <c:pt idx="5552">
                  <c:v>30.844468333333289</c:v>
                </c:pt>
                <c:pt idx="5553">
                  <c:v>30.850028333333189</c:v>
                </c:pt>
                <c:pt idx="5554">
                  <c:v>30.855578055555558</c:v>
                </c:pt>
                <c:pt idx="5555">
                  <c:v>30.861134166666691</c:v>
                </c:pt>
                <c:pt idx="5556">
                  <c:v>30.866689722222223</c:v>
                </c:pt>
                <c:pt idx="5557">
                  <c:v>30.872247499999986</c:v>
                </c:pt>
                <c:pt idx="5558">
                  <c:v>30.877808055555835</c:v>
                </c:pt>
                <c:pt idx="5559">
                  <c:v>30.883359166666665</c:v>
                </c:pt>
                <c:pt idx="5560">
                  <c:v>30.888919722222223</c:v>
                </c:pt>
                <c:pt idx="5561">
                  <c:v>30.894468055555595</c:v>
                </c:pt>
                <c:pt idx="5562">
                  <c:v>30.900024444444444</c:v>
                </c:pt>
                <c:pt idx="5563">
                  <c:v>30.905578333332709</c:v>
                </c:pt>
                <c:pt idx="5564">
                  <c:v>30.911134999999987</c:v>
                </c:pt>
                <c:pt idx="5565">
                  <c:v>30.916690555555526</c:v>
                </c:pt>
                <c:pt idx="5566">
                  <c:v>30.922265555555526</c:v>
                </c:pt>
                <c:pt idx="5567">
                  <c:v>30.927836666666668</c:v>
                </c:pt>
                <c:pt idx="5568">
                  <c:v>30.933371111111111</c:v>
                </c:pt>
                <c:pt idx="5569">
                  <c:v>30.938930555555526</c:v>
                </c:pt>
                <c:pt idx="5570">
                  <c:v>30.944468611111112</c:v>
                </c:pt>
                <c:pt idx="5571">
                  <c:v>30.950032499999889</c:v>
                </c:pt>
                <c:pt idx="5572">
                  <c:v>30.955583055555529</c:v>
                </c:pt>
                <c:pt idx="5573">
                  <c:v>30.961137499999989</c:v>
                </c:pt>
                <c:pt idx="5574">
                  <c:v>30.966690277776838</c:v>
                </c:pt>
                <c:pt idx="5575">
                  <c:v>30.972269722222222</c:v>
                </c:pt>
                <c:pt idx="5576">
                  <c:v>30.977821388888891</c:v>
                </c:pt>
                <c:pt idx="5577">
                  <c:v>30.983371388888887</c:v>
                </c:pt>
                <c:pt idx="5578">
                  <c:v>30.98892027777687</c:v>
                </c:pt>
                <c:pt idx="5579">
                  <c:v>30.994474722222225</c:v>
                </c:pt>
                <c:pt idx="5580">
                  <c:v>31.000023888888887</c:v>
                </c:pt>
                <c:pt idx="5581">
                  <c:v>31.005578611111112</c:v>
                </c:pt>
                <c:pt idx="5582">
                  <c:v>31.011133611111113</c:v>
                </c:pt>
                <c:pt idx="5583">
                  <c:v>31.016689166666691</c:v>
                </c:pt>
                <c:pt idx="5584">
                  <c:v>31.022263333332749</c:v>
                </c:pt>
                <c:pt idx="5585">
                  <c:v>31.027813055555555</c:v>
                </c:pt>
                <c:pt idx="5586">
                  <c:v>31.033370555555557</c:v>
                </c:pt>
                <c:pt idx="5587">
                  <c:v>31.038918611111111</c:v>
                </c:pt>
                <c:pt idx="5588">
                  <c:v>31.044469722222221</c:v>
                </c:pt>
                <c:pt idx="5589">
                  <c:v>31.050035277777589</c:v>
                </c:pt>
                <c:pt idx="5590">
                  <c:v>31.055578611111113</c:v>
                </c:pt>
                <c:pt idx="5591">
                  <c:v>31.061134722222224</c:v>
                </c:pt>
                <c:pt idx="5592">
                  <c:v>31.066689722222222</c:v>
                </c:pt>
                <c:pt idx="5593">
                  <c:v>31.072245555555529</c:v>
                </c:pt>
                <c:pt idx="5594">
                  <c:v>31.077800277777779</c:v>
                </c:pt>
                <c:pt idx="5595">
                  <c:v>31.083377222222222</c:v>
                </c:pt>
                <c:pt idx="5596">
                  <c:v>31.088938055555552</c:v>
                </c:pt>
                <c:pt idx="5597">
                  <c:v>31.094485277777729</c:v>
                </c:pt>
                <c:pt idx="5598">
                  <c:v>31.100035833332889</c:v>
                </c:pt>
                <c:pt idx="5599">
                  <c:v>31.105606666666667</c:v>
                </c:pt>
                <c:pt idx="5600">
                  <c:v>31.111153055555835</c:v>
                </c:pt>
                <c:pt idx="5601">
                  <c:v>31.116696666666691</c:v>
                </c:pt>
                <c:pt idx="5602">
                  <c:v>31.122256111111113</c:v>
                </c:pt>
                <c:pt idx="5603">
                  <c:v>31.127803611111108</c:v>
                </c:pt>
                <c:pt idx="5604">
                  <c:v>31.133356388888895</c:v>
                </c:pt>
                <c:pt idx="5605">
                  <c:v>31.138911666666935</c:v>
                </c:pt>
                <c:pt idx="5606">
                  <c:v>31.144468611111115</c:v>
                </c:pt>
                <c:pt idx="5607">
                  <c:v>31.150023055555554</c:v>
                </c:pt>
                <c:pt idx="5608">
                  <c:v>31.155581111111111</c:v>
                </c:pt>
                <c:pt idx="5609">
                  <c:v>31.161133611111087</c:v>
                </c:pt>
                <c:pt idx="5610">
                  <c:v>31.166689166666668</c:v>
                </c:pt>
                <c:pt idx="5611">
                  <c:v>31.172245277777275</c:v>
                </c:pt>
                <c:pt idx="5612">
                  <c:v>31.177801111111666</c:v>
                </c:pt>
                <c:pt idx="5613">
                  <c:v>31.183372777777489</c:v>
                </c:pt>
                <c:pt idx="5614">
                  <c:v>31.188914166666695</c:v>
                </c:pt>
                <c:pt idx="5615">
                  <c:v>31.19446972222223</c:v>
                </c:pt>
                <c:pt idx="5616">
                  <c:v>31.200022222221715</c:v>
                </c:pt>
                <c:pt idx="5617">
                  <c:v>31.205578611111086</c:v>
                </c:pt>
                <c:pt idx="5618">
                  <c:v>31.211134166666731</c:v>
                </c:pt>
                <c:pt idx="5619">
                  <c:v>31.21669</c:v>
                </c:pt>
                <c:pt idx="5620">
                  <c:v>31.222265555555552</c:v>
                </c:pt>
                <c:pt idx="5621">
                  <c:v>31.227800833332989</c:v>
                </c:pt>
                <c:pt idx="5622">
                  <c:v>31.233370833332799</c:v>
                </c:pt>
                <c:pt idx="5623">
                  <c:v>31.238915277777689</c:v>
                </c:pt>
                <c:pt idx="5624">
                  <c:v>31.244467499999999</c:v>
                </c:pt>
                <c:pt idx="5625">
                  <c:v>31.250022499999989</c:v>
                </c:pt>
                <c:pt idx="5626">
                  <c:v>31.255578055555556</c:v>
                </c:pt>
                <c:pt idx="5627">
                  <c:v>31.261153888888888</c:v>
                </c:pt>
                <c:pt idx="5628">
                  <c:v>31.266689166666669</c:v>
                </c:pt>
                <c:pt idx="5629">
                  <c:v>31.272245277777017</c:v>
                </c:pt>
                <c:pt idx="5630">
                  <c:v>31.277816666666691</c:v>
                </c:pt>
                <c:pt idx="5631">
                  <c:v>31.283368611111086</c:v>
                </c:pt>
                <c:pt idx="5632">
                  <c:v>31.288920833332519</c:v>
                </c:pt>
                <c:pt idx="5633">
                  <c:v>31.294468055555591</c:v>
                </c:pt>
                <c:pt idx="5634">
                  <c:v>31.300023611111087</c:v>
                </c:pt>
                <c:pt idx="5635">
                  <c:v>31.305579444444444</c:v>
                </c:pt>
                <c:pt idx="5636">
                  <c:v>31.311143888888893</c:v>
                </c:pt>
                <c:pt idx="5637">
                  <c:v>31.316691111111115</c:v>
                </c:pt>
                <c:pt idx="5638">
                  <c:v>31.322247499999989</c:v>
                </c:pt>
                <c:pt idx="5639">
                  <c:v>31.327800833333189</c:v>
                </c:pt>
                <c:pt idx="5640">
                  <c:v>31.333357222222233</c:v>
                </c:pt>
                <c:pt idx="5641">
                  <c:v>31.338912777777772</c:v>
                </c:pt>
                <c:pt idx="5642">
                  <c:v>31.34446888888889</c:v>
                </c:pt>
                <c:pt idx="5643">
                  <c:v>31.350032222222222</c:v>
                </c:pt>
                <c:pt idx="5644">
                  <c:v>31.35557861111111</c:v>
                </c:pt>
                <c:pt idx="5645">
                  <c:v>31.361135555555556</c:v>
                </c:pt>
                <c:pt idx="5646">
                  <c:v>31.366709999999689</c:v>
                </c:pt>
                <c:pt idx="5647">
                  <c:v>31.372245277777189</c:v>
                </c:pt>
                <c:pt idx="5648">
                  <c:v>31.377822222222225</c:v>
                </c:pt>
                <c:pt idx="5649">
                  <c:v>31.383355833332889</c:v>
                </c:pt>
                <c:pt idx="5650">
                  <c:v>31.388926944444446</c:v>
                </c:pt>
                <c:pt idx="5651">
                  <c:v>31.394468611111115</c:v>
                </c:pt>
                <c:pt idx="5652">
                  <c:v>31.400023333332619</c:v>
                </c:pt>
                <c:pt idx="5653">
                  <c:v>31.405578611111089</c:v>
                </c:pt>
                <c:pt idx="5654">
                  <c:v>31.411133611111087</c:v>
                </c:pt>
                <c:pt idx="5655">
                  <c:v>31.416691388888893</c:v>
                </c:pt>
                <c:pt idx="5656">
                  <c:v>31.42224527777687</c:v>
                </c:pt>
                <c:pt idx="5657">
                  <c:v>31.427800277777589</c:v>
                </c:pt>
                <c:pt idx="5658">
                  <c:v>31.433356666666668</c:v>
                </c:pt>
                <c:pt idx="5659">
                  <c:v>31.438918611111113</c:v>
                </c:pt>
                <c:pt idx="5660">
                  <c:v>31.444470555555526</c:v>
                </c:pt>
                <c:pt idx="5661">
                  <c:v>31.450023888888889</c:v>
                </c:pt>
                <c:pt idx="5662">
                  <c:v>31.455578333332767</c:v>
                </c:pt>
                <c:pt idx="5663">
                  <c:v>31.461154444444531</c:v>
                </c:pt>
                <c:pt idx="5664">
                  <c:v>31.466707777777032</c:v>
                </c:pt>
                <c:pt idx="5665">
                  <c:v>31.472253333332706</c:v>
                </c:pt>
                <c:pt idx="5666">
                  <c:v>31.47780111111113</c:v>
                </c:pt>
                <c:pt idx="5667">
                  <c:v>31.483356666666669</c:v>
                </c:pt>
                <c:pt idx="5668">
                  <c:v>31.488912499999689</c:v>
                </c:pt>
                <c:pt idx="5669">
                  <c:v>31.494470555555552</c:v>
                </c:pt>
                <c:pt idx="5670">
                  <c:v>31.500022499999989</c:v>
                </c:pt>
                <c:pt idx="5671">
                  <c:v>31.505578888888888</c:v>
                </c:pt>
                <c:pt idx="5672">
                  <c:v>31.511152222222233</c:v>
                </c:pt>
                <c:pt idx="5673">
                  <c:v>31.516690833332778</c:v>
                </c:pt>
                <c:pt idx="5674">
                  <c:v>31.522246111110789</c:v>
                </c:pt>
                <c:pt idx="5675">
                  <c:v>31.527801388888935</c:v>
                </c:pt>
                <c:pt idx="5676">
                  <c:v>31.533369444444531</c:v>
                </c:pt>
                <c:pt idx="5677">
                  <c:v>31.538921666666695</c:v>
                </c:pt>
                <c:pt idx="5678">
                  <c:v>31.544476111111113</c:v>
                </c:pt>
                <c:pt idx="5679">
                  <c:v>31.550023888888887</c:v>
                </c:pt>
                <c:pt idx="5680">
                  <c:v>31.555578055555557</c:v>
                </c:pt>
                <c:pt idx="5681">
                  <c:v>31.561133611111089</c:v>
                </c:pt>
                <c:pt idx="5682">
                  <c:v>31.566690277776967</c:v>
                </c:pt>
                <c:pt idx="5683">
                  <c:v>31.57225027777729</c:v>
                </c:pt>
                <c:pt idx="5684">
                  <c:v>31.577800833333189</c:v>
                </c:pt>
                <c:pt idx="5685">
                  <c:v>31.583356666666667</c:v>
                </c:pt>
                <c:pt idx="5686">
                  <c:v>31.588928333332777</c:v>
                </c:pt>
                <c:pt idx="5687">
                  <c:v>31.594469166666691</c:v>
                </c:pt>
                <c:pt idx="5688">
                  <c:v>31.600023055555557</c:v>
                </c:pt>
                <c:pt idx="5689">
                  <c:v>31.605578888888893</c:v>
                </c:pt>
                <c:pt idx="5690">
                  <c:v>31.611134166667131</c:v>
                </c:pt>
                <c:pt idx="5691">
                  <c:v>31.616692777777779</c:v>
                </c:pt>
                <c:pt idx="5692">
                  <c:v>31.622245555555526</c:v>
                </c:pt>
                <c:pt idx="5693">
                  <c:v>31.627817500000031</c:v>
                </c:pt>
                <c:pt idx="5694">
                  <c:v>31.63337861111113</c:v>
                </c:pt>
                <c:pt idx="5695">
                  <c:v>31.638932222222223</c:v>
                </c:pt>
                <c:pt idx="5696">
                  <c:v>31.644485277777772</c:v>
                </c:pt>
                <c:pt idx="5697">
                  <c:v>31.650041388888891</c:v>
                </c:pt>
                <c:pt idx="5698">
                  <c:v>31.65557861111111</c:v>
                </c:pt>
                <c:pt idx="5699">
                  <c:v>31.661150555555558</c:v>
                </c:pt>
                <c:pt idx="5700">
                  <c:v>31.66670416666669</c:v>
                </c:pt>
                <c:pt idx="5701">
                  <c:v>31.672261388888895</c:v>
                </c:pt>
                <c:pt idx="5702">
                  <c:v>31.677804444445144</c:v>
                </c:pt>
                <c:pt idx="5703">
                  <c:v>31.6833575</c:v>
                </c:pt>
                <c:pt idx="5704">
                  <c:v>31.688912222222189</c:v>
                </c:pt>
                <c:pt idx="5705">
                  <c:v>31.694468333333329</c:v>
                </c:pt>
                <c:pt idx="5706">
                  <c:v>31.700023888888889</c:v>
                </c:pt>
                <c:pt idx="5707">
                  <c:v>31.705578888888887</c:v>
                </c:pt>
                <c:pt idx="5708">
                  <c:v>31.711134166666731</c:v>
                </c:pt>
                <c:pt idx="5709">
                  <c:v>31.716708055555557</c:v>
                </c:pt>
                <c:pt idx="5710">
                  <c:v>31.722263888888886</c:v>
                </c:pt>
                <c:pt idx="5711">
                  <c:v>31.727809444444535</c:v>
                </c:pt>
                <c:pt idx="5712">
                  <c:v>31.73335638888889</c:v>
                </c:pt>
                <c:pt idx="5713">
                  <c:v>31.738912777777589</c:v>
                </c:pt>
                <c:pt idx="5714">
                  <c:v>31.744468888888893</c:v>
                </c:pt>
                <c:pt idx="5715">
                  <c:v>31.750023611111089</c:v>
                </c:pt>
                <c:pt idx="5716">
                  <c:v>31.755578055555556</c:v>
                </c:pt>
                <c:pt idx="5717">
                  <c:v>31.761134444444444</c:v>
                </c:pt>
                <c:pt idx="5718">
                  <c:v>31.766691111111086</c:v>
                </c:pt>
                <c:pt idx="5719">
                  <c:v>31.772272499999989</c:v>
                </c:pt>
                <c:pt idx="5720">
                  <c:v>31.777801666666935</c:v>
                </c:pt>
                <c:pt idx="5721">
                  <c:v>31.783357499999987</c:v>
                </c:pt>
                <c:pt idx="5722">
                  <c:v>31.788933611110789</c:v>
                </c:pt>
                <c:pt idx="5723">
                  <c:v>31.794485277777689</c:v>
                </c:pt>
                <c:pt idx="5724">
                  <c:v>31.800030277777186</c:v>
                </c:pt>
                <c:pt idx="5725">
                  <c:v>31.805579444444444</c:v>
                </c:pt>
                <c:pt idx="5726">
                  <c:v>31.811134166666935</c:v>
                </c:pt>
                <c:pt idx="5727">
                  <c:v>31.816690277777589</c:v>
                </c:pt>
                <c:pt idx="5728">
                  <c:v>31.822245555555529</c:v>
                </c:pt>
                <c:pt idx="5729">
                  <c:v>31.827800555555555</c:v>
                </c:pt>
                <c:pt idx="5730">
                  <c:v>31.833356944444535</c:v>
                </c:pt>
                <c:pt idx="5731">
                  <c:v>31.838932500000002</c:v>
                </c:pt>
                <c:pt idx="5732">
                  <c:v>31.84449</c:v>
                </c:pt>
                <c:pt idx="5733">
                  <c:v>31.850023055555557</c:v>
                </c:pt>
                <c:pt idx="5734">
                  <c:v>31.855578055555558</c:v>
                </c:pt>
                <c:pt idx="5735">
                  <c:v>31.861154444444917</c:v>
                </c:pt>
                <c:pt idx="5736">
                  <c:v>31.866689166666667</c:v>
                </c:pt>
                <c:pt idx="5737">
                  <c:v>31.872244722222224</c:v>
                </c:pt>
                <c:pt idx="5738">
                  <c:v>31.877812222222225</c:v>
                </c:pt>
                <c:pt idx="5739">
                  <c:v>31.883356388888888</c:v>
                </c:pt>
                <c:pt idx="5740">
                  <c:v>31.888916388888887</c:v>
                </c:pt>
                <c:pt idx="5741">
                  <c:v>31.894467500000001</c:v>
                </c:pt>
                <c:pt idx="5742">
                  <c:v>31.900035833332662</c:v>
                </c:pt>
                <c:pt idx="5743">
                  <c:v>31.905597499999889</c:v>
                </c:pt>
                <c:pt idx="5744">
                  <c:v>31.911134444444535</c:v>
                </c:pt>
                <c:pt idx="5745">
                  <c:v>31.916691111111113</c:v>
                </c:pt>
                <c:pt idx="5746">
                  <c:v>31.92224555555498</c:v>
                </c:pt>
                <c:pt idx="5747">
                  <c:v>31.927800833332842</c:v>
                </c:pt>
                <c:pt idx="5748">
                  <c:v>31.933356666666668</c:v>
                </c:pt>
                <c:pt idx="5749">
                  <c:v>31.938912222222189</c:v>
                </c:pt>
                <c:pt idx="5750">
                  <c:v>31.944488333332814</c:v>
                </c:pt>
                <c:pt idx="5751">
                  <c:v>31.950037222222189</c:v>
                </c:pt>
                <c:pt idx="5752">
                  <c:v>31.955586666666662</c:v>
                </c:pt>
                <c:pt idx="5753">
                  <c:v>31.961134166666668</c:v>
                </c:pt>
                <c:pt idx="5754">
                  <c:v>31.966689722222089</c:v>
                </c:pt>
                <c:pt idx="5755">
                  <c:v>31.972261944444444</c:v>
                </c:pt>
                <c:pt idx="5756">
                  <c:v>31.97780111111113</c:v>
                </c:pt>
                <c:pt idx="5757">
                  <c:v>31.983393333332511</c:v>
                </c:pt>
                <c:pt idx="5758">
                  <c:v>31.988912499999689</c:v>
                </c:pt>
                <c:pt idx="5759">
                  <c:v>31.994467499999999</c:v>
                </c:pt>
                <c:pt idx="5760">
                  <c:v>32.000042777777779</c:v>
                </c:pt>
                <c:pt idx="5761">
                  <c:v>32.005578611111112</c:v>
                </c:pt>
                <c:pt idx="5762">
                  <c:v>32.011133611111106</c:v>
                </c:pt>
                <c:pt idx="5763">
                  <c:v>32.016689166665245</c:v>
                </c:pt>
                <c:pt idx="5764">
                  <c:v>32.022245277777813</c:v>
                </c:pt>
                <c:pt idx="5765">
                  <c:v>32.027800277777779</c:v>
                </c:pt>
                <c:pt idx="5766">
                  <c:v>32.033356388890013</c:v>
                </c:pt>
                <c:pt idx="5767">
                  <c:v>32.038913055555561</c:v>
                </c:pt>
                <c:pt idx="5768">
                  <c:v>32.044487777776091</c:v>
                </c:pt>
                <c:pt idx="5769">
                  <c:v>32.050023611111094</c:v>
                </c:pt>
                <c:pt idx="5770">
                  <c:v>32.055580000000006</c:v>
                </c:pt>
                <c:pt idx="5771">
                  <c:v>32.061147499999997</c:v>
                </c:pt>
                <c:pt idx="5772">
                  <c:v>32.066702500000012</c:v>
                </c:pt>
                <c:pt idx="5773">
                  <c:v>32.072253333333329</c:v>
                </c:pt>
                <c:pt idx="5774">
                  <c:v>32.077800833332994</c:v>
                </c:pt>
                <c:pt idx="5775">
                  <c:v>32.083357777777778</c:v>
                </c:pt>
                <c:pt idx="5776">
                  <c:v>32.088911944444462</c:v>
                </c:pt>
                <c:pt idx="5777">
                  <c:v>32.094467777777744</c:v>
                </c:pt>
                <c:pt idx="5778">
                  <c:v>32.100023333333326</c:v>
                </c:pt>
                <c:pt idx="5779">
                  <c:v>32.105578888890165</c:v>
                </c:pt>
                <c:pt idx="5780">
                  <c:v>32.111135555555556</c:v>
                </c:pt>
                <c:pt idx="5781">
                  <c:v>32.116689722221999</c:v>
                </c:pt>
                <c:pt idx="5782">
                  <c:v>32.12224611111111</c:v>
                </c:pt>
                <c:pt idx="5783">
                  <c:v>32.12780027777778</c:v>
                </c:pt>
                <c:pt idx="5784">
                  <c:v>32.133355833333333</c:v>
                </c:pt>
                <c:pt idx="5785">
                  <c:v>32.138911944445617</c:v>
                </c:pt>
                <c:pt idx="5786">
                  <c:v>32.144468055555294</c:v>
                </c:pt>
                <c:pt idx="5787">
                  <c:v>32.150023055555494</c:v>
                </c:pt>
                <c:pt idx="5788">
                  <c:v>32.15558</c:v>
                </c:pt>
                <c:pt idx="5789">
                  <c:v>32.161134722222222</c:v>
                </c:pt>
                <c:pt idx="5790">
                  <c:v>32.166701666665993</c:v>
                </c:pt>
                <c:pt idx="5791">
                  <c:v>32.172248333333336</c:v>
                </c:pt>
                <c:pt idx="5792">
                  <c:v>32.177801944444447</c:v>
                </c:pt>
                <c:pt idx="5793">
                  <c:v>32.183356666665993</c:v>
                </c:pt>
                <c:pt idx="5794">
                  <c:v>32.188912500000313</c:v>
                </c:pt>
                <c:pt idx="5795">
                  <c:v>32.194467222222194</c:v>
                </c:pt>
                <c:pt idx="5796">
                  <c:v>32.200023055555555</c:v>
                </c:pt>
                <c:pt idx="5797">
                  <c:v>32.205580000000012</c:v>
                </c:pt>
                <c:pt idx="5798">
                  <c:v>32.211133611111116</c:v>
                </c:pt>
                <c:pt idx="5799">
                  <c:v>32.216689722221993</c:v>
                </c:pt>
                <c:pt idx="5800">
                  <c:v>32.222256666666645</c:v>
                </c:pt>
                <c:pt idx="5801">
                  <c:v>32.227800277777781</c:v>
                </c:pt>
                <c:pt idx="5802">
                  <c:v>32.233356388890194</c:v>
                </c:pt>
                <c:pt idx="5803">
                  <c:v>32.238911944445796</c:v>
                </c:pt>
                <c:pt idx="5804">
                  <c:v>32.244480277777775</c:v>
                </c:pt>
                <c:pt idx="5805">
                  <c:v>32.250039722222205</c:v>
                </c:pt>
                <c:pt idx="5806">
                  <c:v>32.255581388888913</c:v>
                </c:pt>
                <c:pt idx="5807">
                  <c:v>32.261134722222231</c:v>
                </c:pt>
                <c:pt idx="5808">
                  <c:v>32.266689722222225</c:v>
                </c:pt>
                <c:pt idx="5809">
                  <c:v>32.272245833333336</c:v>
                </c:pt>
                <c:pt idx="5810">
                  <c:v>32.277821666665844</c:v>
                </c:pt>
                <c:pt idx="5811">
                  <c:v>32.28335805555556</c:v>
                </c:pt>
                <c:pt idx="5812">
                  <c:v>32.288916111111163</c:v>
                </c:pt>
                <c:pt idx="5813">
                  <c:v>32.294471666665999</c:v>
                </c:pt>
                <c:pt idx="5814">
                  <c:v>32.300023055555194</c:v>
                </c:pt>
                <c:pt idx="5815">
                  <c:v>32.305578888889563</c:v>
                </c:pt>
                <c:pt idx="5816">
                  <c:v>32.311138611111105</c:v>
                </c:pt>
                <c:pt idx="5817">
                  <c:v>32.316689999999994</c:v>
                </c:pt>
                <c:pt idx="5818">
                  <c:v>32.322247777777775</c:v>
                </c:pt>
                <c:pt idx="5819">
                  <c:v>32.327800833332994</c:v>
                </c:pt>
                <c:pt idx="5820">
                  <c:v>32.333356666665999</c:v>
                </c:pt>
                <c:pt idx="5821">
                  <c:v>32.338911666665993</c:v>
                </c:pt>
                <c:pt idx="5822">
                  <c:v>32.344467222221994</c:v>
                </c:pt>
                <c:pt idx="5823">
                  <c:v>32.350024999999995</c:v>
                </c:pt>
                <c:pt idx="5824">
                  <c:v>32.355579444444444</c:v>
                </c:pt>
                <c:pt idx="5825">
                  <c:v>32.361135000000012</c:v>
                </c:pt>
                <c:pt idx="5826">
                  <c:v>32.366691111111095</c:v>
                </c:pt>
                <c:pt idx="5827">
                  <c:v>32.372263333333294</c:v>
                </c:pt>
                <c:pt idx="5828">
                  <c:v>32.377801944444244</c:v>
                </c:pt>
                <c:pt idx="5829">
                  <c:v>32.383357222222195</c:v>
                </c:pt>
                <c:pt idx="5830">
                  <c:v>32.388913333333335</c:v>
                </c:pt>
                <c:pt idx="5831">
                  <c:v>32.394466944444446</c:v>
                </c:pt>
                <c:pt idx="5832">
                  <c:v>32.400023888888889</c:v>
                </c:pt>
                <c:pt idx="5833">
                  <c:v>32.40557861111111</c:v>
                </c:pt>
                <c:pt idx="5834">
                  <c:v>32.411135000000002</c:v>
                </c:pt>
                <c:pt idx="5835">
                  <c:v>32.416689166665094</c:v>
                </c:pt>
                <c:pt idx="5836">
                  <c:v>32.422251944444461</c:v>
                </c:pt>
                <c:pt idx="5837">
                  <c:v>32.427800555555294</c:v>
                </c:pt>
                <c:pt idx="5838">
                  <c:v>32.433356388889663</c:v>
                </c:pt>
                <c:pt idx="5839">
                  <c:v>32.438912777778263</c:v>
                </c:pt>
                <c:pt idx="5840">
                  <c:v>32.444473333332994</c:v>
                </c:pt>
                <c:pt idx="5841">
                  <c:v>32.450037222221994</c:v>
                </c:pt>
                <c:pt idx="5842">
                  <c:v>32.455587222221993</c:v>
                </c:pt>
                <c:pt idx="5843">
                  <c:v>32.461134166665992</c:v>
                </c:pt>
                <c:pt idx="5844">
                  <c:v>32.46669</c:v>
                </c:pt>
                <c:pt idx="5845">
                  <c:v>32.472246666665974</c:v>
                </c:pt>
                <c:pt idx="5846">
                  <c:v>32.477820000000001</c:v>
                </c:pt>
                <c:pt idx="5847">
                  <c:v>32.483369166665994</c:v>
                </c:pt>
                <c:pt idx="5848">
                  <c:v>32.488911388889363</c:v>
                </c:pt>
                <c:pt idx="5849">
                  <c:v>32.494471111111096</c:v>
                </c:pt>
                <c:pt idx="5850">
                  <c:v>32.500023333333324</c:v>
                </c:pt>
                <c:pt idx="5851">
                  <c:v>32.505578888890057</c:v>
                </c:pt>
                <c:pt idx="5852">
                  <c:v>32.511133611111106</c:v>
                </c:pt>
                <c:pt idx="5853">
                  <c:v>32.516709166665997</c:v>
                </c:pt>
                <c:pt idx="5854">
                  <c:v>32.522265555555556</c:v>
                </c:pt>
                <c:pt idx="5855">
                  <c:v>32.527800833333295</c:v>
                </c:pt>
                <c:pt idx="5856">
                  <c:v>32.533356388890013</c:v>
                </c:pt>
                <c:pt idx="5857">
                  <c:v>32.538930000000263</c:v>
                </c:pt>
                <c:pt idx="5858">
                  <c:v>32.544474444443523</c:v>
                </c:pt>
                <c:pt idx="5859">
                  <c:v>32.550025833333294</c:v>
                </c:pt>
                <c:pt idx="5860">
                  <c:v>32.555578611111109</c:v>
                </c:pt>
                <c:pt idx="5861">
                  <c:v>32.561136944444463</c:v>
                </c:pt>
                <c:pt idx="5862">
                  <c:v>32.566691111111105</c:v>
                </c:pt>
                <c:pt idx="5863">
                  <c:v>32.572244722222194</c:v>
                </c:pt>
                <c:pt idx="5864">
                  <c:v>32.577800555555044</c:v>
                </c:pt>
                <c:pt idx="5865">
                  <c:v>32.583357777777778</c:v>
                </c:pt>
                <c:pt idx="5866">
                  <c:v>32.588946388889013</c:v>
                </c:pt>
                <c:pt idx="5867">
                  <c:v>32.594467777777744</c:v>
                </c:pt>
                <c:pt idx="5868">
                  <c:v>32.600043333333325</c:v>
                </c:pt>
                <c:pt idx="5869">
                  <c:v>32.605597500000002</c:v>
                </c:pt>
                <c:pt idx="5870">
                  <c:v>32.611134444444446</c:v>
                </c:pt>
                <c:pt idx="5871">
                  <c:v>32.616691111111095</c:v>
                </c:pt>
                <c:pt idx="5872">
                  <c:v>32.622244722222227</c:v>
                </c:pt>
                <c:pt idx="5873">
                  <c:v>32.627806388888963</c:v>
                </c:pt>
                <c:pt idx="5874">
                  <c:v>32.633373333333331</c:v>
                </c:pt>
                <c:pt idx="5875">
                  <c:v>32.638911944445617</c:v>
                </c:pt>
                <c:pt idx="5876">
                  <c:v>32.644468888888888</c:v>
                </c:pt>
                <c:pt idx="5877">
                  <c:v>32.650028888888912</c:v>
                </c:pt>
                <c:pt idx="5878">
                  <c:v>32.655578055555559</c:v>
                </c:pt>
                <c:pt idx="5879">
                  <c:v>32.661134166666344</c:v>
                </c:pt>
                <c:pt idx="5880">
                  <c:v>32.666689722222195</c:v>
                </c:pt>
                <c:pt idx="5881">
                  <c:v>32.672266666665998</c:v>
                </c:pt>
                <c:pt idx="5882">
                  <c:v>32.677818611111107</c:v>
                </c:pt>
                <c:pt idx="5883">
                  <c:v>32.683380833333324</c:v>
                </c:pt>
                <c:pt idx="5884">
                  <c:v>32.688912222222363</c:v>
                </c:pt>
                <c:pt idx="5885">
                  <c:v>32.694468055555554</c:v>
                </c:pt>
                <c:pt idx="5886">
                  <c:v>32.700038888890013</c:v>
                </c:pt>
                <c:pt idx="5887">
                  <c:v>32.705588333333331</c:v>
                </c:pt>
                <c:pt idx="5888">
                  <c:v>32.711134166665992</c:v>
                </c:pt>
                <c:pt idx="5889">
                  <c:v>32.716690277777779</c:v>
                </c:pt>
                <c:pt idx="5890">
                  <c:v>32.722245277778313</c:v>
                </c:pt>
                <c:pt idx="5891">
                  <c:v>32.727800277777781</c:v>
                </c:pt>
                <c:pt idx="5892">
                  <c:v>32.733372500000463</c:v>
                </c:pt>
                <c:pt idx="5893">
                  <c:v>32.738917777778013</c:v>
                </c:pt>
                <c:pt idx="5894">
                  <c:v>32.744474444444194</c:v>
                </c:pt>
                <c:pt idx="5895">
                  <c:v>32.750023611111104</c:v>
                </c:pt>
                <c:pt idx="5896">
                  <c:v>32.755580000000002</c:v>
                </c:pt>
                <c:pt idx="5897">
                  <c:v>32.761133611111113</c:v>
                </c:pt>
                <c:pt idx="5898">
                  <c:v>32.766689722222225</c:v>
                </c:pt>
                <c:pt idx="5899">
                  <c:v>32.772246111111109</c:v>
                </c:pt>
                <c:pt idx="5900">
                  <c:v>32.777800833333295</c:v>
                </c:pt>
                <c:pt idx="5901">
                  <c:v>32.783356388890013</c:v>
                </c:pt>
                <c:pt idx="5902">
                  <c:v>32.788911944445488</c:v>
                </c:pt>
                <c:pt idx="5903">
                  <c:v>32.794486944444451</c:v>
                </c:pt>
                <c:pt idx="5904">
                  <c:v>32.800045277777777</c:v>
                </c:pt>
                <c:pt idx="5905">
                  <c:v>32.805580000000006</c:v>
                </c:pt>
                <c:pt idx="5906">
                  <c:v>32.811134444443994</c:v>
                </c:pt>
                <c:pt idx="5907">
                  <c:v>32.816692777777774</c:v>
                </c:pt>
                <c:pt idx="5908">
                  <c:v>32.822246388889013</c:v>
                </c:pt>
                <c:pt idx="5909">
                  <c:v>32.827800277777776</c:v>
                </c:pt>
                <c:pt idx="5910">
                  <c:v>32.833357222222205</c:v>
                </c:pt>
                <c:pt idx="5911">
                  <c:v>32.838911944444462</c:v>
                </c:pt>
                <c:pt idx="5912">
                  <c:v>32.844475555554894</c:v>
                </c:pt>
                <c:pt idx="5913">
                  <c:v>32.850028611110844</c:v>
                </c:pt>
                <c:pt idx="5914">
                  <c:v>32.855579722222224</c:v>
                </c:pt>
                <c:pt idx="5915">
                  <c:v>32.861134166665998</c:v>
                </c:pt>
                <c:pt idx="5916">
                  <c:v>32.866706111111114</c:v>
                </c:pt>
                <c:pt idx="5917">
                  <c:v>32.872245833333324</c:v>
                </c:pt>
                <c:pt idx="5918">
                  <c:v>32.877800555554487</c:v>
                </c:pt>
                <c:pt idx="5919">
                  <c:v>32.883375833333325</c:v>
                </c:pt>
                <c:pt idx="5920">
                  <c:v>32.888931388888913</c:v>
                </c:pt>
                <c:pt idx="5921">
                  <c:v>32.894473888888889</c:v>
                </c:pt>
                <c:pt idx="5922">
                  <c:v>32.900023055555494</c:v>
                </c:pt>
                <c:pt idx="5923">
                  <c:v>32.905589166665997</c:v>
                </c:pt>
                <c:pt idx="5924">
                  <c:v>32.911135555555546</c:v>
                </c:pt>
                <c:pt idx="5925">
                  <c:v>32.916710555555554</c:v>
                </c:pt>
                <c:pt idx="5926">
                  <c:v>32.922265833333334</c:v>
                </c:pt>
                <c:pt idx="5927">
                  <c:v>32.927800555555294</c:v>
                </c:pt>
                <c:pt idx="5928">
                  <c:v>32.933372500000011</c:v>
                </c:pt>
                <c:pt idx="5929">
                  <c:v>32.938920277777783</c:v>
                </c:pt>
                <c:pt idx="5930">
                  <c:v>32.944469999999995</c:v>
                </c:pt>
                <c:pt idx="5931">
                  <c:v>32.950023611110844</c:v>
                </c:pt>
                <c:pt idx="5932">
                  <c:v>32.955598888889163</c:v>
                </c:pt>
                <c:pt idx="5933">
                  <c:v>32.961135000000013</c:v>
                </c:pt>
                <c:pt idx="5934">
                  <c:v>32.966689166665994</c:v>
                </c:pt>
                <c:pt idx="5935">
                  <c:v>32.972256666665999</c:v>
                </c:pt>
                <c:pt idx="5936">
                  <c:v>32.977801666665094</c:v>
                </c:pt>
                <c:pt idx="5937">
                  <c:v>32.983357777777776</c:v>
                </c:pt>
                <c:pt idx="5938">
                  <c:v>32.988914444444447</c:v>
                </c:pt>
                <c:pt idx="5939">
                  <c:v>32.99446749999894</c:v>
                </c:pt>
                <c:pt idx="5940">
                  <c:v>33.000043333333295</c:v>
                </c:pt>
                <c:pt idx="5941">
                  <c:v>33.00557805555556</c:v>
                </c:pt>
                <c:pt idx="5942">
                  <c:v>33.011133611111106</c:v>
                </c:pt>
                <c:pt idx="5943">
                  <c:v>33.016689166665245</c:v>
                </c:pt>
                <c:pt idx="5944">
                  <c:v>33.022245277777813</c:v>
                </c:pt>
                <c:pt idx="5945">
                  <c:v>33.027804166665995</c:v>
                </c:pt>
                <c:pt idx="5946">
                  <c:v>33.033357222222222</c:v>
                </c:pt>
                <c:pt idx="5947">
                  <c:v>33.038911944445488</c:v>
                </c:pt>
                <c:pt idx="5948">
                  <c:v>33.044469166665245</c:v>
                </c:pt>
                <c:pt idx="5949">
                  <c:v>33.050023333333144</c:v>
                </c:pt>
                <c:pt idx="5950">
                  <c:v>33.05557972222222</c:v>
                </c:pt>
                <c:pt idx="5951">
                  <c:v>33.061135277778163</c:v>
                </c:pt>
                <c:pt idx="5952">
                  <c:v>33.066691111111105</c:v>
                </c:pt>
                <c:pt idx="5953">
                  <c:v>33.072247222222224</c:v>
                </c:pt>
                <c:pt idx="5954">
                  <c:v>33.077800833332994</c:v>
                </c:pt>
                <c:pt idx="5955">
                  <c:v>33.083356666665999</c:v>
                </c:pt>
                <c:pt idx="5956">
                  <c:v>33.088911388889613</c:v>
                </c:pt>
                <c:pt idx="5957">
                  <c:v>33.094471944444443</c:v>
                </c:pt>
                <c:pt idx="5958">
                  <c:v>33.100022500000001</c:v>
                </c:pt>
                <c:pt idx="5959">
                  <c:v>33.105578611111113</c:v>
                </c:pt>
                <c:pt idx="5960">
                  <c:v>33.111134444444446</c:v>
                </c:pt>
                <c:pt idx="5961">
                  <c:v>33.116690277777778</c:v>
                </c:pt>
                <c:pt idx="5962">
                  <c:v>33.122258333333363</c:v>
                </c:pt>
                <c:pt idx="5963">
                  <c:v>33.127826666665975</c:v>
                </c:pt>
                <c:pt idx="5964">
                  <c:v>33.133355833333333</c:v>
                </c:pt>
                <c:pt idx="5965">
                  <c:v>33.138911944445617</c:v>
                </c:pt>
                <c:pt idx="5966">
                  <c:v>33.144468888888888</c:v>
                </c:pt>
                <c:pt idx="5967">
                  <c:v>33.150023055555494</c:v>
                </c:pt>
                <c:pt idx="5968">
                  <c:v>33.155590277777783</c:v>
                </c:pt>
                <c:pt idx="5969">
                  <c:v>33.161133611111111</c:v>
                </c:pt>
                <c:pt idx="5970">
                  <c:v>33.166689722222195</c:v>
                </c:pt>
                <c:pt idx="5971">
                  <c:v>33.172263055555554</c:v>
                </c:pt>
                <c:pt idx="5972">
                  <c:v>33.177804444443844</c:v>
                </c:pt>
                <c:pt idx="5973">
                  <c:v>33.183355833333337</c:v>
                </c:pt>
                <c:pt idx="5974">
                  <c:v>33.188912777778263</c:v>
                </c:pt>
                <c:pt idx="5975">
                  <c:v>33.194466944444443</c:v>
                </c:pt>
                <c:pt idx="5976">
                  <c:v>33.200023055555555</c:v>
                </c:pt>
                <c:pt idx="5977">
                  <c:v>33.205578888890258</c:v>
                </c:pt>
                <c:pt idx="5978">
                  <c:v>33.211133611111116</c:v>
                </c:pt>
                <c:pt idx="5979">
                  <c:v>33.216689722221993</c:v>
                </c:pt>
                <c:pt idx="5980">
                  <c:v>33.222261388889613</c:v>
                </c:pt>
                <c:pt idx="5981">
                  <c:v>33.227805000000011</c:v>
                </c:pt>
                <c:pt idx="5982">
                  <c:v>33.233360555555556</c:v>
                </c:pt>
                <c:pt idx="5983">
                  <c:v>33.238921666666194</c:v>
                </c:pt>
                <c:pt idx="5984">
                  <c:v>33.244470833333324</c:v>
                </c:pt>
                <c:pt idx="5985">
                  <c:v>33.250023888888911</c:v>
                </c:pt>
                <c:pt idx="5986">
                  <c:v>33.255578611111112</c:v>
                </c:pt>
                <c:pt idx="5987">
                  <c:v>33.26114611111111</c:v>
                </c:pt>
                <c:pt idx="5988">
                  <c:v>33.266696111111109</c:v>
                </c:pt>
                <c:pt idx="5989">
                  <c:v>33.272250000000113</c:v>
                </c:pt>
                <c:pt idx="5990">
                  <c:v>33.277800277777779</c:v>
                </c:pt>
                <c:pt idx="5991">
                  <c:v>33.283356388890013</c:v>
                </c:pt>
                <c:pt idx="5992">
                  <c:v>33.288915833333363</c:v>
                </c:pt>
                <c:pt idx="5993">
                  <c:v>33.294468055555555</c:v>
                </c:pt>
                <c:pt idx="5994">
                  <c:v>33.300024166665352</c:v>
                </c:pt>
                <c:pt idx="5995">
                  <c:v>33.305578055555557</c:v>
                </c:pt>
                <c:pt idx="5996">
                  <c:v>33.311147222221997</c:v>
                </c:pt>
                <c:pt idx="5997">
                  <c:v>33.316689722221994</c:v>
                </c:pt>
                <c:pt idx="5998">
                  <c:v>33.322248611111114</c:v>
                </c:pt>
                <c:pt idx="5999">
                  <c:v>33.327801666665245</c:v>
                </c:pt>
                <c:pt idx="6000">
                  <c:v>33.333368055555546</c:v>
                </c:pt>
                <c:pt idx="6001">
                  <c:v>33.338929166665999</c:v>
                </c:pt>
                <c:pt idx="6002">
                  <c:v>33.344480555554028</c:v>
                </c:pt>
                <c:pt idx="6003">
                  <c:v>33.350028611110844</c:v>
                </c:pt>
                <c:pt idx="6004">
                  <c:v>33.355578055555554</c:v>
                </c:pt>
                <c:pt idx="6005">
                  <c:v>33.361134444444446</c:v>
                </c:pt>
                <c:pt idx="6006">
                  <c:v>33.366690555555444</c:v>
                </c:pt>
                <c:pt idx="6007">
                  <c:v>33.372244722221993</c:v>
                </c:pt>
                <c:pt idx="6008">
                  <c:v>33.377801111109974</c:v>
                </c:pt>
                <c:pt idx="6009">
                  <c:v>33.383356388888913</c:v>
                </c:pt>
                <c:pt idx="6010">
                  <c:v>33.388912777777783</c:v>
                </c:pt>
                <c:pt idx="6011">
                  <c:v>33.394484166665123</c:v>
                </c:pt>
                <c:pt idx="6012">
                  <c:v>33.400029444444144</c:v>
                </c:pt>
                <c:pt idx="6013">
                  <c:v>33.40557861111111</c:v>
                </c:pt>
                <c:pt idx="6014">
                  <c:v>33.411134722222194</c:v>
                </c:pt>
                <c:pt idx="6015">
                  <c:v>33.416689722221975</c:v>
                </c:pt>
                <c:pt idx="6016">
                  <c:v>33.422259166666294</c:v>
                </c:pt>
                <c:pt idx="6017">
                  <c:v>33.427800277777777</c:v>
                </c:pt>
                <c:pt idx="6018">
                  <c:v>33.43335722222222</c:v>
                </c:pt>
                <c:pt idx="6019">
                  <c:v>33.438912500000313</c:v>
                </c:pt>
                <c:pt idx="6020">
                  <c:v>33.444469444443072</c:v>
                </c:pt>
                <c:pt idx="6021">
                  <c:v>33.450023055554944</c:v>
                </c:pt>
                <c:pt idx="6022">
                  <c:v>33.455578888889313</c:v>
                </c:pt>
                <c:pt idx="6023">
                  <c:v>33.461154444444446</c:v>
                </c:pt>
                <c:pt idx="6024">
                  <c:v>33.466689166665994</c:v>
                </c:pt>
                <c:pt idx="6025">
                  <c:v>33.472247222222194</c:v>
                </c:pt>
                <c:pt idx="6026">
                  <c:v>33.477820000000001</c:v>
                </c:pt>
                <c:pt idx="6027">
                  <c:v>33.483359444444446</c:v>
                </c:pt>
                <c:pt idx="6028">
                  <c:v>33.488911666665999</c:v>
                </c:pt>
                <c:pt idx="6029">
                  <c:v>33.494467777776627</c:v>
                </c:pt>
                <c:pt idx="6030">
                  <c:v>33.500029166665975</c:v>
                </c:pt>
                <c:pt idx="6031">
                  <c:v>33.505578333333332</c:v>
                </c:pt>
                <c:pt idx="6032">
                  <c:v>33.511134444444444</c:v>
                </c:pt>
                <c:pt idx="6033">
                  <c:v>33.516689166665245</c:v>
                </c:pt>
                <c:pt idx="6034">
                  <c:v>33.522245277777813</c:v>
                </c:pt>
                <c:pt idx="6035">
                  <c:v>33.527801111111096</c:v>
                </c:pt>
                <c:pt idx="6036">
                  <c:v>33.533356388890013</c:v>
                </c:pt>
                <c:pt idx="6037">
                  <c:v>33.538914722222223</c:v>
                </c:pt>
                <c:pt idx="6038">
                  <c:v>33.544468333332944</c:v>
                </c:pt>
                <c:pt idx="6039">
                  <c:v>33.550023055555194</c:v>
                </c:pt>
                <c:pt idx="6040">
                  <c:v>33.55557972222222</c:v>
                </c:pt>
                <c:pt idx="6041">
                  <c:v>33.561137222222222</c:v>
                </c:pt>
                <c:pt idx="6042">
                  <c:v>33.566690833333325</c:v>
                </c:pt>
                <c:pt idx="6043">
                  <c:v>33.572266388888913</c:v>
                </c:pt>
                <c:pt idx="6044">
                  <c:v>33.577821944444445</c:v>
                </c:pt>
                <c:pt idx="6045">
                  <c:v>33.583355833333336</c:v>
                </c:pt>
                <c:pt idx="6046">
                  <c:v>33.588932222222233</c:v>
                </c:pt>
                <c:pt idx="6047">
                  <c:v>33.594468055555545</c:v>
                </c:pt>
                <c:pt idx="6048">
                  <c:v>33.600023333333326</c:v>
                </c:pt>
                <c:pt idx="6049">
                  <c:v>33.605587777777778</c:v>
                </c:pt>
                <c:pt idx="6050">
                  <c:v>33.611153611111114</c:v>
                </c:pt>
                <c:pt idx="6051">
                  <c:v>33.616711388889463</c:v>
                </c:pt>
                <c:pt idx="6052">
                  <c:v>33.62224638888987</c:v>
                </c:pt>
                <c:pt idx="6053">
                  <c:v>33.62781861111111</c:v>
                </c:pt>
                <c:pt idx="6054">
                  <c:v>33.633361944444452</c:v>
                </c:pt>
                <c:pt idx="6055">
                  <c:v>33.638917222222219</c:v>
                </c:pt>
                <c:pt idx="6056">
                  <c:v>33.644468333333194</c:v>
                </c:pt>
                <c:pt idx="6057">
                  <c:v>33.650023055555494</c:v>
                </c:pt>
                <c:pt idx="6058">
                  <c:v>33.655578333333331</c:v>
                </c:pt>
                <c:pt idx="6059">
                  <c:v>33.661134444444443</c:v>
                </c:pt>
                <c:pt idx="6060">
                  <c:v>33.666710555555561</c:v>
                </c:pt>
                <c:pt idx="6061">
                  <c:v>33.672245000000011</c:v>
                </c:pt>
                <c:pt idx="6062">
                  <c:v>33.677815277777782</c:v>
                </c:pt>
                <c:pt idx="6063">
                  <c:v>33.683355833333337</c:v>
                </c:pt>
                <c:pt idx="6064">
                  <c:v>33.688911944444463</c:v>
                </c:pt>
                <c:pt idx="6065">
                  <c:v>33.694468333333326</c:v>
                </c:pt>
                <c:pt idx="6066">
                  <c:v>33.700023333333334</c:v>
                </c:pt>
                <c:pt idx="6067">
                  <c:v>33.705578611111363</c:v>
                </c:pt>
                <c:pt idx="6068">
                  <c:v>33.711134166665992</c:v>
                </c:pt>
                <c:pt idx="6069">
                  <c:v>33.716689722221993</c:v>
                </c:pt>
                <c:pt idx="6070">
                  <c:v>33.722269444444443</c:v>
                </c:pt>
                <c:pt idx="6071">
                  <c:v>33.727800833333326</c:v>
                </c:pt>
                <c:pt idx="6072">
                  <c:v>33.733355833333363</c:v>
                </c:pt>
                <c:pt idx="6073">
                  <c:v>33.738911666666645</c:v>
                </c:pt>
                <c:pt idx="6074">
                  <c:v>33.74446749999894</c:v>
                </c:pt>
                <c:pt idx="6075">
                  <c:v>33.750043333333295</c:v>
                </c:pt>
                <c:pt idx="6076">
                  <c:v>33.755593055555551</c:v>
                </c:pt>
                <c:pt idx="6077">
                  <c:v>33.761155277778563</c:v>
                </c:pt>
                <c:pt idx="6078">
                  <c:v>33.766689166665998</c:v>
                </c:pt>
                <c:pt idx="6079">
                  <c:v>33.772247222222205</c:v>
                </c:pt>
                <c:pt idx="6080">
                  <c:v>33.777801666665994</c:v>
                </c:pt>
                <c:pt idx="6081">
                  <c:v>33.783363611111106</c:v>
                </c:pt>
                <c:pt idx="6082">
                  <c:v>33.788911388890078</c:v>
                </c:pt>
                <c:pt idx="6083">
                  <c:v>33.794483333333325</c:v>
                </c:pt>
                <c:pt idx="6084">
                  <c:v>33.800043888888887</c:v>
                </c:pt>
                <c:pt idx="6085">
                  <c:v>33.805580277777779</c:v>
                </c:pt>
                <c:pt idx="6086">
                  <c:v>33.811134722221993</c:v>
                </c:pt>
                <c:pt idx="6087">
                  <c:v>33.816689722221994</c:v>
                </c:pt>
                <c:pt idx="6088">
                  <c:v>33.822245277777782</c:v>
                </c:pt>
                <c:pt idx="6089">
                  <c:v>33.827811388888911</c:v>
                </c:pt>
                <c:pt idx="6090">
                  <c:v>33.833371111111106</c:v>
                </c:pt>
                <c:pt idx="6091">
                  <c:v>33.838930277777813</c:v>
                </c:pt>
                <c:pt idx="6092">
                  <c:v>33.844475833332844</c:v>
                </c:pt>
                <c:pt idx="6093">
                  <c:v>33.850022499999994</c:v>
                </c:pt>
                <c:pt idx="6094">
                  <c:v>33.855578611111106</c:v>
                </c:pt>
                <c:pt idx="6095">
                  <c:v>33.861135555555556</c:v>
                </c:pt>
                <c:pt idx="6096">
                  <c:v>33.866690555555444</c:v>
                </c:pt>
                <c:pt idx="6097">
                  <c:v>33.872245277777779</c:v>
                </c:pt>
                <c:pt idx="6098">
                  <c:v>33.877801388888891</c:v>
                </c:pt>
                <c:pt idx="6099">
                  <c:v>33.883377222222194</c:v>
                </c:pt>
                <c:pt idx="6100">
                  <c:v>33.888929722222194</c:v>
                </c:pt>
                <c:pt idx="6101">
                  <c:v>33.894467499998797</c:v>
                </c:pt>
                <c:pt idx="6102">
                  <c:v>33.900023611111095</c:v>
                </c:pt>
                <c:pt idx="6103">
                  <c:v>33.905579722222221</c:v>
                </c:pt>
                <c:pt idx="6104">
                  <c:v>33.911134722222194</c:v>
                </c:pt>
                <c:pt idx="6105">
                  <c:v>33.916694444443337</c:v>
                </c:pt>
                <c:pt idx="6106">
                  <c:v>33.922245277777783</c:v>
                </c:pt>
                <c:pt idx="6107">
                  <c:v>33.927800833333244</c:v>
                </c:pt>
                <c:pt idx="6108">
                  <c:v>33.933356944444462</c:v>
                </c:pt>
                <c:pt idx="6109">
                  <c:v>33.938911388889935</c:v>
                </c:pt>
                <c:pt idx="6110">
                  <c:v>33.944467777776012</c:v>
                </c:pt>
                <c:pt idx="6111">
                  <c:v>33.950041388888891</c:v>
                </c:pt>
                <c:pt idx="6112">
                  <c:v>33.955578611111108</c:v>
                </c:pt>
                <c:pt idx="6113">
                  <c:v>33.961134166665992</c:v>
                </c:pt>
                <c:pt idx="6114">
                  <c:v>33.966689166665994</c:v>
                </c:pt>
                <c:pt idx="6115">
                  <c:v>33.972246111111104</c:v>
                </c:pt>
                <c:pt idx="6116">
                  <c:v>33.977801944444444</c:v>
                </c:pt>
                <c:pt idx="6117">
                  <c:v>33.983355833333334</c:v>
                </c:pt>
                <c:pt idx="6118">
                  <c:v>33.988911666665999</c:v>
                </c:pt>
                <c:pt idx="6119">
                  <c:v>33.994473055555545</c:v>
                </c:pt>
                <c:pt idx="6120">
                  <c:v>34.000033888889163</c:v>
                </c:pt>
                <c:pt idx="6121">
                  <c:v>34.005583055555554</c:v>
                </c:pt>
                <c:pt idx="6122">
                  <c:v>34.011134166665997</c:v>
                </c:pt>
                <c:pt idx="6123">
                  <c:v>34.016693888888888</c:v>
                </c:pt>
                <c:pt idx="6124">
                  <c:v>34.022245555555557</c:v>
                </c:pt>
                <c:pt idx="6125">
                  <c:v>34.027802222222221</c:v>
                </c:pt>
                <c:pt idx="6126">
                  <c:v>34.033357500000001</c:v>
                </c:pt>
                <c:pt idx="6127">
                  <c:v>34.038912222222613</c:v>
                </c:pt>
                <c:pt idx="6128">
                  <c:v>34.044483888888891</c:v>
                </c:pt>
                <c:pt idx="6129">
                  <c:v>34.050036388888913</c:v>
                </c:pt>
                <c:pt idx="6130">
                  <c:v>34.055587222222194</c:v>
                </c:pt>
                <c:pt idx="6131">
                  <c:v>34.061134722222221</c:v>
                </c:pt>
                <c:pt idx="6132">
                  <c:v>34.066689722222144</c:v>
                </c:pt>
                <c:pt idx="6133">
                  <c:v>34.072244722222194</c:v>
                </c:pt>
                <c:pt idx="6134">
                  <c:v>34.077801944444445</c:v>
                </c:pt>
                <c:pt idx="6135">
                  <c:v>34.083377222222204</c:v>
                </c:pt>
                <c:pt idx="6136">
                  <c:v>34.088912777777963</c:v>
                </c:pt>
                <c:pt idx="6137">
                  <c:v>34.094468333333324</c:v>
                </c:pt>
                <c:pt idx="6138">
                  <c:v>34.100023611111105</c:v>
                </c:pt>
                <c:pt idx="6139">
                  <c:v>34.105591944444463</c:v>
                </c:pt>
                <c:pt idx="6140">
                  <c:v>34.111142777777779</c:v>
                </c:pt>
                <c:pt idx="6141">
                  <c:v>34.116689722221999</c:v>
                </c:pt>
                <c:pt idx="6142">
                  <c:v>34.122245277778013</c:v>
                </c:pt>
                <c:pt idx="6143">
                  <c:v>34.127800833333325</c:v>
                </c:pt>
                <c:pt idx="6144">
                  <c:v>34.133357500000002</c:v>
                </c:pt>
                <c:pt idx="6145">
                  <c:v>34.138921111111109</c:v>
                </c:pt>
                <c:pt idx="6146">
                  <c:v>34.144483333332794</c:v>
                </c:pt>
                <c:pt idx="6147">
                  <c:v>34.150036111111106</c:v>
                </c:pt>
                <c:pt idx="6148">
                  <c:v>34.155593333333336</c:v>
                </c:pt>
                <c:pt idx="6149">
                  <c:v>34.161143611111108</c:v>
                </c:pt>
                <c:pt idx="6150">
                  <c:v>34.166691111111106</c:v>
                </c:pt>
                <c:pt idx="6151">
                  <c:v>34.172244722222224</c:v>
                </c:pt>
                <c:pt idx="6152">
                  <c:v>34.177800833333244</c:v>
                </c:pt>
                <c:pt idx="6153">
                  <c:v>34.183357777777779</c:v>
                </c:pt>
                <c:pt idx="6154">
                  <c:v>34.18892000000001</c:v>
                </c:pt>
                <c:pt idx="6155">
                  <c:v>34.194468333333326</c:v>
                </c:pt>
                <c:pt idx="6156">
                  <c:v>34.200025555555555</c:v>
                </c:pt>
                <c:pt idx="6157">
                  <c:v>34.205582777777813</c:v>
                </c:pt>
                <c:pt idx="6158">
                  <c:v>34.211133888889513</c:v>
                </c:pt>
                <c:pt idx="6159">
                  <c:v>34.216690277777779</c:v>
                </c:pt>
                <c:pt idx="6160">
                  <c:v>34.222245277778313</c:v>
                </c:pt>
                <c:pt idx="6161">
                  <c:v>34.227817222222221</c:v>
                </c:pt>
                <c:pt idx="6162">
                  <c:v>34.233360555555556</c:v>
                </c:pt>
                <c:pt idx="6163">
                  <c:v>34.238919444444463</c:v>
                </c:pt>
                <c:pt idx="6164">
                  <c:v>34.244468333333295</c:v>
                </c:pt>
                <c:pt idx="6165">
                  <c:v>34.250023333333324</c:v>
                </c:pt>
                <c:pt idx="6166">
                  <c:v>34.25557805555556</c:v>
                </c:pt>
                <c:pt idx="6167">
                  <c:v>34.261135277778685</c:v>
                </c:pt>
                <c:pt idx="6168">
                  <c:v>34.266690555555556</c:v>
                </c:pt>
                <c:pt idx="6169">
                  <c:v>34.272244722222226</c:v>
                </c:pt>
                <c:pt idx="6170">
                  <c:v>34.277801944444441</c:v>
                </c:pt>
                <c:pt idx="6171">
                  <c:v>34.283356388890013</c:v>
                </c:pt>
                <c:pt idx="6172">
                  <c:v>34.288911944445488</c:v>
                </c:pt>
                <c:pt idx="6173">
                  <c:v>34.294466944444451</c:v>
                </c:pt>
                <c:pt idx="6174">
                  <c:v>34.300022500000004</c:v>
                </c:pt>
                <c:pt idx="6175">
                  <c:v>34.305579166665993</c:v>
                </c:pt>
                <c:pt idx="6176">
                  <c:v>34.311133611111096</c:v>
                </c:pt>
                <c:pt idx="6177">
                  <c:v>34.316689999999994</c:v>
                </c:pt>
                <c:pt idx="6178">
                  <c:v>34.322258055555558</c:v>
                </c:pt>
                <c:pt idx="6179">
                  <c:v>34.327806666665794</c:v>
                </c:pt>
                <c:pt idx="6180">
                  <c:v>34.333357499999998</c:v>
                </c:pt>
                <c:pt idx="6181">
                  <c:v>34.338932500000013</c:v>
                </c:pt>
                <c:pt idx="6182">
                  <c:v>34.344479166665273</c:v>
                </c:pt>
                <c:pt idx="6183">
                  <c:v>34.350023333332324</c:v>
                </c:pt>
                <c:pt idx="6184">
                  <c:v>34.355579722222224</c:v>
                </c:pt>
                <c:pt idx="6185">
                  <c:v>34.361134166665998</c:v>
                </c:pt>
                <c:pt idx="6186">
                  <c:v>34.366689999999998</c:v>
                </c:pt>
                <c:pt idx="6187">
                  <c:v>34.372246111111096</c:v>
                </c:pt>
                <c:pt idx="6188">
                  <c:v>34.377800833332209</c:v>
                </c:pt>
                <c:pt idx="6189">
                  <c:v>34.383356388888913</c:v>
                </c:pt>
                <c:pt idx="6190">
                  <c:v>34.388928055555546</c:v>
                </c:pt>
                <c:pt idx="6191">
                  <c:v>34.394481944444394</c:v>
                </c:pt>
                <c:pt idx="6192">
                  <c:v>34.400036388889013</c:v>
                </c:pt>
                <c:pt idx="6193">
                  <c:v>34.405579722222221</c:v>
                </c:pt>
                <c:pt idx="6194">
                  <c:v>34.411134166665974</c:v>
                </c:pt>
                <c:pt idx="6195">
                  <c:v>34.416689999999996</c:v>
                </c:pt>
                <c:pt idx="6196">
                  <c:v>34.422245277777783</c:v>
                </c:pt>
                <c:pt idx="6197">
                  <c:v>34.427814444444444</c:v>
                </c:pt>
                <c:pt idx="6198">
                  <c:v>34.433381111111096</c:v>
                </c:pt>
                <c:pt idx="6199">
                  <c:v>34.438911944444463</c:v>
                </c:pt>
                <c:pt idx="6200">
                  <c:v>34.444482777776699</c:v>
                </c:pt>
                <c:pt idx="6201">
                  <c:v>34.450024999999997</c:v>
                </c:pt>
                <c:pt idx="6202">
                  <c:v>34.455591944444443</c:v>
                </c:pt>
                <c:pt idx="6203">
                  <c:v>34.461134166665992</c:v>
                </c:pt>
                <c:pt idx="6204">
                  <c:v>34.466705555555556</c:v>
                </c:pt>
                <c:pt idx="6205">
                  <c:v>34.472259166665999</c:v>
                </c:pt>
                <c:pt idx="6206">
                  <c:v>34.477801388888892</c:v>
                </c:pt>
                <c:pt idx="6207">
                  <c:v>34.483357222222224</c:v>
                </c:pt>
                <c:pt idx="6208">
                  <c:v>34.488912222222233</c:v>
                </c:pt>
                <c:pt idx="6209">
                  <c:v>34.494486111111094</c:v>
                </c:pt>
                <c:pt idx="6210">
                  <c:v>34.500023055555545</c:v>
                </c:pt>
                <c:pt idx="6211">
                  <c:v>34.505578611111112</c:v>
                </c:pt>
                <c:pt idx="6212">
                  <c:v>34.511133611111106</c:v>
                </c:pt>
                <c:pt idx="6213">
                  <c:v>34.516710000000003</c:v>
                </c:pt>
                <c:pt idx="6214">
                  <c:v>34.522246944444461</c:v>
                </c:pt>
                <c:pt idx="6215">
                  <c:v>34.527801666665994</c:v>
                </c:pt>
                <c:pt idx="6216">
                  <c:v>34.533357500000001</c:v>
                </c:pt>
                <c:pt idx="6217">
                  <c:v>34.538925833333337</c:v>
                </c:pt>
                <c:pt idx="6218">
                  <c:v>34.544468055554994</c:v>
                </c:pt>
                <c:pt idx="6219">
                  <c:v>34.550024166665352</c:v>
                </c:pt>
                <c:pt idx="6220">
                  <c:v>34.555578611111109</c:v>
                </c:pt>
                <c:pt idx="6221">
                  <c:v>34.56113361111111</c:v>
                </c:pt>
                <c:pt idx="6222">
                  <c:v>34.566725833333336</c:v>
                </c:pt>
                <c:pt idx="6223">
                  <c:v>34.572265555555546</c:v>
                </c:pt>
                <c:pt idx="6224">
                  <c:v>34.577813333333324</c:v>
                </c:pt>
                <c:pt idx="6225">
                  <c:v>34.583373333333334</c:v>
                </c:pt>
                <c:pt idx="6226">
                  <c:v>34.588912222222262</c:v>
                </c:pt>
                <c:pt idx="6227">
                  <c:v>34.594514722222222</c:v>
                </c:pt>
                <c:pt idx="6228">
                  <c:v>34.600022500000001</c:v>
                </c:pt>
                <c:pt idx="6229">
                  <c:v>34.605578888890165</c:v>
                </c:pt>
                <c:pt idx="6230">
                  <c:v>34.611134166665998</c:v>
                </c:pt>
                <c:pt idx="6231">
                  <c:v>34.616689166665388</c:v>
                </c:pt>
                <c:pt idx="6232">
                  <c:v>34.622245277778013</c:v>
                </c:pt>
                <c:pt idx="6233">
                  <c:v>34.627814166665999</c:v>
                </c:pt>
                <c:pt idx="6234">
                  <c:v>34.633374166666194</c:v>
                </c:pt>
                <c:pt idx="6235">
                  <c:v>34.638925277778213</c:v>
                </c:pt>
                <c:pt idx="6236">
                  <c:v>34.644467499998797</c:v>
                </c:pt>
                <c:pt idx="6237">
                  <c:v>34.650024444443844</c:v>
                </c:pt>
                <c:pt idx="6238">
                  <c:v>34.655579444444442</c:v>
                </c:pt>
                <c:pt idx="6239">
                  <c:v>34.661135000000463</c:v>
                </c:pt>
                <c:pt idx="6240">
                  <c:v>34.666707222222222</c:v>
                </c:pt>
                <c:pt idx="6241">
                  <c:v>34.67225472222222</c:v>
                </c:pt>
                <c:pt idx="6242">
                  <c:v>34.677800555555294</c:v>
                </c:pt>
                <c:pt idx="6243">
                  <c:v>34.683356666665993</c:v>
                </c:pt>
                <c:pt idx="6244">
                  <c:v>34.688912222222363</c:v>
                </c:pt>
                <c:pt idx="6245">
                  <c:v>34.694469722222195</c:v>
                </c:pt>
                <c:pt idx="6246">
                  <c:v>34.700042500000002</c:v>
                </c:pt>
                <c:pt idx="6247">
                  <c:v>34.705594444444451</c:v>
                </c:pt>
                <c:pt idx="6248">
                  <c:v>34.711168611111106</c:v>
                </c:pt>
                <c:pt idx="6249">
                  <c:v>34.716703888889263</c:v>
                </c:pt>
                <c:pt idx="6250">
                  <c:v>34.722250833333362</c:v>
                </c:pt>
                <c:pt idx="6251">
                  <c:v>34.727807777777777</c:v>
                </c:pt>
                <c:pt idx="6252">
                  <c:v>34.733355833333363</c:v>
                </c:pt>
                <c:pt idx="6253">
                  <c:v>34.738912222223476</c:v>
                </c:pt>
                <c:pt idx="6254">
                  <c:v>34.744467777776627</c:v>
                </c:pt>
                <c:pt idx="6255">
                  <c:v>34.750023055555545</c:v>
                </c:pt>
                <c:pt idx="6256">
                  <c:v>34.755578611111112</c:v>
                </c:pt>
                <c:pt idx="6257">
                  <c:v>34.761135277778685</c:v>
                </c:pt>
                <c:pt idx="6258">
                  <c:v>34.766689444444445</c:v>
                </c:pt>
                <c:pt idx="6259">
                  <c:v>34.772245833333336</c:v>
                </c:pt>
                <c:pt idx="6260">
                  <c:v>34.777801666665994</c:v>
                </c:pt>
                <c:pt idx="6261">
                  <c:v>34.783356388890013</c:v>
                </c:pt>
                <c:pt idx="6262">
                  <c:v>34.788928333333338</c:v>
                </c:pt>
                <c:pt idx="6263">
                  <c:v>34.794482222222221</c:v>
                </c:pt>
                <c:pt idx="6264">
                  <c:v>34.800035833333325</c:v>
                </c:pt>
                <c:pt idx="6265">
                  <c:v>34.805580833333295</c:v>
                </c:pt>
                <c:pt idx="6266">
                  <c:v>34.811133611111096</c:v>
                </c:pt>
                <c:pt idx="6267">
                  <c:v>34.816690555554608</c:v>
                </c:pt>
                <c:pt idx="6268">
                  <c:v>34.822245000000002</c:v>
                </c:pt>
                <c:pt idx="6269">
                  <c:v>34.827822222222224</c:v>
                </c:pt>
                <c:pt idx="6270">
                  <c:v>34.833356666665999</c:v>
                </c:pt>
                <c:pt idx="6271">
                  <c:v>34.838912222222262</c:v>
                </c:pt>
                <c:pt idx="6272">
                  <c:v>34.84446888888889</c:v>
                </c:pt>
                <c:pt idx="6273">
                  <c:v>34.850022499999994</c:v>
                </c:pt>
                <c:pt idx="6274">
                  <c:v>34.855582777777776</c:v>
                </c:pt>
                <c:pt idx="6275">
                  <c:v>34.861133611111114</c:v>
                </c:pt>
                <c:pt idx="6276">
                  <c:v>34.866711388889463</c:v>
                </c:pt>
                <c:pt idx="6277">
                  <c:v>34.872245555555544</c:v>
                </c:pt>
                <c:pt idx="6278">
                  <c:v>34.877814722221999</c:v>
                </c:pt>
                <c:pt idx="6279">
                  <c:v>34.883358333333334</c:v>
                </c:pt>
                <c:pt idx="6280">
                  <c:v>34.888911666665997</c:v>
                </c:pt>
                <c:pt idx="6281">
                  <c:v>34.894468333333194</c:v>
                </c:pt>
                <c:pt idx="6282">
                  <c:v>34.900023055555494</c:v>
                </c:pt>
                <c:pt idx="6283">
                  <c:v>34.905579444444442</c:v>
                </c:pt>
                <c:pt idx="6284">
                  <c:v>34.911134444444244</c:v>
                </c:pt>
                <c:pt idx="6285">
                  <c:v>34.916715277777783</c:v>
                </c:pt>
                <c:pt idx="6286">
                  <c:v>34.922246944444453</c:v>
                </c:pt>
                <c:pt idx="6287">
                  <c:v>34.927802777777778</c:v>
                </c:pt>
                <c:pt idx="6288">
                  <c:v>34.933358333333331</c:v>
                </c:pt>
                <c:pt idx="6289">
                  <c:v>34.938912777778263</c:v>
                </c:pt>
                <c:pt idx="6290">
                  <c:v>34.944468611110054</c:v>
                </c:pt>
                <c:pt idx="6291">
                  <c:v>34.950024166665187</c:v>
                </c:pt>
                <c:pt idx="6292">
                  <c:v>34.955578055555556</c:v>
                </c:pt>
                <c:pt idx="6293">
                  <c:v>34.961153055555556</c:v>
                </c:pt>
                <c:pt idx="6294">
                  <c:v>34.966698333333326</c:v>
                </c:pt>
                <c:pt idx="6295">
                  <c:v>34.972246666665974</c:v>
                </c:pt>
                <c:pt idx="6296">
                  <c:v>34.977801111110068</c:v>
                </c:pt>
                <c:pt idx="6297">
                  <c:v>34.983356944444452</c:v>
                </c:pt>
                <c:pt idx="6298">
                  <c:v>34.988911388889363</c:v>
                </c:pt>
                <c:pt idx="6299">
                  <c:v>34.994485833333194</c:v>
                </c:pt>
                <c:pt idx="6300">
                  <c:v>35.000023333333324</c:v>
                </c:pt>
                <c:pt idx="6301">
                  <c:v>35.005598055555559</c:v>
                </c:pt>
                <c:pt idx="6302">
                  <c:v>35.011134166665997</c:v>
                </c:pt>
                <c:pt idx="6303">
                  <c:v>35.016690000000004</c:v>
                </c:pt>
                <c:pt idx="6304">
                  <c:v>35.022245277777813</c:v>
                </c:pt>
                <c:pt idx="6305">
                  <c:v>35.027800833333295</c:v>
                </c:pt>
                <c:pt idx="6306">
                  <c:v>35.033372222222219</c:v>
                </c:pt>
                <c:pt idx="6307">
                  <c:v>35.038929166666144</c:v>
                </c:pt>
                <c:pt idx="6308">
                  <c:v>35.044476666665894</c:v>
                </c:pt>
                <c:pt idx="6309">
                  <c:v>35.050023888888887</c:v>
                </c:pt>
                <c:pt idx="6310">
                  <c:v>35.055578611111109</c:v>
                </c:pt>
                <c:pt idx="6311">
                  <c:v>35.061134166666044</c:v>
                </c:pt>
                <c:pt idx="6312">
                  <c:v>35.066711111111111</c:v>
                </c:pt>
                <c:pt idx="6313">
                  <c:v>35.072260555555545</c:v>
                </c:pt>
                <c:pt idx="6314">
                  <c:v>35.077801111110944</c:v>
                </c:pt>
                <c:pt idx="6315">
                  <c:v>35.083356388889413</c:v>
                </c:pt>
                <c:pt idx="6316">
                  <c:v>35.088916111111111</c:v>
                </c:pt>
                <c:pt idx="6317">
                  <c:v>35.094469722222144</c:v>
                </c:pt>
                <c:pt idx="6318">
                  <c:v>35.100023611111105</c:v>
                </c:pt>
                <c:pt idx="6319">
                  <c:v>35.105578333333362</c:v>
                </c:pt>
                <c:pt idx="6320">
                  <c:v>35.111134166665998</c:v>
                </c:pt>
                <c:pt idx="6321">
                  <c:v>35.116689166665388</c:v>
                </c:pt>
                <c:pt idx="6322">
                  <c:v>35.122245555555558</c:v>
                </c:pt>
                <c:pt idx="6323">
                  <c:v>35.127801666665974</c:v>
                </c:pt>
                <c:pt idx="6324">
                  <c:v>35.133357222222223</c:v>
                </c:pt>
                <c:pt idx="6325">
                  <c:v>35.138913888890215</c:v>
                </c:pt>
                <c:pt idx="6326">
                  <c:v>35.144467499998797</c:v>
                </c:pt>
                <c:pt idx="6327">
                  <c:v>35.150023611111095</c:v>
                </c:pt>
                <c:pt idx="6328">
                  <c:v>35.15557861111111</c:v>
                </c:pt>
                <c:pt idx="6329">
                  <c:v>35.161133611111111</c:v>
                </c:pt>
                <c:pt idx="6330">
                  <c:v>35.166690000000003</c:v>
                </c:pt>
                <c:pt idx="6331">
                  <c:v>35.172261388888913</c:v>
                </c:pt>
                <c:pt idx="6332">
                  <c:v>35.177810000000001</c:v>
                </c:pt>
                <c:pt idx="6333">
                  <c:v>35.183365000000002</c:v>
                </c:pt>
                <c:pt idx="6334">
                  <c:v>35.188911944444463</c:v>
                </c:pt>
                <c:pt idx="6335">
                  <c:v>35.194468888888913</c:v>
                </c:pt>
                <c:pt idx="6336">
                  <c:v>35.200043888888963</c:v>
                </c:pt>
                <c:pt idx="6337">
                  <c:v>35.205603055555557</c:v>
                </c:pt>
                <c:pt idx="6338">
                  <c:v>35.211135000000013</c:v>
                </c:pt>
                <c:pt idx="6339">
                  <c:v>35.216689166665994</c:v>
                </c:pt>
                <c:pt idx="6340">
                  <c:v>35.222271944445509</c:v>
                </c:pt>
                <c:pt idx="6341">
                  <c:v>35.227801111111106</c:v>
                </c:pt>
                <c:pt idx="6342">
                  <c:v>35.2333675</c:v>
                </c:pt>
                <c:pt idx="6343">
                  <c:v>35.238913333333613</c:v>
                </c:pt>
                <c:pt idx="6344">
                  <c:v>35.244466944444447</c:v>
                </c:pt>
                <c:pt idx="6345">
                  <c:v>35.250023055555545</c:v>
                </c:pt>
                <c:pt idx="6346">
                  <c:v>35.255578611111112</c:v>
                </c:pt>
                <c:pt idx="6347">
                  <c:v>35.261134166666594</c:v>
                </c:pt>
                <c:pt idx="6348">
                  <c:v>35.266700833333338</c:v>
                </c:pt>
                <c:pt idx="6349">
                  <c:v>35.272244722222226</c:v>
                </c:pt>
                <c:pt idx="6350">
                  <c:v>35.277801111111096</c:v>
                </c:pt>
                <c:pt idx="6351">
                  <c:v>35.283356666666194</c:v>
                </c:pt>
                <c:pt idx="6352">
                  <c:v>35.288911388890078</c:v>
                </c:pt>
                <c:pt idx="6353">
                  <c:v>35.294467777777776</c:v>
                </c:pt>
                <c:pt idx="6354">
                  <c:v>35.3000325</c:v>
                </c:pt>
                <c:pt idx="6355">
                  <c:v>35.30557944444444</c:v>
                </c:pt>
                <c:pt idx="6356">
                  <c:v>35.311133888888889</c:v>
                </c:pt>
                <c:pt idx="6357">
                  <c:v>35.316689722221994</c:v>
                </c:pt>
                <c:pt idx="6358">
                  <c:v>35.322245277777782</c:v>
                </c:pt>
                <c:pt idx="6359">
                  <c:v>35.327800555555044</c:v>
                </c:pt>
                <c:pt idx="6360">
                  <c:v>35.333371666665997</c:v>
                </c:pt>
                <c:pt idx="6361">
                  <c:v>35.338913333333338</c:v>
                </c:pt>
                <c:pt idx="6362">
                  <c:v>35.344466944444044</c:v>
                </c:pt>
                <c:pt idx="6363">
                  <c:v>35.350023333332324</c:v>
                </c:pt>
                <c:pt idx="6364">
                  <c:v>35.355579722222224</c:v>
                </c:pt>
                <c:pt idx="6365">
                  <c:v>35.361134166665998</c:v>
                </c:pt>
                <c:pt idx="6366">
                  <c:v>35.366690833333294</c:v>
                </c:pt>
                <c:pt idx="6367">
                  <c:v>35.372245555555544</c:v>
                </c:pt>
                <c:pt idx="6368">
                  <c:v>35.377800833332209</c:v>
                </c:pt>
                <c:pt idx="6369">
                  <c:v>35.383356388888913</c:v>
                </c:pt>
                <c:pt idx="6370">
                  <c:v>35.388935277777783</c:v>
                </c:pt>
                <c:pt idx="6371">
                  <c:v>35.394468611111094</c:v>
                </c:pt>
                <c:pt idx="6372">
                  <c:v>35.400023055555494</c:v>
                </c:pt>
                <c:pt idx="6373">
                  <c:v>35.40557888888992</c:v>
                </c:pt>
                <c:pt idx="6374">
                  <c:v>35.411135277777781</c:v>
                </c:pt>
                <c:pt idx="6375">
                  <c:v>35.416690833332844</c:v>
                </c:pt>
                <c:pt idx="6376">
                  <c:v>35.422248055555556</c:v>
                </c:pt>
                <c:pt idx="6377">
                  <c:v>35.427801111111094</c:v>
                </c:pt>
                <c:pt idx="6378">
                  <c:v>35.433365555555554</c:v>
                </c:pt>
                <c:pt idx="6379">
                  <c:v>35.438912222222363</c:v>
                </c:pt>
                <c:pt idx="6380">
                  <c:v>35.444467222221995</c:v>
                </c:pt>
                <c:pt idx="6381">
                  <c:v>35.450023888888886</c:v>
                </c:pt>
                <c:pt idx="6382">
                  <c:v>35.455579166665999</c:v>
                </c:pt>
                <c:pt idx="6383">
                  <c:v>35.461134166665992</c:v>
                </c:pt>
                <c:pt idx="6384">
                  <c:v>35.466706111111115</c:v>
                </c:pt>
                <c:pt idx="6385">
                  <c:v>35.472265833333324</c:v>
                </c:pt>
                <c:pt idx="6386">
                  <c:v>35.477818888888912</c:v>
                </c:pt>
                <c:pt idx="6387">
                  <c:v>35.483361388888888</c:v>
                </c:pt>
                <c:pt idx="6388">
                  <c:v>35.488911944444453</c:v>
                </c:pt>
                <c:pt idx="6389">
                  <c:v>35.49446749999894</c:v>
                </c:pt>
                <c:pt idx="6390">
                  <c:v>35.500043055555544</c:v>
                </c:pt>
                <c:pt idx="6391">
                  <c:v>35.505583333333334</c:v>
                </c:pt>
                <c:pt idx="6392">
                  <c:v>35.511134444444444</c:v>
                </c:pt>
                <c:pt idx="6393">
                  <c:v>35.516689166665245</c:v>
                </c:pt>
                <c:pt idx="6394">
                  <c:v>35.522245833333336</c:v>
                </c:pt>
                <c:pt idx="6395">
                  <c:v>35.5278025</c:v>
                </c:pt>
                <c:pt idx="6396">
                  <c:v>35.533356666666194</c:v>
                </c:pt>
                <c:pt idx="6397">
                  <c:v>35.538912777778513</c:v>
                </c:pt>
                <c:pt idx="6398">
                  <c:v>35.544468888888893</c:v>
                </c:pt>
                <c:pt idx="6399">
                  <c:v>35.550022500000004</c:v>
                </c:pt>
                <c:pt idx="6400">
                  <c:v>35.555578611111109</c:v>
                </c:pt>
                <c:pt idx="6401">
                  <c:v>35.561137222222222</c:v>
                </c:pt>
                <c:pt idx="6402">
                  <c:v>35.566690277777781</c:v>
                </c:pt>
                <c:pt idx="6403">
                  <c:v>35.572266111111105</c:v>
                </c:pt>
                <c:pt idx="6404">
                  <c:v>35.577822222222224</c:v>
                </c:pt>
                <c:pt idx="6405">
                  <c:v>35.583376944444453</c:v>
                </c:pt>
                <c:pt idx="6406">
                  <c:v>35.588911944444462</c:v>
                </c:pt>
                <c:pt idx="6407">
                  <c:v>35.594468611111104</c:v>
                </c:pt>
                <c:pt idx="6408">
                  <c:v>35.600042777777773</c:v>
                </c:pt>
                <c:pt idx="6409">
                  <c:v>35.605590000000063</c:v>
                </c:pt>
                <c:pt idx="6410">
                  <c:v>35.611136944444439</c:v>
                </c:pt>
                <c:pt idx="6411">
                  <c:v>35.616690555555444</c:v>
                </c:pt>
                <c:pt idx="6412">
                  <c:v>35.622245277778013</c:v>
                </c:pt>
                <c:pt idx="6413">
                  <c:v>35.627800833333325</c:v>
                </c:pt>
                <c:pt idx="6414">
                  <c:v>35.633357222222223</c:v>
                </c:pt>
                <c:pt idx="6415">
                  <c:v>35.638913055555562</c:v>
                </c:pt>
                <c:pt idx="6416">
                  <c:v>35.644466944444446</c:v>
                </c:pt>
                <c:pt idx="6417">
                  <c:v>35.650022499999999</c:v>
                </c:pt>
                <c:pt idx="6418">
                  <c:v>35.655579166666094</c:v>
                </c:pt>
                <c:pt idx="6419">
                  <c:v>35.661143888889313</c:v>
                </c:pt>
                <c:pt idx="6420">
                  <c:v>35.666690000000003</c:v>
                </c:pt>
                <c:pt idx="6421">
                  <c:v>35.672246111111107</c:v>
                </c:pt>
                <c:pt idx="6422">
                  <c:v>35.677801666665744</c:v>
                </c:pt>
                <c:pt idx="6423">
                  <c:v>35.683380277777779</c:v>
                </c:pt>
                <c:pt idx="6424">
                  <c:v>35.688911944444463</c:v>
                </c:pt>
                <c:pt idx="6425">
                  <c:v>35.694468333333326</c:v>
                </c:pt>
                <c:pt idx="6426">
                  <c:v>35.700023888889113</c:v>
                </c:pt>
                <c:pt idx="6427">
                  <c:v>35.705579444444453</c:v>
                </c:pt>
                <c:pt idx="6428">
                  <c:v>35.711133611111116</c:v>
                </c:pt>
                <c:pt idx="6429">
                  <c:v>35.716692222222221</c:v>
                </c:pt>
                <c:pt idx="6430">
                  <c:v>35.722246666666344</c:v>
                </c:pt>
                <c:pt idx="6431">
                  <c:v>35.727811111111109</c:v>
                </c:pt>
                <c:pt idx="6432">
                  <c:v>35.733356388890194</c:v>
                </c:pt>
                <c:pt idx="6433">
                  <c:v>35.738932222223404</c:v>
                </c:pt>
                <c:pt idx="6434">
                  <c:v>35.744466944444447</c:v>
                </c:pt>
                <c:pt idx="6435">
                  <c:v>35.750023888888911</c:v>
                </c:pt>
                <c:pt idx="6436">
                  <c:v>35.7555975</c:v>
                </c:pt>
                <c:pt idx="6437">
                  <c:v>35.761141944444461</c:v>
                </c:pt>
                <c:pt idx="6438">
                  <c:v>35.766691944444453</c:v>
                </c:pt>
                <c:pt idx="6439">
                  <c:v>35.772247222222205</c:v>
                </c:pt>
                <c:pt idx="6440">
                  <c:v>35.777801111111096</c:v>
                </c:pt>
                <c:pt idx="6441">
                  <c:v>35.783378055555552</c:v>
                </c:pt>
                <c:pt idx="6442">
                  <c:v>35.788916666666644</c:v>
                </c:pt>
                <c:pt idx="6443">
                  <c:v>35.794468333333334</c:v>
                </c:pt>
                <c:pt idx="6444">
                  <c:v>35.800023333333144</c:v>
                </c:pt>
                <c:pt idx="6445">
                  <c:v>35.805578611111109</c:v>
                </c:pt>
                <c:pt idx="6446">
                  <c:v>35.811134444443994</c:v>
                </c:pt>
                <c:pt idx="6447">
                  <c:v>35.816689999999994</c:v>
                </c:pt>
                <c:pt idx="6448">
                  <c:v>35.822245833333334</c:v>
                </c:pt>
                <c:pt idx="6449">
                  <c:v>35.827800277777776</c:v>
                </c:pt>
                <c:pt idx="6450">
                  <c:v>35.833372222222231</c:v>
                </c:pt>
                <c:pt idx="6451">
                  <c:v>35.838916666666194</c:v>
                </c:pt>
                <c:pt idx="6452">
                  <c:v>35.84446888888889</c:v>
                </c:pt>
                <c:pt idx="6453">
                  <c:v>35.850023055554622</c:v>
                </c:pt>
                <c:pt idx="6454">
                  <c:v>35.855579444444444</c:v>
                </c:pt>
                <c:pt idx="6455">
                  <c:v>35.861134444444446</c:v>
                </c:pt>
                <c:pt idx="6456">
                  <c:v>35.866695277777779</c:v>
                </c:pt>
                <c:pt idx="6457">
                  <c:v>35.872255555555554</c:v>
                </c:pt>
                <c:pt idx="6458">
                  <c:v>35.87782138888889</c:v>
                </c:pt>
                <c:pt idx="6459">
                  <c:v>35.883356666665975</c:v>
                </c:pt>
                <c:pt idx="6460">
                  <c:v>35.888912777777783</c:v>
                </c:pt>
                <c:pt idx="6461">
                  <c:v>35.894468611111094</c:v>
                </c:pt>
                <c:pt idx="6462">
                  <c:v>35.900024166665894</c:v>
                </c:pt>
                <c:pt idx="6463">
                  <c:v>35.905587777777775</c:v>
                </c:pt>
                <c:pt idx="6464">
                  <c:v>35.911157777777774</c:v>
                </c:pt>
                <c:pt idx="6465">
                  <c:v>35.916689166665094</c:v>
                </c:pt>
                <c:pt idx="6466">
                  <c:v>35.922258333333332</c:v>
                </c:pt>
                <c:pt idx="6467">
                  <c:v>35.927815277777782</c:v>
                </c:pt>
                <c:pt idx="6468">
                  <c:v>35.933358333333331</c:v>
                </c:pt>
                <c:pt idx="6469">
                  <c:v>35.938911944444463</c:v>
                </c:pt>
                <c:pt idx="6470">
                  <c:v>35.944468611110054</c:v>
                </c:pt>
                <c:pt idx="6471">
                  <c:v>35.950023333332894</c:v>
                </c:pt>
                <c:pt idx="6472">
                  <c:v>35.955595555555554</c:v>
                </c:pt>
                <c:pt idx="6473">
                  <c:v>35.961134722222226</c:v>
                </c:pt>
                <c:pt idx="6474">
                  <c:v>35.966689166665994</c:v>
                </c:pt>
                <c:pt idx="6475">
                  <c:v>35.972248611111105</c:v>
                </c:pt>
                <c:pt idx="6476">
                  <c:v>35.977800833332388</c:v>
                </c:pt>
                <c:pt idx="6477">
                  <c:v>35.983376944444451</c:v>
                </c:pt>
                <c:pt idx="6478">
                  <c:v>35.988929722222224</c:v>
                </c:pt>
                <c:pt idx="6479">
                  <c:v>35.99446749999894</c:v>
                </c:pt>
                <c:pt idx="6480">
                  <c:v>36.000024166665995</c:v>
                </c:pt>
                <c:pt idx="6481">
                  <c:v>36.005582500000003</c:v>
                </c:pt>
                <c:pt idx="6482">
                  <c:v>36.011134166665997</c:v>
                </c:pt>
                <c:pt idx="6483">
                  <c:v>36.016691111111044</c:v>
                </c:pt>
                <c:pt idx="6484">
                  <c:v>36.022245555555557</c:v>
                </c:pt>
                <c:pt idx="6485">
                  <c:v>36.027808611111105</c:v>
                </c:pt>
                <c:pt idx="6486">
                  <c:v>36.03335777777778</c:v>
                </c:pt>
                <c:pt idx="6487">
                  <c:v>36.038912500000563</c:v>
                </c:pt>
                <c:pt idx="6488">
                  <c:v>36.044468611110894</c:v>
                </c:pt>
                <c:pt idx="6489">
                  <c:v>36.050023055555194</c:v>
                </c:pt>
                <c:pt idx="6490">
                  <c:v>36.055599444444447</c:v>
                </c:pt>
                <c:pt idx="6491">
                  <c:v>36.061149722222204</c:v>
                </c:pt>
                <c:pt idx="6492">
                  <c:v>36.066689722222144</c:v>
                </c:pt>
                <c:pt idx="6493">
                  <c:v>36.072256388889613</c:v>
                </c:pt>
                <c:pt idx="6494">
                  <c:v>36.077820833332844</c:v>
                </c:pt>
                <c:pt idx="6495">
                  <c:v>36.083362777777779</c:v>
                </c:pt>
                <c:pt idx="6496">
                  <c:v>36.088911388889613</c:v>
                </c:pt>
                <c:pt idx="6497">
                  <c:v>36.094469444444194</c:v>
                </c:pt>
                <c:pt idx="6498">
                  <c:v>36.100023333333326</c:v>
                </c:pt>
                <c:pt idx="6499">
                  <c:v>36.105599166666494</c:v>
                </c:pt>
                <c:pt idx="6500">
                  <c:v>36.111134166665998</c:v>
                </c:pt>
                <c:pt idx="6501">
                  <c:v>36.116694722221993</c:v>
                </c:pt>
                <c:pt idx="6502">
                  <c:v>36.12224638888987</c:v>
                </c:pt>
                <c:pt idx="6503">
                  <c:v>36.127801388888912</c:v>
                </c:pt>
                <c:pt idx="6504">
                  <c:v>36.133355833333333</c:v>
                </c:pt>
                <c:pt idx="6505">
                  <c:v>36.138924722222221</c:v>
                </c:pt>
                <c:pt idx="6506">
                  <c:v>36.144473055555544</c:v>
                </c:pt>
                <c:pt idx="6507">
                  <c:v>36.150029722222094</c:v>
                </c:pt>
                <c:pt idx="6508">
                  <c:v>36.15557861111111</c:v>
                </c:pt>
                <c:pt idx="6509">
                  <c:v>36.161134722222222</c:v>
                </c:pt>
                <c:pt idx="6510">
                  <c:v>36.166689166665996</c:v>
                </c:pt>
                <c:pt idx="6511">
                  <c:v>36.172245833333335</c:v>
                </c:pt>
                <c:pt idx="6512">
                  <c:v>36.177820555555144</c:v>
                </c:pt>
                <c:pt idx="6513">
                  <c:v>36.183376944444461</c:v>
                </c:pt>
                <c:pt idx="6514">
                  <c:v>36.188937777777781</c:v>
                </c:pt>
                <c:pt idx="6515">
                  <c:v>36.194483055555544</c:v>
                </c:pt>
                <c:pt idx="6516">
                  <c:v>36.200032500000013</c:v>
                </c:pt>
                <c:pt idx="6517">
                  <c:v>36.205584444444447</c:v>
                </c:pt>
                <c:pt idx="6518">
                  <c:v>36.211134722222226</c:v>
                </c:pt>
                <c:pt idx="6519">
                  <c:v>36.216689444443944</c:v>
                </c:pt>
                <c:pt idx="6520">
                  <c:v>36.222244722222221</c:v>
                </c:pt>
                <c:pt idx="6521">
                  <c:v>36.227810555555557</c:v>
                </c:pt>
                <c:pt idx="6522">
                  <c:v>36.233356944445639</c:v>
                </c:pt>
                <c:pt idx="6523">
                  <c:v>36.238911388890273</c:v>
                </c:pt>
                <c:pt idx="6524">
                  <c:v>36.244467777776627</c:v>
                </c:pt>
                <c:pt idx="6525">
                  <c:v>36.250023611111104</c:v>
                </c:pt>
                <c:pt idx="6526">
                  <c:v>36.25557805555556</c:v>
                </c:pt>
                <c:pt idx="6527">
                  <c:v>36.261134166666594</c:v>
                </c:pt>
                <c:pt idx="6528">
                  <c:v>36.266709722222231</c:v>
                </c:pt>
                <c:pt idx="6529">
                  <c:v>36.272263888889213</c:v>
                </c:pt>
                <c:pt idx="6530">
                  <c:v>36.277816388889313</c:v>
                </c:pt>
                <c:pt idx="6531">
                  <c:v>36.283356666666194</c:v>
                </c:pt>
                <c:pt idx="6532">
                  <c:v>36.288912222222613</c:v>
                </c:pt>
                <c:pt idx="6533">
                  <c:v>36.294468611111114</c:v>
                </c:pt>
                <c:pt idx="6534">
                  <c:v>36.300040555554894</c:v>
                </c:pt>
                <c:pt idx="6535">
                  <c:v>36.305578888889563</c:v>
                </c:pt>
                <c:pt idx="6536">
                  <c:v>36.311134444443994</c:v>
                </c:pt>
                <c:pt idx="6537">
                  <c:v>36.316690833332324</c:v>
                </c:pt>
                <c:pt idx="6538">
                  <c:v>36.322245277777782</c:v>
                </c:pt>
                <c:pt idx="6539">
                  <c:v>36.327800277777776</c:v>
                </c:pt>
                <c:pt idx="6540">
                  <c:v>36.333356388889413</c:v>
                </c:pt>
                <c:pt idx="6541">
                  <c:v>36.338911944444462</c:v>
                </c:pt>
                <c:pt idx="6542">
                  <c:v>36.344467499998231</c:v>
                </c:pt>
                <c:pt idx="6543">
                  <c:v>36.350023055554622</c:v>
                </c:pt>
                <c:pt idx="6544">
                  <c:v>36.355578611111106</c:v>
                </c:pt>
                <c:pt idx="6545">
                  <c:v>36.361135277777812</c:v>
                </c:pt>
                <c:pt idx="6546">
                  <c:v>36.366689444443487</c:v>
                </c:pt>
                <c:pt idx="6547">
                  <c:v>36.372245277777779</c:v>
                </c:pt>
                <c:pt idx="6548">
                  <c:v>36.377818055555544</c:v>
                </c:pt>
                <c:pt idx="6549">
                  <c:v>36.383373055555545</c:v>
                </c:pt>
                <c:pt idx="6550">
                  <c:v>36.388917777777777</c:v>
                </c:pt>
                <c:pt idx="6551">
                  <c:v>36.394467499998797</c:v>
                </c:pt>
                <c:pt idx="6552">
                  <c:v>36.400024444443844</c:v>
                </c:pt>
                <c:pt idx="6553">
                  <c:v>36.40557888888992</c:v>
                </c:pt>
                <c:pt idx="6554">
                  <c:v>36.411133611111104</c:v>
                </c:pt>
                <c:pt idx="6555">
                  <c:v>36.416689722221975</c:v>
                </c:pt>
                <c:pt idx="6556">
                  <c:v>36.422245555555556</c:v>
                </c:pt>
                <c:pt idx="6557">
                  <c:v>36.427801111111094</c:v>
                </c:pt>
                <c:pt idx="6558">
                  <c:v>36.433377222222205</c:v>
                </c:pt>
                <c:pt idx="6559">
                  <c:v>36.438912222222363</c:v>
                </c:pt>
                <c:pt idx="6560">
                  <c:v>36.444482499999744</c:v>
                </c:pt>
                <c:pt idx="6561">
                  <c:v>36.450023333332894</c:v>
                </c:pt>
                <c:pt idx="6562">
                  <c:v>36.455578888889313</c:v>
                </c:pt>
                <c:pt idx="6563">
                  <c:v>36.461155277777813</c:v>
                </c:pt>
                <c:pt idx="6564">
                  <c:v>36.466710277777963</c:v>
                </c:pt>
                <c:pt idx="6565">
                  <c:v>36.472244722222094</c:v>
                </c:pt>
                <c:pt idx="6566">
                  <c:v>36.477800277777774</c:v>
                </c:pt>
                <c:pt idx="6567">
                  <c:v>36.483356388889113</c:v>
                </c:pt>
                <c:pt idx="6568">
                  <c:v>36.488912222222233</c:v>
                </c:pt>
                <c:pt idx="6569">
                  <c:v>36.494469166665944</c:v>
                </c:pt>
                <c:pt idx="6570">
                  <c:v>36.500043333333295</c:v>
                </c:pt>
                <c:pt idx="6571">
                  <c:v>36.505599722222229</c:v>
                </c:pt>
                <c:pt idx="6572">
                  <c:v>36.511136944444452</c:v>
                </c:pt>
                <c:pt idx="6573">
                  <c:v>36.516689722221997</c:v>
                </c:pt>
                <c:pt idx="6574">
                  <c:v>36.522253611111111</c:v>
                </c:pt>
                <c:pt idx="6575">
                  <c:v>36.527810833333334</c:v>
                </c:pt>
                <c:pt idx="6576">
                  <c:v>36.53335805555556</c:v>
                </c:pt>
                <c:pt idx="6577">
                  <c:v>36.538911944445495</c:v>
                </c:pt>
                <c:pt idx="6578">
                  <c:v>36.544468333332944</c:v>
                </c:pt>
                <c:pt idx="6579">
                  <c:v>36.550024444443459</c:v>
                </c:pt>
                <c:pt idx="6580">
                  <c:v>36.555578055555557</c:v>
                </c:pt>
                <c:pt idx="6581">
                  <c:v>36.561146111111107</c:v>
                </c:pt>
                <c:pt idx="6582">
                  <c:v>36.566691388888913</c:v>
                </c:pt>
                <c:pt idx="6583">
                  <c:v>36.572244722222194</c:v>
                </c:pt>
                <c:pt idx="6584">
                  <c:v>36.577822499999996</c:v>
                </c:pt>
                <c:pt idx="6585">
                  <c:v>36.583373611111107</c:v>
                </c:pt>
                <c:pt idx="6586">
                  <c:v>36.588921666665975</c:v>
                </c:pt>
                <c:pt idx="6587">
                  <c:v>36.594467499999944</c:v>
                </c:pt>
                <c:pt idx="6588">
                  <c:v>36.600023611111105</c:v>
                </c:pt>
                <c:pt idx="6589">
                  <c:v>36.605578333333362</c:v>
                </c:pt>
                <c:pt idx="6590">
                  <c:v>36.611155000000011</c:v>
                </c:pt>
                <c:pt idx="6591">
                  <c:v>36.616707499999997</c:v>
                </c:pt>
                <c:pt idx="6592">
                  <c:v>36.622263888889513</c:v>
                </c:pt>
                <c:pt idx="6593">
                  <c:v>36.627804166665975</c:v>
                </c:pt>
                <c:pt idx="6594">
                  <c:v>36.633356388890093</c:v>
                </c:pt>
                <c:pt idx="6595">
                  <c:v>36.638911388890172</c:v>
                </c:pt>
                <c:pt idx="6596">
                  <c:v>36.644467777776413</c:v>
                </c:pt>
                <c:pt idx="6597">
                  <c:v>36.650043333333294</c:v>
                </c:pt>
                <c:pt idx="6598">
                  <c:v>36.655578611111117</c:v>
                </c:pt>
                <c:pt idx="6599">
                  <c:v>36.661134166666344</c:v>
                </c:pt>
                <c:pt idx="6600">
                  <c:v>36.66670805555556</c:v>
                </c:pt>
                <c:pt idx="6601">
                  <c:v>36.672266388889113</c:v>
                </c:pt>
                <c:pt idx="6602">
                  <c:v>36.677801666665744</c:v>
                </c:pt>
                <c:pt idx="6603">
                  <c:v>36.683376111111116</c:v>
                </c:pt>
                <c:pt idx="6604">
                  <c:v>36.688924444444446</c:v>
                </c:pt>
                <c:pt idx="6605">
                  <c:v>36.69448222222222</c:v>
                </c:pt>
                <c:pt idx="6606">
                  <c:v>36.700023055555555</c:v>
                </c:pt>
                <c:pt idx="6607">
                  <c:v>36.705578611111363</c:v>
                </c:pt>
                <c:pt idx="6608">
                  <c:v>36.711134722222205</c:v>
                </c:pt>
                <c:pt idx="6609">
                  <c:v>36.716691111111096</c:v>
                </c:pt>
                <c:pt idx="6610">
                  <c:v>36.722245277778313</c:v>
                </c:pt>
                <c:pt idx="6611">
                  <c:v>36.727801666665997</c:v>
                </c:pt>
                <c:pt idx="6612">
                  <c:v>36.733356944445639</c:v>
                </c:pt>
                <c:pt idx="6613">
                  <c:v>36.738912222223476</c:v>
                </c:pt>
                <c:pt idx="6614">
                  <c:v>36.744467777776627</c:v>
                </c:pt>
                <c:pt idx="6615">
                  <c:v>36.750023888888911</c:v>
                </c:pt>
                <c:pt idx="6616">
                  <c:v>36.755578611111112</c:v>
                </c:pt>
                <c:pt idx="6617">
                  <c:v>36.761134166666594</c:v>
                </c:pt>
                <c:pt idx="6618">
                  <c:v>36.766691388889313</c:v>
                </c:pt>
                <c:pt idx="6619">
                  <c:v>36.772246111111116</c:v>
                </c:pt>
                <c:pt idx="6620">
                  <c:v>36.777805000000001</c:v>
                </c:pt>
                <c:pt idx="6621">
                  <c:v>36.783357222222222</c:v>
                </c:pt>
                <c:pt idx="6622">
                  <c:v>36.788912777778513</c:v>
                </c:pt>
                <c:pt idx="6623">
                  <c:v>36.794468888889163</c:v>
                </c:pt>
                <c:pt idx="6624">
                  <c:v>36.800022500000004</c:v>
                </c:pt>
                <c:pt idx="6625">
                  <c:v>36.805578888889563</c:v>
                </c:pt>
                <c:pt idx="6626">
                  <c:v>36.811134166665994</c:v>
                </c:pt>
                <c:pt idx="6627">
                  <c:v>36.816692499999995</c:v>
                </c:pt>
                <c:pt idx="6628">
                  <c:v>36.822245277777782</c:v>
                </c:pt>
                <c:pt idx="6629">
                  <c:v>36.827800277777776</c:v>
                </c:pt>
                <c:pt idx="6630">
                  <c:v>36.833380000000005</c:v>
                </c:pt>
                <c:pt idx="6631">
                  <c:v>36.838911388889613</c:v>
                </c:pt>
                <c:pt idx="6632">
                  <c:v>36.844468333332173</c:v>
                </c:pt>
                <c:pt idx="6633">
                  <c:v>36.850033333333194</c:v>
                </c:pt>
                <c:pt idx="6634">
                  <c:v>36.855591944444441</c:v>
                </c:pt>
                <c:pt idx="6635">
                  <c:v>36.861138611111109</c:v>
                </c:pt>
                <c:pt idx="6636">
                  <c:v>36.866689722221999</c:v>
                </c:pt>
                <c:pt idx="6637">
                  <c:v>36.872246388888911</c:v>
                </c:pt>
                <c:pt idx="6638">
                  <c:v>36.877801111109974</c:v>
                </c:pt>
                <c:pt idx="6639">
                  <c:v>36.883356666665975</c:v>
                </c:pt>
                <c:pt idx="6640">
                  <c:v>36.888912500000011</c:v>
                </c:pt>
                <c:pt idx="6641">
                  <c:v>36.894466944444446</c:v>
                </c:pt>
                <c:pt idx="6642">
                  <c:v>36.900023055555494</c:v>
                </c:pt>
                <c:pt idx="6643">
                  <c:v>36.905578611111117</c:v>
                </c:pt>
                <c:pt idx="6644">
                  <c:v>36.911135555555546</c:v>
                </c:pt>
                <c:pt idx="6645">
                  <c:v>36.916689722221975</c:v>
                </c:pt>
                <c:pt idx="6646">
                  <c:v>36.922262500000002</c:v>
                </c:pt>
                <c:pt idx="6647">
                  <c:v>36.927804444443844</c:v>
                </c:pt>
                <c:pt idx="6648">
                  <c:v>36.933356388889663</c:v>
                </c:pt>
                <c:pt idx="6649">
                  <c:v>36.938912777778263</c:v>
                </c:pt>
                <c:pt idx="6650">
                  <c:v>36.944468333332388</c:v>
                </c:pt>
                <c:pt idx="6651">
                  <c:v>36.950023333332894</c:v>
                </c:pt>
                <c:pt idx="6652">
                  <c:v>36.955586944444448</c:v>
                </c:pt>
                <c:pt idx="6653">
                  <c:v>36.961133611111116</c:v>
                </c:pt>
                <c:pt idx="6654">
                  <c:v>36.966690277777772</c:v>
                </c:pt>
                <c:pt idx="6655">
                  <c:v>36.972257777777777</c:v>
                </c:pt>
                <c:pt idx="6656">
                  <c:v>36.977800833332402</c:v>
                </c:pt>
                <c:pt idx="6657">
                  <c:v>36.983358055555556</c:v>
                </c:pt>
                <c:pt idx="6658">
                  <c:v>36.988911944444453</c:v>
                </c:pt>
                <c:pt idx="6659">
                  <c:v>36.994467499998947</c:v>
                </c:pt>
                <c:pt idx="6660">
                  <c:v>37.000023055555545</c:v>
                </c:pt>
                <c:pt idx="6661">
                  <c:v>37.005578611111112</c:v>
                </c:pt>
                <c:pt idx="6662">
                  <c:v>37.011133611111106</c:v>
                </c:pt>
                <c:pt idx="6663">
                  <c:v>37.016690277777776</c:v>
                </c:pt>
                <c:pt idx="6664">
                  <c:v>37.022265833333336</c:v>
                </c:pt>
                <c:pt idx="6665">
                  <c:v>37.027800833333295</c:v>
                </c:pt>
                <c:pt idx="6666">
                  <c:v>37.033356388890013</c:v>
                </c:pt>
                <c:pt idx="6667">
                  <c:v>37.038912500000563</c:v>
                </c:pt>
                <c:pt idx="6668">
                  <c:v>37.044468888888886</c:v>
                </c:pt>
                <c:pt idx="6669">
                  <c:v>37.050023333333144</c:v>
                </c:pt>
                <c:pt idx="6670">
                  <c:v>37.055578611111116</c:v>
                </c:pt>
                <c:pt idx="6671">
                  <c:v>37.061134166666044</c:v>
                </c:pt>
                <c:pt idx="6672">
                  <c:v>37.066690277777781</c:v>
                </c:pt>
                <c:pt idx="6673">
                  <c:v>37.072245555555554</c:v>
                </c:pt>
                <c:pt idx="6674">
                  <c:v>37.077800833332994</c:v>
                </c:pt>
                <c:pt idx="6675">
                  <c:v>37.083376388889263</c:v>
                </c:pt>
                <c:pt idx="6676">
                  <c:v>37.088923888889013</c:v>
                </c:pt>
                <c:pt idx="6677">
                  <c:v>37.094474722222195</c:v>
                </c:pt>
                <c:pt idx="6678">
                  <c:v>37.100026944444451</c:v>
                </c:pt>
                <c:pt idx="6679">
                  <c:v>37.105578333333362</c:v>
                </c:pt>
                <c:pt idx="6680">
                  <c:v>37.111136388889413</c:v>
                </c:pt>
                <c:pt idx="6681">
                  <c:v>37.116689166665388</c:v>
                </c:pt>
                <c:pt idx="6682">
                  <c:v>37.122245277778013</c:v>
                </c:pt>
                <c:pt idx="6683">
                  <c:v>37.127801111111104</c:v>
                </c:pt>
                <c:pt idx="6684">
                  <c:v>37.133356666666494</c:v>
                </c:pt>
                <c:pt idx="6685">
                  <c:v>37.138912777778756</c:v>
                </c:pt>
                <c:pt idx="6686">
                  <c:v>37.144467777776413</c:v>
                </c:pt>
                <c:pt idx="6687">
                  <c:v>37.150023055555494</c:v>
                </c:pt>
                <c:pt idx="6688">
                  <c:v>37.155591666665998</c:v>
                </c:pt>
                <c:pt idx="6689">
                  <c:v>37.161134166666344</c:v>
                </c:pt>
                <c:pt idx="6690">
                  <c:v>37.166690277777782</c:v>
                </c:pt>
                <c:pt idx="6691">
                  <c:v>37.172246388889263</c:v>
                </c:pt>
                <c:pt idx="6692">
                  <c:v>37.177801111111094</c:v>
                </c:pt>
                <c:pt idx="6693">
                  <c:v>37.183356944444462</c:v>
                </c:pt>
                <c:pt idx="6694">
                  <c:v>37.188913055555552</c:v>
                </c:pt>
                <c:pt idx="6695">
                  <c:v>37.194488888888912</c:v>
                </c:pt>
                <c:pt idx="6696">
                  <c:v>37.200048333333335</c:v>
                </c:pt>
                <c:pt idx="6697">
                  <c:v>37.205578611111363</c:v>
                </c:pt>
                <c:pt idx="6698">
                  <c:v>37.211153055555556</c:v>
                </c:pt>
                <c:pt idx="6699">
                  <c:v>37.216697222222194</c:v>
                </c:pt>
                <c:pt idx="6700">
                  <c:v>37.222250000000663</c:v>
                </c:pt>
                <c:pt idx="6701">
                  <c:v>37.22780083333334</c:v>
                </c:pt>
                <c:pt idx="6702">
                  <c:v>37.233355833333363</c:v>
                </c:pt>
                <c:pt idx="6703">
                  <c:v>37.238911944445796</c:v>
                </c:pt>
                <c:pt idx="6704">
                  <c:v>37.244468055555544</c:v>
                </c:pt>
                <c:pt idx="6705">
                  <c:v>37.250023333333324</c:v>
                </c:pt>
                <c:pt idx="6706">
                  <c:v>37.255578888890057</c:v>
                </c:pt>
                <c:pt idx="6707">
                  <c:v>37.261134166666594</c:v>
                </c:pt>
                <c:pt idx="6708">
                  <c:v>37.266696944444462</c:v>
                </c:pt>
                <c:pt idx="6709">
                  <c:v>37.272247222222205</c:v>
                </c:pt>
                <c:pt idx="6710">
                  <c:v>37.277801388888889</c:v>
                </c:pt>
                <c:pt idx="6711">
                  <c:v>37.283357222222222</c:v>
                </c:pt>
                <c:pt idx="6712">
                  <c:v>37.288913055555561</c:v>
                </c:pt>
                <c:pt idx="6713">
                  <c:v>37.294467499999996</c:v>
                </c:pt>
                <c:pt idx="6714">
                  <c:v>37.300031111111096</c:v>
                </c:pt>
                <c:pt idx="6715">
                  <c:v>37.305590277777782</c:v>
                </c:pt>
                <c:pt idx="6716">
                  <c:v>37.311138333333325</c:v>
                </c:pt>
                <c:pt idx="6717">
                  <c:v>37.316690277777774</c:v>
                </c:pt>
                <c:pt idx="6718">
                  <c:v>37.322245277777782</c:v>
                </c:pt>
                <c:pt idx="6719">
                  <c:v>37.327801666665245</c:v>
                </c:pt>
                <c:pt idx="6720">
                  <c:v>37.333359444444447</c:v>
                </c:pt>
                <c:pt idx="6721">
                  <c:v>37.338912777777963</c:v>
                </c:pt>
                <c:pt idx="6722">
                  <c:v>37.344467499998231</c:v>
                </c:pt>
                <c:pt idx="6723">
                  <c:v>37.350023611110018</c:v>
                </c:pt>
                <c:pt idx="6724">
                  <c:v>37.355578611111106</c:v>
                </c:pt>
                <c:pt idx="6725">
                  <c:v>37.361134166665998</c:v>
                </c:pt>
                <c:pt idx="6726">
                  <c:v>37.366689722221999</c:v>
                </c:pt>
                <c:pt idx="6727">
                  <c:v>37.372244722221993</c:v>
                </c:pt>
                <c:pt idx="6728">
                  <c:v>37.377800833332223</c:v>
                </c:pt>
                <c:pt idx="6729">
                  <c:v>37.383358333333334</c:v>
                </c:pt>
                <c:pt idx="6730">
                  <c:v>37.388911944444452</c:v>
                </c:pt>
                <c:pt idx="6731">
                  <c:v>37.394467499998804</c:v>
                </c:pt>
                <c:pt idx="6732">
                  <c:v>37.400024722221993</c:v>
                </c:pt>
                <c:pt idx="6733">
                  <c:v>37.405579166666094</c:v>
                </c:pt>
                <c:pt idx="6734">
                  <c:v>37.411150555555544</c:v>
                </c:pt>
                <c:pt idx="6735">
                  <c:v>37.416689166665094</c:v>
                </c:pt>
                <c:pt idx="6736">
                  <c:v>37.422261111111105</c:v>
                </c:pt>
                <c:pt idx="6737">
                  <c:v>37.427803888888889</c:v>
                </c:pt>
                <c:pt idx="6738">
                  <c:v>37.433356666665993</c:v>
                </c:pt>
                <c:pt idx="6739">
                  <c:v>37.438911388889935</c:v>
                </c:pt>
                <c:pt idx="6740">
                  <c:v>37.444470833332844</c:v>
                </c:pt>
                <c:pt idx="6741">
                  <c:v>37.450034444443894</c:v>
                </c:pt>
                <c:pt idx="6742">
                  <c:v>37.455588333333324</c:v>
                </c:pt>
                <c:pt idx="6743">
                  <c:v>37.461146111111105</c:v>
                </c:pt>
                <c:pt idx="6744">
                  <c:v>37.466694166665974</c:v>
                </c:pt>
                <c:pt idx="6745">
                  <c:v>37.472246111111104</c:v>
                </c:pt>
                <c:pt idx="6746">
                  <c:v>37.477802499999996</c:v>
                </c:pt>
                <c:pt idx="6747">
                  <c:v>37.483356388889113</c:v>
                </c:pt>
                <c:pt idx="6748">
                  <c:v>37.488913611111116</c:v>
                </c:pt>
                <c:pt idx="6749">
                  <c:v>37.494476944444443</c:v>
                </c:pt>
                <c:pt idx="6750">
                  <c:v>37.500029444444444</c:v>
                </c:pt>
                <c:pt idx="6751">
                  <c:v>37.505579722222222</c:v>
                </c:pt>
                <c:pt idx="6752">
                  <c:v>37.511133611111106</c:v>
                </c:pt>
                <c:pt idx="6753">
                  <c:v>37.516690555555144</c:v>
                </c:pt>
                <c:pt idx="6754">
                  <c:v>37.522244722222226</c:v>
                </c:pt>
                <c:pt idx="6755">
                  <c:v>37.527801666665994</c:v>
                </c:pt>
                <c:pt idx="6756">
                  <c:v>37.533356388890013</c:v>
                </c:pt>
                <c:pt idx="6757">
                  <c:v>37.538932222222513</c:v>
                </c:pt>
                <c:pt idx="6758">
                  <c:v>37.544467222221975</c:v>
                </c:pt>
                <c:pt idx="6759">
                  <c:v>37.550049722221999</c:v>
                </c:pt>
                <c:pt idx="6760">
                  <c:v>37.555578888889563</c:v>
                </c:pt>
                <c:pt idx="6761">
                  <c:v>37.561134444444448</c:v>
                </c:pt>
                <c:pt idx="6762">
                  <c:v>37.566690000000001</c:v>
                </c:pt>
                <c:pt idx="6763">
                  <c:v>37.572245277777782</c:v>
                </c:pt>
                <c:pt idx="6764">
                  <c:v>37.577800833332994</c:v>
                </c:pt>
                <c:pt idx="6765">
                  <c:v>37.583357777777778</c:v>
                </c:pt>
                <c:pt idx="6766">
                  <c:v>37.588911944444462</c:v>
                </c:pt>
                <c:pt idx="6767">
                  <c:v>37.594466944444449</c:v>
                </c:pt>
                <c:pt idx="6768">
                  <c:v>37.600022500000001</c:v>
                </c:pt>
                <c:pt idx="6769">
                  <c:v>37.605584166665999</c:v>
                </c:pt>
                <c:pt idx="6770">
                  <c:v>37.611134722222204</c:v>
                </c:pt>
                <c:pt idx="6771">
                  <c:v>37.616695277777779</c:v>
                </c:pt>
                <c:pt idx="6772">
                  <c:v>37.622254444444451</c:v>
                </c:pt>
                <c:pt idx="6773">
                  <c:v>37.627802222222222</c:v>
                </c:pt>
                <c:pt idx="6774">
                  <c:v>37.633357222222223</c:v>
                </c:pt>
                <c:pt idx="6775">
                  <c:v>37.638913055555562</c:v>
                </c:pt>
                <c:pt idx="6776">
                  <c:v>37.644467499998804</c:v>
                </c:pt>
                <c:pt idx="6777">
                  <c:v>37.650023333333294</c:v>
                </c:pt>
                <c:pt idx="6778">
                  <c:v>37.655584166665975</c:v>
                </c:pt>
                <c:pt idx="6779">
                  <c:v>37.661145555555557</c:v>
                </c:pt>
                <c:pt idx="6780">
                  <c:v>37.666690277777782</c:v>
                </c:pt>
                <c:pt idx="6781">
                  <c:v>37.672246388889263</c:v>
                </c:pt>
                <c:pt idx="6782">
                  <c:v>37.677801666665744</c:v>
                </c:pt>
                <c:pt idx="6783">
                  <c:v>37.683356388889663</c:v>
                </c:pt>
                <c:pt idx="6784">
                  <c:v>37.688914166666294</c:v>
                </c:pt>
                <c:pt idx="6785">
                  <c:v>37.694467777777774</c:v>
                </c:pt>
                <c:pt idx="6786">
                  <c:v>37.700022500000003</c:v>
                </c:pt>
                <c:pt idx="6787">
                  <c:v>37.705581666665999</c:v>
                </c:pt>
                <c:pt idx="6788">
                  <c:v>37.711133888889513</c:v>
                </c:pt>
                <c:pt idx="6789">
                  <c:v>37.716689166665994</c:v>
                </c:pt>
                <c:pt idx="6790">
                  <c:v>37.722252222223318</c:v>
                </c:pt>
                <c:pt idx="6791">
                  <c:v>37.727801111111106</c:v>
                </c:pt>
                <c:pt idx="6792">
                  <c:v>37.733356388890208</c:v>
                </c:pt>
                <c:pt idx="6793">
                  <c:v>37.738912222223476</c:v>
                </c:pt>
                <c:pt idx="6794">
                  <c:v>37.744466944444447</c:v>
                </c:pt>
                <c:pt idx="6795">
                  <c:v>37.750024166665995</c:v>
                </c:pt>
                <c:pt idx="6796">
                  <c:v>37.75557805555556</c:v>
                </c:pt>
                <c:pt idx="6797">
                  <c:v>37.761134444444451</c:v>
                </c:pt>
                <c:pt idx="6798">
                  <c:v>37.766689166665998</c:v>
                </c:pt>
                <c:pt idx="6799">
                  <c:v>37.772244444444425</c:v>
                </c:pt>
                <c:pt idx="6800">
                  <c:v>37.777802222222221</c:v>
                </c:pt>
                <c:pt idx="6801">
                  <c:v>37.783377222222221</c:v>
                </c:pt>
                <c:pt idx="6802">
                  <c:v>37.788911944445495</c:v>
                </c:pt>
                <c:pt idx="6803">
                  <c:v>37.794467499999996</c:v>
                </c:pt>
                <c:pt idx="6804">
                  <c:v>37.800023888888902</c:v>
                </c:pt>
                <c:pt idx="6805">
                  <c:v>37.805579166665993</c:v>
                </c:pt>
                <c:pt idx="6806">
                  <c:v>37.811143055554894</c:v>
                </c:pt>
                <c:pt idx="6807">
                  <c:v>37.816695833332894</c:v>
                </c:pt>
                <c:pt idx="6808">
                  <c:v>37.82226</c:v>
                </c:pt>
                <c:pt idx="6809">
                  <c:v>37.827811944444441</c:v>
                </c:pt>
                <c:pt idx="6810">
                  <c:v>37.833356388889413</c:v>
                </c:pt>
                <c:pt idx="6811">
                  <c:v>37.838911944444462</c:v>
                </c:pt>
                <c:pt idx="6812">
                  <c:v>37.844467222221994</c:v>
                </c:pt>
                <c:pt idx="6813">
                  <c:v>37.850023611110018</c:v>
                </c:pt>
                <c:pt idx="6814">
                  <c:v>37.855579166665997</c:v>
                </c:pt>
                <c:pt idx="6815">
                  <c:v>37.861134166665998</c:v>
                </c:pt>
                <c:pt idx="6816">
                  <c:v>37.866690277777778</c:v>
                </c:pt>
                <c:pt idx="6817">
                  <c:v>37.872266666665944</c:v>
                </c:pt>
                <c:pt idx="6818">
                  <c:v>37.877801111109974</c:v>
                </c:pt>
                <c:pt idx="6819">
                  <c:v>37.883377499999995</c:v>
                </c:pt>
                <c:pt idx="6820">
                  <c:v>37.888923055555544</c:v>
                </c:pt>
                <c:pt idx="6821">
                  <c:v>37.894481388888892</c:v>
                </c:pt>
                <c:pt idx="6822">
                  <c:v>37.900030000000001</c:v>
                </c:pt>
                <c:pt idx="6823">
                  <c:v>37.905579444444449</c:v>
                </c:pt>
                <c:pt idx="6824">
                  <c:v>37.911133888888912</c:v>
                </c:pt>
                <c:pt idx="6825">
                  <c:v>37.916691666665187</c:v>
                </c:pt>
                <c:pt idx="6826">
                  <c:v>37.922245555555556</c:v>
                </c:pt>
                <c:pt idx="6827">
                  <c:v>37.927800277777777</c:v>
                </c:pt>
                <c:pt idx="6828">
                  <c:v>37.933356666665993</c:v>
                </c:pt>
                <c:pt idx="6829">
                  <c:v>37.938936388890042</c:v>
                </c:pt>
                <c:pt idx="6830">
                  <c:v>37.944467777776012</c:v>
                </c:pt>
                <c:pt idx="6831">
                  <c:v>37.950022499999996</c:v>
                </c:pt>
                <c:pt idx="6832">
                  <c:v>37.955594722222195</c:v>
                </c:pt>
                <c:pt idx="6833">
                  <c:v>37.961136944444462</c:v>
                </c:pt>
                <c:pt idx="6834">
                  <c:v>37.966689722221993</c:v>
                </c:pt>
                <c:pt idx="6835">
                  <c:v>37.972246111111104</c:v>
                </c:pt>
                <c:pt idx="6836">
                  <c:v>37.977816944444449</c:v>
                </c:pt>
                <c:pt idx="6837">
                  <c:v>37.983365555555544</c:v>
                </c:pt>
                <c:pt idx="6838">
                  <c:v>37.988919444444441</c:v>
                </c:pt>
                <c:pt idx="6839">
                  <c:v>37.994468055555544</c:v>
                </c:pt>
                <c:pt idx="6840">
                  <c:v>38.000023611111104</c:v>
                </c:pt>
                <c:pt idx="6841">
                  <c:v>38.005578611111112</c:v>
                </c:pt>
                <c:pt idx="6842">
                  <c:v>38.011135555555555</c:v>
                </c:pt>
                <c:pt idx="6843">
                  <c:v>38.016689722221997</c:v>
                </c:pt>
                <c:pt idx="6844">
                  <c:v>38.022245277777813</c:v>
                </c:pt>
                <c:pt idx="6845">
                  <c:v>38.027800833333295</c:v>
                </c:pt>
                <c:pt idx="6846">
                  <c:v>38.03335944444445</c:v>
                </c:pt>
                <c:pt idx="6847">
                  <c:v>38.038917777777783</c:v>
                </c:pt>
                <c:pt idx="6848">
                  <c:v>38.044467499998589</c:v>
                </c:pt>
                <c:pt idx="6849">
                  <c:v>38.050040555554894</c:v>
                </c:pt>
                <c:pt idx="6850">
                  <c:v>38.055578888889563</c:v>
                </c:pt>
                <c:pt idx="6851">
                  <c:v>38.061135000000213</c:v>
                </c:pt>
                <c:pt idx="6852">
                  <c:v>38.066704166665993</c:v>
                </c:pt>
                <c:pt idx="6853">
                  <c:v>38.072246111111106</c:v>
                </c:pt>
                <c:pt idx="6854">
                  <c:v>38.077807222221999</c:v>
                </c:pt>
                <c:pt idx="6855">
                  <c:v>38.083357222222226</c:v>
                </c:pt>
                <c:pt idx="6856">
                  <c:v>38.088928888889313</c:v>
                </c:pt>
                <c:pt idx="6857">
                  <c:v>38.094472222222223</c:v>
                </c:pt>
                <c:pt idx="6858">
                  <c:v>38.100023055555546</c:v>
                </c:pt>
                <c:pt idx="6859">
                  <c:v>38.105578888890165</c:v>
                </c:pt>
                <c:pt idx="6860">
                  <c:v>38.111134166665998</c:v>
                </c:pt>
                <c:pt idx="6861">
                  <c:v>38.116693888888889</c:v>
                </c:pt>
                <c:pt idx="6862">
                  <c:v>38.122265555555551</c:v>
                </c:pt>
                <c:pt idx="6863">
                  <c:v>38.127816111111116</c:v>
                </c:pt>
                <c:pt idx="6864">
                  <c:v>38.133356944445509</c:v>
                </c:pt>
                <c:pt idx="6865">
                  <c:v>38.138927222222222</c:v>
                </c:pt>
                <c:pt idx="6866">
                  <c:v>38.144470833333294</c:v>
                </c:pt>
                <c:pt idx="6867">
                  <c:v>38.150024166665894</c:v>
                </c:pt>
                <c:pt idx="6868">
                  <c:v>38.155578611111117</c:v>
                </c:pt>
                <c:pt idx="6869">
                  <c:v>38.161154722222221</c:v>
                </c:pt>
                <c:pt idx="6870">
                  <c:v>38.166689722222195</c:v>
                </c:pt>
                <c:pt idx="6871">
                  <c:v>38.172246388889263</c:v>
                </c:pt>
                <c:pt idx="6872">
                  <c:v>38.177801388888888</c:v>
                </c:pt>
                <c:pt idx="6873">
                  <c:v>38.183356388889663</c:v>
                </c:pt>
                <c:pt idx="6874">
                  <c:v>38.188911944444463</c:v>
                </c:pt>
                <c:pt idx="6875">
                  <c:v>38.194487777777745</c:v>
                </c:pt>
                <c:pt idx="6876">
                  <c:v>38.200026388889263</c:v>
                </c:pt>
                <c:pt idx="6877">
                  <c:v>38.205581388889463</c:v>
                </c:pt>
                <c:pt idx="6878">
                  <c:v>38.211133611111116</c:v>
                </c:pt>
                <c:pt idx="6879">
                  <c:v>38.216689722221993</c:v>
                </c:pt>
                <c:pt idx="6880">
                  <c:v>38.222244722222221</c:v>
                </c:pt>
                <c:pt idx="6881">
                  <c:v>38.227802222222216</c:v>
                </c:pt>
                <c:pt idx="6882">
                  <c:v>38.233363611111109</c:v>
                </c:pt>
                <c:pt idx="6883">
                  <c:v>38.238918333334446</c:v>
                </c:pt>
                <c:pt idx="6884">
                  <c:v>38.244467222221999</c:v>
                </c:pt>
                <c:pt idx="6885">
                  <c:v>38.250023888888911</c:v>
                </c:pt>
                <c:pt idx="6886">
                  <c:v>38.25557944444445</c:v>
                </c:pt>
                <c:pt idx="6887">
                  <c:v>38.261134444444451</c:v>
                </c:pt>
                <c:pt idx="6888">
                  <c:v>38.266690000000011</c:v>
                </c:pt>
                <c:pt idx="6889">
                  <c:v>38.272246111111116</c:v>
                </c:pt>
                <c:pt idx="6890">
                  <c:v>38.277801111111096</c:v>
                </c:pt>
                <c:pt idx="6891">
                  <c:v>38.283356666666194</c:v>
                </c:pt>
                <c:pt idx="6892">
                  <c:v>38.288911388890078</c:v>
                </c:pt>
                <c:pt idx="6893">
                  <c:v>38.294469722222196</c:v>
                </c:pt>
                <c:pt idx="6894">
                  <c:v>38.300022500000004</c:v>
                </c:pt>
                <c:pt idx="6895">
                  <c:v>38.305578055555557</c:v>
                </c:pt>
                <c:pt idx="6896">
                  <c:v>38.311135</c:v>
                </c:pt>
                <c:pt idx="6897">
                  <c:v>38.316689999999994</c:v>
                </c:pt>
                <c:pt idx="6898">
                  <c:v>38.322250000000011</c:v>
                </c:pt>
                <c:pt idx="6899">
                  <c:v>38.327804444443409</c:v>
                </c:pt>
                <c:pt idx="6900">
                  <c:v>38.333356666665999</c:v>
                </c:pt>
                <c:pt idx="6901">
                  <c:v>38.338912777777963</c:v>
                </c:pt>
                <c:pt idx="6902">
                  <c:v>38.344466944444044</c:v>
                </c:pt>
                <c:pt idx="6903">
                  <c:v>38.350022499999994</c:v>
                </c:pt>
                <c:pt idx="6904">
                  <c:v>38.355578611111106</c:v>
                </c:pt>
                <c:pt idx="6905">
                  <c:v>38.361134444444446</c:v>
                </c:pt>
                <c:pt idx="6906">
                  <c:v>38.366689166665388</c:v>
                </c:pt>
                <c:pt idx="6907">
                  <c:v>38.372246666665994</c:v>
                </c:pt>
                <c:pt idx="6908">
                  <c:v>38.377810277777776</c:v>
                </c:pt>
                <c:pt idx="6909">
                  <c:v>38.383369166665894</c:v>
                </c:pt>
                <c:pt idx="6910">
                  <c:v>38.388920833333295</c:v>
                </c:pt>
                <c:pt idx="6911">
                  <c:v>38.394467499998804</c:v>
                </c:pt>
                <c:pt idx="6912">
                  <c:v>38.400023888888889</c:v>
                </c:pt>
                <c:pt idx="6913">
                  <c:v>38.40557888888992</c:v>
                </c:pt>
                <c:pt idx="6914">
                  <c:v>38.411133611111104</c:v>
                </c:pt>
                <c:pt idx="6915">
                  <c:v>38.416689722221975</c:v>
                </c:pt>
                <c:pt idx="6916">
                  <c:v>38.422246111111114</c:v>
                </c:pt>
                <c:pt idx="6917">
                  <c:v>38.427801666665744</c:v>
                </c:pt>
                <c:pt idx="6918">
                  <c:v>38.433363888888913</c:v>
                </c:pt>
                <c:pt idx="6919">
                  <c:v>38.438924444444446</c:v>
                </c:pt>
                <c:pt idx="6920">
                  <c:v>38.444476666665338</c:v>
                </c:pt>
                <c:pt idx="6921">
                  <c:v>38.450027222221998</c:v>
                </c:pt>
                <c:pt idx="6922">
                  <c:v>38.455578055555556</c:v>
                </c:pt>
                <c:pt idx="6923">
                  <c:v>38.461134722222205</c:v>
                </c:pt>
                <c:pt idx="6924">
                  <c:v>38.466689722221993</c:v>
                </c:pt>
                <c:pt idx="6925">
                  <c:v>38.472245000000001</c:v>
                </c:pt>
                <c:pt idx="6926">
                  <c:v>38.477800555554794</c:v>
                </c:pt>
                <c:pt idx="6927">
                  <c:v>38.483357777777776</c:v>
                </c:pt>
                <c:pt idx="6928">
                  <c:v>38.488912777777813</c:v>
                </c:pt>
                <c:pt idx="6929">
                  <c:v>38.494466944444447</c:v>
                </c:pt>
                <c:pt idx="6930">
                  <c:v>38.500023611111104</c:v>
                </c:pt>
                <c:pt idx="6931">
                  <c:v>38.505578611111112</c:v>
                </c:pt>
                <c:pt idx="6932">
                  <c:v>38.511134166665997</c:v>
                </c:pt>
                <c:pt idx="6933">
                  <c:v>38.516689166665245</c:v>
                </c:pt>
                <c:pt idx="6934">
                  <c:v>38.522246388889513</c:v>
                </c:pt>
                <c:pt idx="6935">
                  <c:v>38.527816666665998</c:v>
                </c:pt>
                <c:pt idx="6936">
                  <c:v>38.533375833333331</c:v>
                </c:pt>
                <c:pt idx="6937">
                  <c:v>38.538912222222613</c:v>
                </c:pt>
                <c:pt idx="6938">
                  <c:v>38.544475833333294</c:v>
                </c:pt>
                <c:pt idx="6939">
                  <c:v>38.550037499999995</c:v>
                </c:pt>
                <c:pt idx="6940">
                  <c:v>38.555578611111116</c:v>
                </c:pt>
                <c:pt idx="6941">
                  <c:v>38.561134444444448</c:v>
                </c:pt>
                <c:pt idx="6942">
                  <c:v>38.566690555555546</c:v>
                </c:pt>
                <c:pt idx="6943">
                  <c:v>38.572245277777782</c:v>
                </c:pt>
                <c:pt idx="6944">
                  <c:v>38.577822222222224</c:v>
                </c:pt>
                <c:pt idx="6945">
                  <c:v>38.583356666665999</c:v>
                </c:pt>
                <c:pt idx="6946">
                  <c:v>38.588913055555558</c:v>
                </c:pt>
                <c:pt idx="6947">
                  <c:v>38.594488055555544</c:v>
                </c:pt>
                <c:pt idx="6948">
                  <c:v>38.600023888888913</c:v>
                </c:pt>
                <c:pt idx="6949">
                  <c:v>38.605578888890165</c:v>
                </c:pt>
                <c:pt idx="6950">
                  <c:v>38.611134444444446</c:v>
                </c:pt>
                <c:pt idx="6951">
                  <c:v>38.616707499999997</c:v>
                </c:pt>
                <c:pt idx="6952">
                  <c:v>38.622265277777863</c:v>
                </c:pt>
                <c:pt idx="6953">
                  <c:v>38.627806111111106</c:v>
                </c:pt>
                <c:pt idx="6954">
                  <c:v>38.633356666666494</c:v>
                </c:pt>
                <c:pt idx="6955">
                  <c:v>38.63891222222334</c:v>
                </c:pt>
                <c:pt idx="6956">
                  <c:v>38.644468055555294</c:v>
                </c:pt>
                <c:pt idx="6957">
                  <c:v>38.650023055555494</c:v>
                </c:pt>
                <c:pt idx="6958">
                  <c:v>38.655599722222227</c:v>
                </c:pt>
                <c:pt idx="6959">
                  <c:v>38.661134722222222</c:v>
                </c:pt>
                <c:pt idx="6960">
                  <c:v>38.666693888889213</c:v>
                </c:pt>
                <c:pt idx="6961">
                  <c:v>38.672266944444452</c:v>
                </c:pt>
                <c:pt idx="6962">
                  <c:v>38.677800833333244</c:v>
                </c:pt>
                <c:pt idx="6963">
                  <c:v>38.683395833333336</c:v>
                </c:pt>
                <c:pt idx="6964">
                  <c:v>38.688911944444463</c:v>
                </c:pt>
                <c:pt idx="6965">
                  <c:v>38.694476666665999</c:v>
                </c:pt>
                <c:pt idx="6966">
                  <c:v>38.700029722222204</c:v>
                </c:pt>
                <c:pt idx="6967">
                  <c:v>38.705579166666645</c:v>
                </c:pt>
                <c:pt idx="6968">
                  <c:v>38.711135555555551</c:v>
                </c:pt>
                <c:pt idx="6969">
                  <c:v>38.716689722221993</c:v>
                </c:pt>
                <c:pt idx="6970">
                  <c:v>38.722245277778313</c:v>
                </c:pt>
                <c:pt idx="6971">
                  <c:v>38.727805555555555</c:v>
                </c:pt>
                <c:pt idx="6972">
                  <c:v>38.733357500000011</c:v>
                </c:pt>
                <c:pt idx="6973">
                  <c:v>38.738911944445796</c:v>
                </c:pt>
                <c:pt idx="6974">
                  <c:v>38.744467222221999</c:v>
                </c:pt>
                <c:pt idx="6975">
                  <c:v>38.750024166665995</c:v>
                </c:pt>
                <c:pt idx="6976">
                  <c:v>38.755578611111112</c:v>
                </c:pt>
                <c:pt idx="6977">
                  <c:v>38.761155000000613</c:v>
                </c:pt>
                <c:pt idx="6978">
                  <c:v>38.766701666666194</c:v>
                </c:pt>
                <c:pt idx="6979">
                  <c:v>38.772255833333361</c:v>
                </c:pt>
                <c:pt idx="6980">
                  <c:v>38.777800555555544</c:v>
                </c:pt>
                <c:pt idx="6981">
                  <c:v>38.783356388890013</c:v>
                </c:pt>
                <c:pt idx="6982">
                  <c:v>38.788923888889563</c:v>
                </c:pt>
                <c:pt idx="6983">
                  <c:v>38.794467499999996</c:v>
                </c:pt>
                <c:pt idx="6984">
                  <c:v>38.800023055555194</c:v>
                </c:pt>
                <c:pt idx="6985">
                  <c:v>38.805578611111116</c:v>
                </c:pt>
                <c:pt idx="6986">
                  <c:v>38.811134166665994</c:v>
                </c:pt>
                <c:pt idx="6987">
                  <c:v>38.816689722221994</c:v>
                </c:pt>
                <c:pt idx="6988">
                  <c:v>38.822244722222194</c:v>
                </c:pt>
                <c:pt idx="6989">
                  <c:v>38.827800833332994</c:v>
                </c:pt>
                <c:pt idx="6990">
                  <c:v>38.833357499999998</c:v>
                </c:pt>
                <c:pt idx="6991">
                  <c:v>38.838913333333331</c:v>
                </c:pt>
                <c:pt idx="6992">
                  <c:v>38.844467777775904</c:v>
                </c:pt>
                <c:pt idx="6993">
                  <c:v>38.850023055554637</c:v>
                </c:pt>
                <c:pt idx="6994">
                  <c:v>38.855579722222224</c:v>
                </c:pt>
                <c:pt idx="6995">
                  <c:v>38.861134444444446</c:v>
                </c:pt>
                <c:pt idx="6996">
                  <c:v>38.866690277777778</c:v>
                </c:pt>
                <c:pt idx="6997">
                  <c:v>38.872260277777777</c:v>
                </c:pt>
                <c:pt idx="6998">
                  <c:v>38.877813055555244</c:v>
                </c:pt>
                <c:pt idx="6999">
                  <c:v>38.883357499999995</c:v>
                </c:pt>
                <c:pt idx="7000">
                  <c:v>38.888932222222216</c:v>
                </c:pt>
                <c:pt idx="7001">
                  <c:v>38.894467499998804</c:v>
                </c:pt>
                <c:pt idx="7002">
                  <c:v>38.900023055555494</c:v>
                </c:pt>
                <c:pt idx="7003">
                  <c:v>38.905593055555556</c:v>
                </c:pt>
                <c:pt idx="7004">
                  <c:v>38.911140833332944</c:v>
                </c:pt>
                <c:pt idx="7005">
                  <c:v>38.916702777777779</c:v>
                </c:pt>
                <c:pt idx="7006">
                  <c:v>38.922247777777777</c:v>
                </c:pt>
                <c:pt idx="7007">
                  <c:v>38.927803611111095</c:v>
                </c:pt>
                <c:pt idx="7008">
                  <c:v>38.933356944444462</c:v>
                </c:pt>
                <c:pt idx="7009">
                  <c:v>38.938916388890078</c:v>
                </c:pt>
                <c:pt idx="7010">
                  <c:v>38.944467499998382</c:v>
                </c:pt>
                <c:pt idx="7011">
                  <c:v>38.950023055554944</c:v>
                </c:pt>
                <c:pt idx="7012">
                  <c:v>38.955578611111115</c:v>
                </c:pt>
                <c:pt idx="7013">
                  <c:v>38.961134444444447</c:v>
                </c:pt>
                <c:pt idx="7014">
                  <c:v>38.966689166665994</c:v>
                </c:pt>
                <c:pt idx="7015">
                  <c:v>38.972246111111104</c:v>
                </c:pt>
                <c:pt idx="7016">
                  <c:v>38.977821666664994</c:v>
                </c:pt>
                <c:pt idx="7017">
                  <c:v>38.983373055555546</c:v>
                </c:pt>
                <c:pt idx="7018">
                  <c:v>38.988912500000012</c:v>
                </c:pt>
                <c:pt idx="7019">
                  <c:v>38.994479444444444</c:v>
                </c:pt>
                <c:pt idx="7020">
                  <c:v>39.000023055555545</c:v>
                </c:pt>
                <c:pt idx="7021">
                  <c:v>39.005578611111112</c:v>
                </c:pt>
                <c:pt idx="7022">
                  <c:v>39.011134166665997</c:v>
                </c:pt>
                <c:pt idx="7023">
                  <c:v>39.016710000000003</c:v>
                </c:pt>
                <c:pt idx="7024">
                  <c:v>39.022245555555557</c:v>
                </c:pt>
                <c:pt idx="7025">
                  <c:v>39.027800833333295</c:v>
                </c:pt>
                <c:pt idx="7026">
                  <c:v>39.033357777777773</c:v>
                </c:pt>
                <c:pt idx="7027">
                  <c:v>39.038912222222613</c:v>
                </c:pt>
                <c:pt idx="7028">
                  <c:v>39.044469166665245</c:v>
                </c:pt>
                <c:pt idx="7029">
                  <c:v>39.050044722221998</c:v>
                </c:pt>
                <c:pt idx="7030">
                  <c:v>39.055578055555557</c:v>
                </c:pt>
                <c:pt idx="7031">
                  <c:v>39.061133888889835</c:v>
                </c:pt>
                <c:pt idx="7032">
                  <c:v>39.066689722222144</c:v>
                </c:pt>
                <c:pt idx="7033">
                  <c:v>39.072248888889163</c:v>
                </c:pt>
                <c:pt idx="7034">
                  <c:v>39.077801666665245</c:v>
                </c:pt>
                <c:pt idx="7035">
                  <c:v>39.083366666665974</c:v>
                </c:pt>
                <c:pt idx="7036">
                  <c:v>39.088911944444462</c:v>
                </c:pt>
                <c:pt idx="7037">
                  <c:v>39.094468055555545</c:v>
                </c:pt>
                <c:pt idx="7038">
                  <c:v>39.100023055555546</c:v>
                </c:pt>
                <c:pt idx="7039">
                  <c:v>39.105580277777783</c:v>
                </c:pt>
                <c:pt idx="7040">
                  <c:v>39.111136111111108</c:v>
                </c:pt>
                <c:pt idx="7041">
                  <c:v>39.116690555555444</c:v>
                </c:pt>
                <c:pt idx="7042">
                  <c:v>39.122245277778013</c:v>
                </c:pt>
                <c:pt idx="7043">
                  <c:v>39.127809166665998</c:v>
                </c:pt>
                <c:pt idx="7044">
                  <c:v>39.13336000000001</c:v>
                </c:pt>
                <c:pt idx="7045">
                  <c:v>39.138912500001034</c:v>
                </c:pt>
                <c:pt idx="7046">
                  <c:v>39.144467499998804</c:v>
                </c:pt>
                <c:pt idx="7047">
                  <c:v>39.150022777777778</c:v>
                </c:pt>
                <c:pt idx="7048">
                  <c:v>39.155578611111117</c:v>
                </c:pt>
                <c:pt idx="7049">
                  <c:v>39.161140277777783</c:v>
                </c:pt>
                <c:pt idx="7050">
                  <c:v>39.166692222222231</c:v>
                </c:pt>
                <c:pt idx="7051">
                  <c:v>39.172245555555556</c:v>
                </c:pt>
                <c:pt idx="7052">
                  <c:v>39.177800833333244</c:v>
                </c:pt>
                <c:pt idx="7053">
                  <c:v>39.183359166666094</c:v>
                </c:pt>
                <c:pt idx="7054">
                  <c:v>39.188912222222363</c:v>
                </c:pt>
                <c:pt idx="7055">
                  <c:v>39.194487777777745</c:v>
                </c:pt>
                <c:pt idx="7056">
                  <c:v>39.200043611111106</c:v>
                </c:pt>
                <c:pt idx="7057">
                  <c:v>39.205578055555563</c:v>
                </c:pt>
                <c:pt idx="7058">
                  <c:v>39.211134444444447</c:v>
                </c:pt>
                <c:pt idx="7059">
                  <c:v>39.216691111111096</c:v>
                </c:pt>
                <c:pt idx="7060">
                  <c:v>39.222244722222221</c:v>
                </c:pt>
                <c:pt idx="7061">
                  <c:v>39.22780083333334</c:v>
                </c:pt>
                <c:pt idx="7062">
                  <c:v>39.233356944445639</c:v>
                </c:pt>
                <c:pt idx="7063">
                  <c:v>39.238913055555663</c:v>
                </c:pt>
                <c:pt idx="7064">
                  <c:v>39.244468888888889</c:v>
                </c:pt>
                <c:pt idx="7065">
                  <c:v>39.250023055555545</c:v>
                </c:pt>
                <c:pt idx="7066">
                  <c:v>39.25557805555556</c:v>
                </c:pt>
                <c:pt idx="7067">
                  <c:v>39.261134722222216</c:v>
                </c:pt>
                <c:pt idx="7068">
                  <c:v>39.266690000000011</c:v>
                </c:pt>
                <c:pt idx="7069">
                  <c:v>39.272244722222226</c:v>
                </c:pt>
                <c:pt idx="7070">
                  <c:v>39.277800555555544</c:v>
                </c:pt>
                <c:pt idx="7071">
                  <c:v>39.28335805555556</c:v>
                </c:pt>
                <c:pt idx="7072">
                  <c:v>39.288913333333333</c:v>
                </c:pt>
                <c:pt idx="7073">
                  <c:v>39.294468333333334</c:v>
                </c:pt>
                <c:pt idx="7074">
                  <c:v>39.300023333333144</c:v>
                </c:pt>
                <c:pt idx="7075">
                  <c:v>39.305591388888963</c:v>
                </c:pt>
                <c:pt idx="7076">
                  <c:v>39.311139722222194</c:v>
                </c:pt>
                <c:pt idx="7077">
                  <c:v>39.316698888888901</c:v>
                </c:pt>
                <c:pt idx="7078">
                  <c:v>39.322245277777782</c:v>
                </c:pt>
                <c:pt idx="7079">
                  <c:v>39.327801111110944</c:v>
                </c:pt>
                <c:pt idx="7080">
                  <c:v>39.333357222222226</c:v>
                </c:pt>
                <c:pt idx="7081">
                  <c:v>39.338914722222221</c:v>
                </c:pt>
                <c:pt idx="7082">
                  <c:v>39.344467499998231</c:v>
                </c:pt>
                <c:pt idx="7083">
                  <c:v>39.350023055554637</c:v>
                </c:pt>
                <c:pt idx="7084">
                  <c:v>39.355578611111106</c:v>
                </c:pt>
                <c:pt idx="7085">
                  <c:v>39.361134444444446</c:v>
                </c:pt>
                <c:pt idx="7086">
                  <c:v>39.366689166665388</c:v>
                </c:pt>
                <c:pt idx="7087">
                  <c:v>39.372245277777779</c:v>
                </c:pt>
                <c:pt idx="7088">
                  <c:v>39.377801111109974</c:v>
                </c:pt>
                <c:pt idx="7089">
                  <c:v>39.383358611111106</c:v>
                </c:pt>
                <c:pt idx="7090">
                  <c:v>39.388911388889063</c:v>
                </c:pt>
                <c:pt idx="7091">
                  <c:v>39.394477222222044</c:v>
                </c:pt>
                <c:pt idx="7092">
                  <c:v>39.400023333333294</c:v>
                </c:pt>
                <c:pt idx="7093">
                  <c:v>39.405578611111117</c:v>
                </c:pt>
                <c:pt idx="7094">
                  <c:v>39.411135555555546</c:v>
                </c:pt>
                <c:pt idx="7095">
                  <c:v>39.416690833332844</c:v>
                </c:pt>
                <c:pt idx="7096">
                  <c:v>39.422248055555556</c:v>
                </c:pt>
                <c:pt idx="7097">
                  <c:v>39.427804722221993</c:v>
                </c:pt>
                <c:pt idx="7098">
                  <c:v>39.433356388889663</c:v>
                </c:pt>
                <c:pt idx="7099">
                  <c:v>39.438912777778263</c:v>
                </c:pt>
                <c:pt idx="7100">
                  <c:v>39.444468055554744</c:v>
                </c:pt>
                <c:pt idx="7101">
                  <c:v>39.450024166665187</c:v>
                </c:pt>
                <c:pt idx="7102">
                  <c:v>39.455580000000005</c:v>
                </c:pt>
                <c:pt idx="7103">
                  <c:v>39.461135555555551</c:v>
                </c:pt>
                <c:pt idx="7104">
                  <c:v>39.466689722221993</c:v>
                </c:pt>
                <c:pt idx="7105">
                  <c:v>39.472246666665974</c:v>
                </c:pt>
                <c:pt idx="7106">
                  <c:v>39.477800277777774</c:v>
                </c:pt>
                <c:pt idx="7107">
                  <c:v>39.483376666665997</c:v>
                </c:pt>
                <c:pt idx="7108">
                  <c:v>39.488927777777775</c:v>
                </c:pt>
                <c:pt idx="7109">
                  <c:v>39.494467499998947</c:v>
                </c:pt>
                <c:pt idx="7110">
                  <c:v>39.5000225</c:v>
                </c:pt>
                <c:pt idx="7111">
                  <c:v>39.505579166666394</c:v>
                </c:pt>
                <c:pt idx="7112">
                  <c:v>39.511133611111106</c:v>
                </c:pt>
                <c:pt idx="7113">
                  <c:v>39.516711111111114</c:v>
                </c:pt>
                <c:pt idx="7114">
                  <c:v>39.522245277777813</c:v>
                </c:pt>
                <c:pt idx="7115">
                  <c:v>39.527816388889313</c:v>
                </c:pt>
                <c:pt idx="7116">
                  <c:v>39.533375277778013</c:v>
                </c:pt>
                <c:pt idx="7117">
                  <c:v>39.538921666665999</c:v>
                </c:pt>
                <c:pt idx="7118">
                  <c:v>39.544467777776191</c:v>
                </c:pt>
                <c:pt idx="7119">
                  <c:v>39.550023055555194</c:v>
                </c:pt>
                <c:pt idx="7120">
                  <c:v>39.555599722222226</c:v>
                </c:pt>
                <c:pt idx="7121">
                  <c:v>39.561140555555554</c:v>
                </c:pt>
                <c:pt idx="7122">
                  <c:v>39.566689166665995</c:v>
                </c:pt>
                <c:pt idx="7123">
                  <c:v>39.572245555555554</c:v>
                </c:pt>
                <c:pt idx="7124">
                  <c:v>39.577801388888886</c:v>
                </c:pt>
                <c:pt idx="7125">
                  <c:v>39.583357222222226</c:v>
                </c:pt>
                <c:pt idx="7126">
                  <c:v>39.588913055555558</c:v>
                </c:pt>
                <c:pt idx="7127">
                  <c:v>39.594467499999944</c:v>
                </c:pt>
                <c:pt idx="7128">
                  <c:v>39.600022500000001</c:v>
                </c:pt>
                <c:pt idx="7129">
                  <c:v>39.605606666665999</c:v>
                </c:pt>
                <c:pt idx="7130">
                  <c:v>39.611134166665998</c:v>
                </c:pt>
                <c:pt idx="7131">
                  <c:v>39.616689999999998</c:v>
                </c:pt>
                <c:pt idx="7132">
                  <c:v>39.622245555555558</c:v>
                </c:pt>
                <c:pt idx="7133">
                  <c:v>39.627800833333325</c:v>
                </c:pt>
                <c:pt idx="7134">
                  <c:v>39.633356944445509</c:v>
                </c:pt>
                <c:pt idx="7135">
                  <c:v>39.638912777778756</c:v>
                </c:pt>
                <c:pt idx="7136">
                  <c:v>39.644468333333194</c:v>
                </c:pt>
                <c:pt idx="7137">
                  <c:v>39.650025555555544</c:v>
                </c:pt>
                <c:pt idx="7138">
                  <c:v>39.6556</c:v>
                </c:pt>
                <c:pt idx="7139">
                  <c:v>39.661154722222221</c:v>
                </c:pt>
                <c:pt idx="7140">
                  <c:v>39.666706666666244</c:v>
                </c:pt>
                <c:pt idx="7141">
                  <c:v>39.672251111111109</c:v>
                </c:pt>
                <c:pt idx="7142">
                  <c:v>39.677800833333244</c:v>
                </c:pt>
                <c:pt idx="7143">
                  <c:v>39.683356944444462</c:v>
                </c:pt>
                <c:pt idx="7144">
                  <c:v>39.688912500000313</c:v>
                </c:pt>
                <c:pt idx="7145">
                  <c:v>39.694467499999995</c:v>
                </c:pt>
                <c:pt idx="7146">
                  <c:v>39.700043611111106</c:v>
                </c:pt>
                <c:pt idx="7147">
                  <c:v>39.705588055555552</c:v>
                </c:pt>
                <c:pt idx="7148">
                  <c:v>39.711136111111109</c:v>
                </c:pt>
                <c:pt idx="7149">
                  <c:v>39.716698611111106</c:v>
                </c:pt>
                <c:pt idx="7150">
                  <c:v>39.722245277778313</c:v>
                </c:pt>
                <c:pt idx="7151">
                  <c:v>39.727801111111106</c:v>
                </c:pt>
                <c:pt idx="7152">
                  <c:v>39.733356666666644</c:v>
                </c:pt>
                <c:pt idx="7153">
                  <c:v>39.738929444444452</c:v>
                </c:pt>
                <c:pt idx="7154">
                  <c:v>39.744486388888902</c:v>
                </c:pt>
                <c:pt idx="7155">
                  <c:v>39.750037500000005</c:v>
                </c:pt>
                <c:pt idx="7156">
                  <c:v>39.755588888889363</c:v>
                </c:pt>
                <c:pt idx="7157">
                  <c:v>39.761135555555562</c:v>
                </c:pt>
                <c:pt idx="7158">
                  <c:v>39.766689722222225</c:v>
                </c:pt>
                <c:pt idx="7159">
                  <c:v>39.772247222222205</c:v>
                </c:pt>
                <c:pt idx="7160">
                  <c:v>39.777801111111096</c:v>
                </c:pt>
                <c:pt idx="7161">
                  <c:v>39.783356111111111</c:v>
                </c:pt>
                <c:pt idx="7162">
                  <c:v>39.788911388890078</c:v>
                </c:pt>
                <c:pt idx="7163">
                  <c:v>39.794485833333326</c:v>
                </c:pt>
                <c:pt idx="7164">
                  <c:v>39.800023333333144</c:v>
                </c:pt>
                <c:pt idx="7165">
                  <c:v>39.805579444444447</c:v>
                </c:pt>
                <c:pt idx="7166">
                  <c:v>39.811133888888889</c:v>
                </c:pt>
                <c:pt idx="7167">
                  <c:v>39.816690277777774</c:v>
                </c:pt>
                <c:pt idx="7168">
                  <c:v>39.822245555555554</c:v>
                </c:pt>
                <c:pt idx="7169">
                  <c:v>39.827800833332994</c:v>
                </c:pt>
                <c:pt idx="7170">
                  <c:v>39.833356388889413</c:v>
                </c:pt>
                <c:pt idx="7171">
                  <c:v>39.838911388889613</c:v>
                </c:pt>
                <c:pt idx="7172">
                  <c:v>39.844468333332173</c:v>
                </c:pt>
                <c:pt idx="7173">
                  <c:v>39.850024166665023</c:v>
                </c:pt>
                <c:pt idx="7174">
                  <c:v>39.855578888889013</c:v>
                </c:pt>
                <c:pt idx="7175">
                  <c:v>39.861135833333336</c:v>
                </c:pt>
                <c:pt idx="7176">
                  <c:v>39.866689444443487</c:v>
                </c:pt>
                <c:pt idx="7177">
                  <c:v>39.872246944444449</c:v>
                </c:pt>
                <c:pt idx="7178">
                  <c:v>39.877800277777744</c:v>
                </c:pt>
                <c:pt idx="7179">
                  <c:v>39.883376666665974</c:v>
                </c:pt>
                <c:pt idx="7180">
                  <c:v>39.888911944444452</c:v>
                </c:pt>
                <c:pt idx="7181">
                  <c:v>39.894467777776413</c:v>
                </c:pt>
                <c:pt idx="7182">
                  <c:v>39.900023055555494</c:v>
                </c:pt>
                <c:pt idx="7183">
                  <c:v>39.90558</c:v>
                </c:pt>
                <c:pt idx="7184">
                  <c:v>39.911151111111096</c:v>
                </c:pt>
                <c:pt idx="7185">
                  <c:v>39.916703611111096</c:v>
                </c:pt>
                <c:pt idx="7186">
                  <c:v>39.922251111111109</c:v>
                </c:pt>
                <c:pt idx="7187">
                  <c:v>39.927801388888888</c:v>
                </c:pt>
                <c:pt idx="7188">
                  <c:v>39.933355833333337</c:v>
                </c:pt>
                <c:pt idx="7189">
                  <c:v>39.938911944444463</c:v>
                </c:pt>
                <c:pt idx="7190">
                  <c:v>39.944468611110054</c:v>
                </c:pt>
                <c:pt idx="7191">
                  <c:v>39.950023055554944</c:v>
                </c:pt>
                <c:pt idx="7192">
                  <c:v>39.955578611111115</c:v>
                </c:pt>
                <c:pt idx="7193">
                  <c:v>39.961133611111116</c:v>
                </c:pt>
                <c:pt idx="7194">
                  <c:v>39.966690555555545</c:v>
                </c:pt>
                <c:pt idx="7195">
                  <c:v>39.97224527777778</c:v>
                </c:pt>
                <c:pt idx="7196">
                  <c:v>39.977801666665094</c:v>
                </c:pt>
                <c:pt idx="7197">
                  <c:v>39.983357777777776</c:v>
                </c:pt>
                <c:pt idx="7198">
                  <c:v>39.988911944444453</c:v>
                </c:pt>
                <c:pt idx="7199">
                  <c:v>39.994486666665374</c:v>
                </c:pt>
                <c:pt idx="7200">
                  <c:v>40.000023333333324</c:v>
                </c:pt>
                <c:pt idx="7201">
                  <c:v>40.005590833333336</c:v>
                </c:pt>
                <c:pt idx="7202">
                  <c:v>40.011137222222224</c:v>
                </c:pt>
                <c:pt idx="7203">
                  <c:v>40.016691111111044</c:v>
                </c:pt>
                <c:pt idx="7204">
                  <c:v>40.022245277777813</c:v>
                </c:pt>
                <c:pt idx="7205">
                  <c:v>40.027801944444441</c:v>
                </c:pt>
                <c:pt idx="7206">
                  <c:v>40.033356388890013</c:v>
                </c:pt>
                <c:pt idx="7207">
                  <c:v>40.038913055555561</c:v>
                </c:pt>
                <c:pt idx="7208">
                  <c:v>40.044467499998589</c:v>
                </c:pt>
                <c:pt idx="7209">
                  <c:v>40.050041388888893</c:v>
                </c:pt>
                <c:pt idx="7210">
                  <c:v>40.055596666665998</c:v>
                </c:pt>
                <c:pt idx="7211">
                  <c:v>40.061135555555552</c:v>
                </c:pt>
                <c:pt idx="7212">
                  <c:v>40.066690555555546</c:v>
                </c:pt>
                <c:pt idx="7213">
                  <c:v>40.072245555555554</c:v>
                </c:pt>
                <c:pt idx="7214">
                  <c:v>40.077801111110944</c:v>
                </c:pt>
                <c:pt idx="7215">
                  <c:v>40.083356388889413</c:v>
                </c:pt>
                <c:pt idx="7216">
                  <c:v>40.088913333333331</c:v>
                </c:pt>
                <c:pt idx="7217">
                  <c:v>40.094466944444449</c:v>
                </c:pt>
                <c:pt idx="7218">
                  <c:v>40.100023333333326</c:v>
                </c:pt>
                <c:pt idx="7219">
                  <c:v>40.105600000000003</c:v>
                </c:pt>
                <c:pt idx="7220">
                  <c:v>40.111151111111106</c:v>
                </c:pt>
                <c:pt idx="7221">
                  <c:v>40.116709444444446</c:v>
                </c:pt>
                <c:pt idx="7222">
                  <c:v>40.122245277778013</c:v>
                </c:pt>
                <c:pt idx="7223">
                  <c:v>40.127801111111104</c:v>
                </c:pt>
                <c:pt idx="7224">
                  <c:v>40.133356666666494</c:v>
                </c:pt>
                <c:pt idx="7225">
                  <c:v>40.138932222223225</c:v>
                </c:pt>
                <c:pt idx="7226">
                  <c:v>40.144470555555444</c:v>
                </c:pt>
                <c:pt idx="7227">
                  <c:v>40.150024999999999</c:v>
                </c:pt>
                <c:pt idx="7228">
                  <c:v>40.155578611111117</c:v>
                </c:pt>
                <c:pt idx="7229">
                  <c:v>40.161134166666344</c:v>
                </c:pt>
                <c:pt idx="7230">
                  <c:v>40.166698333333336</c:v>
                </c:pt>
                <c:pt idx="7231">
                  <c:v>40.172258888890013</c:v>
                </c:pt>
                <c:pt idx="7232">
                  <c:v>40.177801388888888</c:v>
                </c:pt>
                <c:pt idx="7233">
                  <c:v>40.183356388889663</c:v>
                </c:pt>
                <c:pt idx="7234">
                  <c:v>40.188911666666144</c:v>
                </c:pt>
                <c:pt idx="7235">
                  <c:v>40.194468055555554</c:v>
                </c:pt>
                <c:pt idx="7236">
                  <c:v>40.200044444444444</c:v>
                </c:pt>
                <c:pt idx="7237">
                  <c:v>40.205579166666645</c:v>
                </c:pt>
                <c:pt idx="7238">
                  <c:v>40.211135833333337</c:v>
                </c:pt>
                <c:pt idx="7239">
                  <c:v>40.216689722221993</c:v>
                </c:pt>
                <c:pt idx="7240">
                  <c:v>40.22224555555556</c:v>
                </c:pt>
                <c:pt idx="7241">
                  <c:v>40.227801666665997</c:v>
                </c:pt>
                <c:pt idx="7242">
                  <c:v>40.233356388890208</c:v>
                </c:pt>
                <c:pt idx="7243">
                  <c:v>40.238912500001213</c:v>
                </c:pt>
                <c:pt idx="7244">
                  <c:v>40.244468333333295</c:v>
                </c:pt>
                <c:pt idx="7245">
                  <c:v>40.250044444443994</c:v>
                </c:pt>
                <c:pt idx="7246">
                  <c:v>40.255578611111112</c:v>
                </c:pt>
                <c:pt idx="7247">
                  <c:v>40.261133888890136</c:v>
                </c:pt>
                <c:pt idx="7248">
                  <c:v>40.266690277777812</c:v>
                </c:pt>
                <c:pt idx="7249">
                  <c:v>40.272281111111106</c:v>
                </c:pt>
                <c:pt idx="7250">
                  <c:v>40.277816388889313</c:v>
                </c:pt>
                <c:pt idx="7251">
                  <c:v>40.283376944444463</c:v>
                </c:pt>
                <c:pt idx="7252">
                  <c:v>40.288934444444443</c:v>
                </c:pt>
                <c:pt idx="7253">
                  <c:v>40.29447555555555</c:v>
                </c:pt>
                <c:pt idx="7254">
                  <c:v>40.300032777777773</c:v>
                </c:pt>
                <c:pt idx="7255">
                  <c:v>40.305578888889563</c:v>
                </c:pt>
                <c:pt idx="7256">
                  <c:v>40.311150555555344</c:v>
                </c:pt>
                <c:pt idx="7257">
                  <c:v>40.316690555554622</c:v>
                </c:pt>
                <c:pt idx="7258">
                  <c:v>40.322250833333335</c:v>
                </c:pt>
                <c:pt idx="7259">
                  <c:v>40.327801111110944</c:v>
                </c:pt>
                <c:pt idx="7260">
                  <c:v>40.333356388889413</c:v>
                </c:pt>
                <c:pt idx="7261">
                  <c:v>40.338911944444462</c:v>
                </c:pt>
                <c:pt idx="7262">
                  <c:v>40.344468611109974</c:v>
                </c:pt>
                <c:pt idx="7263">
                  <c:v>40.350023055554637</c:v>
                </c:pt>
                <c:pt idx="7264">
                  <c:v>40.355578055555554</c:v>
                </c:pt>
                <c:pt idx="7265">
                  <c:v>40.361151111111106</c:v>
                </c:pt>
                <c:pt idx="7266">
                  <c:v>40.366690833333294</c:v>
                </c:pt>
                <c:pt idx="7267">
                  <c:v>40.372245277777779</c:v>
                </c:pt>
                <c:pt idx="7268">
                  <c:v>40.377800277777744</c:v>
                </c:pt>
                <c:pt idx="7269">
                  <c:v>40.383358333333334</c:v>
                </c:pt>
                <c:pt idx="7270">
                  <c:v>40.388911388889063</c:v>
                </c:pt>
                <c:pt idx="7271">
                  <c:v>40.394467777776413</c:v>
                </c:pt>
                <c:pt idx="7272">
                  <c:v>40.400043611111094</c:v>
                </c:pt>
                <c:pt idx="7273">
                  <c:v>40.405578611111117</c:v>
                </c:pt>
                <c:pt idx="7274">
                  <c:v>40.411155555555546</c:v>
                </c:pt>
                <c:pt idx="7275">
                  <c:v>40.416689722221975</c:v>
                </c:pt>
                <c:pt idx="7276">
                  <c:v>40.422246111111114</c:v>
                </c:pt>
                <c:pt idx="7277">
                  <c:v>40.427800833333244</c:v>
                </c:pt>
                <c:pt idx="7278">
                  <c:v>40.433356944444462</c:v>
                </c:pt>
                <c:pt idx="7279">
                  <c:v>40.438919166666594</c:v>
                </c:pt>
                <c:pt idx="7280">
                  <c:v>40.444471944444444</c:v>
                </c:pt>
                <c:pt idx="7281">
                  <c:v>40.450022222222195</c:v>
                </c:pt>
                <c:pt idx="7282">
                  <c:v>40.455581388888888</c:v>
                </c:pt>
                <c:pt idx="7283">
                  <c:v>40.461152222222218</c:v>
                </c:pt>
                <c:pt idx="7284">
                  <c:v>40.466701388889113</c:v>
                </c:pt>
                <c:pt idx="7285">
                  <c:v>40.472245833333325</c:v>
                </c:pt>
                <c:pt idx="7286">
                  <c:v>40.477802222222195</c:v>
                </c:pt>
                <c:pt idx="7287">
                  <c:v>40.483355833333334</c:v>
                </c:pt>
                <c:pt idx="7288">
                  <c:v>40.488911944444453</c:v>
                </c:pt>
                <c:pt idx="7289">
                  <c:v>40.494488611111095</c:v>
                </c:pt>
                <c:pt idx="7290">
                  <c:v>40.500047499999994</c:v>
                </c:pt>
                <c:pt idx="7291">
                  <c:v>40.50557805555556</c:v>
                </c:pt>
                <c:pt idx="7292">
                  <c:v>40.511133611111106</c:v>
                </c:pt>
                <c:pt idx="7293">
                  <c:v>40.516690833333094</c:v>
                </c:pt>
                <c:pt idx="7294">
                  <c:v>40.522246388889513</c:v>
                </c:pt>
                <c:pt idx="7295">
                  <c:v>40.527821111111095</c:v>
                </c:pt>
                <c:pt idx="7296">
                  <c:v>40.533356944444463</c:v>
                </c:pt>
                <c:pt idx="7297">
                  <c:v>40.538930277778213</c:v>
                </c:pt>
                <c:pt idx="7298">
                  <c:v>40.544468611110894</c:v>
                </c:pt>
                <c:pt idx="7299">
                  <c:v>40.550024722221998</c:v>
                </c:pt>
                <c:pt idx="7300">
                  <c:v>40.555579166665993</c:v>
                </c:pt>
                <c:pt idx="7301">
                  <c:v>40.561134444444448</c:v>
                </c:pt>
                <c:pt idx="7302">
                  <c:v>40.566724722222226</c:v>
                </c:pt>
                <c:pt idx="7303">
                  <c:v>40.572245555555554</c:v>
                </c:pt>
                <c:pt idx="7304">
                  <c:v>40.577809999999999</c:v>
                </c:pt>
                <c:pt idx="7305">
                  <c:v>40.583359444444447</c:v>
                </c:pt>
                <c:pt idx="7306">
                  <c:v>40.588920555555546</c:v>
                </c:pt>
                <c:pt idx="7307">
                  <c:v>40.594467499999944</c:v>
                </c:pt>
                <c:pt idx="7308">
                  <c:v>40.600036111111109</c:v>
                </c:pt>
                <c:pt idx="7309">
                  <c:v>40.605592777778163</c:v>
                </c:pt>
                <c:pt idx="7310">
                  <c:v>40.611135555555549</c:v>
                </c:pt>
                <c:pt idx="7311">
                  <c:v>40.616690277777778</c:v>
                </c:pt>
                <c:pt idx="7312">
                  <c:v>40.622245555555558</c:v>
                </c:pt>
                <c:pt idx="7313">
                  <c:v>40.627800555555545</c:v>
                </c:pt>
                <c:pt idx="7314">
                  <c:v>40.633356388890093</c:v>
                </c:pt>
                <c:pt idx="7315">
                  <c:v>40.638912777778756</c:v>
                </c:pt>
                <c:pt idx="7316">
                  <c:v>40.644467777776413</c:v>
                </c:pt>
                <c:pt idx="7317">
                  <c:v>40.650023055555494</c:v>
                </c:pt>
                <c:pt idx="7318">
                  <c:v>40.655581944444442</c:v>
                </c:pt>
                <c:pt idx="7319">
                  <c:v>40.661136666666494</c:v>
                </c:pt>
                <c:pt idx="7320">
                  <c:v>40.666689722222195</c:v>
                </c:pt>
                <c:pt idx="7321">
                  <c:v>40.67226194444445</c:v>
                </c:pt>
                <c:pt idx="7322">
                  <c:v>40.677804999999999</c:v>
                </c:pt>
                <c:pt idx="7323">
                  <c:v>40.683356388889663</c:v>
                </c:pt>
                <c:pt idx="7324">
                  <c:v>40.688911944444463</c:v>
                </c:pt>
                <c:pt idx="7325">
                  <c:v>40.694467777777774</c:v>
                </c:pt>
                <c:pt idx="7326">
                  <c:v>40.700023055555555</c:v>
                </c:pt>
                <c:pt idx="7327">
                  <c:v>40.705578888890258</c:v>
                </c:pt>
                <c:pt idx="7328">
                  <c:v>40.711146666665996</c:v>
                </c:pt>
                <c:pt idx="7329">
                  <c:v>40.716691388888911</c:v>
                </c:pt>
                <c:pt idx="7330">
                  <c:v>40.722245277778313</c:v>
                </c:pt>
                <c:pt idx="7331">
                  <c:v>40.727801388888913</c:v>
                </c:pt>
                <c:pt idx="7332">
                  <c:v>40.733355833333363</c:v>
                </c:pt>
                <c:pt idx="7333">
                  <c:v>40.738912500001213</c:v>
                </c:pt>
                <c:pt idx="7334">
                  <c:v>40.744468333333295</c:v>
                </c:pt>
                <c:pt idx="7335">
                  <c:v>40.750044722221993</c:v>
                </c:pt>
                <c:pt idx="7336">
                  <c:v>40.755580000000009</c:v>
                </c:pt>
                <c:pt idx="7337">
                  <c:v>40.761152500000463</c:v>
                </c:pt>
                <c:pt idx="7338">
                  <c:v>40.766696944444462</c:v>
                </c:pt>
                <c:pt idx="7339">
                  <c:v>40.772258055555561</c:v>
                </c:pt>
                <c:pt idx="7340">
                  <c:v>40.777801388888889</c:v>
                </c:pt>
                <c:pt idx="7341">
                  <c:v>40.783357500000001</c:v>
                </c:pt>
                <c:pt idx="7342">
                  <c:v>40.788911944445495</c:v>
                </c:pt>
                <c:pt idx="7343">
                  <c:v>40.794468333333334</c:v>
                </c:pt>
                <c:pt idx="7344">
                  <c:v>40.800043333332994</c:v>
                </c:pt>
                <c:pt idx="7345">
                  <c:v>40.805579444444447</c:v>
                </c:pt>
                <c:pt idx="7346">
                  <c:v>40.811134722221993</c:v>
                </c:pt>
                <c:pt idx="7347">
                  <c:v>40.816689166664922</c:v>
                </c:pt>
                <c:pt idx="7348">
                  <c:v>40.822245277777782</c:v>
                </c:pt>
                <c:pt idx="7349">
                  <c:v>40.82782749999884</c:v>
                </c:pt>
                <c:pt idx="7350">
                  <c:v>40.833376666665998</c:v>
                </c:pt>
                <c:pt idx="7351">
                  <c:v>40.838926111111107</c:v>
                </c:pt>
                <c:pt idx="7352">
                  <c:v>40.844478888888901</c:v>
                </c:pt>
                <c:pt idx="7353">
                  <c:v>40.850023055554637</c:v>
                </c:pt>
                <c:pt idx="7354">
                  <c:v>40.855578611111106</c:v>
                </c:pt>
                <c:pt idx="7355">
                  <c:v>40.861136666665999</c:v>
                </c:pt>
                <c:pt idx="7356">
                  <c:v>40.866689722221999</c:v>
                </c:pt>
                <c:pt idx="7357">
                  <c:v>40.872265555555494</c:v>
                </c:pt>
                <c:pt idx="7358">
                  <c:v>40.877824722221995</c:v>
                </c:pt>
                <c:pt idx="7359">
                  <c:v>40.883378055555546</c:v>
                </c:pt>
                <c:pt idx="7360">
                  <c:v>40.888913333333328</c:v>
                </c:pt>
                <c:pt idx="7361">
                  <c:v>40.894467777776413</c:v>
                </c:pt>
                <c:pt idx="7362">
                  <c:v>40.900023888888889</c:v>
                </c:pt>
                <c:pt idx="7363">
                  <c:v>40.905578055555559</c:v>
                </c:pt>
                <c:pt idx="7364">
                  <c:v>40.91114694444444</c:v>
                </c:pt>
                <c:pt idx="7365">
                  <c:v>40.916707499999994</c:v>
                </c:pt>
                <c:pt idx="7366">
                  <c:v>40.922245277777783</c:v>
                </c:pt>
                <c:pt idx="7367">
                  <c:v>40.927800833333244</c:v>
                </c:pt>
                <c:pt idx="7368">
                  <c:v>40.933357777777772</c:v>
                </c:pt>
                <c:pt idx="7369">
                  <c:v>40.938911944444463</c:v>
                </c:pt>
                <c:pt idx="7370">
                  <c:v>40.944480277776563</c:v>
                </c:pt>
                <c:pt idx="7371">
                  <c:v>40.950023888888893</c:v>
                </c:pt>
                <c:pt idx="7372">
                  <c:v>40.955580000000005</c:v>
                </c:pt>
                <c:pt idx="7373">
                  <c:v>40.961134722222205</c:v>
                </c:pt>
                <c:pt idx="7374">
                  <c:v>40.966689722221993</c:v>
                </c:pt>
                <c:pt idx="7375">
                  <c:v>40.972246388888912</c:v>
                </c:pt>
                <c:pt idx="7376">
                  <c:v>40.977801388888885</c:v>
                </c:pt>
                <c:pt idx="7377">
                  <c:v>40.983376944444451</c:v>
                </c:pt>
                <c:pt idx="7378">
                  <c:v>40.989027777776627</c:v>
                </c:pt>
                <c:pt idx="7379">
                  <c:v>40.994468333333295</c:v>
                </c:pt>
                <c:pt idx="7380">
                  <c:v>41.000035000000011</c:v>
                </c:pt>
                <c:pt idx="7381">
                  <c:v>41.005595555555558</c:v>
                </c:pt>
                <c:pt idx="7382">
                  <c:v>41.011138888889263</c:v>
                </c:pt>
                <c:pt idx="7383">
                  <c:v>41.016689722221997</c:v>
                </c:pt>
                <c:pt idx="7384">
                  <c:v>41.022245277777813</c:v>
                </c:pt>
                <c:pt idx="7385">
                  <c:v>41.027801666665994</c:v>
                </c:pt>
                <c:pt idx="7386">
                  <c:v>41.033356944444463</c:v>
                </c:pt>
                <c:pt idx="7387">
                  <c:v>41.038912500000563</c:v>
                </c:pt>
                <c:pt idx="7388">
                  <c:v>41.044467777776191</c:v>
                </c:pt>
                <c:pt idx="7389">
                  <c:v>41.050023611111094</c:v>
                </c:pt>
                <c:pt idx="7390">
                  <c:v>41.055598055555556</c:v>
                </c:pt>
                <c:pt idx="7391">
                  <c:v>41.061150000000012</c:v>
                </c:pt>
                <c:pt idx="7392">
                  <c:v>41.066702222222219</c:v>
                </c:pt>
                <c:pt idx="7393">
                  <c:v>41.072245277777782</c:v>
                </c:pt>
                <c:pt idx="7394">
                  <c:v>41.077800555555044</c:v>
                </c:pt>
                <c:pt idx="7395">
                  <c:v>41.083356944444439</c:v>
                </c:pt>
                <c:pt idx="7396">
                  <c:v>41.088911944444462</c:v>
                </c:pt>
                <c:pt idx="7397">
                  <c:v>41.094467499999944</c:v>
                </c:pt>
                <c:pt idx="7398">
                  <c:v>41.100023333333326</c:v>
                </c:pt>
                <c:pt idx="7399">
                  <c:v>41.105578611111113</c:v>
                </c:pt>
                <c:pt idx="7400">
                  <c:v>41.111135555555549</c:v>
                </c:pt>
                <c:pt idx="7401">
                  <c:v>41.116689444443487</c:v>
                </c:pt>
                <c:pt idx="7402">
                  <c:v>41.122245555555558</c:v>
                </c:pt>
                <c:pt idx="7403">
                  <c:v>41.12780027777778</c:v>
                </c:pt>
                <c:pt idx="7404">
                  <c:v>41.133365833333336</c:v>
                </c:pt>
                <c:pt idx="7405">
                  <c:v>41.138912500001034</c:v>
                </c:pt>
                <c:pt idx="7406">
                  <c:v>41.144467499998804</c:v>
                </c:pt>
                <c:pt idx="7407">
                  <c:v>41.150024444443844</c:v>
                </c:pt>
                <c:pt idx="7408">
                  <c:v>41.155578055555559</c:v>
                </c:pt>
                <c:pt idx="7409">
                  <c:v>41.161143333333335</c:v>
                </c:pt>
                <c:pt idx="7410">
                  <c:v>41.166689722222195</c:v>
                </c:pt>
                <c:pt idx="7411">
                  <c:v>41.172245833333328</c:v>
                </c:pt>
                <c:pt idx="7412">
                  <c:v>41.177802777777778</c:v>
                </c:pt>
                <c:pt idx="7413">
                  <c:v>41.183356388889663</c:v>
                </c:pt>
                <c:pt idx="7414">
                  <c:v>41.188911388889935</c:v>
                </c:pt>
                <c:pt idx="7415">
                  <c:v>41.194468333333326</c:v>
                </c:pt>
                <c:pt idx="7416">
                  <c:v>41.200023333333334</c:v>
                </c:pt>
                <c:pt idx="7417">
                  <c:v>41.205579444444453</c:v>
                </c:pt>
                <c:pt idx="7418">
                  <c:v>41.211134166665992</c:v>
                </c:pt>
                <c:pt idx="7419">
                  <c:v>41.216689722221993</c:v>
                </c:pt>
                <c:pt idx="7420">
                  <c:v>41.222245277778313</c:v>
                </c:pt>
                <c:pt idx="7421">
                  <c:v>41.227801111111106</c:v>
                </c:pt>
                <c:pt idx="7422">
                  <c:v>41.233377500000003</c:v>
                </c:pt>
                <c:pt idx="7423">
                  <c:v>41.239014722222223</c:v>
                </c:pt>
                <c:pt idx="7424">
                  <c:v>41.244467777776627</c:v>
                </c:pt>
                <c:pt idx="7425">
                  <c:v>41.250023055555545</c:v>
                </c:pt>
                <c:pt idx="7426">
                  <c:v>41.255596666666094</c:v>
                </c:pt>
                <c:pt idx="7427">
                  <c:v>41.261135555555562</c:v>
                </c:pt>
                <c:pt idx="7428">
                  <c:v>41.266689166665998</c:v>
                </c:pt>
                <c:pt idx="7429">
                  <c:v>41.272244722222226</c:v>
                </c:pt>
                <c:pt idx="7430">
                  <c:v>41.277835833333334</c:v>
                </c:pt>
                <c:pt idx="7431">
                  <c:v>41.283357222222222</c:v>
                </c:pt>
                <c:pt idx="7432">
                  <c:v>41.288931666666294</c:v>
                </c:pt>
                <c:pt idx="7433">
                  <c:v>41.294468055555555</c:v>
                </c:pt>
                <c:pt idx="7434">
                  <c:v>41.300044444443337</c:v>
                </c:pt>
                <c:pt idx="7435">
                  <c:v>41.305596944444453</c:v>
                </c:pt>
                <c:pt idx="7436">
                  <c:v>41.31113527777778</c:v>
                </c:pt>
                <c:pt idx="7437">
                  <c:v>41.316689166664922</c:v>
                </c:pt>
                <c:pt idx="7438">
                  <c:v>41.322246944444451</c:v>
                </c:pt>
                <c:pt idx="7439">
                  <c:v>41.327811111111096</c:v>
                </c:pt>
                <c:pt idx="7440">
                  <c:v>41.333361666665994</c:v>
                </c:pt>
                <c:pt idx="7441">
                  <c:v>41.338917777777773</c:v>
                </c:pt>
                <c:pt idx="7442">
                  <c:v>41.344467499998231</c:v>
                </c:pt>
                <c:pt idx="7443">
                  <c:v>41.350024166665023</c:v>
                </c:pt>
                <c:pt idx="7444">
                  <c:v>41.355579722222224</c:v>
                </c:pt>
                <c:pt idx="7445">
                  <c:v>41.361134722222204</c:v>
                </c:pt>
                <c:pt idx="7446">
                  <c:v>41.366689999999998</c:v>
                </c:pt>
                <c:pt idx="7447">
                  <c:v>41.372246111111096</c:v>
                </c:pt>
                <c:pt idx="7448">
                  <c:v>41.377818611111095</c:v>
                </c:pt>
                <c:pt idx="7449">
                  <c:v>41.383357499999995</c:v>
                </c:pt>
                <c:pt idx="7450">
                  <c:v>41.388911388889063</c:v>
                </c:pt>
                <c:pt idx="7451">
                  <c:v>41.394468611111094</c:v>
                </c:pt>
                <c:pt idx="7452">
                  <c:v>41.400023888888889</c:v>
                </c:pt>
                <c:pt idx="7453">
                  <c:v>41.40558027777778</c:v>
                </c:pt>
                <c:pt idx="7454">
                  <c:v>41.411135000000002</c:v>
                </c:pt>
                <c:pt idx="7455">
                  <c:v>41.416701388888889</c:v>
                </c:pt>
                <c:pt idx="7456">
                  <c:v>41.422253888889799</c:v>
                </c:pt>
                <c:pt idx="7457">
                  <c:v>41.427803055555444</c:v>
                </c:pt>
                <c:pt idx="7458">
                  <c:v>41.433356666665993</c:v>
                </c:pt>
                <c:pt idx="7459">
                  <c:v>41.438911388889935</c:v>
                </c:pt>
                <c:pt idx="7460">
                  <c:v>41.444467499998382</c:v>
                </c:pt>
                <c:pt idx="7461">
                  <c:v>41.450022777777775</c:v>
                </c:pt>
                <c:pt idx="7462">
                  <c:v>41.455578055555556</c:v>
                </c:pt>
                <c:pt idx="7463">
                  <c:v>41.461137222222227</c:v>
                </c:pt>
                <c:pt idx="7464">
                  <c:v>41.466711388889799</c:v>
                </c:pt>
                <c:pt idx="7465">
                  <c:v>41.47224527777778</c:v>
                </c:pt>
                <c:pt idx="7466">
                  <c:v>41.477801666665094</c:v>
                </c:pt>
                <c:pt idx="7467">
                  <c:v>41.483357222222224</c:v>
                </c:pt>
                <c:pt idx="7468">
                  <c:v>41.489012500000001</c:v>
                </c:pt>
                <c:pt idx="7469">
                  <c:v>41.494468888888889</c:v>
                </c:pt>
                <c:pt idx="7470">
                  <c:v>41.500023055555545</c:v>
                </c:pt>
                <c:pt idx="7471">
                  <c:v>41.505578611111112</c:v>
                </c:pt>
                <c:pt idx="7472">
                  <c:v>41.511146388888889</c:v>
                </c:pt>
                <c:pt idx="7473">
                  <c:v>41.516707777777775</c:v>
                </c:pt>
                <c:pt idx="7474">
                  <c:v>41.522245555555557</c:v>
                </c:pt>
                <c:pt idx="7475">
                  <c:v>41.527801111111096</c:v>
                </c:pt>
                <c:pt idx="7476">
                  <c:v>41.533356111111111</c:v>
                </c:pt>
                <c:pt idx="7477">
                  <c:v>41.538911944445495</c:v>
                </c:pt>
                <c:pt idx="7478">
                  <c:v>41.544468611110894</c:v>
                </c:pt>
                <c:pt idx="7479">
                  <c:v>41.550022777777777</c:v>
                </c:pt>
                <c:pt idx="7480">
                  <c:v>41.555578888889563</c:v>
                </c:pt>
                <c:pt idx="7481">
                  <c:v>41.561134722222221</c:v>
                </c:pt>
                <c:pt idx="7482">
                  <c:v>41.566699444444424</c:v>
                </c:pt>
                <c:pt idx="7483">
                  <c:v>41.572245833333334</c:v>
                </c:pt>
                <c:pt idx="7484">
                  <c:v>41.577800277777776</c:v>
                </c:pt>
                <c:pt idx="7485">
                  <c:v>41.583356388889413</c:v>
                </c:pt>
                <c:pt idx="7486">
                  <c:v>41.588912500000013</c:v>
                </c:pt>
                <c:pt idx="7487">
                  <c:v>41.594467777777744</c:v>
                </c:pt>
                <c:pt idx="7488">
                  <c:v>41.600023055555546</c:v>
                </c:pt>
                <c:pt idx="7489">
                  <c:v>41.605578055555561</c:v>
                </c:pt>
                <c:pt idx="7490">
                  <c:v>41.611135000000012</c:v>
                </c:pt>
                <c:pt idx="7491">
                  <c:v>41.616689722221999</c:v>
                </c:pt>
                <c:pt idx="7492">
                  <c:v>41.622246666666094</c:v>
                </c:pt>
                <c:pt idx="7493">
                  <c:v>41.627800833333325</c:v>
                </c:pt>
                <c:pt idx="7494">
                  <c:v>41.633366111111108</c:v>
                </c:pt>
                <c:pt idx="7495">
                  <c:v>41.638911944445617</c:v>
                </c:pt>
                <c:pt idx="7496">
                  <c:v>41.644468055555294</c:v>
                </c:pt>
                <c:pt idx="7497">
                  <c:v>41.650023055555494</c:v>
                </c:pt>
                <c:pt idx="7498">
                  <c:v>41.655590000000011</c:v>
                </c:pt>
                <c:pt idx="7499">
                  <c:v>41.661150833333338</c:v>
                </c:pt>
                <c:pt idx="7500">
                  <c:v>41.666702222222263</c:v>
                </c:pt>
                <c:pt idx="7501">
                  <c:v>41.672246388889263</c:v>
                </c:pt>
                <c:pt idx="7502">
                  <c:v>41.677801111111094</c:v>
                </c:pt>
                <c:pt idx="7503">
                  <c:v>41.683355833333337</c:v>
                </c:pt>
                <c:pt idx="7504">
                  <c:v>41.688911944444463</c:v>
                </c:pt>
                <c:pt idx="7505">
                  <c:v>41.694467777777774</c:v>
                </c:pt>
                <c:pt idx="7506">
                  <c:v>41.700023333333334</c:v>
                </c:pt>
                <c:pt idx="7507">
                  <c:v>41.70558638888982</c:v>
                </c:pt>
                <c:pt idx="7508">
                  <c:v>41.711134166665992</c:v>
                </c:pt>
                <c:pt idx="7509">
                  <c:v>41.716692500000001</c:v>
                </c:pt>
                <c:pt idx="7510">
                  <c:v>41.722245277778313</c:v>
                </c:pt>
                <c:pt idx="7511">
                  <c:v>41.727801111111106</c:v>
                </c:pt>
                <c:pt idx="7512">
                  <c:v>41.733356388890208</c:v>
                </c:pt>
                <c:pt idx="7513">
                  <c:v>41.738999444444438</c:v>
                </c:pt>
                <c:pt idx="7514">
                  <c:v>41.744494722222001</c:v>
                </c:pt>
                <c:pt idx="7515">
                  <c:v>41.750041388888889</c:v>
                </c:pt>
                <c:pt idx="7516">
                  <c:v>41.755595000000113</c:v>
                </c:pt>
                <c:pt idx="7517">
                  <c:v>41.761135555555562</c:v>
                </c:pt>
                <c:pt idx="7518">
                  <c:v>41.766689444444445</c:v>
                </c:pt>
                <c:pt idx="7519">
                  <c:v>41.772245277777813</c:v>
                </c:pt>
                <c:pt idx="7520">
                  <c:v>41.777800833333295</c:v>
                </c:pt>
                <c:pt idx="7521">
                  <c:v>41.783376944444463</c:v>
                </c:pt>
                <c:pt idx="7522">
                  <c:v>41.788913888890136</c:v>
                </c:pt>
                <c:pt idx="7523">
                  <c:v>41.794467499999996</c:v>
                </c:pt>
                <c:pt idx="7524">
                  <c:v>41.800039166665997</c:v>
                </c:pt>
                <c:pt idx="7525">
                  <c:v>41.805597500000005</c:v>
                </c:pt>
                <c:pt idx="7526">
                  <c:v>41.811135</c:v>
                </c:pt>
                <c:pt idx="7527">
                  <c:v>41.816689999999994</c:v>
                </c:pt>
                <c:pt idx="7528">
                  <c:v>41.822245000000002</c:v>
                </c:pt>
                <c:pt idx="7529">
                  <c:v>41.827800833332994</c:v>
                </c:pt>
                <c:pt idx="7530">
                  <c:v>41.833357777777778</c:v>
                </c:pt>
                <c:pt idx="7531">
                  <c:v>41.838911388889613</c:v>
                </c:pt>
                <c:pt idx="7532">
                  <c:v>41.844468055554437</c:v>
                </c:pt>
                <c:pt idx="7533">
                  <c:v>41.850023333332324</c:v>
                </c:pt>
                <c:pt idx="7534">
                  <c:v>41.855579444444444</c:v>
                </c:pt>
                <c:pt idx="7535">
                  <c:v>41.861133611111114</c:v>
                </c:pt>
                <c:pt idx="7536">
                  <c:v>41.866689166665388</c:v>
                </c:pt>
                <c:pt idx="7537">
                  <c:v>41.872256944444452</c:v>
                </c:pt>
                <c:pt idx="7538">
                  <c:v>41.877800833332223</c:v>
                </c:pt>
                <c:pt idx="7539">
                  <c:v>41.883355833333326</c:v>
                </c:pt>
                <c:pt idx="7540">
                  <c:v>41.888911666665997</c:v>
                </c:pt>
                <c:pt idx="7541">
                  <c:v>41.894468888888888</c:v>
                </c:pt>
                <c:pt idx="7542">
                  <c:v>41.900022777777778</c:v>
                </c:pt>
                <c:pt idx="7543">
                  <c:v>41.905578611111117</c:v>
                </c:pt>
                <c:pt idx="7544">
                  <c:v>41.911136111111105</c:v>
                </c:pt>
                <c:pt idx="7545">
                  <c:v>41.916689999999996</c:v>
                </c:pt>
                <c:pt idx="7546">
                  <c:v>41.922265555555555</c:v>
                </c:pt>
                <c:pt idx="7547">
                  <c:v>41.927835277777781</c:v>
                </c:pt>
                <c:pt idx="7548">
                  <c:v>41.933376666665993</c:v>
                </c:pt>
                <c:pt idx="7549">
                  <c:v>41.938911944444463</c:v>
                </c:pt>
                <c:pt idx="7550">
                  <c:v>41.944468888888885</c:v>
                </c:pt>
                <c:pt idx="7551">
                  <c:v>41.950022499999996</c:v>
                </c:pt>
                <c:pt idx="7552">
                  <c:v>41.955584999999999</c:v>
                </c:pt>
                <c:pt idx="7553">
                  <c:v>41.961134722222205</c:v>
                </c:pt>
                <c:pt idx="7554">
                  <c:v>41.96669</c:v>
                </c:pt>
                <c:pt idx="7555">
                  <c:v>41.97224527777778</c:v>
                </c:pt>
                <c:pt idx="7556">
                  <c:v>41.977803611110794</c:v>
                </c:pt>
                <c:pt idx="7557">
                  <c:v>41.983357222222224</c:v>
                </c:pt>
                <c:pt idx="7558">
                  <c:v>41.988912500000012</c:v>
                </c:pt>
                <c:pt idx="7559">
                  <c:v>41.994468055555544</c:v>
                </c:pt>
                <c:pt idx="7560">
                  <c:v>42.0000225</c:v>
                </c:pt>
                <c:pt idx="7561">
                  <c:v>42.00557805555556</c:v>
                </c:pt>
                <c:pt idx="7562">
                  <c:v>42.011133611111106</c:v>
                </c:pt>
                <c:pt idx="7563">
                  <c:v>42.016691388888901</c:v>
                </c:pt>
                <c:pt idx="7564">
                  <c:v>42.022245277777813</c:v>
                </c:pt>
                <c:pt idx="7565">
                  <c:v>42.027800277777779</c:v>
                </c:pt>
                <c:pt idx="7566">
                  <c:v>42.033356944444463</c:v>
                </c:pt>
                <c:pt idx="7567">
                  <c:v>42.038930277778213</c:v>
                </c:pt>
                <c:pt idx="7568">
                  <c:v>42.044467499998589</c:v>
                </c:pt>
                <c:pt idx="7569">
                  <c:v>42.050043333332994</c:v>
                </c:pt>
                <c:pt idx="7570">
                  <c:v>42.055578611111116</c:v>
                </c:pt>
                <c:pt idx="7571">
                  <c:v>42.06113361111111</c:v>
                </c:pt>
                <c:pt idx="7572">
                  <c:v>42.066691111111105</c:v>
                </c:pt>
                <c:pt idx="7573">
                  <c:v>42.072259166666001</c:v>
                </c:pt>
                <c:pt idx="7574">
                  <c:v>42.077800833332994</c:v>
                </c:pt>
                <c:pt idx="7575">
                  <c:v>42.083356944444439</c:v>
                </c:pt>
                <c:pt idx="7576">
                  <c:v>42.088912222222262</c:v>
                </c:pt>
                <c:pt idx="7577">
                  <c:v>42.094468333333324</c:v>
                </c:pt>
                <c:pt idx="7578">
                  <c:v>42.100029722222196</c:v>
                </c:pt>
                <c:pt idx="7579">
                  <c:v>42.105579722222231</c:v>
                </c:pt>
                <c:pt idx="7580">
                  <c:v>42.111134166665998</c:v>
                </c:pt>
                <c:pt idx="7581">
                  <c:v>42.116691111111095</c:v>
                </c:pt>
                <c:pt idx="7582">
                  <c:v>42.122245555555558</c:v>
                </c:pt>
                <c:pt idx="7583">
                  <c:v>42.127835833333336</c:v>
                </c:pt>
                <c:pt idx="7584">
                  <c:v>42.133357222222223</c:v>
                </c:pt>
                <c:pt idx="7585">
                  <c:v>42.138911388890172</c:v>
                </c:pt>
                <c:pt idx="7586">
                  <c:v>42.144490833333244</c:v>
                </c:pt>
                <c:pt idx="7587">
                  <c:v>42.150039444444445</c:v>
                </c:pt>
                <c:pt idx="7588">
                  <c:v>42.155595000000012</c:v>
                </c:pt>
                <c:pt idx="7589">
                  <c:v>42.161137777777782</c:v>
                </c:pt>
                <c:pt idx="7590">
                  <c:v>42.166690833333334</c:v>
                </c:pt>
                <c:pt idx="7591">
                  <c:v>42.172246666665998</c:v>
                </c:pt>
                <c:pt idx="7592">
                  <c:v>42.177800277777777</c:v>
                </c:pt>
                <c:pt idx="7593">
                  <c:v>42.183371944444453</c:v>
                </c:pt>
                <c:pt idx="7594">
                  <c:v>42.188926388889413</c:v>
                </c:pt>
                <c:pt idx="7595">
                  <c:v>42.194480000000006</c:v>
                </c:pt>
                <c:pt idx="7596">
                  <c:v>42.200022777777782</c:v>
                </c:pt>
                <c:pt idx="7597">
                  <c:v>42.205578611111363</c:v>
                </c:pt>
                <c:pt idx="7598">
                  <c:v>42.211134166665992</c:v>
                </c:pt>
                <c:pt idx="7599">
                  <c:v>42.216701111111114</c:v>
                </c:pt>
                <c:pt idx="7600">
                  <c:v>42.222246388890042</c:v>
                </c:pt>
                <c:pt idx="7601">
                  <c:v>42.227809166665999</c:v>
                </c:pt>
                <c:pt idx="7602">
                  <c:v>42.233358611111363</c:v>
                </c:pt>
                <c:pt idx="7603">
                  <c:v>42.238912222223476</c:v>
                </c:pt>
                <c:pt idx="7604">
                  <c:v>42.244468611111095</c:v>
                </c:pt>
                <c:pt idx="7605">
                  <c:v>42.250023055555545</c:v>
                </c:pt>
                <c:pt idx="7606">
                  <c:v>42.255591111111109</c:v>
                </c:pt>
                <c:pt idx="7607">
                  <c:v>42.261147777777779</c:v>
                </c:pt>
                <c:pt idx="7608">
                  <c:v>42.266703888890035</c:v>
                </c:pt>
                <c:pt idx="7609">
                  <c:v>42.272251666666094</c:v>
                </c:pt>
                <c:pt idx="7610">
                  <c:v>42.277806666665974</c:v>
                </c:pt>
                <c:pt idx="7611">
                  <c:v>42.283366111111107</c:v>
                </c:pt>
                <c:pt idx="7612">
                  <c:v>42.288913333333333</c:v>
                </c:pt>
                <c:pt idx="7613">
                  <c:v>42.294468055555555</c:v>
                </c:pt>
                <c:pt idx="7614">
                  <c:v>42.300023055555194</c:v>
                </c:pt>
                <c:pt idx="7615">
                  <c:v>42.305578611111116</c:v>
                </c:pt>
                <c:pt idx="7616">
                  <c:v>42.311134166665994</c:v>
                </c:pt>
                <c:pt idx="7617">
                  <c:v>42.316689722221994</c:v>
                </c:pt>
                <c:pt idx="7618">
                  <c:v>42.322245555555554</c:v>
                </c:pt>
                <c:pt idx="7619">
                  <c:v>42.327818055555554</c:v>
                </c:pt>
                <c:pt idx="7620">
                  <c:v>42.333377777777777</c:v>
                </c:pt>
                <c:pt idx="7621">
                  <c:v>42.338913333333331</c:v>
                </c:pt>
                <c:pt idx="7622">
                  <c:v>42.344479166665273</c:v>
                </c:pt>
                <c:pt idx="7623">
                  <c:v>42.350023888888892</c:v>
                </c:pt>
                <c:pt idx="7624">
                  <c:v>42.355578611111106</c:v>
                </c:pt>
                <c:pt idx="7625">
                  <c:v>42.361135277777812</c:v>
                </c:pt>
                <c:pt idx="7626">
                  <c:v>42.366689999999998</c:v>
                </c:pt>
                <c:pt idx="7627">
                  <c:v>42.372245555555544</c:v>
                </c:pt>
                <c:pt idx="7628">
                  <c:v>42.377801388888884</c:v>
                </c:pt>
                <c:pt idx="7629">
                  <c:v>42.383370000000006</c:v>
                </c:pt>
                <c:pt idx="7630">
                  <c:v>42.388913333333328</c:v>
                </c:pt>
                <c:pt idx="7631">
                  <c:v>42.394468333333194</c:v>
                </c:pt>
                <c:pt idx="7632">
                  <c:v>42.400044444443537</c:v>
                </c:pt>
                <c:pt idx="7633">
                  <c:v>42.405598888889799</c:v>
                </c:pt>
                <c:pt idx="7634">
                  <c:v>42.411153055555545</c:v>
                </c:pt>
                <c:pt idx="7635">
                  <c:v>42.416694166665273</c:v>
                </c:pt>
                <c:pt idx="7636">
                  <c:v>42.422244722222224</c:v>
                </c:pt>
                <c:pt idx="7637">
                  <c:v>42.427800833333244</c:v>
                </c:pt>
                <c:pt idx="7638">
                  <c:v>42.433358333333331</c:v>
                </c:pt>
                <c:pt idx="7639">
                  <c:v>42.438912500000313</c:v>
                </c:pt>
                <c:pt idx="7640">
                  <c:v>42.444467777776012</c:v>
                </c:pt>
                <c:pt idx="7641">
                  <c:v>42.450022499999996</c:v>
                </c:pt>
                <c:pt idx="7642">
                  <c:v>42.455577777777776</c:v>
                </c:pt>
                <c:pt idx="7643">
                  <c:v>42.461134444444447</c:v>
                </c:pt>
                <c:pt idx="7644">
                  <c:v>42.466689166665994</c:v>
                </c:pt>
                <c:pt idx="7645">
                  <c:v>42.47224527777778</c:v>
                </c:pt>
                <c:pt idx="7646">
                  <c:v>42.477801666665094</c:v>
                </c:pt>
                <c:pt idx="7647">
                  <c:v>42.483356666665998</c:v>
                </c:pt>
                <c:pt idx="7648">
                  <c:v>42.488933333333335</c:v>
                </c:pt>
                <c:pt idx="7649">
                  <c:v>42.494487777776477</c:v>
                </c:pt>
                <c:pt idx="7650">
                  <c:v>42.500025277777773</c:v>
                </c:pt>
                <c:pt idx="7651">
                  <c:v>42.505579722222222</c:v>
                </c:pt>
                <c:pt idx="7652">
                  <c:v>42.511134166665997</c:v>
                </c:pt>
                <c:pt idx="7653">
                  <c:v>42.516689722221997</c:v>
                </c:pt>
                <c:pt idx="7654">
                  <c:v>42.522263888889213</c:v>
                </c:pt>
                <c:pt idx="7655">
                  <c:v>42.527802777777779</c:v>
                </c:pt>
                <c:pt idx="7656">
                  <c:v>42.533357222222222</c:v>
                </c:pt>
                <c:pt idx="7657">
                  <c:v>42.538911388890078</c:v>
                </c:pt>
                <c:pt idx="7658">
                  <c:v>42.544467777776191</c:v>
                </c:pt>
                <c:pt idx="7659">
                  <c:v>42.550043333332994</c:v>
                </c:pt>
                <c:pt idx="7660">
                  <c:v>42.555578611111116</c:v>
                </c:pt>
                <c:pt idx="7661">
                  <c:v>42.561154722222227</c:v>
                </c:pt>
                <c:pt idx="7662">
                  <c:v>42.566712500000413</c:v>
                </c:pt>
                <c:pt idx="7663">
                  <c:v>42.572265555555546</c:v>
                </c:pt>
                <c:pt idx="7664">
                  <c:v>42.577801388888886</c:v>
                </c:pt>
                <c:pt idx="7665">
                  <c:v>42.583356666665999</c:v>
                </c:pt>
                <c:pt idx="7666">
                  <c:v>42.588912222222262</c:v>
                </c:pt>
                <c:pt idx="7667">
                  <c:v>42.594468333333324</c:v>
                </c:pt>
                <c:pt idx="7668">
                  <c:v>42.600023055555546</c:v>
                </c:pt>
                <c:pt idx="7669">
                  <c:v>42.605578611111113</c:v>
                </c:pt>
                <c:pt idx="7670">
                  <c:v>42.611137499999998</c:v>
                </c:pt>
                <c:pt idx="7671">
                  <c:v>42.616689722221999</c:v>
                </c:pt>
                <c:pt idx="7672">
                  <c:v>42.622264722222205</c:v>
                </c:pt>
                <c:pt idx="7673">
                  <c:v>42.627801111111104</c:v>
                </c:pt>
                <c:pt idx="7674">
                  <c:v>42.633355833333333</c:v>
                </c:pt>
                <c:pt idx="7675">
                  <c:v>42.638911944445617</c:v>
                </c:pt>
                <c:pt idx="7676">
                  <c:v>42.644467777776413</c:v>
                </c:pt>
                <c:pt idx="7677">
                  <c:v>42.650023055555494</c:v>
                </c:pt>
                <c:pt idx="7678">
                  <c:v>42.655578333333331</c:v>
                </c:pt>
                <c:pt idx="7679">
                  <c:v>42.661134166666344</c:v>
                </c:pt>
                <c:pt idx="7680">
                  <c:v>42.666690000000003</c:v>
                </c:pt>
                <c:pt idx="7681">
                  <c:v>42.672255555555552</c:v>
                </c:pt>
                <c:pt idx="7682">
                  <c:v>42.677801388888888</c:v>
                </c:pt>
                <c:pt idx="7683">
                  <c:v>42.683356388889663</c:v>
                </c:pt>
                <c:pt idx="7684">
                  <c:v>42.688916666666444</c:v>
                </c:pt>
                <c:pt idx="7685">
                  <c:v>42.694468055555554</c:v>
                </c:pt>
                <c:pt idx="7686">
                  <c:v>42.700023333333334</c:v>
                </c:pt>
                <c:pt idx="7687">
                  <c:v>42.705597222222231</c:v>
                </c:pt>
                <c:pt idx="7688">
                  <c:v>42.711134444444447</c:v>
                </c:pt>
                <c:pt idx="7689">
                  <c:v>42.716689722221993</c:v>
                </c:pt>
                <c:pt idx="7690">
                  <c:v>42.722246111111112</c:v>
                </c:pt>
                <c:pt idx="7691">
                  <c:v>42.727818888890013</c:v>
                </c:pt>
                <c:pt idx="7692">
                  <c:v>42.733362777777813</c:v>
                </c:pt>
                <c:pt idx="7693">
                  <c:v>42.738924444444443</c:v>
                </c:pt>
                <c:pt idx="7694">
                  <c:v>42.744470555555544</c:v>
                </c:pt>
                <c:pt idx="7695">
                  <c:v>42.750023055555545</c:v>
                </c:pt>
                <c:pt idx="7696">
                  <c:v>42.75557944444445</c:v>
                </c:pt>
                <c:pt idx="7697">
                  <c:v>42.761134166666594</c:v>
                </c:pt>
                <c:pt idx="7698">
                  <c:v>42.766700833333331</c:v>
                </c:pt>
                <c:pt idx="7699">
                  <c:v>42.772246388889513</c:v>
                </c:pt>
                <c:pt idx="7700">
                  <c:v>42.777818333333336</c:v>
                </c:pt>
                <c:pt idx="7701">
                  <c:v>42.783357500000001</c:v>
                </c:pt>
                <c:pt idx="7702">
                  <c:v>42.788911944445495</c:v>
                </c:pt>
                <c:pt idx="7703">
                  <c:v>42.794467777777776</c:v>
                </c:pt>
                <c:pt idx="7704">
                  <c:v>42.800023055555194</c:v>
                </c:pt>
                <c:pt idx="7705">
                  <c:v>42.805578611111116</c:v>
                </c:pt>
                <c:pt idx="7706">
                  <c:v>42.811134166665994</c:v>
                </c:pt>
                <c:pt idx="7707">
                  <c:v>42.816689166664922</c:v>
                </c:pt>
                <c:pt idx="7708">
                  <c:v>42.822245277777782</c:v>
                </c:pt>
                <c:pt idx="7709">
                  <c:v>42.827800555555044</c:v>
                </c:pt>
                <c:pt idx="7710">
                  <c:v>42.833359166665993</c:v>
                </c:pt>
                <c:pt idx="7711">
                  <c:v>42.838913333333331</c:v>
                </c:pt>
                <c:pt idx="7712">
                  <c:v>42.844469722221994</c:v>
                </c:pt>
                <c:pt idx="7713">
                  <c:v>42.850028055554994</c:v>
                </c:pt>
                <c:pt idx="7714">
                  <c:v>42.855578888889013</c:v>
                </c:pt>
                <c:pt idx="7715">
                  <c:v>42.861134166665998</c:v>
                </c:pt>
                <c:pt idx="7716">
                  <c:v>42.866705000000003</c:v>
                </c:pt>
                <c:pt idx="7717">
                  <c:v>42.872246111111096</c:v>
                </c:pt>
                <c:pt idx="7718">
                  <c:v>42.877800555554487</c:v>
                </c:pt>
                <c:pt idx="7719">
                  <c:v>42.883355833333326</c:v>
                </c:pt>
                <c:pt idx="7720">
                  <c:v>42.888911388889063</c:v>
                </c:pt>
                <c:pt idx="7721">
                  <c:v>42.894466944444446</c:v>
                </c:pt>
                <c:pt idx="7722">
                  <c:v>42.900022777777778</c:v>
                </c:pt>
                <c:pt idx="7723">
                  <c:v>42.905581388888912</c:v>
                </c:pt>
                <c:pt idx="7724">
                  <c:v>42.911135277777781</c:v>
                </c:pt>
                <c:pt idx="7725">
                  <c:v>42.91671083333334</c:v>
                </c:pt>
                <c:pt idx="7726">
                  <c:v>42.922245555555556</c:v>
                </c:pt>
                <c:pt idx="7727">
                  <c:v>42.927801388888888</c:v>
                </c:pt>
                <c:pt idx="7728">
                  <c:v>42.933356944444462</c:v>
                </c:pt>
                <c:pt idx="7729">
                  <c:v>42.938912222222363</c:v>
                </c:pt>
                <c:pt idx="7730">
                  <c:v>42.944473055555044</c:v>
                </c:pt>
                <c:pt idx="7731">
                  <c:v>42.950023055554944</c:v>
                </c:pt>
                <c:pt idx="7732">
                  <c:v>42.955578611111115</c:v>
                </c:pt>
                <c:pt idx="7733">
                  <c:v>42.961133611111116</c:v>
                </c:pt>
                <c:pt idx="7734">
                  <c:v>42.966689722221993</c:v>
                </c:pt>
                <c:pt idx="7735">
                  <c:v>42.972245555555546</c:v>
                </c:pt>
                <c:pt idx="7736">
                  <c:v>42.977801944444444</c:v>
                </c:pt>
                <c:pt idx="7737">
                  <c:v>42.983357222222224</c:v>
                </c:pt>
                <c:pt idx="7738">
                  <c:v>42.988913055555557</c:v>
                </c:pt>
                <c:pt idx="7739">
                  <c:v>42.994467222221999</c:v>
                </c:pt>
                <c:pt idx="7740">
                  <c:v>43.000040277777778</c:v>
                </c:pt>
                <c:pt idx="7741">
                  <c:v>43.005581388888913</c:v>
                </c:pt>
                <c:pt idx="7742">
                  <c:v>43.011133611111106</c:v>
                </c:pt>
                <c:pt idx="7743">
                  <c:v>43.016691388888901</c:v>
                </c:pt>
                <c:pt idx="7744">
                  <c:v>43.022266111111108</c:v>
                </c:pt>
                <c:pt idx="7745">
                  <c:v>43.02781944444444</c:v>
                </c:pt>
                <c:pt idx="7746">
                  <c:v>43.033369444444446</c:v>
                </c:pt>
                <c:pt idx="7747">
                  <c:v>43.038911944445495</c:v>
                </c:pt>
                <c:pt idx="7748">
                  <c:v>43.044466944444444</c:v>
                </c:pt>
                <c:pt idx="7749">
                  <c:v>43.050023055555194</c:v>
                </c:pt>
                <c:pt idx="7750">
                  <c:v>43.055578888889563</c:v>
                </c:pt>
                <c:pt idx="7751">
                  <c:v>43.061135555555552</c:v>
                </c:pt>
                <c:pt idx="7752">
                  <c:v>43.066690000000001</c:v>
                </c:pt>
                <c:pt idx="7753">
                  <c:v>43.072245833333334</c:v>
                </c:pt>
                <c:pt idx="7754">
                  <c:v>43.077801111110944</c:v>
                </c:pt>
                <c:pt idx="7755">
                  <c:v>43.083356388889413</c:v>
                </c:pt>
                <c:pt idx="7756">
                  <c:v>43.088911666665993</c:v>
                </c:pt>
                <c:pt idx="7757">
                  <c:v>43.094468055555545</c:v>
                </c:pt>
                <c:pt idx="7758">
                  <c:v>43.100023333333326</c:v>
                </c:pt>
                <c:pt idx="7759">
                  <c:v>43.105578611111113</c:v>
                </c:pt>
                <c:pt idx="7760">
                  <c:v>43.111152500000003</c:v>
                </c:pt>
                <c:pt idx="7761">
                  <c:v>43.116689999999998</c:v>
                </c:pt>
                <c:pt idx="7762">
                  <c:v>43.122245555555558</c:v>
                </c:pt>
                <c:pt idx="7763">
                  <c:v>43.127818055555551</c:v>
                </c:pt>
                <c:pt idx="7764">
                  <c:v>43.133365000000012</c:v>
                </c:pt>
                <c:pt idx="7765">
                  <c:v>43.138921944444462</c:v>
                </c:pt>
                <c:pt idx="7766">
                  <c:v>43.144468611111094</c:v>
                </c:pt>
                <c:pt idx="7767">
                  <c:v>43.150023333333294</c:v>
                </c:pt>
                <c:pt idx="7768">
                  <c:v>43.155579166666094</c:v>
                </c:pt>
                <c:pt idx="7769">
                  <c:v>43.161133611111111</c:v>
                </c:pt>
                <c:pt idx="7770">
                  <c:v>43.166690555555554</c:v>
                </c:pt>
                <c:pt idx="7771">
                  <c:v>43.172245833333328</c:v>
                </c:pt>
                <c:pt idx="7772">
                  <c:v>43.177801111111094</c:v>
                </c:pt>
                <c:pt idx="7773">
                  <c:v>43.183355833333337</c:v>
                </c:pt>
                <c:pt idx="7774">
                  <c:v>43.188912500000313</c:v>
                </c:pt>
                <c:pt idx="7775">
                  <c:v>43.194467222222194</c:v>
                </c:pt>
                <c:pt idx="7776">
                  <c:v>43.200023611111106</c:v>
                </c:pt>
                <c:pt idx="7777">
                  <c:v>43.205588611111111</c:v>
                </c:pt>
                <c:pt idx="7778">
                  <c:v>43.211135277777863</c:v>
                </c:pt>
                <c:pt idx="7779">
                  <c:v>43.216694444444244</c:v>
                </c:pt>
                <c:pt idx="7780">
                  <c:v>43.222246111111112</c:v>
                </c:pt>
                <c:pt idx="7781">
                  <c:v>43.227801666665997</c:v>
                </c:pt>
                <c:pt idx="7782">
                  <c:v>43.233356388890208</c:v>
                </c:pt>
                <c:pt idx="7783">
                  <c:v>43.238911944445796</c:v>
                </c:pt>
                <c:pt idx="7784">
                  <c:v>43.244467499998947</c:v>
                </c:pt>
                <c:pt idx="7785">
                  <c:v>43.250023333333324</c:v>
                </c:pt>
                <c:pt idx="7786">
                  <c:v>43.255582500000003</c:v>
                </c:pt>
                <c:pt idx="7787">
                  <c:v>43.261133611111113</c:v>
                </c:pt>
                <c:pt idx="7788">
                  <c:v>43.266696388889613</c:v>
                </c:pt>
                <c:pt idx="7789">
                  <c:v>43.272245000000012</c:v>
                </c:pt>
                <c:pt idx="7790">
                  <c:v>43.277801388888889</c:v>
                </c:pt>
                <c:pt idx="7791">
                  <c:v>43.283355833333331</c:v>
                </c:pt>
                <c:pt idx="7792">
                  <c:v>43.288911944445495</c:v>
                </c:pt>
                <c:pt idx="7793">
                  <c:v>43.294468611111114</c:v>
                </c:pt>
                <c:pt idx="7794">
                  <c:v>43.300023888888902</c:v>
                </c:pt>
                <c:pt idx="7795">
                  <c:v>43.305578611111116</c:v>
                </c:pt>
                <c:pt idx="7796">
                  <c:v>43.311134166665994</c:v>
                </c:pt>
                <c:pt idx="7797">
                  <c:v>43.316709166665994</c:v>
                </c:pt>
                <c:pt idx="7798">
                  <c:v>43.322254166665999</c:v>
                </c:pt>
                <c:pt idx="7799">
                  <c:v>43.327804166665338</c:v>
                </c:pt>
                <c:pt idx="7800">
                  <c:v>43.333358055555557</c:v>
                </c:pt>
                <c:pt idx="7801">
                  <c:v>43.338913055555558</c:v>
                </c:pt>
                <c:pt idx="7802">
                  <c:v>43.344467777775904</c:v>
                </c:pt>
                <c:pt idx="7803">
                  <c:v>43.350022777777774</c:v>
                </c:pt>
                <c:pt idx="7804">
                  <c:v>43.355582777777776</c:v>
                </c:pt>
                <c:pt idx="7805">
                  <c:v>43.361135555555549</c:v>
                </c:pt>
                <c:pt idx="7806">
                  <c:v>43.366689166665388</c:v>
                </c:pt>
                <c:pt idx="7807">
                  <c:v>43.372245277777779</c:v>
                </c:pt>
                <c:pt idx="7808">
                  <c:v>43.377801944444244</c:v>
                </c:pt>
                <c:pt idx="7809">
                  <c:v>43.383375833333325</c:v>
                </c:pt>
                <c:pt idx="7810">
                  <c:v>43.388925</c:v>
                </c:pt>
                <c:pt idx="7811">
                  <c:v>43.394488055555144</c:v>
                </c:pt>
                <c:pt idx="7812">
                  <c:v>43.400035000000003</c:v>
                </c:pt>
                <c:pt idx="7813">
                  <c:v>43.405578333333331</c:v>
                </c:pt>
                <c:pt idx="7814">
                  <c:v>43.411133611111104</c:v>
                </c:pt>
                <c:pt idx="7815">
                  <c:v>43.416689999999996</c:v>
                </c:pt>
                <c:pt idx="7816">
                  <c:v>43.422245277777783</c:v>
                </c:pt>
                <c:pt idx="7817">
                  <c:v>43.427801111111094</c:v>
                </c:pt>
                <c:pt idx="7818">
                  <c:v>43.43335888888987</c:v>
                </c:pt>
                <c:pt idx="7819">
                  <c:v>43.438911944444463</c:v>
                </c:pt>
                <c:pt idx="7820">
                  <c:v>43.444467499998382</c:v>
                </c:pt>
                <c:pt idx="7821">
                  <c:v>43.450024722221997</c:v>
                </c:pt>
                <c:pt idx="7822">
                  <c:v>43.455578055555556</c:v>
                </c:pt>
                <c:pt idx="7823">
                  <c:v>43.461154444444425</c:v>
                </c:pt>
                <c:pt idx="7824">
                  <c:v>43.466690555555545</c:v>
                </c:pt>
                <c:pt idx="7825">
                  <c:v>43.472247499999995</c:v>
                </c:pt>
                <c:pt idx="7826">
                  <c:v>43.477801944444444</c:v>
                </c:pt>
                <c:pt idx="7827">
                  <c:v>43.483356388889113</c:v>
                </c:pt>
                <c:pt idx="7828">
                  <c:v>43.488912222222233</c:v>
                </c:pt>
                <c:pt idx="7829">
                  <c:v>43.494467777776627</c:v>
                </c:pt>
                <c:pt idx="7830">
                  <c:v>43.500024166665995</c:v>
                </c:pt>
                <c:pt idx="7831">
                  <c:v>43.505582500000003</c:v>
                </c:pt>
                <c:pt idx="7832">
                  <c:v>43.511134722222195</c:v>
                </c:pt>
                <c:pt idx="7833">
                  <c:v>43.516689444443287</c:v>
                </c:pt>
                <c:pt idx="7834">
                  <c:v>43.522246111111116</c:v>
                </c:pt>
                <c:pt idx="7835">
                  <c:v>43.527802222222221</c:v>
                </c:pt>
                <c:pt idx="7836">
                  <c:v>43.533368333333328</c:v>
                </c:pt>
                <c:pt idx="7837">
                  <c:v>43.538925000000013</c:v>
                </c:pt>
                <c:pt idx="7838">
                  <c:v>43.544467499998589</c:v>
                </c:pt>
                <c:pt idx="7839">
                  <c:v>43.550023611111094</c:v>
                </c:pt>
                <c:pt idx="7840">
                  <c:v>43.555578055555557</c:v>
                </c:pt>
                <c:pt idx="7841">
                  <c:v>43.561135555555552</c:v>
                </c:pt>
                <c:pt idx="7842">
                  <c:v>43.566695277777782</c:v>
                </c:pt>
                <c:pt idx="7843">
                  <c:v>43.572259444444441</c:v>
                </c:pt>
                <c:pt idx="7844">
                  <c:v>43.577805833333294</c:v>
                </c:pt>
                <c:pt idx="7845">
                  <c:v>43.583356944444439</c:v>
                </c:pt>
                <c:pt idx="7846">
                  <c:v>43.588912777777963</c:v>
                </c:pt>
                <c:pt idx="7847">
                  <c:v>43.594488611111096</c:v>
                </c:pt>
                <c:pt idx="7848">
                  <c:v>43.600040833333324</c:v>
                </c:pt>
                <c:pt idx="7849">
                  <c:v>43.605579722222231</c:v>
                </c:pt>
                <c:pt idx="7850">
                  <c:v>43.611134444444446</c:v>
                </c:pt>
                <c:pt idx="7851">
                  <c:v>43.616689444443487</c:v>
                </c:pt>
                <c:pt idx="7852">
                  <c:v>43.622249444444442</c:v>
                </c:pt>
                <c:pt idx="7853">
                  <c:v>43.627809444444445</c:v>
                </c:pt>
                <c:pt idx="7854">
                  <c:v>43.633365000000012</c:v>
                </c:pt>
                <c:pt idx="7855">
                  <c:v>43.638912500001034</c:v>
                </c:pt>
                <c:pt idx="7856">
                  <c:v>43.644488611110994</c:v>
                </c:pt>
                <c:pt idx="7857">
                  <c:v>43.650023055555494</c:v>
                </c:pt>
                <c:pt idx="7858">
                  <c:v>43.655578611111117</c:v>
                </c:pt>
                <c:pt idx="7859">
                  <c:v>43.661134166666344</c:v>
                </c:pt>
                <c:pt idx="7860">
                  <c:v>43.666691666665997</c:v>
                </c:pt>
                <c:pt idx="7861">
                  <c:v>43.672246666665998</c:v>
                </c:pt>
                <c:pt idx="7862">
                  <c:v>43.677821388888901</c:v>
                </c:pt>
                <c:pt idx="7863">
                  <c:v>43.683356388889663</c:v>
                </c:pt>
                <c:pt idx="7864">
                  <c:v>43.688911944444463</c:v>
                </c:pt>
                <c:pt idx="7865">
                  <c:v>43.694466944444443</c:v>
                </c:pt>
                <c:pt idx="7866">
                  <c:v>43.700023333333334</c:v>
                </c:pt>
                <c:pt idx="7867">
                  <c:v>43.705579444444453</c:v>
                </c:pt>
                <c:pt idx="7868">
                  <c:v>43.711134166665992</c:v>
                </c:pt>
                <c:pt idx="7869">
                  <c:v>43.716705555555556</c:v>
                </c:pt>
                <c:pt idx="7870">
                  <c:v>43.722266111111111</c:v>
                </c:pt>
                <c:pt idx="7871">
                  <c:v>43.727811388889513</c:v>
                </c:pt>
                <c:pt idx="7872">
                  <c:v>43.733356944445639</c:v>
                </c:pt>
                <c:pt idx="7873">
                  <c:v>43.738913611111563</c:v>
                </c:pt>
                <c:pt idx="7874">
                  <c:v>43.744468333333295</c:v>
                </c:pt>
                <c:pt idx="7875">
                  <c:v>43.750025277777773</c:v>
                </c:pt>
                <c:pt idx="7876">
                  <c:v>43.755578611111112</c:v>
                </c:pt>
                <c:pt idx="7877">
                  <c:v>43.761135277778685</c:v>
                </c:pt>
                <c:pt idx="7878">
                  <c:v>43.766691111111108</c:v>
                </c:pt>
                <c:pt idx="7879">
                  <c:v>43.772245277777813</c:v>
                </c:pt>
                <c:pt idx="7880">
                  <c:v>43.777800277777779</c:v>
                </c:pt>
                <c:pt idx="7881">
                  <c:v>43.783360000000009</c:v>
                </c:pt>
                <c:pt idx="7882">
                  <c:v>43.788912500000563</c:v>
                </c:pt>
                <c:pt idx="7883">
                  <c:v>43.794488611111106</c:v>
                </c:pt>
                <c:pt idx="7884">
                  <c:v>43.800034166665995</c:v>
                </c:pt>
                <c:pt idx="7885">
                  <c:v>43.805578611111116</c:v>
                </c:pt>
                <c:pt idx="7886">
                  <c:v>43.811134444443994</c:v>
                </c:pt>
                <c:pt idx="7887">
                  <c:v>43.816689166664922</c:v>
                </c:pt>
                <c:pt idx="7888">
                  <c:v>43.822264444444244</c:v>
                </c:pt>
                <c:pt idx="7889">
                  <c:v>43.827819444444444</c:v>
                </c:pt>
                <c:pt idx="7890">
                  <c:v>43.833373333333334</c:v>
                </c:pt>
                <c:pt idx="7891">
                  <c:v>43.838916388889949</c:v>
                </c:pt>
                <c:pt idx="7892">
                  <c:v>43.844470833332288</c:v>
                </c:pt>
                <c:pt idx="7893">
                  <c:v>43.850022499999994</c:v>
                </c:pt>
                <c:pt idx="7894">
                  <c:v>43.855578611111106</c:v>
                </c:pt>
                <c:pt idx="7895">
                  <c:v>43.861133888889213</c:v>
                </c:pt>
                <c:pt idx="7896">
                  <c:v>43.866694444443944</c:v>
                </c:pt>
                <c:pt idx="7897">
                  <c:v>43.872246388888911</c:v>
                </c:pt>
                <c:pt idx="7898">
                  <c:v>43.877801944444244</c:v>
                </c:pt>
                <c:pt idx="7899">
                  <c:v>43.883357222222195</c:v>
                </c:pt>
                <c:pt idx="7900">
                  <c:v>43.888913333333328</c:v>
                </c:pt>
                <c:pt idx="7901">
                  <c:v>43.894466944444446</c:v>
                </c:pt>
                <c:pt idx="7902">
                  <c:v>43.900023055555494</c:v>
                </c:pt>
                <c:pt idx="7903">
                  <c:v>43.90557888888992</c:v>
                </c:pt>
                <c:pt idx="7904">
                  <c:v>43.911134166665974</c:v>
                </c:pt>
                <c:pt idx="7905">
                  <c:v>43.916690277777775</c:v>
                </c:pt>
                <c:pt idx="7906">
                  <c:v>43.922246111111114</c:v>
                </c:pt>
                <c:pt idx="7907">
                  <c:v>43.927807222221993</c:v>
                </c:pt>
                <c:pt idx="7908">
                  <c:v>43.933356944444462</c:v>
                </c:pt>
                <c:pt idx="7909">
                  <c:v>43.938912222222363</c:v>
                </c:pt>
                <c:pt idx="7910">
                  <c:v>43.944467499998382</c:v>
                </c:pt>
                <c:pt idx="7911">
                  <c:v>43.950023055554944</c:v>
                </c:pt>
                <c:pt idx="7912">
                  <c:v>43.955579722222225</c:v>
                </c:pt>
                <c:pt idx="7913">
                  <c:v>43.961134166665992</c:v>
                </c:pt>
                <c:pt idx="7914">
                  <c:v>43.966690277777772</c:v>
                </c:pt>
                <c:pt idx="7915">
                  <c:v>43.97224527777778</c:v>
                </c:pt>
                <c:pt idx="7916">
                  <c:v>43.977801666665094</c:v>
                </c:pt>
                <c:pt idx="7917">
                  <c:v>43.983378055555555</c:v>
                </c:pt>
                <c:pt idx="7918">
                  <c:v>43.988937222222205</c:v>
                </c:pt>
                <c:pt idx="7919">
                  <c:v>43.994467777776627</c:v>
                </c:pt>
                <c:pt idx="7920">
                  <c:v>44.0000225</c:v>
                </c:pt>
                <c:pt idx="7921">
                  <c:v>44.005580833333326</c:v>
                </c:pt>
                <c:pt idx="7922">
                  <c:v>44.011142500000005</c:v>
                </c:pt>
                <c:pt idx="7923">
                  <c:v>44.016691111111044</c:v>
                </c:pt>
                <c:pt idx="7924">
                  <c:v>44.022248055555551</c:v>
                </c:pt>
                <c:pt idx="7925">
                  <c:v>44.027812222222231</c:v>
                </c:pt>
                <c:pt idx="7926">
                  <c:v>44.033362500000003</c:v>
                </c:pt>
                <c:pt idx="7927">
                  <c:v>44.038912777778513</c:v>
                </c:pt>
                <c:pt idx="7928">
                  <c:v>44.044467777776191</c:v>
                </c:pt>
                <c:pt idx="7929">
                  <c:v>44.050022777777777</c:v>
                </c:pt>
                <c:pt idx="7930">
                  <c:v>44.055578611111116</c:v>
                </c:pt>
                <c:pt idx="7931">
                  <c:v>44.061134444444448</c:v>
                </c:pt>
                <c:pt idx="7932">
                  <c:v>44.066690277777781</c:v>
                </c:pt>
                <c:pt idx="7933">
                  <c:v>44.072246111111106</c:v>
                </c:pt>
                <c:pt idx="7934">
                  <c:v>44.077800277777776</c:v>
                </c:pt>
                <c:pt idx="7935">
                  <c:v>44.083356666665999</c:v>
                </c:pt>
                <c:pt idx="7936">
                  <c:v>44.088911944444462</c:v>
                </c:pt>
                <c:pt idx="7937">
                  <c:v>44.094483333333294</c:v>
                </c:pt>
                <c:pt idx="7938">
                  <c:v>44.100031388889263</c:v>
                </c:pt>
                <c:pt idx="7939">
                  <c:v>44.105597222222222</c:v>
                </c:pt>
                <c:pt idx="7940">
                  <c:v>44.111133611111114</c:v>
                </c:pt>
                <c:pt idx="7941">
                  <c:v>44.116693611111096</c:v>
                </c:pt>
                <c:pt idx="7942">
                  <c:v>44.122246111111117</c:v>
                </c:pt>
                <c:pt idx="7943">
                  <c:v>44.127800833333325</c:v>
                </c:pt>
                <c:pt idx="7944">
                  <c:v>44.133357222222223</c:v>
                </c:pt>
                <c:pt idx="7945">
                  <c:v>44.13891222222334</c:v>
                </c:pt>
                <c:pt idx="7946">
                  <c:v>44.144466944444446</c:v>
                </c:pt>
                <c:pt idx="7947">
                  <c:v>44.150049166665994</c:v>
                </c:pt>
                <c:pt idx="7948">
                  <c:v>44.155578055555559</c:v>
                </c:pt>
                <c:pt idx="7949">
                  <c:v>44.161134722222222</c:v>
                </c:pt>
                <c:pt idx="7950">
                  <c:v>44.16670361111111</c:v>
                </c:pt>
                <c:pt idx="7951">
                  <c:v>44.17225472222222</c:v>
                </c:pt>
                <c:pt idx="7952">
                  <c:v>44.177807777777744</c:v>
                </c:pt>
                <c:pt idx="7953">
                  <c:v>44.183356388889663</c:v>
                </c:pt>
                <c:pt idx="7954">
                  <c:v>44.188912222222363</c:v>
                </c:pt>
                <c:pt idx="7955">
                  <c:v>44.194484444443994</c:v>
                </c:pt>
                <c:pt idx="7956">
                  <c:v>44.200026944444453</c:v>
                </c:pt>
                <c:pt idx="7957">
                  <c:v>44.205579444444453</c:v>
                </c:pt>
                <c:pt idx="7958">
                  <c:v>44.211135277777863</c:v>
                </c:pt>
                <c:pt idx="7959">
                  <c:v>44.216710555555551</c:v>
                </c:pt>
                <c:pt idx="7960">
                  <c:v>44.222256944445782</c:v>
                </c:pt>
                <c:pt idx="7961">
                  <c:v>44.22780083333334</c:v>
                </c:pt>
                <c:pt idx="7962">
                  <c:v>44.233356388890208</c:v>
                </c:pt>
                <c:pt idx="7963">
                  <c:v>44.238912222223476</c:v>
                </c:pt>
                <c:pt idx="7964">
                  <c:v>44.244467777776627</c:v>
                </c:pt>
                <c:pt idx="7965">
                  <c:v>44.2500225</c:v>
                </c:pt>
                <c:pt idx="7966">
                  <c:v>44.255578611111112</c:v>
                </c:pt>
                <c:pt idx="7967">
                  <c:v>44.261134166666594</c:v>
                </c:pt>
                <c:pt idx="7968">
                  <c:v>44.266689722222225</c:v>
                </c:pt>
                <c:pt idx="7969">
                  <c:v>44.272266666665999</c:v>
                </c:pt>
                <c:pt idx="7970">
                  <c:v>44.277817500000005</c:v>
                </c:pt>
                <c:pt idx="7971">
                  <c:v>44.28337472222222</c:v>
                </c:pt>
                <c:pt idx="7972">
                  <c:v>44.288920277777812</c:v>
                </c:pt>
                <c:pt idx="7973">
                  <c:v>44.29447555555555</c:v>
                </c:pt>
                <c:pt idx="7974">
                  <c:v>44.300023611111094</c:v>
                </c:pt>
                <c:pt idx="7975">
                  <c:v>44.30557972222222</c:v>
                </c:pt>
                <c:pt idx="7976">
                  <c:v>44.311134166665994</c:v>
                </c:pt>
                <c:pt idx="7977">
                  <c:v>44.316703333333294</c:v>
                </c:pt>
                <c:pt idx="7978">
                  <c:v>44.322256111111109</c:v>
                </c:pt>
                <c:pt idx="7979">
                  <c:v>44.327801388888886</c:v>
                </c:pt>
                <c:pt idx="7980">
                  <c:v>44.333356111111108</c:v>
                </c:pt>
                <c:pt idx="7981">
                  <c:v>44.338912500000013</c:v>
                </c:pt>
                <c:pt idx="7982">
                  <c:v>44.344468333332173</c:v>
                </c:pt>
                <c:pt idx="7983">
                  <c:v>44.350024999999995</c:v>
                </c:pt>
                <c:pt idx="7984">
                  <c:v>44.355578055555554</c:v>
                </c:pt>
                <c:pt idx="7985">
                  <c:v>44.361133611111114</c:v>
                </c:pt>
                <c:pt idx="7986">
                  <c:v>44.366690277777778</c:v>
                </c:pt>
                <c:pt idx="7987">
                  <c:v>44.372246111111096</c:v>
                </c:pt>
                <c:pt idx="7988">
                  <c:v>44.377802499999994</c:v>
                </c:pt>
                <c:pt idx="7989">
                  <c:v>44.383371111111096</c:v>
                </c:pt>
                <c:pt idx="7990">
                  <c:v>44.388921111111095</c:v>
                </c:pt>
                <c:pt idx="7991">
                  <c:v>44.394487222221997</c:v>
                </c:pt>
                <c:pt idx="7992">
                  <c:v>44.400044166665744</c:v>
                </c:pt>
                <c:pt idx="7993">
                  <c:v>44.405593611111108</c:v>
                </c:pt>
                <c:pt idx="7994">
                  <c:v>44.411146111111094</c:v>
                </c:pt>
                <c:pt idx="7995">
                  <c:v>44.416696111111094</c:v>
                </c:pt>
                <c:pt idx="7996">
                  <c:v>44.422246111111114</c:v>
                </c:pt>
                <c:pt idx="7997">
                  <c:v>44.427800833333244</c:v>
                </c:pt>
                <c:pt idx="7998">
                  <c:v>44.433356388889663</c:v>
                </c:pt>
                <c:pt idx="7999">
                  <c:v>44.438912500000313</c:v>
                </c:pt>
                <c:pt idx="8000">
                  <c:v>44.444467222221995</c:v>
                </c:pt>
                <c:pt idx="8001">
                  <c:v>44.450023055554944</c:v>
                </c:pt>
                <c:pt idx="8002">
                  <c:v>44.455582222222205</c:v>
                </c:pt>
                <c:pt idx="8003">
                  <c:v>44.461134166665992</c:v>
                </c:pt>
                <c:pt idx="8004">
                  <c:v>44.466690833333324</c:v>
                </c:pt>
                <c:pt idx="8005">
                  <c:v>44.47224527777778</c:v>
                </c:pt>
                <c:pt idx="8006">
                  <c:v>44.477800833332402</c:v>
                </c:pt>
                <c:pt idx="8007">
                  <c:v>44.483357222222224</c:v>
                </c:pt>
                <c:pt idx="8008">
                  <c:v>44.488911388889363</c:v>
                </c:pt>
                <c:pt idx="8009">
                  <c:v>44.494468333333295</c:v>
                </c:pt>
                <c:pt idx="8010">
                  <c:v>44.500023611111104</c:v>
                </c:pt>
                <c:pt idx="8011">
                  <c:v>44.505580555555554</c:v>
                </c:pt>
                <c:pt idx="8012">
                  <c:v>44.511134722222195</c:v>
                </c:pt>
                <c:pt idx="8013">
                  <c:v>44.516701666665995</c:v>
                </c:pt>
                <c:pt idx="8014">
                  <c:v>44.522261944444452</c:v>
                </c:pt>
                <c:pt idx="8015">
                  <c:v>44.527821388888889</c:v>
                </c:pt>
                <c:pt idx="8016">
                  <c:v>44.533356388890013</c:v>
                </c:pt>
                <c:pt idx="8017">
                  <c:v>44.538912500000563</c:v>
                </c:pt>
                <c:pt idx="8018">
                  <c:v>44.544468333332944</c:v>
                </c:pt>
                <c:pt idx="8019">
                  <c:v>44.550022777777777</c:v>
                </c:pt>
                <c:pt idx="8020">
                  <c:v>44.555578611111116</c:v>
                </c:pt>
                <c:pt idx="8021">
                  <c:v>44.561134722222221</c:v>
                </c:pt>
                <c:pt idx="8022">
                  <c:v>44.566711111111111</c:v>
                </c:pt>
                <c:pt idx="8023">
                  <c:v>44.572253055555557</c:v>
                </c:pt>
                <c:pt idx="8024">
                  <c:v>44.577805555555344</c:v>
                </c:pt>
                <c:pt idx="8025">
                  <c:v>44.583365277777773</c:v>
                </c:pt>
                <c:pt idx="8026">
                  <c:v>44.588912500000013</c:v>
                </c:pt>
                <c:pt idx="8027">
                  <c:v>44.594468888888883</c:v>
                </c:pt>
                <c:pt idx="8028">
                  <c:v>44.600022500000001</c:v>
                </c:pt>
                <c:pt idx="8029">
                  <c:v>44.605578055555561</c:v>
                </c:pt>
                <c:pt idx="8030">
                  <c:v>44.611134166665998</c:v>
                </c:pt>
                <c:pt idx="8031">
                  <c:v>44.616690833333294</c:v>
                </c:pt>
                <c:pt idx="8032">
                  <c:v>44.622266111111109</c:v>
                </c:pt>
                <c:pt idx="8033">
                  <c:v>44.627835277777812</c:v>
                </c:pt>
                <c:pt idx="8034">
                  <c:v>44.633357500000002</c:v>
                </c:pt>
                <c:pt idx="8035">
                  <c:v>44.638913611111263</c:v>
                </c:pt>
                <c:pt idx="8036">
                  <c:v>44.644467499998804</c:v>
                </c:pt>
                <c:pt idx="8037">
                  <c:v>44.650032222222222</c:v>
                </c:pt>
                <c:pt idx="8038">
                  <c:v>44.655582222222222</c:v>
                </c:pt>
                <c:pt idx="8039">
                  <c:v>44.661134444444443</c:v>
                </c:pt>
                <c:pt idx="8040">
                  <c:v>44.666690555555554</c:v>
                </c:pt>
                <c:pt idx="8041">
                  <c:v>44.672245277777783</c:v>
                </c:pt>
                <c:pt idx="8042">
                  <c:v>44.677800833333244</c:v>
                </c:pt>
                <c:pt idx="8043">
                  <c:v>44.683357222222227</c:v>
                </c:pt>
                <c:pt idx="8044">
                  <c:v>44.688912777778263</c:v>
                </c:pt>
                <c:pt idx="8045">
                  <c:v>44.694467777777774</c:v>
                </c:pt>
                <c:pt idx="8046">
                  <c:v>44.700023055555555</c:v>
                </c:pt>
                <c:pt idx="8047">
                  <c:v>44.705578611111363</c:v>
                </c:pt>
                <c:pt idx="8048">
                  <c:v>44.711135555555551</c:v>
                </c:pt>
                <c:pt idx="8049">
                  <c:v>44.716689722221993</c:v>
                </c:pt>
                <c:pt idx="8050">
                  <c:v>44.722244722222221</c:v>
                </c:pt>
                <c:pt idx="8051">
                  <c:v>44.727801388888913</c:v>
                </c:pt>
                <c:pt idx="8052">
                  <c:v>44.733369722222221</c:v>
                </c:pt>
                <c:pt idx="8053">
                  <c:v>44.738934166666645</c:v>
                </c:pt>
                <c:pt idx="8054">
                  <c:v>44.744476944444443</c:v>
                </c:pt>
                <c:pt idx="8055">
                  <c:v>44.750023055555545</c:v>
                </c:pt>
                <c:pt idx="8056">
                  <c:v>44.75557805555556</c:v>
                </c:pt>
                <c:pt idx="8057">
                  <c:v>44.761135277778685</c:v>
                </c:pt>
                <c:pt idx="8058">
                  <c:v>44.766724444444449</c:v>
                </c:pt>
                <c:pt idx="8059">
                  <c:v>44.772266944444439</c:v>
                </c:pt>
                <c:pt idx="8060">
                  <c:v>44.777800833333295</c:v>
                </c:pt>
                <c:pt idx="8061">
                  <c:v>44.783381944444443</c:v>
                </c:pt>
                <c:pt idx="8062">
                  <c:v>44.788927222222227</c:v>
                </c:pt>
                <c:pt idx="8063">
                  <c:v>44.794480555555545</c:v>
                </c:pt>
                <c:pt idx="8064">
                  <c:v>44.800024166665352</c:v>
                </c:pt>
                <c:pt idx="8065">
                  <c:v>44.805578611111116</c:v>
                </c:pt>
                <c:pt idx="8066">
                  <c:v>44.811134166665994</c:v>
                </c:pt>
                <c:pt idx="8067">
                  <c:v>44.816692499999995</c:v>
                </c:pt>
                <c:pt idx="8068">
                  <c:v>44.822245000000002</c:v>
                </c:pt>
                <c:pt idx="8069">
                  <c:v>44.827801388888886</c:v>
                </c:pt>
                <c:pt idx="8070">
                  <c:v>44.833358888889563</c:v>
                </c:pt>
                <c:pt idx="8071">
                  <c:v>44.838912222222262</c:v>
                </c:pt>
                <c:pt idx="8072">
                  <c:v>44.844472499999995</c:v>
                </c:pt>
                <c:pt idx="8073">
                  <c:v>44.850031944444424</c:v>
                </c:pt>
                <c:pt idx="8074">
                  <c:v>44.855578055555554</c:v>
                </c:pt>
                <c:pt idx="8075">
                  <c:v>44.861134444444446</c:v>
                </c:pt>
                <c:pt idx="8076">
                  <c:v>44.866691666665844</c:v>
                </c:pt>
                <c:pt idx="8077">
                  <c:v>44.872245277777779</c:v>
                </c:pt>
                <c:pt idx="8078">
                  <c:v>44.877801666664944</c:v>
                </c:pt>
                <c:pt idx="8079">
                  <c:v>44.883361666665245</c:v>
                </c:pt>
                <c:pt idx="8080">
                  <c:v>44.888916388889363</c:v>
                </c:pt>
                <c:pt idx="8081">
                  <c:v>44.894466944444446</c:v>
                </c:pt>
                <c:pt idx="8082">
                  <c:v>44.900023055555494</c:v>
                </c:pt>
                <c:pt idx="8083">
                  <c:v>44.905578055555559</c:v>
                </c:pt>
                <c:pt idx="8084">
                  <c:v>44.911146666665744</c:v>
                </c:pt>
                <c:pt idx="8085">
                  <c:v>44.916707777777745</c:v>
                </c:pt>
                <c:pt idx="8086">
                  <c:v>44.922254444444448</c:v>
                </c:pt>
                <c:pt idx="8087">
                  <c:v>44.927818333333335</c:v>
                </c:pt>
                <c:pt idx="8088">
                  <c:v>44.933356111111109</c:v>
                </c:pt>
                <c:pt idx="8089">
                  <c:v>44.938922222222232</c:v>
                </c:pt>
                <c:pt idx="8090">
                  <c:v>44.944468611110054</c:v>
                </c:pt>
                <c:pt idx="8091">
                  <c:v>44.950023611110844</c:v>
                </c:pt>
                <c:pt idx="8092">
                  <c:v>44.955578055555556</c:v>
                </c:pt>
                <c:pt idx="8093">
                  <c:v>44.961151944444453</c:v>
                </c:pt>
                <c:pt idx="8094">
                  <c:v>44.966695277777781</c:v>
                </c:pt>
                <c:pt idx="8095">
                  <c:v>44.972245833333325</c:v>
                </c:pt>
                <c:pt idx="8096">
                  <c:v>44.977800277777774</c:v>
                </c:pt>
                <c:pt idx="8097">
                  <c:v>44.983356944444452</c:v>
                </c:pt>
                <c:pt idx="8098">
                  <c:v>44.988927222222195</c:v>
                </c:pt>
                <c:pt idx="8099">
                  <c:v>44.994488055555394</c:v>
                </c:pt>
                <c:pt idx="8100">
                  <c:v>45.000043333333295</c:v>
                </c:pt>
                <c:pt idx="8101">
                  <c:v>45.005586666665998</c:v>
                </c:pt>
                <c:pt idx="8102">
                  <c:v>45.011144722221999</c:v>
                </c:pt>
                <c:pt idx="8103">
                  <c:v>45.016701666665995</c:v>
                </c:pt>
                <c:pt idx="8104">
                  <c:v>45.022246111111116</c:v>
                </c:pt>
                <c:pt idx="8105">
                  <c:v>45.027801111111096</c:v>
                </c:pt>
                <c:pt idx="8106">
                  <c:v>45.033355833333331</c:v>
                </c:pt>
                <c:pt idx="8107">
                  <c:v>45.038911944445495</c:v>
                </c:pt>
                <c:pt idx="8108">
                  <c:v>45.044466944444444</c:v>
                </c:pt>
                <c:pt idx="8109">
                  <c:v>45.050023888888902</c:v>
                </c:pt>
                <c:pt idx="8110">
                  <c:v>45.055579166665993</c:v>
                </c:pt>
                <c:pt idx="8111">
                  <c:v>45.061134444444448</c:v>
                </c:pt>
                <c:pt idx="8112">
                  <c:v>45.066689722222144</c:v>
                </c:pt>
                <c:pt idx="8113">
                  <c:v>45.072246944444451</c:v>
                </c:pt>
                <c:pt idx="8114">
                  <c:v>45.077806111111094</c:v>
                </c:pt>
                <c:pt idx="8115">
                  <c:v>45.083366388888912</c:v>
                </c:pt>
                <c:pt idx="8116">
                  <c:v>45.08891805555556</c:v>
                </c:pt>
                <c:pt idx="8117">
                  <c:v>45.094467777777744</c:v>
                </c:pt>
                <c:pt idx="8118">
                  <c:v>45.100022500000001</c:v>
                </c:pt>
                <c:pt idx="8119">
                  <c:v>45.105579722222231</c:v>
                </c:pt>
                <c:pt idx="8120">
                  <c:v>45.111135000000012</c:v>
                </c:pt>
                <c:pt idx="8121">
                  <c:v>45.116690277777778</c:v>
                </c:pt>
                <c:pt idx="8122">
                  <c:v>45.122245555555558</c:v>
                </c:pt>
                <c:pt idx="8123">
                  <c:v>45.127801666665974</c:v>
                </c:pt>
                <c:pt idx="8124">
                  <c:v>45.13336833333333</c:v>
                </c:pt>
                <c:pt idx="8125">
                  <c:v>45.138911388890172</c:v>
                </c:pt>
                <c:pt idx="8126">
                  <c:v>45.144483888888885</c:v>
                </c:pt>
                <c:pt idx="8127">
                  <c:v>45.150031944444443</c:v>
                </c:pt>
                <c:pt idx="8128">
                  <c:v>45.155593055555556</c:v>
                </c:pt>
                <c:pt idx="8129">
                  <c:v>45.161142777777783</c:v>
                </c:pt>
                <c:pt idx="8130">
                  <c:v>45.166689722222195</c:v>
                </c:pt>
                <c:pt idx="8131">
                  <c:v>45.172245833333328</c:v>
                </c:pt>
                <c:pt idx="8132">
                  <c:v>45.177801111111094</c:v>
                </c:pt>
                <c:pt idx="8133">
                  <c:v>45.183378055555551</c:v>
                </c:pt>
                <c:pt idx="8134">
                  <c:v>45.188915555555553</c:v>
                </c:pt>
                <c:pt idx="8135">
                  <c:v>45.194468055555554</c:v>
                </c:pt>
                <c:pt idx="8136">
                  <c:v>45.200023888889113</c:v>
                </c:pt>
                <c:pt idx="8137">
                  <c:v>45.205599444444452</c:v>
                </c:pt>
                <c:pt idx="8138">
                  <c:v>45.211153611111108</c:v>
                </c:pt>
                <c:pt idx="8139">
                  <c:v>45.216695000000001</c:v>
                </c:pt>
                <c:pt idx="8140">
                  <c:v>45.222247777777781</c:v>
                </c:pt>
                <c:pt idx="8141">
                  <c:v>45.22780083333334</c:v>
                </c:pt>
                <c:pt idx="8142">
                  <c:v>45.233355833333363</c:v>
                </c:pt>
                <c:pt idx="8143">
                  <c:v>45.238923611111112</c:v>
                </c:pt>
                <c:pt idx="8144">
                  <c:v>45.244466944444447</c:v>
                </c:pt>
                <c:pt idx="8145">
                  <c:v>45.250029444444444</c:v>
                </c:pt>
                <c:pt idx="8146">
                  <c:v>45.255586388889213</c:v>
                </c:pt>
                <c:pt idx="8147">
                  <c:v>45.261136944445639</c:v>
                </c:pt>
                <c:pt idx="8148">
                  <c:v>45.266689722222225</c:v>
                </c:pt>
                <c:pt idx="8149">
                  <c:v>45.272245277777813</c:v>
                </c:pt>
                <c:pt idx="8150">
                  <c:v>45.277801388888889</c:v>
                </c:pt>
                <c:pt idx="8151">
                  <c:v>45.283355833333331</c:v>
                </c:pt>
                <c:pt idx="8152">
                  <c:v>45.288911944445495</c:v>
                </c:pt>
                <c:pt idx="8153">
                  <c:v>45.294468333333334</c:v>
                </c:pt>
                <c:pt idx="8154">
                  <c:v>45.300023611111094</c:v>
                </c:pt>
                <c:pt idx="8155">
                  <c:v>45.305578611111116</c:v>
                </c:pt>
                <c:pt idx="8156">
                  <c:v>45.311133611111096</c:v>
                </c:pt>
                <c:pt idx="8157">
                  <c:v>45.316708055555544</c:v>
                </c:pt>
                <c:pt idx="8158">
                  <c:v>45.32226277777778</c:v>
                </c:pt>
                <c:pt idx="8159">
                  <c:v>45.327803055555194</c:v>
                </c:pt>
                <c:pt idx="8160">
                  <c:v>45.333356388889413</c:v>
                </c:pt>
                <c:pt idx="8161">
                  <c:v>45.338912777777963</c:v>
                </c:pt>
                <c:pt idx="8162">
                  <c:v>45.344469999999994</c:v>
                </c:pt>
                <c:pt idx="8163">
                  <c:v>45.350043333332238</c:v>
                </c:pt>
                <c:pt idx="8164">
                  <c:v>45.355588333333294</c:v>
                </c:pt>
                <c:pt idx="8165">
                  <c:v>45.361138888889563</c:v>
                </c:pt>
                <c:pt idx="8166">
                  <c:v>45.366689722221999</c:v>
                </c:pt>
                <c:pt idx="8167">
                  <c:v>45.372245555555544</c:v>
                </c:pt>
                <c:pt idx="8168">
                  <c:v>45.377802222222194</c:v>
                </c:pt>
                <c:pt idx="8169">
                  <c:v>45.383374722222094</c:v>
                </c:pt>
                <c:pt idx="8170">
                  <c:v>45.388916944444453</c:v>
                </c:pt>
                <c:pt idx="8171">
                  <c:v>45.394479166665974</c:v>
                </c:pt>
                <c:pt idx="8172">
                  <c:v>45.400023055555494</c:v>
                </c:pt>
                <c:pt idx="8173">
                  <c:v>45.405578055555559</c:v>
                </c:pt>
                <c:pt idx="8174">
                  <c:v>45.411135555555546</c:v>
                </c:pt>
                <c:pt idx="8175">
                  <c:v>45.416689722221975</c:v>
                </c:pt>
                <c:pt idx="8176">
                  <c:v>45.422246388889263</c:v>
                </c:pt>
                <c:pt idx="8177">
                  <c:v>45.427801388888888</c:v>
                </c:pt>
                <c:pt idx="8178">
                  <c:v>45.433355833333337</c:v>
                </c:pt>
                <c:pt idx="8179">
                  <c:v>45.438911944444463</c:v>
                </c:pt>
                <c:pt idx="8180">
                  <c:v>45.444466944444294</c:v>
                </c:pt>
                <c:pt idx="8181">
                  <c:v>45.450023888888893</c:v>
                </c:pt>
                <c:pt idx="8182">
                  <c:v>45.455578888889313</c:v>
                </c:pt>
                <c:pt idx="8183">
                  <c:v>45.461154444444425</c:v>
                </c:pt>
                <c:pt idx="8184">
                  <c:v>45.466710555555551</c:v>
                </c:pt>
                <c:pt idx="8185">
                  <c:v>45.47224527777778</c:v>
                </c:pt>
                <c:pt idx="8186">
                  <c:v>45.477811388888902</c:v>
                </c:pt>
                <c:pt idx="8187">
                  <c:v>45.483358611111107</c:v>
                </c:pt>
                <c:pt idx="8188">
                  <c:v>45.488912222222233</c:v>
                </c:pt>
                <c:pt idx="8189">
                  <c:v>45.494468611111095</c:v>
                </c:pt>
                <c:pt idx="8190">
                  <c:v>45.500023333333324</c:v>
                </c:pt>
                <c:pt idx="8191">
                  <c:v>45.505578611111112</c:v>
                </c:pt>
                <c:pt idx="8192">
                  <c:v>45.511134166665997</c:v>
                </c:pt>
                <c:pt idx="8193">
                  <c:v>45.516690000000004</c:v>
                </c:pt>
                <c:pt idx="8194">
                  <c:v>45.522245555555557</c:v>
                </c:pt>
                <c:pt idx="8195">
                  <c:v>45.527807499999994</c:v>
                </c:pt>
                <c:pt idx="8196">
                  <c:v>45.533355833333331</c:v>
                </c:pt>
                <c:pt idx="8197">
                  <c:v>45.538911944445495</c:v>
                </c:pt>
                <c:pt idx="8198">
                  <c:v>45.544467777776191</c:v>
                </c:pt>
                <c:pt idx="8199">
                  <c:v>45.550022500000004</c:v>
                </c:pt>
                <c:pt idx="8200">
                  <c:v>45.555579444444447</c:v>
                </c:pt>
                <c:pt idx="8201">
                  <c:v>45.561135277778163</c:v>
                </c:pt>
                <c:pt idx="8202">
                  <c:v>45.566690277777781</c:v>
                </c:pt>
                <c:pt idx="8203">
                  <c:v>45.572244722222194</c:v>
                </c:pt>
                <c:pt idx="8204">
                  <c:v>45.577801111110944</c:v>
                </c:pt>
                <c:pt idx="8205">
                  <c:v>45.583355833333336</c:v>
                </c:pt>
                <c:pt idx="8206">
                  <c:v>45.588912500000013</c:v>
                </c:pt>
                <c:pt idx="8207">
                  <c:v>45.594467777777744</c:v>
                </c:pt>
                <c:pt idx="8208">
                  <c:v>45.600028888889113</c:v>
                </c:pt>
                <c:pt idx="8209">
                  <c:v>45.605579444444452</c:v>
                </c:pt>
                <c:pt idx="8210">
                  <c:v>45.611134444444446</c:v>
                </c:pt>
                <c:pt idx="8211">
                  <c:v>45.616689722221999</c:v>
                </c:pt>
                <c:pt idx="8212">
                  <c:v>45.622245833333331</c:v>
                </c:pt>
                <c:pt idx="8213">
                  <c:v>45.627825277777781</c:v>
                </c:pt>
                <c:pt idx="8214">
                  <c:v>45.633356388890093</c:v>
                </c:pt>
                <c:pt idx="8215">
                  <c:v>45.638912500001034</c:v>
                </c:pt>
                <c:pt idx="8216">
                  <c:v>45.644466944444446</c:v>
                </c:pt>
                <c:pt idx="8217">
                  <c:v>45.650024444443844</c:v>
                </c:pt>
                <c:pt idx="8218">
                  <c:v>45.65557888888992</c:v>
                </c:pt>
                <c:pt idx="8219">
                  <c:v>45.661134166666344</c:v>
                </c:pt>
                <c:pt idx="8220">
                  <c:v>45.666690000000003</c:v>
                </c:pt>
                <c:pt idx="8221">
                  <c:v>45.672244722222224</c:v>
                </c:pt>
                <c:pt idx="8222">
                  <c:v>45.677801944444447</c:v>
                </c:pt>
                <c:pt idx="8223">
                  <c:v>45.683356944444462</c:v>
                </c:pt>
                <c:pt idx="8224">
                  <c:v>45.688938055555553</c:v>
                </c:pt>
                <c:pt idx="8225">
                  <c:v>45.694469166665975</c:v>
                </c:pt>
                <c:pt idx="8226">
                  <c:v>45.700023888889113</c:v>
                </c:pt>
                <c:pt idx="8227">
                  <c:v>45.705580833333329</c:v>
                </c:pt>
                <c:pt idx="8228">
                  <c:v>45.711134166665992</c:v>
                </c:pt>
                <c:pt idx="8229">
                  <c:v>45.716708611111116</c:v>
                </c:pt>
                <c:pt idx="8230">
                  <c:v>45.72224555555556</c:v>
                </c:pt>
                <c:pt idx="8231">
                  <c:v>45.727801388888913</c:v>
                </c:pt>
                <c:pt idx="8232">
                  <c:v>45.733360000000012</c:v>
                </c:pt>
                <c:pt idx="8233">
                  <c:v>45.73891277777895</c:v>
                </c:pt>
                <c:pt idx="8234">
                  <c:v>45.744467222221999</c:v>
                </c:pt>
                <c:pt idx="8235">
                  <c:v>45.7500225</c:v>
                </c:pt>
                <c:pt idx="8236">
                  <c:v>45.75557805555556</c:v>
                </c:pt>
                <c:pt idx="8237">
                  <c:v>45.761135000000962</c:v>
                </c:pt>
                <c:pt idx="8238">
                  <c:v>45.766690277777812</c:v>
                </c:pt>
                <c:pt idx="8239">
                  <c:v>45.772244722222226</c:v>
                </c:pt>
                <c:pt idx="8240">
                  <c:v>45.777801388888889</c:v>
                </c:pt>
                <c:pt idx="8241">
                  <c:v>45.783356666666194</c:v>
                </c:pt>
                <c:pt idx="8242">
                  <c:v>45.788920833333329</c:v>
                </c:pt>
                <c:pt idx="8243">
                  <c:v>45.794469444444445</c:v>
                </c:pt>
                <c:pt idx="8244">
                  <c:v>45.800023611111094</c:v>
                </c:pt>
                <c:pt idx="8245">
                  <c:v>45.805599166665999</c:v>
                </c:pt>
                <c:pt idx="8246">
                  <c:v>45.811152777777778</c:v>
                </c:pt>
                <c:pt idx="8247">
                  <c:v>45.816711388888912</c:v>
                </c:pt>
                <c:pt idx="8248">
                  <c:v>45.822266111111105</c:v>
                </c:pt>
                <c:pt idx="8249">
                  <c:v>45.827813888888912</c:v>
                </c:pt>
                <c:pt idx="8250">
                  <c:v>45.833363333333324</c:v>
                </c:pt>
                <c:pt idx="8251">
                  <c:v>45.838912222222262</c:v>
                </c:pt>
                <c:pt idx="8252">
                  <c:v>45.844483055554122</c:v>
                </c:pt>
                <c:pt idx="8253">
                  <c:v>45.850043333332238</c:v>
                </c:pt>
                <c:pt idx="8254">
                  <c:v>45.855593611111104</c:v>
                </c:pt>
                <c:pt idx="8255">
                  <c:v>45.861135277777812</c:v>
                </c:pt>
                <c:pt idx="8256">
                  <c:v>45.866690833333294</c:v>
                </c:pt>
                <c:pt idx="8257">
                  <c:v>45.872245555555544</c:v>
                </c:pt>
                <c:pt idx="8258">
                  <c:v>45.87782166666485</c:v>
                </c:pt>
                <c:pt idx="8259">
                  <c:v>45.883357499999995</c:v>
                </c:pt>
                <c:pt idx="8260">
                  <c:v>45.888911666665997</c:v>
                </c:pt>
                <c:pt idx="8261">
                  <c:v>45.894468333333194</c:v>
                </c:pt>
                <c:pt idx="8262">
                  <c:v>45.900040277777777</c:v>
                </c:pt>
                <c:pt idx="8263">
                  <c:v>45.905595277777813</c:v>
                </c:pt>
                <c:pt idx="8264">
                  <c:v>45.911153888888911</c:v>
                </c:pt>
                <c:pt idx="8265">
                  <c:v>45.916696111111094</c:v>
                </c:pt>
                <c:pt idx="8266">
                  <c:v>45.922253611111117</c:v>
                </c:pt>
                <c:pt idx="8267">
                  <c:v>45.927801388888888</c:v>
                </c:pt>
                <c:pt idx="8268">
                  <c:v>45.933383888888912</c:v>
                </c:pt>
                <c:pt idx="8269">
                  <c:v>45.938912500000313</c:v>
                </c:pt>
                <c:pt idx="8270">
                  <c:v>45.944468888888885</c:v>
                </c:pt>
                <c:pt idx="8271">
                  <c:v>45.950024999999997</c:v>
                </c:pt>
                <c:pt idx="8272">
                  <c:v>45.955578611111115</c:v>
                </c:pt>
                <c:pt idx="8273">
                  <c:v>45.961134722222205</c:v>
                </c:pt>
                <c:pt idx="8274">
                  <c:v>45.966689722221993</c:v>
                </c:pt>
                <c:pt idx="8275">
                  <c:v>45.97224527777778</c:v>
                </c:pt>
                <c:pt idx="8276">
                  <c:v>45.977801666665094</c:v>
                </c:pt>
                <c:pt idx="8277">
                  <c:v>45.983359722222225</c:v>
                </c:pt>
                <c:pt idx="8278">
                  <c:v>45.988912222222233</c:v>
                </c:pt>
                <c:pt idx="8279">
                  <c:v>45.994468333333295</c:v>
                </c:pt>
                <c:pt idx="8280">
                  <c:v>46.000023611111104</c:v>
                </c:pt>
                <c:pt idx="8281">
                  <c:v>46.005590833333336</c:v>
                </c:pt>
                <c:pt idx="8282">
                  <c:v>46.011135555555555</c:v>
                </c:pt>
                <c:pt idx="8283">
                  <c:v>46.016689722221997</c:v>
                </c:pt>
                <c:pt idx="8284">
                  <c:v>46.022255277778363</c:v>
                </c:pt>
                <c:pt idx="8285">
                  <c:v>46.027801111111096</c:v>
                </c:pt>
                <c:pt idx="8286">
                  <c:v>46.033359166666344</c:v>
                </c:pt>
                <c:pt idx="8287">
                  <c:v>46.03892472222222</c:v>
                </c:pt>
                <c:pt idx="8288">
                  <c:v>46.044468333332944</c:v>
                </c:pt>
                <c:pt idx="8289">
                  <c:v>46.050024166665352</c:v>
                </c:pt>
                <c:pt idx="8290">
                  <c:v>46.055578888889563</c:v>
                </c:pt>
                <c:pt idx="8291">
                  <c:v>46.061150555555557</c:v>
                </c:pt>
                <c:pt idx="8292">
                  <c:v>46.066689166665995</c:v>
                </c:pt>
                <c:pt idx="8293">
                  <c:v>46.072245277777782</c:v>
                </c:pt>
                <c:pt idx="8294">
                  <c:v>46.077815277777781</c:v>
                </c:pt>
                <c:pt idx="8295">
                  <c:v>46.083358611111109</c:v>
                </c:pt>
                <c:pt idx="8296">
                  <c:v>46.088911388889613</c:v>
                </c:pt>
                <c:pt idx="8297">
                  <c:v>46.094467499999944</c:v>
                </c:pt>
                <c:pt idx="8298">
                  <c:v>46.100023055555546</c:v>
                </c:pt>
                <c:pt idx="8299">
                  <c:v>46.105578611111113</c:v>
                </c:pt>
                <c:pt idx="8300">
                  <c:v>46.111135277777812</c:v>
                </c:pt>
                <c:pt idx="8301">
                  <c:v>46.116689722221999</c:v>
                </c:pt>
                <c:pt idx="8302">
                  <c:v>46.122245277778013</c:v>
                </c:pt>
                <c:pt idx="8303">
                  <c:v>46.127820277777772</c:v>
                </c:pt>
                <c:pt idx="8304">
                  <c:v>46.133356388890093</c:v>
                </c:pt>
                <c:pt idx="8305">
                  <c:v>46.138912500001034</c:v>
                </c:pt>
                <c:pt idx="8306">
                  <c:v>46.144467499998804</c:v>
                </c:pt>
                <c:pt idx="8307">
                  <c:v>46.150023055555494</c:v>
                </c:pt>
                <c:pt idx="8308">
                  <c:v>46.155579166666094</c:v>
                </c:pt>
                <c:pt idx="8309">
                  <c:v>46.161138055555561</c:v>
                </c:pt>
                <c:pt idx="8310">
                  <c:v>46.166690000000003</c:v>
                </c:pt>
                <c:pt idx="8311">
                  <c:v>46.172261388888913</c:v>
                </c:pt>
                <c:pt idx="8312">
                  <c:v>46.177800833333244</c:v>
                </c:pt>
                <c:pt idx="8313">
                  <c:v>46.183355833333337</c:v>
                </c:pt>
                <c:pt idx="8314">
                  <c:v>46.188928055555557</c:v>
                </c:pt>
                <c:pt idx="8315">
                  <c:v>46.194488888888912</c:v>
                </c:pt>
                <c:pt idx="8316">
                  <c:v>46.200040555555546</c:v>
                </c:pt>
                <c:pt idx="8317">
                  <c:v>46.205582500000013</c:v>
                </c:pt>
                <c:pt idx="8318">
                  <c:v>46.211143055555546</c:v>
                </c:pt>
                <c:pt idx="8319">
                  <c:v>46.216702777777783</c:v>
                </c:pt>
                <c:pt idx="8320">
                  <c:v>46.222253333333363</c:v>
                </c:pt>
                <c:pt idx="8321">
                  <c:v>46.227801111111106</c:v>
                </c:pt>
                <c:pt idx="8322">
                  <c:v>46.233366944444462</c:v>
                </c:pt>
                <c:pt idx="8323">
                  <c:v>46.23891277777895</c:v>
                </c:pt>
                <c:pt idx="8324">
                  <c:v>46.244468055555544</c:v>
                </c:pt>
                <c:pt idx="8325">
                  <c:v>46.250023611111104</c:v>
                </c:pt>
                <c:pt idx="8326">
                  <c:v>46.255578611111112</c:v>
                </c:pt>
                <c:pt idx="8327">
                  <c:v>46.261134166666594</c:v>
                </c:pt>
                <c:pt idx="8328">
                  <c:v>46.266714166666645</c:v>
                </c:pt>
                <c:pt idx="8329">
                  <c:v>46.272246111111116</c:v>
                </c:pt>
                <c:pt idx="8330">
                  <c:v>46.277818611111108</c:v>
                </c:pt>
                <c:pt idx="8331">
                  <c:v>46.283363333333334</c:v>
                </c:pt>
                <c:pt idx="8332">
                  <c:v>46.288926388889799</c:v>
                </c:pt>
                <c:pt idx="8333">
                  <c:v>46.294466944444451</c:v>
                </c:pt>
                <c:pt idx="8334">
                  <c:v>46.300023055555194</c:v>
                </c:pt>
                <c:pt idx="8335">
                  <c:v>46.305578611111116</c:v>
                </c:pt>
                <c:pt idx="8336">
                  <c:v>46.311154722221993</c:v>
                </c:pt>
                <c:pt idx="8337">
                  <c:v>46.316703333333294</c:v>
                </c:pt>
                <c:pt idx="8338">
                  <c:v>46.322246111111106</c:v>
                </c:pt>
                <c:pt idx="8339">
                  <c:v>46.327800277777776</c:v>
                </c:pt>
                <c:pt idx="8340">
                  <c:v>46.333377500000005</c:v>
                </c:pt>
                <c:pt idx="8341">
                  <c:v>46.338911388889613</c:v>
                </c:pt>
                <c:pt idx="8342">
                  <c:v>46.344466944444044</c:v>
                </c:pt>
                <c:pt idx="8343">
                  <c:v>46.350023333332324</c:v>
                </c:pt>
                <c:pt idx="8344">
                  <c:v>46.355578888889013</c:v>
                </c:pt>
                <c:pt idx="8345">
                  <c:v>46.361135000000012</c:v>
                </c:pt>
                <c:pt idx="8346">
                  <c:v>46.366689722221999</c:v>
                </c:pt>
                <c:pt idx="8347">
                  <c:v>46.372244722221993</c:v>
                </c:pt>
                <c:pt idx="8348">
                  <c:v>46.377800277777744</c:v>
                </c:pt>
                <c:pt idx="8349">
                  <c:v>46.383356388888913</c:v>
                </c:pt>
                <c:pt idx="8350">
                  <c:v>46.388913333333328</c:v>
                </c:pt>
                <c:pt idx="8351">
                  <c:v>46.394468333333194</c:v>
                </c:pt>
                <c:pt idx="8352">
                  <c:v>46.400023055555494</c:v>
                </c:pt>
                <c:pt idx="8353">
                  <c:v>46.40557888888992</c:v>
                </c:pt>
                <c:pt idx="8354">
                  <c:v>46.411134166665974</c:v>
                </c:pt>
                <c:pt idx="8355">
                  <c:v>46.416689722221975</c:v>
                </c:pt>
                <c:pt idx="8356">
                  <c:v>46.422245833333328</c:v>
                </c:pt>
                <c:pt idx="8357">
                  <c:v>46.427801388888888</c:v>
                </c:pt>
                <c:pt idx="8358">
                  <c:v>46.433356666665993</c:v>
                </c:pt>
                <c:pt idx="8359">
                  <c:v>46.438911388889935</c:v>
                </c:pt>
                <c:pt idx="8360">
                  <c:v>46.444467499998382</c:v>
                </c:pt>
                <c:pt idx="8361">
                  <c:v>46.450027777776377</c:v>
                </c:pt>
                <c:pt idx="8362">
                  <c:v>46.455578055555556</c:v>
                </c:pt>
                <c:pt idx="8363">
                  <c:v>46.461135277777863</c:v>
                </c:pt>
                <c:pt idx="8364">
                  <c:v>46.466691111111096</c:v>
                </c:pt>
                <c:pt idx="8365">
                  <c:v>46.472246111111104</c:v>
                </c:pt>
                <c:pt idx="8366">
                  <c:v>46.477801111110068</c:v>
                </c:pt>
                <c:pt idx="8367">
                  <c:v>46.483356666665998</c:v>
                </c:pt>
                <c:pt idx="8368">
                  <c:v>46.488911944444453</c:v>
                </c:pt>
                <c:pt idx="8369">
                  <c:v>46.494467222221999</c:v>
                </c:pt>
                <c:pt idx="8370">
                  <c:v>46.500038888889463</c:v>
                </c:pt>
                <c:pt idx="8371">
                  <c:v>46.505588055555556</c:v>
                </c:pt>
                <c:pt idx="8372">
                  <c:v>46.511136111111114</c:v>
                </c:pt>
                <c:pt idx="8373">
                  <c:v>46.516690000000004</c:v>
                </c:pt>
                <c:pt idx="8374">
                  <c:v>46.522244722222226</c:v>
                </c:pt>
                <c:pt idx="8375">
                  <c:v>46.527802222222221</c:v>
                </c:pt>
                <c:pt idx="8376">
                  <c:v>46.533356388890013</c:v>
                </c:pt>
                <c:pt idx="8377">
                  <c:v>46.538911944445495</c:v>
                </c:pt>
                <c:pt idx="8378">
                  <c:v>46.544466944444444</c:v>
                </c:pt>
                <c:pt idx="8379">
                  <c:v>46.550022500000004</c:v>
                </c:pt>
                <c:pt idx="8380">
                  <c:v>46.555578055555557</c:v>
                </c:pt>
                <c:pt idx="8381">
                  <c:v>46.561134166666044</c:v>
                </c:pt>
                <c:pt idx="8382">
                  <c:v>46.566691666665974</c:v>
                </c:pt>
                <c:pt idx="8383">
                  <c:v>46.572244722222194</c:v>
                </c:pt>
                <c:pt idx="8384">
                  <c:v>46.577801111110944</c:v>
                </c:pt>
                <c:pt idx="8385">
                  <c:v>46.583360277777778</c:v>
                </c:pt>
                <c:pt idx="8386">
                  <c:v>46.588911944444462</c:v>
                </c:pt>
                <c:pt idx="8387">
                  <c:v>46.594468055555545</c:v>
                </c:pt>
                <c:pt idx="8388">
                  <c:v>46.600023888888913</c:v>
                </c:pt>
                <c:pt idx="8389">
                  <c:v>46.605588055555558</c:v>
                </c:pt>
                <c:pt idx="8390">
                  <c:v>46.611135000000012</c:v>
                </c:pt>
                <c:pt idx="8391">
                  <c:v>46.616689999999998</c:v>
                </c:pt>
                <c:pt idx="8392">
                  <c:v>46.622245000000063</c:v>
                </c:pt>
                <c:pt idx="8393">
                  <c:v>46.627821111111096</c:v>
                </c:pt>
                <c:pt idx="8394">
                  <c:v>46.633357500000002</c:v>
                </c:pt>
                <c:pt idx="8395">
                  <c:v>46.638913611111263</c:v>
                </c:pt>
                <c:pt idx="8396">
                  <c:v>46.644468055555294</c:v>
                </c:pt>
                <c:pt idx="8397">
                  <c:v>46.650024166665894</c:v>
                </c:pt>
                <c:pt idx="8398">
                  <c:v>46.655578611111117</c:v>
                </c:pt>
                <c:pt idx="8399">
                  <c:v>46.661133888890042</c:v>
                </c:pt>
                <c:pt idx="8400">
                  <c:v>46.666692222222231</c:v>
                </c:pt>
                <c:pt idx="8401">
                  <c:v>46.672245555555556</c:v>
                </c:pt>
                <c:pt idx="8402">
                  <c:v>46.677800833333244</c:v>
                </c:pt>
                <c:pt idx="8403">
                  <c:v>46.683378333333337</c:v>
                </c:pt>
                <c:pt idx="8404">
                  <c:v>46.688926666665999</c:v>
                </c:pt>
                <c:pt idx="8405">
                  <c:v>46.694467777777774</c:v>
                </c:pt>
                <c:pt idx="8406">
                  <c:v>46.700023888889113</c:v>
                </c:pt>
                <c:pt idx="8407">
                  <c:v>46.705578611111363</c:v>
                </c:pt>
                <c:pt idx="8408">
                  <c:v>46.711135277777863</c:v>
                </c:pt>
                <c:pt idx="8409">
                  <c:v>46.716693611111104</c:v>
                </c:pt>
                <c:pt idx="8410">
                  <c:v>46.722252777778706</c:v>
                </c:pt>
                <c:pt idx="8411">
                  <c:v>46.727804722222224</c:v>
                </c:pt>
                <c:pt idx="8412">
                  <c:v>46.733355833333363</c:v>
                </c:pt>
                <c:pt idx="8413">
                  <c:v>46.738911944445796</c:v>
                </c:pt>
                <c:pt idx="8414">
                  <c:v>46.744468611111095</c:v>
                </c:pt>
                <c:pt idx="8415">
                  <c:v>46.750039722222226</c:v>
                </c:pt>
                <c:pt idx="8416">
                  <c:v>46.755588611111115</c:v>
                </c:pt>
                <c:pt idx="8417">
                  <c:v>46.761149444444449</c:v>
                </c:pt>
                <c:pt idx="8418">
                  <c:v>46.766690000000011</c:v>
                </c:pt>
                <c:pt idx="8419">
                  <c:v>46.772246666665993</c:v>
                </c:pt>
                <c:pt idx="8420">
                  <c:v>46.777805000000001</c:v>
                </c:pt>
                <c:pt idx="8421">
                  <c:v>46.783356388890013</c:v>
                </c:pt>
                <c:pt idx="8422">
                  <c:v>46.788911944445495</c:v>
                </c:pt>
                <c:pt idx="8423">
                  <c:v>46.794466944444451</c:v>
                </c:pt>
                <c:pt idx="8424">
                  <c:v>46.800023055555194</c:v>
                </c:pt>
                <c:pt idx="8425">
                  <c:v>46.805589166665975</c:v>
                </c:pt>
                <c:pt idx="8426">
                  <c:v>46.811134166665994</c:v>
                </c:pt>
                <c:pt idx="8427">
                  <c:v>46.816690555554622</c:v>
                </c:pt>
                <c:pt idx="8428">
                  <c:v>46.822250000000011</c:v>
                </c:pt>
                <c:pt idx="8429">
                  <c:v>46.827800833332994</c:v>
                </c:pt>
                <c:pt idx="8430">
                  <c:v>46.833357222222226</c:v>
                </c:pt>
                <c:pt idx="8431">
                  <c:v>46.838913333333331</c:v>
                </c:pt>
                <c:pt idx="8432">
                  <c:v>46.844471388888891</c:v>
                </c:pt>
                <c:pt idx="8433">
                  <c:v>46.850032777777777</c:v>
                </c:pt>
                <c:pt idx="8434">
                  <c:v>46.855578888889013</c:v>
                </c:pt>
                <c:pt idx="8435">
                  <c:v>46.861135277777812</c:v>
                </c:pt>
                <c:pt idx="8436">
                  <c:v>46.866689722221999</c:v>
                </c:pt>
                <c:pt idx="8437">
                  <c:v>46.872244444443844</c:v>
                </c:pt>
                <c:pt idx="8438">
                  <c:v>46.877801666664944</c:v>
                </c:pt>
                <c:pt idx="8439">
                  <c:v>46.883356944444451</c:v>
                </c:pt>
                <c:pt idx="8440">
                  <c:v>46.888911944444452</c:v>
                </c:pt>
                <c:pt idx="8441">
                  <c:v>46.894467499998804</c:v>
                </c:pt>
                <c:pt idx="8442">
                  <c:v>46.900024444443844</c:v>
                </c:pt>
                <c:pt idx="8443">
                  <c:v>46.90557888888992</c:v>
                </c:pt>
                <c:pt idx="8444">
                  <c:v>46.911156666665974</c:v>
                </c:pt>
                <c:pt idx="8445">
                  <c:v>46.916689999999996</c:v>
                </c:pt>
                <c:pt idx="8446">
                  <c:v>46.922244722222224</c:v>
                </c:pt>
                <c:pt idx="8447">
                  <c:v>46.927800833333244</c:v>
                </c:pt>
                <c:pt idx="8448">
                  <c:v>46.933355833333337</c:v>
                </c:pt>
                <c:pt idx="8449">
                  <c:v>46.938915555555553</c:v>
                </c:pt>
                <c:pt idx="8450">
                  <c:v>46.944467499998382</c:v>
                </c:pt>
                <c:pt idx="8451">
                  <c:v>46.950041111110018</c:v>
                </c:pt>
                <c:pt idx="8452">
                  <c:v>46.955582777777778</c:v>
                </c:pt>
                <c:pt idx="8453">
                  <c:v>46.961145555555554</c:v>
                </c:pt>
                <c:pt idx="8454">
                  <c:v>46.966691944444442</c:v>
                </c:pt>
                <c:pt idx="8455">
                  <c:v>46.972247222222194</c:v>
                </c:pt>
                <c:pt idx="8456">
                  <c:v>46.977800277777774</c:v>
                </c:pt>
                <c:pt idx="8457">
                  <c:v>46.983355833333334</c:v>
                </c:pt>
                <c:pt idx="8458">
                  <c:v>46.988931388889213</c:v>
                </c:pt>
                <c:pt idx="8459">
                  <c:v>46.994487777776477</c:v>
                </c:pt>
                <c:pt idx="8460">
                  <c:v>47.000036944444453</c:v>
                </c:pt>
                <c:pt idx="8461">
                  <c:v>47.005580000000009</c:v>
                </c:pt>
                <c:pt idx="8462">
                  <c:v>47.011133611111106</c:v>
                </c:pt>
                <c:pt idx="8463">
                  <c:v>47.016691666665324</c:v>
                </c:pt>
                <c:pt idx="8464">
                  <c:v>47.022250555555559</c:v>
                </c:pt>
                <c:pt idx="8465">
                  <c:v>47.027801944444441</c:v>
                </c:pt>
                <c:pt idx="8466">
                  <c:v>47.033355833333331</c:v>
                </c:pt>
                <c:pt idx="8467">
                  <c:v>47.038911388890078</c:v>
                </c:pt>
                <c:pt idx="8468">
                  <c:v>47.044467499998589</c:v>
                </c:pt>
                <c:pt idx="8469">
                  <c:v>47.050023055555194</c:v>
                </c:pt>
                <c:pt idx="8470">
                  <c:v>47.055578888889563</c:v>
                </c:pt>
                <c:pt idx="8471">
                  <c:v>47.061153333333337</c:v>
                </c:pt>
                <c:pt idx="8472">
                  <c:v>47.066691944444443</c:v>
                </c:pt>
                <c:pt idx="8473">
                  <c:v>47.072246944444451</c:v>
                </c:pt>
                <c:pt idx="8474">
                  <c:v>47.077800833332994</c:v>
                </c:pt>
                <c:pt idx="8475">
                  <c:v>47.083357222222226</c:v>
                </c:pt>
                <c:pt idx="8476">
                  <c:v>47.088912222222262</c:v>
                </c:pt>
                <c:pt idx="8477">
                  <c:v>47.094480277777777</c:v>
                </c:pt>
                <c:pt idx="8478">
                  <c:v>47.100023055555546</c:v>
                </c:pt>
                <c:pt idx="8479">
                  <c:v>47.105578888890165</c:v>
                </c:pt>
                <c:pt idx="8480">
                  <c:v>47.111135277777812</c:v>
                </c:pt>
                <c:pt idx="8481">
                  <c:v>47.11669194444444</c:v>
                </c:pt>
                <c:pt idx="8482">
                  <c:v>47.122252500000513</c:v>
                </c:pt>
                <c:pt idx="8483">
                  <c:v>47.127810833333335</c:v>
                </c:pt>
                <c:pt idx="8484">
                  <c:v>47.133355833333333</c:v>
                </c:pt>
                <c:pt idx="8485">
                  <c:v>47.138911388890172</c:v>
                </c:pt>
                <c:pt idx="8486">
                  <c:v>47.144484166665123</c:v>
                </c:pt>
                <c:pt idx="8487">
                  <c:v>47.150035000000003</c:v>
                </c:pt>
                <c:pt idx="8488">
                  <c:v>47.15557888888992</c:v>
                </c:pt>
                <c:pt idx="8489">
                  <c:v>47.161135555555553</c:v>
                </c:pt>
                <c:pt idx="8490">
                  <c:v>47.166690555555554</c:v>
                </c:pt>
                <c:pt idx="8491">
                  <c:v>47.172245555555556</c:v>
                </c:pt>
                <c:pt idx="8492">
                  <c:v>47.177801944444447</c:v>
                </c:pt>
                <c:pt idx="8493">
                  <c:v>47.183357222222227</c:v>
                </c:pt>
                <c:pt idx="8494">
                  <c:v>47.188911388889935</c:v>
                </c:pt>
                <c:pt idx="8495">
                  <c:v>47.194468333333326</c:v>
                </c:pt>
                <c:pt idx="8496">
                  <c:v>47.200023888889113</c:v>
                </c:pt>
                <c:pt idx="8497">
                  <c:v>47.205578611111363</c:v>
                </c:pt>
                <c:pt idx="8498">
                  <c:v>47.211133611111116</c:v>
                </c:pt>
                <c:pt idx="8499">
                  <c:v>47.216690833333324</c:v>
                </c:pt>
                <c:pt idx="8500">
                  <c:v>47.22224555555556</c:v>
                </c:pt>
                <c:pt idx="8501">
                  <c:v>47.22781611111111</c:v>
                </c:pt>
                <c:pt idx="8502">
                  <c:v>47.233381388889313</c:v>
                </c:pt>
                <c:pt idx="8503">
                  <c:v>47.238926944445524</c:v>
                </c:pt>
                <c:pt idx="8504">
                  <c:v>47.244474444444194</c:v>
                </c:pt>
                <c:pt idx="8505">
                  <c:v>47.250030277777782</c:v>
                </c:pt>
                <c:pt idx="8506">
                  <c:v>47.255583888889063</c:v>
                </c:pt>
                <c:pt idx="8507">
                  <c:v>47.261133611111113</c:v>
                </c:pt>
                <c:pt idx="8508">
                  <c:v>47.266691388889313</c:v>
                </c:pt>
                <c:pt idx="8509">
                  <c:v>47.272245277777813</c:v>
                </c:pt>
                <c:pt idx="8510">
                  <c:v>47.277800833333295</c:v>
                </c:pt>
                <c:pt idx="8511">
                  <c:v>47.28335805555556</c:v>
                </c:pt>
                <c:pt idx="8512">
                  <c:v>47.288920555555556</c:v>
                </c:pt>
                <c:pt idx="8513">
                  <c:v>47.294467499999996</c:v>
                </c:pt>
                <c:pt idx="8514">
                  <c:v>47.300022777777777</c:v>
                </c:pt>
                <c:pt idx="8515">
                  <c:v>47.305578055555557</c:v>
                </c:pt>
                <c:pt idx="8516">
                  <c:v>47.311134444443994</c:v>
                </c:pt>
                <c:pt idx="8517">
                  <c:v>47.316690277777774</c:v>
                </c:pt>
                <c:pt idx="8518">
                  <c:v>47.322245833333334</c:v>
                </c:pt>
                <c:pt idx="8519">
                  <c:v>47.327801388888886</c:v>
                </c:pt>
                <c:pt idx="8520">
                  <c:v>47.333365833333325</c:v>
                </c:pt>
                <c:pt idx="8521">
                  <c:v>47.338916666666194</c:v>
                </c:pt>
                <c:pt idx="8522">
                  <c:v>47.344479722221998</c:v>
                </c:pt>
                <c:pt idx="8523">
                  <c:v>47.350028611110844</c:v>
                </c:pt>
                <c:pt idx="8524">
                  <c:v>47.355579166665997</c:v>
                </c:pt>
                <c:pt idx="8525">
                  <c:v>47.361133611111114</c:v>
                </c:pt>
                <c:pt idx="8526">
                  <c:v>47.366689166665388</c:v>
                </c:pt>
                <c:pt idx="8527">
                  <c:v>47.372264444443744</c:v>
                </c:pt>
                <c:pt idx="8528">
                  <c:v>47.377818888888882</c:v>
                </c:pt>
                <c:pt idx="8529">
                  <c:v>47.383361388888886</c:v>
                </c:pt>
                <c:pt idx="8530">
                  <c:v>47.388913055555555</c:v>
                </c:pt>
                <c:pt idx="8531">
                  <c:v>47.394487499998718</c:v>
                </c:pt>
                <c:pt idx="8532">
                  <c:v>47.400027777777744</c:v>
                </c:pt>
                <c:pt idx="8533">
                  <c:v>47.405578611111117</c:v>
                </c:pt>
                <c:pt idx="8534">
                  <c:v>47.411133888888912</c:v>
                </c:pt>
                <c:pt idx="8535">
                  <c:v>47.416690277777775</c:v>
                </c:pt>
                <c:pt idx="8536">
                  <c:v>47.422245277777783</c:v>
                </c:pt>
                <c:pt idx="8537">
                  <c:v>47.427800833333244</c:v>
                </c:pt>
                <c:pt idx="8538">
                  <c:v>47.43336</c:v>
                </c:pt>
                <c:pt idx="8539">
                  <c:v>47.438912777778263</c:v>
                </c:pt>
                <c:pt idx="8540">
                  <c:v>47.444467499998382</c:v>
                </c:pt>
                <c:pt idx="8541">
                  <c:v>47.450040833332324</c:v>
                </c:pt>
                <c:pt idx="8542">
                  <c:v>47.455592222222222</c:v>
                </c:pt>
                <c:pt idx="8543">
                  <c:v>47.461135000000013</c:v>
                </c:pt>
                <c:pt idx="8544">
                  <c:v>47.466689722221993</c:v>
                </c:pt>
                <c:pt idx="8545">
                  <c:v>47.472244722222094</c:v>
                </c:pt>
                <c:pt idx="8546">
                  <c:v>47.477821111109989</c:v>
                </c:pt>
                <c:pt idx="8547">
                  <c:v>47.483392222222221</c:v>
                </c:pt>
                <c:pt idx="8548">
                  <c:v>47.488933333333335</c:v>
                </c:pt>
                <c:pt idx="8549">
                  <c:v>47.494488055555394</c:v>
                </c:pt>
                <c:pt idx="8550">
                  <c:v>47.500034166665998</c:v>
                </c:pt>
                <c:pt idx="8551">
                  <c:v>47.505591388889513</c:v>
                </c:pt>
                <c:pt idx="8552">
                  <c:v>47.511135277777782</c:v>
                </c:pt>
                <c:pt idx="8553">
                  <c:v>47.516689722221997</c:v>
                </c:pt>
                <c:pt idx="8554">
                  <c:v>47.522245833333329</c:v>
                </c:pt>
                <c:pt idx="8555">
                  <c:v>47.527801944444441</c:v>
                </c:pt>
                <c:pt idx="8556">
                  <c:v>47.533383888888913</c:v>
                </c:pt>
                <c:pt idx="8557">
                  <c:v>47.538925000000013</c:v>
                </c:pt>
                <c:pt idx="8558">
                  <c:v>47.544466944444444</c:v>
                </c:pt>
                <c:pt idx="8559">
                  <c:v>47.550023055555194</c:v>
                </c:pt>
                <c:pt idx="8560">
                  <c:v>47.555599166665999</c:v>
                </c:pt>
                <c:pt idx="8561">
                  <c:v>47.561134166666044</c:v>
                </c:pt>
                <c:pt idx="8562">
                  <c:v>47.566695277777782</c:v>
                </c:pt>
                <c:pt idx="8563">
                  <c:v>47.572244722222194</c:v>
                </c:pt>
                <c:pt idx="8564">
                  <c:v>47.577800833332994</c:v>
                </c:pt>
                <c:pt idx="8565">
                  <c:v>47.583357777777778</c:v>
                </c:pt>
                <c:pt idx="8566">
                  <c:v>47.588913055555558</c:v>
                </c:pt>
                <c:pt idx="8567">
                  <c:v>47.594466944444449</c:v>
                </c:pt>
                <c:pt idx="8568">
                  <c:v>47.600024166665975</c:v>
                </c:pt>
                <c:pt idx="8569">
                  <c:v>47.605598888890107</c:v>
                </c:pt>
                <c:pt idx="8570">
                  <c:v>47.611143333333324</c:v>
                </c:pt>
                <c:pt idx="8571">
                  <c:v>47.616702500000002</c:v>
                </c:pt>
                <c:pt idx="8572">
                  <c:v>47.622244722222227</c:v>
                </c:pt>
                <c:pt idx="8573">
                  <c:v>47.627800555555545</c:v>
                </c:pt>
                <c:pt idx="8574">
                  <c:v>47.633357500000002</c:v>
                </c:pt>
                <c:pt idx="8575">
                  <c:v>47.638912777778756</c:v>
                </c:pt>
                <c:pt idx="8576">
                  <c:v>47.644467499998804</c:v>
                </c:pt>
                <c:pt idx="8577">
                  <c:v>47.650023611111095</c:v>
                </c:pt>
                <c:pt idx="8578">
                  <c:v>47.655578611111117</c:v>
                </c:pt>
                <c:pt idx="8579">
                  <c:v>47.661136944445495</c:v>
                </c:pt>
                <c:pt idx="8580">
                  <c:v>47.666690277777782</c:v>
                </c:pt>
                <c:pt idx="8581">
                  <c:v>47.672246111111114</c:v>
                </c:pt>
                <c:pt idx="8582">
                  <c:v>47.677801388888888</c:v>
                </c:pt>
                <c:pt idx="8583">
                  <c:v>47.683375277777813</c:v>
                </c:pt>
                <c:pt idx="8584">
                  <c:v>47.688938055555553</c:v>
                </c:pt>
                <c:pt idx="8585">
                  <c:v>47.694467499999995</c:v>
                </c:pt>
                <c:pt idx="8586">
                  <c:v>47.700042222222223</c:v>
                </c:pt>
                <c:pt idx="8587">
                  <c:v>47.705580833333329</c:v>
                </c:pt>
                <c:pt idx="8588">
                  <c:v>47.711133611111116</c:v>
                </c:pt>
                <c:pt idx="8589">
                  <c:v>47.716689166665994</c:v>
                </c:pt>
                <c:pt idx="8590">
                  <c:v>47.722245833333332</c:v>
                </c:pt>
                <c:pt idx="8591">
                  <c:v>47.72780083333334</c:v>
                </c:pt>
                <c:pt idx="8592">
                  <c:v>47.733377500000003</c:v>
                </c:pt>
                <c:pt idx="8593">
                  <c:v>47.738933333333463</c:v>
                </c:pt>
                <c:pt idx="8594">
                  <c:v>47.744467499998947</c:v>
                </c:pt>
                <c:pt idx="8595">
                  <c:v>47.750038888889463</c:v>
                </c:pt>
                <c:pt idx="8596">
                  <c:v>47.755578888890057</c:v>
                </c:pt>
                <c:pt idx="8597">
                  <c:v>47.761134722222216</c:v>
                </c:pt>
                <c:pt idx="8598">
                  <c:v>47.766689722222225</c:v>
                </c:pt>
                <c:pt idx="8599">
                  <c:v>47.772246111111116</c:v>
                </c:pt>
                <c:pt idx="8600">
                  <c:v>47.777801388888889</c:v>
                </c:pt>
                <c:pt idx="8601">
                  <c:v>47.783356666666194</c:v>
                </c:pt>
                <c:pt idx="8602">
                  <c:v>47.788913611111113</c:v>
                </c:pt>
                <c:pt idx="8603">
                  <c:v>47.794467499999996</c:v>
                </c:pt>
                <c:pt idx="8604">
                  <c:v>47.800023055555194</c:v>
                </c:pt>
                <c:pt idx="8605">
                  <c:v>47.805579444444447</c:v>
                </c:pt>
                <c:pt idx="8606">
                  <c:v>47.811134722221993</c:v>
                </c:pt>
                <c:pt idx="8607">
                  <c:v>47.816711111111104</c:v>
                </c:pt>
                <c:pt idx="8608">
                  <c:v>47.822263611111104</c:v>
                </c:pt>
                <c:pt idx="8609">
                  <c:v>47.827800833332994</c:v>
                </c:pt>
                <c:pt idx="8610">
                  <c:v>47.833356388889413</c:v>
                </c:pt>
                <c:pt idx="8611">
                  <c:v>47.83891388888982</c:v>
                </c:pt>
                <c:pt idx="8612">
                  <c:v>47.844467777775904</c:v>
                </c:pt>
                <c:pt idx="8613">
                  <c:v>47.850023888888892</c:v>
                </c:pt>
                <c:pt idx="8614">
                  <c:v>47.855597222222194</c:v>
                </c:pt>
                <c:pt idx="8615">
                  <c:v>47.861138333333329</c:v>
                </c:pt>
                <c:pt idx="8616">
                  <c:v>47.866691111111095</c:v>
                </c:pt>
                <c:pt idx="8617">
                  <c:v>47.872245555555544</c:v>
                </c:pt>
                <c:pt idx="8618">
                  <c:v>47.877800277777744</c:v>
                </c:pt>
                <c:pt idx="8619">
                  <c:v>47.883357222222195</c:v>
                </c:pt>
                <c:pt idx="8620">
                  <c:v>47.888911388889063</c:v>
                </c:pt>
                <c:pt idx="8621">
                  <c:v>47.894468888888888</c:v>
                </c:pt>
                <c:pt idx="8622">
                  <c:v>47.900042499999998</c:v>
                </c:pt>
                <c:pt idx="8623">
                  <c:v>47.905582777777781</c:v>
                </c:pt>
                <c:pt idx="8624">
                  <c:v>47.911136944444443</c:v>
                </c:pt>
                <c:pt idx="8625">
                  <c:v>47.916689722221975</c:v>
                </c:pt>
                <c:pt idx="8626">
                  <c:v>47.922244722222224</c:v>
                </c:pt>
                <c:pt idx="8627">
                  <c:v>47.927802222222205</c:v>
                </c:pt>
                <c:pt idx="8628">
                  <c:v>47.933356111111109</c:v>
                </c:pt>
                <c:pt idx="8629">
                  <c:v>47.938911944444463</c:v>
                </c:pt>
                <c:pt idx="8630">
                  <c:v>47.944466944444294</c:v>
                </c:pt>
                <c:pt idx="8631">
                  <c:v>47.950044444443108</c:v>
                </c:pt>
                <c:pt idx="8632">
                  <c:v>47.955591111111104</c:v>
                </c:pt>
                <c:pt idx="8633">
                  <c:v>47.961153055555556</c:v>
                </c:pt>
                <c:pt idx="8634">
                  <c:v>47.966696944444443</c:v>
                </c:pt>
                <c:pt idx="8635">
                  <c:v>47.972246388888912</c:v>
                </c:pt>
                <c:pt idx="8636">
                  <c:v>47.977800833332402</c:v>
                </c:pt>
                <c:pt idx="8637">
                  <c:v>47.983356388889113</c:v>
                </c:pt>
                <c:pt idx="8638">
                  <c:v>47.988921944444449</c:v>
                </c:pt>
                <c:pt idx="8639">
                  <c:v>47.994470833333324</c:v>
                </c:pt>
                <c:pt idx="8640">
                  <c:v>48.000027222222194</c:v>
                </c:pt>
                <c:pt idx="8641">
                  <c:v>48.005578611111112</c:v>
                </c:pt>
                <c:pt idx="8642">
                  <c:v>48.011133611111106</c:v>
                </c:pt>
                <c:pt idx="8643">
                  <c:v>48.016690555555144</c:v>
                </c:pt>
                <c:pt idx="8644">
                  <c:v>48.022245277777813</c:v>
                </c:pt>
                <c:pt idx="8645">
                  <c:v>48.027801388888889</c:v>
                </c:pt>
                <c:pt idx="8646">
                  <c:v>48.033356388890013</c:v>
                </c:pt>
                <c:pt idx="8647">
                  <c:v>48.038913888890136</c:v>
                </c:pt>
                <c:pt idx="8648">
                  <c:v>48.044488888888893</c:v>
                </c:pt>
                <c:pt idx="8649">
                  <c:v>48.050024166665352</c:v>
                </c:pt>
                <c:pt idx="8650">
                  <c:v>48.055578611111116</c:v>
                </c:pt>
                <c:pt idx="8651">
                  <c:v>48.061160833333325</c:v>
                </c:pt>
                <c:pt idx="8652">
                  <c:v>48.066713055555553</c:v>
                </c:pt>
                <c:pt idx="8653">
                  <c:v>48.072257499999999</c:v>
                </c:pt>
                <c:pt idx="8654">
                  <c:v>48.077800833332994</c:v>
                </c:pt>
                <c:pt idx="8655">
                  <c:v>48.083355833333336</c:v>
                </c:pt>
                <c:pt idx="8656">
                  <c:v>48.088913055555558</c:v>
                </c:pt>
                <c:pt idx="8657">
                  <c:v>48.094468888888883</c:v>
                </c:pt>
                <c:pt idx="8658">
                  <c:v>48.100024444444394</c:v>
                </c:pt>
                <c:pt idx="8659">
                  <c:v>48.105579722222231</c:v>
                </c:pt>
                <c:pt idx="8660">
                  <c:v>48.111134166665998</c:v>
                </c:pt>
                <c:pt idx="8661">
                  <c:v>48.116689999999998</c:v>
                </c:pt>
                <c:pt idx="8662">
                  <c:v>48.122245277778013</c:v>
                </c:pt>
                <c:pt idx="8663">
                  <c:v>48.127803333333325</c:v>
                </c:pt>
                <c:pt idx="8664">
                  <c:v>48.133357222222223</c:v>
                </c:pt>
                <c:pt idx="8665">
                  <c:v>48.138938333333513</c:v>
                </c:pt>
                <c:pt idx="8666">
                  <c:v>48.144467499998804</c:v>
                </c:pt>
                <c:pt idx="8667">
                  <c:v>48.150040277777777</c:v>
                </c:pt>
                <c:pt idx="8668">
                  <c:v>48.155579166666094</c:v>
                </c:pt>
                <c:pt idx="8669">
                  <c:v>48.161133611111111</c:v>
                </c:pt>
                <c:pt idx="8670">
                  <c:v>48.166689722222195</c:v>
                </c:pt>
                <c:pt idx="8671">
                  <c:v>48.172246944444453</c:v>
                </c:pt>
                <c:pt idx="8672">
                  <c:v>48.177800833333244</c:v>
                </c:pt>
                <c:pt idx="8673">
                  <c:v>48.183356388889663</c:v>
                </c:pt>
                <c:pt idx="8674">
                  <c:v>48.188917777777782</c:v>
                </c:pt>
                <c:pt idx="8675">
                  <c:v>48.194467499999995</c:v>
                </c:pt>
                <c:pt idx="8676">
                  <c:v>48.200029444444446</c:v>
                </c:pt>
                <c:pt idx="8677">
                  <c:v>48.205578611111363</c:v>
                </c:pt>
                <c:pt idx="8678">
                  <c:v>48.211133611111116</c:v>
                </c:pt>
                <c:pt idx="8679">
                  <c:v>48.216690277777772</c:v>
                </c:pt>
                <c:pt idx="8680">
                  <c:v>48.222261666665993</c:v>
                </c:pt>
                <c:pt idx="8681">
                  <c:v>48.227804444444445</c:v>
                </c:pt>
                <c:pt idx="8682">
                  <c:v>48.233359166666645</c:v>
                </c:pt>
                <c:pt idx="8683">
                  <c:v>48.238911944445796</c:v>
                </c:pt>
                <c:pt idx="8684">
                  <c:v>48.244487777776477</c:v>
                </c:pt>
                <c:pt idx="8685">
                  <c:v>48.250023055555545</c:v>
                </c:pt>
                <c:pt idx="8686">
                  <c:v>48.255578888890057</c:v>
                </c:pt>
                <c:pt idx="8687">
                  <c:v>48.261135555555562</c:v>
                </c:pt>
                <c:pt idx="8688">
                  <c:v>48.266691111111108</c:v>
                </c:pt>
                <c:pt idx="8689">
                  <c:v>48.272245555555557</c:v>
                </c:pt>
                <c:pt idx="8690">
                  <c:v>48.277808333333326</c:v>
                </c:pt>
                <c:pt idx="8691">
                  <c:v>48.283355833333331</c:v>
                </c:pt>
                <c:pt idx="8692">
                  <c:v>48.288911944445495</c:v>
                </c:pt>
                <c:pt idx="8693">
                  <c:v>48.294473611111115</c:v>
                </c:pt>
                <c:pt idx="8694">
                  <c:v>48.300023888888902</c:v>
                </c:pt>
                <c:pt idx="8695">
                  <c:v>48.305578055555557</c:v>
                </c:pt>
                <c:pt idx="8696">
                  <c:v>48.311135</c:v>
                </c:pt>
                <c:pt idx="8697">
                  <c:v>48.316689722221994</c:v>
                </c:pt>
                <c:pt idx="8698">
                  <c:v>48.322245000000002</c:v>
                </c:pt>
                <c:pt idx="8699">
                  <c:v>48.327801388888886</c:v>
                </c:pt>
                <c:pt idx="8700">
                  <c:v>48.333355833333336</c:v>
                </c:pt>
                <c:pt idx="8701">
                  <c:v>48.338911944444462</c:v>
                </c:pt>
                <c:pt idx="8702">
                  <c:v>48.344468333332173</c:v>
                </c:pt>
                <c:pt idx="8703">
                  <c:v>48.350023611110018</c:v>
                </c:pt>
                <c:pt idx="8704">
                  <c:v>48.355578888889013</c:v>
                </c:pt>
                <c:pt idx="8705">
                  <c:v>48.361133611111114</c:v>
                </c:pt>
                <c:pt idx="8706">
                  <c:v>48.366691666665844</c:v>
                </c:pt>
                <c:pt idx="8707">
                  <c:v>48.372266666665944</c:v>
                </c:pt>
                <c:pt idx="8708">
                  <c:v>48.377800833332223</c:v>
                </c:pt>
                <c:pt idx="8709">
                  <c:v>48.383357777777775</c:v>
                </c:pt>
                <c:pt idx="8710">
                  <c:v>48.388911666665997</c:v>
                </c:pt>
                <c:pt idx="8711">
                  <c:v>48.394467222221998</c:v>
                </c:pt>
                <c:pt idx="8712">
                  <c:v>48.400025555555544</c:v>
                </c:pt>
                <c:pt idx="8713">
                  <c:v>48.405600277777779</c:v>
                </c:pt>
                <c:pt idx="8714">
                  <c:v>48.411144444443387</c:v>
                </c:pt>
                <c:pt idx="8715">
                  <c:v>48.416694444443337</c:v>
                </c:pt>
                <c:pt idx="8716">
                  <c:v>48.422249444444446</c:v>
                </c:pt>
                <c:pt idx="8717">
                  <c:v>48.427801388888888</c:v>
                </c:pt>
                <c:pt idx="8718">
                  <c:v>48.433355833333337</c:v>
                </c:pt>
                <c:pt idx="8719">
                  <c:v>48.438911944444463</c:v>
                </c:pt>
                <c:pt idx="8720">
                  <c:v>48.444467499998382</c:v>
                </c:pt>
                <c:pt idx="8721">
                  <c:v>48.450023055554944</c:v>
                </c:pt>
                <c:pt idx="8722">
                  <c:v>48.455579444444446</c:v>
                </c:pt>
                <c:pt idx="8723">
                  <c:v>48.461145833333326</c:v>
                </c:pt>
                <c:pt idx="8724">
                  <c:v>48.466690833333324</c:v>
                </c:pt>
                <c:pt idx="8725">
                  <c:v>48.472245555555546</c:v>
                </c:pt>
                <c:pt idx="8726">
                  <c:v>48.477802222222195</c:v>
                </c:pt>
                <c:pt idx="8727">
                  <c:v>48.483355833333334</c:v>
                </c:pt>
                <c:pt idx="8728">
                  <c:v>48.488911944444453</c:v>
                </c:pt>
                <c:pt idx="8729">
                  <c:v>48.494466944444447</c:v>
                </c:pt>
                <c:pt idx="8730">
                  <c:v>48.5000225</c:v>
                </c:pt>
                <c:pt idx="8731">
                  <c:v>48.505579166666394</c:v>
                </c:pt>
                <c:pt idx="8732">
                  <c:v>48.511135000000003</c:v>
                </c:pt>
                <c:pt idx="8733">
                  <c:v>48.516691666665324</c:v>
                </c:pt>
                <c:pt idx="8734">
                  <c:v>48.522245555555557</c:v>
                </c:pt>
                <c:pt idx="8735">
                  <c:v>48.527801666665994</c:v>
                </c:pt>
                <c:pt idx="8736">
                  <c:v>48.533380833333325</c:v>
                </c:pt>
                <c:pt idx="8737">
                  <c:v>48.538912777778513</c:v>
                </c:pt>
                <c:pt idx="8738">
                  <c:v>48.544466944444444</c:v>
                </c:pt>
                <c:pt idx="8739">
                  <c:v>48.550022500000004</c:v>
                </c:pt>
                <c:pt idx="8740">
                  <c:v>48.555600000000005</c:v>
                </c:pt>
                <c:pt idx="8741">
                  <c:v>48.561151111111108</c:v>
                </c:pt>
                <c:pt idx="8742">
                  <c:v>48.566700277777812</c:v>
                </c:pt>
                <c:pt idx="8743">
                  <c:v>48.572245833333334</c:v>
                </c:pt>
                <c:pt idx="8744">
                  <c:v>48.577800277777776</c:v>
                </c:pt>
                <c:pt idx="8745">
                  <c:v>48.583356388889413</c:v>
                </c:pt>
                <c:pt idx="8746">
                  <c:v>48.588912222222262</c:v>
                </c:pt>
                <c:pt idx="8747">
                  <c:v>48.594467777777744</c:v>
                </c:pt>
                <c:pt idx="8748">
                  <c:v>48.600023055555546</c:v>
                </c:pt>
                <c:pt idx="8749">
                  <c:v>48.605599722222223</c:v>
                </c:pt>
                <c:pt idx="8750">
                  <c:v>48.611148611111105</c:v>
                </c:pt>
                <c:pt idx="8751">
                  <c:v>48.616702777777782</c:v>
                </c:pt>
                <c:pt idx="8752">
                  <c:v>48.622258888890222</c:v>
                </c:pt>
                <c:pt idx="8753">
                  <c:v>48.627815555555557</c:v>
                </c:pt>
                <c:pt idx="8754">
                  <c:v>48.633358333333362</c:v>
                </c:pt>
                <c:pt idx="8755">
                  <c:v>48.63891222222334</c:v>
                </c:pt>
                <c:pt idx="8756">
                  <c:v>48.644467499998804</c:v>
                </c:pt>
                <c:pt idx="8757">
                  <c:v>48.650024166665894</c:v>
                </c:pt>
                <c:pt idx="8758">
                  <c:v>48.65557888888992</c:v>
                </c:pt>
                <c:pt idx="8759">
                  <c:v>48.661151666666044</c:v>
                </c:pt>
                <c:pt idx="8760">
                  <c:v>48.666704444444441</c:v>
                </c:pt>
                <c:pt idx="8761">
                  <c:v>48.672255000000163</c:v>
                </c:pt>
                <c:pt idx="8762">
                  <c:v>48.677800833333244</c:v>
                </c:pt>
                <c:pt idx="8763">
                  <c:v>48.683371388889213</c:v>
                </c:pt>
                <c:pt idx="8764">
                  <c:v>48.688920555555555</c:v>
                </c:pt>
                <c:pt idx="8765">
                  <c:v>48.694468055555554</c:v>
                </c:pt>
                <c:pt idx="8766">
                  <c:v>48.700022777777782</c:v>
                </c:pt>
                <c:pt idx="8767">
                  <c:v>48.705582500000013</c:v>
                </c:pt>
                <c:pt idx="8768">
                  <c:v>48.711135000000013</c:v>
                </c:pt>
                <c:pt idx="8769">
                  <c:v>48.716689166665994</c:v>
                </c:pt>
                <c:pt idx="8770">
                  <c:v>48.722244722222221</c:v>
                </c:pt>
                <c:pt idx="8771">
                  <c:v>48.727803333333334</c:v>
                </c:pt>
                <c:pt idx="8772">
                  <c:v>48.733372777778413</c:v>
                </c:pt>
                <c:pt idx="8773">
                  <c:v>48.738913055555663</c:v>
                </c:pt>
                <c:pt idx="8774">
                  <c:v>48.744469722221993</c:v>
                </c:pt>
                <c:pt idx="8775">
                  <c:v>48.750023333333324</c:v>
                </c:pt>
                <c:pt idx="8776">
                  <c:v>48.755579722222222</c:v>
                </c:pt>
                <c:pt idx="8777">
                  <c:v>48.761134722222216</c:v>
                </c:pt>
                <c:pt idx="8778">
                  <c:v>48.766710555555562</c:v>
                </c:pt>
                <c:pt idx="8779">
                  <c:v>48.772256111111112</c:v>
                </c:pt>
                <c:pt idx="8780">
                  <c:v>48.777803888888911</c:v>
                </c:pt>
                <c:pt idx="8781">
                  <c:v>48.783370000000012</c:v>
                </c:pt>
                <c:pt idx="8782">
                  <c:v>48.788911944445495</c:v>
                </c:pt>
                <c:pt idx="8783">
                  <c:v>48.794467777777776</c:v>
                </c:pt>
                <c:pt idx="8784">
                  <c:v>48.800024444443459</c:v>
                </c:pt>
                <c:pt idx="8785">
                  <c:v>48.805578611111116</c:v>
                </c:pt>
                <c:pt idx="8786">
                  <c:v>48.811154444443844</c:v>
                </c:pt>
                <c:pt idx="8787">
                  <c:v>48.816709999999993</c:v>
                </c:pt>
                <c:pt idx="8788">
                  <c:v>48.822264166665974</c:v>
                </c:pt>
                <c:pt idx="8789">
                  <c:v>48.827803055555194</c:v>
                </c:pt>
                <c:pt idx="8790">
                  <c:v>48.833357222222226</c:v>
                </c:pt>
                <c:pt idx="8791">
                  <c:v>48.838912777777963</c:v>
                </c:pt>
                <c:pt idx="8792">
                  <c:v>48.844467777775904</c:v>
                </c:pt>
                <c:pt idx="8793">
                  <c:v>48.850023333332324</c:v>
                </c:pt>
                <c:pt idx="8794">
                  <c:v>48.855598888888913</c:v>
                </c:pt>
                <c:pt idx="8795">
                  <c:v>48.861134166665998</c:v>
                </c:pt>
                <c:pt idx="8796">
                  <c:v>48.866689722221999</c:v>
                </c:pt>
                <c:pt idx="8797">
                  <c:v>48.872244722221993</c:v>
                </c:pt>
                <c:pt idx="8798">
                  <c:v>48.877801111109974</c:v>
                </c:pt>
                <c:pt idx="8799">
                  <c:v>48.883376666665974</c:v>
                </c:pt>
                <c:pt idx="8800">
                  <c:v>48.888911944444452</c:v>
                </c:pt>
                <c:pt idx="8801">
                  <c:v>48.894466944444446</c:v>
                </c:pt>
                <c:pt idx="8802">
                  <c:v>48.900030277777773</c:v>
                </c:pt>
                <c:pt idx="8803">
                  <c:v>48.90558</c:v>
                </c:pt>
                <c:pt idx="8804">
                  <c:v>48.911142777777776</c:v>
                </c:pt>
                <c:pt idx="8805">
                  <c:v>48.916689444443087</c:v>
                </c:pt>
                <c:pt idx="8806">
                  <c:v>48.922245277777783</c:v>
                </c:pt>
                <c:pt idx="8807">
                  <c:v>48.927803333333294</c:v>
                </c:pt>
                <c:pt idx="8808">
                  <c:v>48.933391111111114</c:v>
                </c:pt>
                <c:pt idx="8809">
                  <c:v>48.938932777778113</c:v>
                </c:pt>
                <c:pt idx="8810">
                  <c:v>48.944488888888891</c:v>
                </c:pt>
                <c:pt idx="8811">
                  <c:v>48.950043333332744</c:v>
                </c:pt>
                <c:pt idx="8812">
                  <c:v>48.955590000000001</c:v>
                </c:pt>
                <c:pt idx="8813">
                  <c:v>48.961134444444447</c:v>
                </c:pt>
                <c:pt idx="8814">
                  <c:v>48.966690833333324</c:v>
                </c:pt>
                <c:pt idx="8815">
                  <c:v>48.972246111111104</c:v>
                </c:pt>
                <c:pt idx="8816">
                  <c:v>48.977800277777774</c:v>
                </c:pt>
                <c:pt idx="8817">
                  <c:v>48.983355833333334</c:v>
                </c:pt>
                <c:pt idx="8818">
                  <c:v>48.988913611111116</c:v>
                </c:pt>
                <c:pt idx="8819">
                  <c:v>48.994467499998947</c:v>
                </c:pt>
                <c:pt idx="8820">
                  <c:v>49.000024166665995</c:v>
                </c:pt>
                <c:pt idx="8821">
                  <c:v>49.005578888890057</c:v>
                </c:pt>
                <c:pt idx="8822">
                  <c:v>49.011138888889263</c:v>
                </c:pt>
                <c:pt idx="8823">
                  <c:v>49.016690833333094</c:v>
                </c:pt>
                <c:pt idx="8824">
                  <c:v>49.022246666665993</c:v>
                </c:pt>
                <c:pt idx="8825">
                  <c:v>49.027801111111096</c:v>
                </c:pt>
                <c:pt idx="8826">
                  <c:v>49.033357222222222</c:v>
                </c:pt>
                <c:pt idx="8827">
                  <c:v>49.038912222222613</c:v>
                </c:pt>
                <c:pt idx="8828">
                  <c:v>49.044468888888886</c:v>
                </c:pt>
                <c:pt idx="8829">
                  <c:v>49.050023611111094</c:v>
                </c:pt>
                <c:pt idx="8830">
                  <c:v>49.055578055555557</c:v>
                </c:pt>
                <c:pt idx="8831">
                  <c:v>49.061151388889463</c:v>
                </c:pt>
                <c:pt idx="8832">
                  <c:v>49.066689722222144</c:v>
                </c:pt>
                <c:pt idx="8833">
                  <c:v>49.072245555555554</c:v>
                </c:pt>
                <c:pt idx="8834">
                  <c:v>49.077801666665245</c:v>
                </c:pt>
                <c:pt idx="8835">
                  <c:v>49.083356388889413</c:v>
                </c:pt>
                <c:pt idx="8836">
                  <c:v>49.088912222222262</c:v>
                </c:pt>
                <c:pt idx="8837">
                  <c:v>49.094478055555555</c:v>
                </c:pt>
                <c:pt idx="8838">
                  <c:v>49.100024166665975</c:v>
                </c:pt>
                <c:pt idx="8839">
                  <c:v>49.105578055555561</c:v>
                </c:pt>
                <c:pt idx="8840">
                  <c:v>49.111133611111114</c:v>
                </c:pt>
                <c:pt idx="8841">
                  <c:v>49.116690277777778</c:v>
                </c:pt>
                <c:pt idx="8842">
                  <c:v>49.122246111111117</c:v>
                </c:pt>
                <c:pt idx="8843">
                  <c:v>49.12780027777778</c:v>
                </c:pt>
                <c:pt idx="8844">
                  <c:v>49.133356388890093</c:v>
                </c:pt>
                <c:pt idx="8845">
                  <c:v>49.138931111111113</c:v>
                </c:pt>
                <c:pt idx="8846">
                  <c:v>49.144485555554994</c:v>
                </c:pt>
                <c:pt idx="8847">
                  <c:v>49.150039444444445</c:v>
                </c:pt>
                <c:pt idx="8848">
                  <c:v>49.155579166666094</c:v>
                </c:pt>
                <c:pt idx="8849">
                  <c:v>49.161133888890042</c:v>
                </c:pt>
                <c:pt idx="8850">
                  <c:v>49.166689722222195</c:v>
                </c:pt>
                <c:pt idx="8851">
                  <c:v>49.172246666665998</c:v>
                </c:pt>
                <c:pt idx="8852">
                  <c:v>49.177800833333244</c:v>
                </c:pt>
                <c:pt idx="8853">
                  <c:v>49.183355833333337</c:v>
                </c:pt>
                <c:pt idx="8854">
                  <c:v>49.188929166665993</c:v>
                </c:pt>
                <c:pt idx="8855">
                  <c:v>49.194469166665975</c:v>
                </c:pt>
                <c:pt idx="8856">
                  <c:v>49.200028611111115</c:v>
                </c:pt>
                <c:pt idx="8857">
                  <c:v>49.205578055555563</c:v>
                </c:pt>
                <c:pt idx="8858">
                  <c:v>49.211135277777863</c:v>
                </c:pt>
                <c:pt idx="8859">
                  <c:v>49.216690277777772</c:v>
                </c:pt>
                <c:pt idx="8860">
                  <c:v>49.222244722222221</c:v>
                </c:pt>
                <c:pt idx="8861">
                  <c:v>49.227801944444451</c:v>
                </c:pt>
                <c:pt idx="8862">
                  <c:v>49.233372222222513</c:v>
                </c:pt>
                <c:pt idx="8863">
                  <c:v>49.238913055555663</c:v>
                </c:pt>
                <c:pt idx="8864">
                  <c:v>49.244467499998947</c:v>
                </c:pt>
                <c:pt idx="8865">
                  <c:v>49.250024166665995</c:v>
                </c:pt>
                <c:pt idx="8866">
                  <c:v>49.25557944444445</c:v>
                </c:pt>
                <c:pt idx="8867">
                  <c:v>49.261154444444443</c:v>
                </c:pt>
                <c:pt idx="8868">
                  <c:v>49.266704166666344</c:v>
                </c:pt>
                <c:pt idx="8869">
                  <c:v>49.272245000000012</c:v>
                </c:pt>
                <c:pt idx="8870">
                  <c:v>49.277800833333295</c:v>
                </c:pt>
                <c:pt idx="8871">
                  <c:v>49.283356388890013</c:v>
                </c:pt>
                <c:pt idx="8872">
                  <c:v>49.288911388890078</c:v>
                </c:pt>
                <c:pt idx="8873">
                  <c:v>49.294468611111114</c:v>
                </c:pt>
                <c:pt idx="8874">
                  <c:v>49.300023055555194</c:v>
                </c:pt>
                <c:pt idx="8875">
                  <c:v>49.305578888889563</c:v>
                </c:pt>
                <c:pt idx="8876">
                  <c:v>49.311135</c:v>
                </c:pt>
                <c:pt idx="8877">
                  <c:v>49.316690833332324</c:v>
                </c:pt>
                <c:pt idx="8878">
                  <c:v>49.322262222222221</c:v>
                </c:pt>
                <c:pt idx="8879">
                  <c:v>49.327801111110944</c:v>
                </c:pt>
                <c:pt idx="8880">
                  <c:v>49.333355833333336</c:v>
                </c:pt>
                <c:pt idx="8881">
                  <c:v>49.338911944444462</c:v>
                </c:pt>
                <c:pt idx="8882">
                  <c:v>49.344479444443323</c:v>
                </c:pt>
                <c:pt idx="8883">
                  <c:v>49.350023055554637</c:v>
                </c:pt>
                <c:pt idx="8884">
                  <c:v>49.355578888889013</c:v>
                </c:pt>
                <c:pt idx="8885">
                  <c:v>49.361133611111114</c:v>
                </c:pt>
                <c:pt idx="8886">
                  <c:v>49.366689722221999</c:v>
                </c:pt>
                <c:pt idx="8887">
                  <c:v>49.372245277777779</c:v>
                </c:pt>
                <c:pt idx="8888">
                  <c:v>49.377800277777744</c:v>
                </c:pt>
                <c:pt idx="8889">
                  <c:v>49.383356666665975</c:v>
                </c:pt>
                <c:pt idx="8890">
                  <c:v>49.388932222222216</c:v>
                </c:pt>
                <c:pt idx="8891">
                  <c:v>49.394477777777745</c:v>
                </c:pt>
                <c:pt idx="8892">
                  <c:v>49.400036111111106</c:v>
                </c:pt>
                <c:pt idx="8893">
                  <c:v>49.405579444444449</c:v>
                </c:pt>
                <c:pt idx="8894">
                  <c:v>49.411135833333326</c:v>
                </c:pt>
                <c:pt idx="8895">
                  <c:v>49.416689722221975</c:v>
                </c:pt>
                <c:pt idx="8896">
                  <c:v>49.422245277777783</c:v>
                </c:pt>
                <c:pt idx="8897">
                  <c:v>49.427801944444447</c:v>
                </c:pt>
                <c:pt idx="8898">
                  <c:v>49.433356388889663</c:v>
                </c:pt>
                <c:pt idx="8899">
                  <c:v>49.438912222222363</c:v>
                </c:pt>
                <c:pt idx="8900">
                  <c:v>49.444468333332388</c:v>
                </c:pt>
                <c:pt idx="8901">
                  <c:v>49.450023888888893</c:v>
                </c:pt>
                <c:pt idx="8902">
                  <c:v>49.455579722222225</c:v>
                </c:pt>
                <c:pt idx="8903">
                  <c:v>49.461134722222205</c:v>
                </c:pt>
                <c:pt idx="8904">
                  <c:v>49.466689722221993</c:v>
                </c:pt>
                <c:pt idx="8905">
                  <c:v>49.472246666665974</c:v>
                </c:pt>
                <c:pt idx="8906">
                  <c:v>49.477800833332402</c:v>
                </c:pt>
                <c:pt idx="8907">
                  <c:v>49.483376111111106</c:v>
                </c:pt>
                <c:pt idx="8908">
                  <c:v>49.488923888888912</c:v>
                </c:pt>
                <c:pt idx="8909">
                  <c:v>49.494470277777779</c:v>
                </c:pt>
                <c:pt idx="8910">
                  <c:v>49.50002694444445</c:v>
                </c:pt>
                <c:pt idx="8911">
                  <c:v>49.505578611111112</c:v>
                </c:pt>
                <c:pt idx="8912">
                  <c:v>49.511135555555555</c:v>
                </c:pt>
                <c:pt idx="8913">
                  <c:v>49.516689722221997</c:v>
                </c:pt>
                <c:pt idx="8914">
                  <c:v>49.522246666665993</c:v>
                </c:pt>
                <c:pt idx="8915">
                  <c:v>49.527821111111095</c:v>
                </c:pt>
                <c:pt idx="8916">
                  <c:v>49.533367777777784</c:v>
                </c:pt>
                <c:pt idx="8917">
                  <c:v>49.538911666666444</c:v>
                </c:pt>
                <c:pt idx="8918">
                  <c:v>49.544471388888901</c:v>
                </c:pt>
                <c:pt idx="8919">
                  <c:v>49.550025555555344</c:v>
                </c:pt>
                <c:pt idx="8920">
                  <c:v>49.555578888889563</c:v>
                </c:pt>
                <c:pt idx="8921">
                  <c:v>49.56113361111111</c:v>
                </c:pt>
                <c:pt idx="8922">
                  <c:v>49.566689166665995</c:v>
                </c:pt>
                <c:pt idx="8923">
                  <c:v>49.572245555555554</c:v>
                </c:pt>
                <c:pt idx="8924">
                  <c:v>49.577800277777776</c:v>
                </c:pt>
                <c:pt idx="8925">
                  <c:v>49.583356944444439</c:v>
                </c:pt>
                <c:pt idx="8926">
                  <c:v>49.58893638888982</c:v>
                </c:pt>
                <c:pt idx="8927">
                  <c:v>49.594476944444452</c:v>
                </c:pt>
                <c:pt idx="8928">
                  <c:v>49.600024444444394</c:v>
                </c:pt>
                <c:pt idx="8929">
                  <c:v>49.605578611111113</c:v>
                </c:pt>
                <c:pt idx="8930">
                  <c:v>49.611140000000006</c:v>
                </c:pt>
                <c:pt idx="8931">
                  <c:v>49.616692499999999</c:v>
                </c:pt>
                <c:pt idx="8932">
                  <c:v>49.622245555555558</c:v>
                </c:pt>
                <c:pt idx="8933">
                  <c:v>49.627800833333325</c:v>
                </c:pt>
                <c:pt idx="8934">
                  <c:v>49.633356666666494</c:v>
                </c:pt>
                <c:pt idx="8935">
                  <c:v>49.63891222222334</c:v>
                </c:pt>
                <c:pt idx="8936">
                  <c:v>49.644467499998804</c:v>
                </c:pt>
                <c:pt idx="8937">
                  <c:v>49.650043611111094</c:v>
                </c:pt>
                <c:pt idx="8938">
                  <c:v>49.655598333333337</c:v>
                </c:pt>
                <c:pt idx="8939">
                  <c:v>49.661150555555551</c:v>
                </c:pt>
                <c:pt idx="8940">
                  <c:v>49.666703333333338</c:v>
                </c:pt>
                <c:pt idx="8941">
                  <c:v>49.672249166665999</c:v>
                </c:pt>
                <c:pt idx="8942">
                  <c:v>49.677808333333324</c:v>
                </c:pt>
                <c:pt idx="8943">
                  <c:v>49.683355833333337</c:v>
                </c:pt>
                <c:pt idx="8944">
                  <c:v>49.688912222222363</c:v>
                </c:pt>
                <c:pt idx="8945">
                  <c:v>49.694467222222194</c:v>
                </c:pt>
                <c:pt idx="8946">
                  <c:v>49.700047777777776</c:v>
                </c:pt>
                <c:pt idx="8947">
                  <c:v>49.705578055555563</c:v>
                </c:pt>
                <c:pt idx="8948">
                  <c:v>49.711133611111116</c:v>
                </c:pt>
                <c:pt idx="8949">
                  <c:v>49.716690833333324</c:v>
                </c:pt>
                <c:pt idx="8950">
                  <c:v>49.722266666666194</c:v>
                </c:pt>
                <c:pt idx="8951">
                  <c:v>49.727802222222216</c:v>
                </c:pt>
                <c:pt idx="8952">
                  <c:v>49.733377777777783</c:v>
                </c:pt>
                <c:pt idx="8953">
                  <c:v>49.738911944445796</c:v>
                </c:pt>
                <c:pt idx="8954">
                  <c:v>49.744468055555544</c:v>
                </c:pt>
                <c:pt idx="8955">
                  <c:v>49.750023333333324</c:v>
                </c:pt>
                <c:pt idx="8956">
                  <c:v>49.755578611111112</c:v>
                </c:pt>
                <c:pt idx="8957">
                  <c:v>49.761137222222231</c:v>
                </c:pt>
                <c:pt idx="8958">
                  <c:v>49.766691111111108</c:v>
                </c:pt>
                <c:pt idx="8959">
                  <c:v>49.772245833333329</c:v>
                </c:pt>
                <c:pt idx="8960">
                  <c:v>49.777802222222221</c:v>
                </c:pt>
                <c:pt idx="8961">
                  <c:v>49.783356388890013</c:v>
                </c:pt>
                <c:pt idx="8962">
                  <c:v>49.788935833333333</c:v>
                </c:pt>
                <c:pt idx="8963">
                  <c:v>49.79448277777778</c:v>
                </c:pt>
                <c:pt idx="8964">
                  <c:v>49.800023055555194</c:v>
                </c:pt>
                <c:pt idx="8965">
                  <c:v>49.805579444444447</c:v>
                </c:pt>
                <c:pt idx="8966">
                  <c:v>49.811134444443994</c:v>
                </c:pt>
                <c:pt idx="8967">
                  <c:v>49.816689722221994</c:v>
                </c:pt>
                <c:pt idx="8968">
                  <c:v>49.822244722222194</c:v>
                </c:pt>
                <c:pt idx="8969">
                  <c:v>49.827801111110944</c:v>
                </c:pt>
                <c:pt idx="8970">
                  <c:v>49.833356666665999</c:v>
                </c:pt>
                <c:pt idx="8971">
                  <c:v>49.838911388889613</c:v>
                </c:pt>
                <c:pt idx="8972">
                  <c:v>49.844467777775904</c:v>
                </c:pt>
                <c:pt idx="8973">
                  <c:v>49.850024444443036</c:v>
                </c:pt>
                <c:pt idx="8974">
                  <c:v>49.855578888889013</c:v>
                </c:pt>
                <c:pt idx="8975">
                  <c:v>49.861154722222224</c:v>
                </c:pt>
                <c:pt idx="8976">
                  <c:v>49.866690555555444</c:v>
                </c:pt>
                <c:pt idx="8977">
                  <c:v>49.872255555555554</c:v>
                </c:pt>
                <c:pt idx="8978">
                  <c:v>49.877806944444444</c:v>
                </c:pt>
                <c:pt idx="8979">
                  <c:v>49.883360555554994</c:v>
                </c:pt>
                <c:pt idx="8980">
                  <c:v>49.888911944444452</c:v>
                </c:pt>
                <c:pt idx="8981">
                  <c:v>49.894467499998804</c:v>
                </c:pt>
                <c:pt idx="8982">
                  <c:v>49.900022499999999</c:v>
                </c:pt>
                <c:pt idx="8983">
                  <c:v>49.90557888888992</c:v>
                </c:pt>
                <c:pt idx="8984">
                  <c:v>49.911134166665974</c:v>
                </c:pt>
                <c:pt idx="8985">
                  <c:v>49.916690555554894</c:v>
                </c:pt>
                <c:pt idx="8986">
                  <c:v>49.922246111111114</c:v>
                </c:pt>
                <c:pt idx="8987">
                  <c:v>49.927800833333244</c:v>
                </c:pt>
                <c:pt idx="8988">
                  <c:v>49.933375000000012</c:v>
                </c:pt>
                <c:pt idx="8989">
                  <c:v>49.938911388889935</c:v>
                </c:pt>
                <c:pt idx="8990">
                  <c:v>49.944471666665159</c:v>
                </c:pt>
                <c:pt idx="8991">
                  <c:v>49.950023055554944</c:v>
                </c:pt>
                <c:pt idx="8992">
                  <c:v>49.955578611111115</c:v>
                </c:pt>
                <c:pt idx="8993">
                  <c:v>49.961133611111116</c:v>
                </c:pt>
                <c:pt idx="8994">
                  <c:v>49.966689722221993</c:v>
                </c:pt>
                <c:pt idx="8995">
                  <c:v>49.97224527777778</c:v>
                </c:pt>
                <c:pt idx="8996">
                  <c:v>49.977801666665094</c:v>
                </c:pt>
                <c:pt idx="8997">
                  <c:v>49.983356666665998</c:v>
                </c:pt>
                <c:pt idx="8998">
                  <c:v>49.988913055555557</c:v>
                </c:pt>
                <c:pt idx="8999">
                  <c:v>49.994480555554944</c:v>
                </c:pt>
                <c:pt idx="9000">
                  <c:v>50.000027222222194</c:v>
                </c:pt>
                <c:pt idx="9001">
                  <c:v>50.005578888890057</c:v>
                </c:pt>
                <c:pt idx="9002">
                  <c:v>50.011153611111105</c:v>
                </c:pt>
                <c:pt idx="9003">
                  <c:v>50.016697777776699</c:v>
                </c:pt>
                <c:pt idx="9004">
                  <c:v>50.022261944444452</c:v>
                </c:pt>
                <c:pt idx="9005">
                  <c:v>50.027800833333295</c:v>
                </c:pt>
                <c:pt idx="9006">
                  <c:v>50.033356388890013</c:v>
                </c:pt>
                <c:pt idx="9007">
                  <c:v>50.038912222222613</c:v>
                </c:pt>
                <c:pt idx="9008">
                  <c:v>50.044467499998589</c:v>
                </c:pt>
                <c:pt idx="9009">
                  <c:v>50.050024444443459</c:v>
                </c:pt>
                <c:pt idx="9010">
                  <c:v>50.055579444444447</c:v>
                </c:pt>
                <c:pt idx="9011">
                  <c:v>50.061134166666044</c:v>
                </c:pt>
                <c:pt idx="9012">
                  <c:v>50.066710000000263</c:v>
                </c:pt>
                <c:pt idx="9013">
                  <c:v>50.072244722222194</c:v>
                </c:pt>
                <c:pt idx="9014">
                  <c:v>50.077800833332994</c:v>
                </c:pt>
                <c:pt idx="9015">
                  <c:v>50.08336694444445</c:v>
                </c:pt>
                <c:pt idx="9016">
                  <c:v>50.088916666666194</c:v>
                </c:pt>
                <c:pt idx="9017">
                  <c:v>50.094468333333324</c:v>
                </c:pt>
                <c:pt idx="9018">
                  <c:v>50.100022500000001</c:v>
                </c:pt>
                <c:pt idx="9019">
                  <c:v>50.105581111111114</c:v>
                </c:pt>
                <c:pt idx="9020">
                  <c:v>50.111133611111114</c:v>
                </c:pt>
                <c:pt idx="9021">
                  <c:v>50.116689999999998</c:v>
                </c:pt>
                <c:pt idx="9022">
                  <c:v>50.122245555555558</c:v>
                </c:pt>
                <c:pt idx="9023">
                  <c:v>50.127800555555545</c:v>
                </c:pt>
                <c:pt idx="9024">
                  <c:v>50.133356944445509</c:v>
                </c:pt>
                <c:pt idx="9025">
                  <c:v>50.138936666666645</c:v>
                </c:pt>
                <c:pt idx="9026">
                  <c:v>50.144484166665123</c:v>
                </c:pt>
                <c:pt idx="9027">
                  <c:v>50.150023333333294</c:v>
                </c:pt>
                <c:pt idx="9028">
                  <c:v>50.155578611111117</c:v>
                </c:pt>
                <c:pt idx="9029">
                  <c:v>50.161150555555551</c:v>
                </c:pt>
                <c:pt idx="9030">
                  <c:v>50.166709722222222</c:v>
                </c:pt>
                <c:pt idx="9031">
                  <c:v>50.172246111111114</c:v>
                </c:pt>
                <c:pt idx="9032">
                  <c:v>50.177801388888888</c:v>
                </c:pt>
                <c:pt idx="9033">
                  <c:v>50.183356666665993</c:v>
                </c:pt>
                <c:pt idx="9034">
                  <c:v>50.188912777778263</c:v>
                </c:pt>
                <c:pt idx="9035">
                  <c:v>50.194484444443994</c:v>
                </c:pt>
                <c:pt idx="9036">
                  <c:v>50.200036666666144</c:v>
                </c:pt>
                <c:pt idx="9037">
                  <c:v>50.205593055555561</c:v>
                </c:pt>
                <c:pt idx="9038">
                  <c:v>50.211134722222205</c:v>
                </c:pt>
                <c:pt idx="9039">
                  <c:v>50.216692500000001</c:v>
                </c:pt>
                <c:pt idx="9040">
                  <c:v>50.222246944444613</c:v>
                </c:pt>
                <c:pt idx="9041">
                  <c:v>50.22780083333334</c:v>
                </c:pt>
                <c:pt idx="9042">
                  <c:v>50.233355833333363</c:v>
                </c:pt>
                <c:pt idx="9043">
                  <c:v>50.23891277777895</c:v>
                </c:pt>
                <c:pt idx="9044">
                  <c:v>50.244468333333295</c:v>
                </c:pt>
                <c:pt idx="9045">
                  <c:v>50.250024166665995</c:v>
                </c:pt>
                <c:pt idx="9046">
                  <c:v>50.25557805555556</c:v>
                </c:pt>
                <c:pt idx="9047">
                  <c:v>50.261134166666594</c:v>
                </c:pt>
                <c:pt idx="9048">
                  <c:v>50.266693611111116</c:v>
                </c:pt>
                <c:pt idx="9049">
                  <c:v>50.272263888889213</c:v>
                </c:pt>
                <c:pt idx="9050">
                  <c:v>50.27781944444444</c:v>
                </c:pt>
                <c:pt idx="9051">
                  <c:v>50.283356388890013</c:v>
                </c:pt>
                <c:pt idx="9052">
                  <c:v>50.288912500000563</c:v>
                </c:pt>
                <c:pt idx="9053">
                  <c:v>50.294467499999996</c:v>
                </c:pt>
                <c:pt idx="9054">
                  <c:v>50.300023055555194</c:v>
                </c:pt>
                <c:pt idx="9055">
                  <c:v>50.305578888889563</c:v>
                </c:pt>
                <c:pt idx="9056">
                  <c:v>50.311133611111096</c:v>
                </c:pt>
                <c:pt idx="9057">
                  <c:v>50.31671027777778</c:v>
                </c:pt>
                <c:pt idx="9058">
                  <c:v>50.322249166665998</c:v>
                </c:pt>
                <c:pt idx="9059">
                  <c:v>50.327803611111094</c:v>
                </c:pt>
                <c:pt idx="9060">
                  <c:v>50.333357499999998</c:v>
                </c:pt>
                <c:pt idx="9061">
                  <c:v>50.338911944444462</c:v>
                </c:pt>
                <c:pt idx="9062">
                  <c:v>50.344473333332388</c:v>
                </c:pt>
                <c:pt idx="9063">
                  <c:v>50.350023888888892</c:v>
                </c:pt>
                <c:pt idx="9064">
                  <c:v>50.355578611111106</c:v>
                </c:pt>
                <c:pt idx="9065">
                  <c:v>50.361134444444446</c:v>
                </c:pt>
                <c:pt idx="9066">
                  <c:v>50.366689166665388</c:v>
                </c:pt>
                <c:pt idx="9067">
                  <c:v>50.372244999999999</c:v>
                </c:pt>
                <c:pt idx="9068">
                  <c:v>50.377800277777744</c:v>
                </c:pt>
                <c:pt idx="9069">
                  <c:v>50.383357222222195</c:v>
                </c:pt>
                <c:pt idx="9070">
                  <c:v>50.388920833333295</c:v>
                </c:pt>
                <c:pt idx="9071">
                  <c:v>50.394467499998804</c:v>
                </c:pt>
                <c:pt idx="9072">
                  <c:v>50.400031388888912</c:v>
                </c:pt>
                <c:pt idx="9073">
                  <c:v>50.405587499999996</c:v>
                </c:pt>
                <c:pt idx="9074">
                  <c:v>50.411133611111104</c:v>
                </c:pt>
                <c:pt idx="9075">
                  <c:v>50.416689722221975</c:v>
                </c:pt>
                <c:pt idx="9076">
                  <c:v>50.422246388889263</c:v>
                </c:pt>
                <c:pt idx="9077">
                  <c:v>50.427801944444447</c:v>
                </c:pt>
                <c:pt idx="9078">
                  <c:v>50.433357777777772</c:v>
                </c:pt>
                <c:pt idx="9079">
                  <c:v>50.438913611111111</c:v>
                </c:pt>
                <c:pt idx="9080">
                  <c:v>50.444484722221944</c:v>
                </c:pt>
                <c:pt idx="9081">
                  <c:v>50.450023055554944</c:v>
                </c:pt>
                <c:pt idx="9082">
                  <c:v>50.455579722222225</c:v>
                </c:pt>
                <c:pt idx="9083">
                  <c:v>50.461134444444447</c:v>
                </c:pt>
                <c:pt idx="9084">
                  <c:v>50.466689722221993</c:v>
                </c:pt>
                <c:pt idx="9085">
                  <c:v>50.472245833333325</c:v>
                </c:pt>
                <c:pt idx="9086">
                  <c:v>50.477800833332402</c:v>
                </c:pt>
                <c:pt idx="9087">
                  <c:v>50.483357222222224</c:v>
                </c:pt>
                <c:pt idx="9088">
                  <c:v>50.488912777777813</c:v>
                </c:pt>
                <c:pt idx="9089">
                  <c:v>50.494468333333295</c:v>
                </c:pt>
                <c:pt idx="9090">
                  <c:v>50.500024444444144</c:v>
                </c:pt>
                <c:pt idx="9091">
                  <c:v>50.505598055555552</c:v>
                </c:pt>
                <c:pt idx="9092">
                  <c:v>50.511155555555554</c:v>
                </c:pt>
                <c:pt idx="9093">
                  <c:v>50.516689722221997</c:v>
                </c:pt>
                <c:pt idx="9094">
                  <c:v>50.522245555555557</c:v>
                </c:pt>
                <c:pt idx="9095">
                  <c:v>50.527801111111096</c:v>
                </c:pt>
                <c:pt idx="9096">
                  <c:v>50.533356944444463</c:v>
                </c:pt>
                <c:pt idx="9097">
                  <c:v>50.538911944445495</c:v>
                </c:pt>
                <c:pt idx="9098">
                  <c:v>50.544467499998589</c:v>
                </c:pt>
                <c:pt idx="9099">
                  <c:v>50.550022500000004</c:v>
                </c:pt>
                <c:pt idx="9100">
                  <c:v>50.555578888889563</c:v>
                </c:pt>
                <c:pt idx="9101">
                  <c:v>50.56113361111111</c:v>
                </c:pt>
                <c:pt idx="9102">
                  <c:v>50.566690000000001</c:v>
                </c:pt>
                <c:pt idx="9103">
                  <c:v>50.572245277777782</c:v>
                </c:pt>
                <c:pt idx="9104">
                  <c:v>50.577803055555194</c:v>
                </c:pt>
                <c:pt idx="9105">
                  <c:v>50.583356388889413</c:v>
                </c:pt>
                <c:pt idx="9106">
                  <c:v>50.588930277777813</c:v>
                </c:pt>
                <c:pt idx="9107">
                  <c:v>50.594466944444449</c:v>
                </c:pt>
                <c:pt idx="9108">
                  <c:v>50.600022500000001</c:v>
                </c:pt>
                <c:pt idx="9109">
                  <c:v>50.605578055555561</c:v>
                </c:pt>
                <c:pt idx="9110">
                  <c:v>50.611135000000012</c:v>
                </c:pt>
                <c:pt idx="9111">
                  <c:v>50.616690555555444</c:v>
                </c:pt>
                <c:pt idx="9112">
                  <c:v>50.622244722222227</c:v>
                </c:pt>
                <c:pt idx="9113">
                  <c:v>50.627821111111096</c:v>
                </c:pt>
                <c:pt idx="9114">
                  <c:v>50.633355833333333</c:v>
                </c:pt>
                <c:pt idx="9115">
                  <c:v>50.638911388890172</c:v>
                </c:pt>
                <c:pt idx="9116">
                  <c:v>50.644482222222194</c:v>
                </c:pt>
                <c:pt idx="9117">
                  <c:v>50.650023055555494</c:v>
                </c:pt>
                <c:pt idx="9118">
                  <c:v>50.655586944444451</c:v>
                </c:pt>
                <c:pt idx="9119">
                  <c:v>50.661140555555555</c:v>
                </c:pt>
                <c:pt idx="9120">
                  <c:v>50.666690000000003</c:v>
                </c:pt>
                <c:pt idx="9121">
                  <c:v>50.672245277777783</c:v>
                </c:pt>
                <c:pt idx="9122">
                  <c:v>50.677800833333244</c:v>
                </c:pt>
                <c:pt idx="9123">
                  <c:v>50.683355555555551</c:v>
                </c:pt>
                <c:pt idx="9124">
                  <c:v>50.688911944444463</c:v>
                </c:pt>
                <c:pt idx="9125">
                  <c:v>50.694467499999995</c:v>
                </c:pt>
                <c:pt idx="9126">
                  <c:v>50.700024722222224</c:v>
                </c:pt>
                <c:pt idx="9127">
                  <c:v>50.705579444444453</c:v>
                </c:pt>
                <c:pt idx="9128">
                  <c:v>50.711134444444447</c:v>
                </c:pt>
                <c:pt idx="9129">
                  <c:v>50.71669277777778</c:v>
                </c:pt>
                <c:pt idx="9130">
                  <c:v>50.722246666666344</c:v>
                </c:pt>
                <c:pt idx="9131">
                  <c:v>50.727801666665997</c:v>
                </c:pt>
                <c:pt idx="9132">
                  <c:v>50.733357222222232</c:v>
                </c:pt>
                <c:pt idx="9133">
                  <c:v>50.738924444444443</c:v>
                </c:pt>
                <c:pt idx="9134">
                  <c:v>50.744467499998947</c:v>
                </c:pt>
                <c:pt idx="9135">
                  <c:v>50.750023888888911</c:v>
                </c:pt>
                <c:pt idx="9136">
                  <c:v>50.755579166666394</c:v>
                </c:pt>
                <c:pt idx="9137">
                  <c:v>50.761134444444451</c:v>
                </c:pt>
                <c:pt idx="9138">
                  <c:v>50.766689166665998</c:v>
                </c:pt>
                <c:pt idx="9139">
                  <c:v>50.772263055555555</c:v>
                </c:pt>
                <c:pt idx="9140">
                  <c:v>50.777804444444094</c:v>
                </c:pt>
                <c:pt idx="9141">
                  <c:v>50.783361944444451</c:v>
                </c:pt>
                <c:pt idx="9142">
                  <c:v>50.788911944445495</c:v>
                </c:pt>
                <c:pt idx="9143">
                  <c:v>50.794467499999996</c:v>
                </c:pt>
                <c:pt idx="9144">
                  <c:v>50.800022500000004</c:v>
                </c:pt>
                <c:pt idx="9145">
                  <c:v>50.805579444444447</c:v>
                </c:pt>
                <c:pt idx="9146">
                  <c:v>50.811155833333324</c:v>
                </c:pt>
                <c:pt idx="9147">
                  <c:v>50.816709999999993</c:v>
                </c:pt>
                <c:pt idx="9148">
                  <c:v>50.822266666665975</c:v>
                </c:pt>
                <c:pt idx="9149">
                  <c:v>50.827800833332994</c:v>
                </c:pt>
                <c:pt idx="9150">
                  <c:v>50.833355833333336</c:v>
                </c:pt>
                <c:pt idx="9151">
                  <c:v>50.838913055555558</c:v>
                </c:pt>
                <c:pt idx="9152">
                  <c:v>50.844466944444044</c:v>
                </c:pt>
                <c:pt idx="9153">
                  <c:v>50.850043611109975</c:v>
                </c:pt>
                <c:pt idx="9154">
                  <c:v>50.855600000000003</c:v>
                </c:pt>
                <c:pt idx="9155">
                  <c:v>50.861154444444395</c:v>
                </c:pt>
                <c:pt idx="9156">
                  <c:v>50.866690277777778</c:v>
                </c:pt>
                <c:pt idx="9157">
                  <c:v>50.872244722221993</c:v>
                </c:pt>
                <c:pt idx="9158">
                  <c:v>50.877800833332223</c:v>
                </c:pt>
                <c:pt idx="9159">
                  <c:v>50.883357499999995</c:v>
                </c:pt>
                <c:pt idx="9160">
                  <c:v>50.888911944444452</c:v>
                </c:pt>
                <c:pt idx="9161">
                  <c:v>50.894489444443387</c:v>
                </c:pt>
                <c:pt idx="9162">
                  <c:v>50.900037499999996</c:v>
                </c:pt>
                <c:pt idx="9163">
                  <c:v>50.905578333333331</c:v>
                </c:pt>
                <c:pt idx="9164">
                  <c:v>50.911134722222194</c:v>
                </c:pt>
                <c:pt idx="9165">
                  <c:v>50.916690833332844</c:v>
                </c:pt>
                <c:pt idx="9166">
                  <c:v>50.922246388889263</c:v>
                </c:pt>
                <c:pt idx="9167">
                  <c:v>50.927800833333244</c:v>
                </c:pt>
                <c:pt idx="9168">
                  <c:v>50.933376666665993</c:v>
                </c:pt>
                <c:pt idx="9169">
                  <c:v>50.938932500000163</c:v>
                </c:pt>
                <c:pt idx="9170">
                  <c:v>50.944478055555344</c:v>
                </c:pt>
                <c:pt idx="9171">
                  <c:v>50.950038055555545</c:v>
                </c:pt>
                <c:pt idx="9172">
                  <c:v>50.955580000000005</c:v>
                </c:pt>
                <c:pt idx="9173">
                  <c:v>50.961135555555551</c:v>
                </c:pt>
                <c:pt idx="9174">
                  <c:v>50.96669</c:v>
                </c:pt>
                <c:pt idx="9175">
                  <c:v>50.972261944444448</c:v>
                </c:pt>
                <c:pt idx="9176">
                  <c:v>50.977800833332402</c:v>
                </c:pt>
                <c:pt idx="9177">
                  <c:v>50.983355833333334</c:v>
                </c:pt>
                <c:pt idx="9178">
                  <c:v>50.988913333333329</c:v>
                </c:pt>
                <c:pt idx="9179">
                  <c:v>50.994468333333295</c:v>
                </c:pt>
                <c:pt idx="9180">
                  <c:v>51.000023611111104</c:v>
                </c:pt>
                <c:pt idx="9181">
                  <c:v>51.005579722222222</c:v>
                </c:pt>
                <c:pt idx="9182">
                  <c:v>51.011154444444394</c:v>
                </c:pt>
                <c:pt idx="9183">
                  <c:v>51.016689444443287</c:v>
                </c:pt>
                <c:pt idx="9184">
                  <c:v>51.022246388889513</c:v>
                </c:pt>
                <c:pt idx="9185">
                  <c:v>51.027817777777777</c:v>
                </c:pt>
                <c:pt idx="9186">
                  <c:v>51.033357777777773</c:v>
                </c:pt>
                <c:pt idx="9187">
                  <c:v>51.038935555555561</c:v>
                </c:pt>
                <c:pt idx="9188">
                  <c:v>51.044467222221975</c:v>
                </c:pt>
                <c:pt idx="9189">
                  <c:v>51.050023055555194</c:v>
                </c:pt>
                <c:pt idx="9190">
                  <c:v>51.055580000000006</c:v>
                </c:pt>
                <c:pt idx="9191">
                  <c:v>51.06113361111111</c:v>
                </c:pt>
                <c:pt idx="9192">
                  <c:v>51.066690277777781</c:v>
                </c:pt>
                <c:pt idx="9193">
                  <c:v>51.072245277777782</c:v>
                </c:pt>
                <c:pt idx="9194">
                  <c:v>51.077812777777773</c:v>
                </c:pt>
                <c:pt idx="9195">
                  <c:v>51.083375555555556</c:v>
                </c:pt>
                <c:pt idx="9196">
                  <c:v>51.088911666665993</c:v>
                </c:pt>
                <c:pt idx="9197">
                  <c:v>51.094470277777781</c:v>
                </c:pt>
                <c:pt idx="9198">
                  <c:v>51.100022500000001</c:v>
                </c:pt>
                <c:pt idx="9199">
                  <c:v>51.105595555555553</c:v>
                </c:pt>
                <c:pt idx="9200">
                  <c:v>51.111153611111106</c:v>
                </c:pt>
                <c:pt idx="9201">
                  <c:v>51.116700555555546</c:v>
                </c:pt>
                <c:pt idx="9202">
                  <c:v>51.122245555555558</c:v>
                </c:pt>
                <c:pt idx="9203">
                  <c:v>51.127800833333325</c:v>
                </c:pt>
                <c:pt idx="9204">
                  <c:v>51.133357500000002</c:v>
                </c:pt>
                <c:pt idx="9205">
                  <c:v>51.13891222222334</c:v>
                </c:pt>
                <c:pt idx="9206">
                  <c:v>51.144467777776413</c:v>
                </c:pt>
                <c:pt idx="9207">
                  <c:v>51.150023611111095</c:v>
                </c:pt>
                <c:pt idx="9208">
                  <c:v>51.155579444444449</c:v>
                </c:pt>
                <c:pt idx="9209">
                  <c:v>51.161133611111111</c:v>
                </c:pt>
                <c:pt idx="9210">
                  <c:v>51.166690000000003</c:v>
                </c:pt>
                <c:pt idx="9211">
                  <c:v>51.172263888888963</c:v>
                </c:pt>
                <c:pt idx="9212">
                  <c:v>51.177800833333244</c:v>
                </c:pt>
                <c:pt idx="9213">
                  <c:v>51.183360555555545</c:v>
                </c:pt>
                <c:pt idx="9214">
                  <c:v>51.188912777778263</c:v>
                </c:pt>
                <c:pt idx="9215">
                  <c:v>51.194467499999995</c:v>
                </c:pt>
                <c:pt idx="9216">
                  <c:v>51.200023055555555</c:v>
                </c:pt>
                <c:pt idx="9217">
                  <c:v>51.205578611111363</c:v>
                </c:pt>
                <c:pt idx="9218">
                  <c:v>51.211154444444425</c:v>
                </c:pt>
                <c:pt idx="9219">
                  <c:v>51.216689166665994</c:v>
                </c:pt>
                <c:pt idx="9220">
                  <c:v>51.22224555555556</c:v>
                </c:pt>
                <c:pt idx="9221">
                  <c:v>51.227822222222223</c:v>
                </c:pt>
                <c:pt idx="9222">
                  <c:v>51.233373888890092</c:v>
                </c:pt>
                <c:pt idx="9223">
                  <c:v>51.238932777778842</c:v>
                </c:pt>
                <c:pt idx="9224">
                  <c:v>51.244467499998947</c:v>
                </c:pt>
                <c:pt idx="9225">
                  <c:v>51.250036944444453</c:v>
                </c:pt>
                <c:pt idx="9226">
                  <c:v>51.255593888889663</c:v>
                </c:pt>
                <c:pt idx="9227">
                  <c:v>51.261140833333329</c:v>
                </c:pt>
                <c:pt idx="9228">
                  <c:v>51.266689166665998</c:v>
                </c:pt>
                <c:pt idx="9229">
                  <c:v>51.272249166665993</c:v>
                </c:pt>
                <c:pt idx="9230">
                  <c:v>51.277803055555545</c:v>
                </c:pt>
                <c:pt idx="9231">
                  <c:v>51.283356666666194</c:v>
                </c:pt>
                <c:pt idx="9232">
                  <c:v>51.288911944445495</c:v>
                </c:pt>
                <c:pt idx="9233">
                  <c:v>51.294467499999996</c:v>
                </c:pt>
                <c:pt idx="9234">
                  <c:v>51.300023055555194</c:v>
                </c:pt>
                <c:pt idx="9235">
                  <c:v>51.305578611111116</c:v>
                </c:pt>
                <c:pt idx="9236">
                  <c:v>51.311136111111104</c:v>
                </c:pt>
                <c:pt idx="9237">
                  <c:v>51.316689166664922</c:v>
                </c:pt>
                <c:pt idx="9238">
                  <c:v>51.322263611111104</c:v>
                </c:pt>
                <c:pt idx="9239">
                  <c:v>51.327800555555044</c:v>
                </c:pt>
                <c:pt idx="9240">
                  <c:v>51.333357499999998</c:v>
                </c:pt>
                <c:pt idx="9241">
                  <c:v>51.338930555555557</c:v>
                </c:pt>
                <c:pt idx="9242">
                  <c:v>51.344474999999996</c:v>
                </c:pt>
                <c:pt idx="9243">
                  <c:v>51.350029722221997</c:v>
                </c:pt>
                <c:pt idx="9244">
                  <c:v>51.355579999999996</c:v>
                </c:pt>
                <c:pt idx="9245">
                  <c:v>51.361135277777812</c:v>
                </c:pt>
                <c:pt idx="9246">
                  <c:v>51.366689722221999</c:v>
                </c:pt>
                <c:pt idx="9247">
                  <c:v>51.372265555555494</c:v>
                </c:pt>
                <c:pt idx="9248">
                  <c:v>51.377801388888884</c:v>
                </c:pt>
                <c:pt idx="9249">
                  <c:v>51.383359444444444</c:v>
                </c:pt>
                <c:pt idx="9250">
                  <c:v>51.388911388889063</c:v>
                </c:pt>
                <c:pt idx="9251">
                  <c:v>51.394470277777778</c:v>
                </c:pt>
                <c:pt idx="9252">
                  <c:v>51.400023888888889</c:v>
                </c:pt>
                <c:pt idx="9253">
                  <c:v>51.405578611111117</c:v>
                </c:pt>
                <c:pt idx="9254">
                  <c:v>51.411154444444144</c:v>
                </c:pt>
                <c:pt idx="9255">
                  <c:v>51.416704722221994</c:v>
                </c:pt>
                <c:pt idx="9256">
                  <c:v>51.422245277777783</c:v>
                </c:pt>
                <c:pt idx="9257">
                  <c:v>51.427813611111105</c:v>
                </c:pt>
                <c:pt idx="9258">
                  <c:v>51.433362222222222</c:v>
                </c:pt>
                <c:pt idx="9259">
                  <c:v>51.438915833333333</c:v>
                </c:pt>
                <c:pt idx="9260">
                  <c:v>51.444467499998382</c:v>
                </c:pt>
                <c:pt idx="9261">
                  <c:v>51.450023888888893</c:v>
                </c:pt>
                <c:pt idx="9262">
                  <c:v>51.455578611111115</c:v>
                </c:pt>
                <c:pt idx="9263">
                  <c:v>51.461133611111116</c:v>
                </c:pt>
                <c:pt idx="9264">
                  <c:v>51.466689722221993</c:v>
                </c:pt>
                <c:pt idx="9265">
                  <c:v>51.472246388888912</c:v>
                </c:pt>
                <c:pt idx="9266">
                  <c:v>51.477800833332402</c:v>
                </c:pt>
                <c:pt idx="9267">
                  <c:v>51.483355833333334</c:v>
                </c:pt>
                <c:pt idx="9268">
                  <c:v>51.488912222222233</c:v>
                </c:pt>
                <c:pt idx="9269">
                  <c:v>51.494468611111095</c:v>
                </c:pt>
                <c:pt idx="9270">
                  <c:v>51.5000225</c:v>
                </c:pt>
                <c:pt idx="9271">
                  <c:v>51.50559777777778</c:v>
                </c:pt>
                <c:pt idx="9272">
                  <c:v>51.511143333333294</c:v>
                </c:pt>
                <c:pt idx="9273">
                  <c:v>51.516690000000004</c:v>
                </c:pt>
                <c:pt idx="9274">
                  <c:v>51.522245277777813</c:v>
                </c:pt>
                <c:pt idx="9275">
                  <c:v>51.527800833333295</c:v>
                </c:pt>
                <c:pt idx="9276">
                  <c:v>51.533357500000001</c:v>
                </c:pt>
                <c:pt idx="9277">
                  <c:v>51.538919166666645</c:v>
                </c:pt>
                <c:pt idx="9278">
                  <c:v>51.544473333333244</c:v>
                </c:pt>
                <c:pt idx="9279">
                  <c:v>51.550022500000004</c:v>
                </c:pt>
                <c:pt idx="9280">
                  <c:v>51.555578055555557</c:v>
                </c:pt>
                <c:pt idx="9281">
                  <c:v>51.561155277778013</c:v>
                </c:pt>
                <c:pt idx="9282">
                  <c:v>51.566689444444194</c:v>
                </c:pt>
                <c:pt idx="9283">
                  <c:v>51.572260833333324</c:v>
                </c:pt>
                <c:pt idx="9284">
                  <c:v>51.577817777777774</c:v>
                </c:pt>
                <c:pt idx="9285">
                  <c:v>51.583356388889413</c:v>
                </c:pt>
                <c:pt idx="9286">
                  <c:v>51.588911944444462</c:v>
                </c:pt>
                <c:pt idx="9287">
                  <c:v>51.594473055555554</c:v>
                </c:pt>
                <c:pt idx="9288">
                  <c:v>51.600022777777781</c:v>
                </c:pt>
                <c:pt idx="9289">
                  <c:v>51.605578611111113</c:v>
                </c:pt>
                <c:pt idx="9290">
                  <c:v>51.611134722222204</c:v>
                </c:pt>
                <c:pt idx="9291">
                  <c:v>51.616689722221999</c:v>
                </c:pt>
                <c:pt idx="9292">
                  <c:v>51.622245277778013</c:v>
                </c:pt>
                <c:pt idx="9293">
                  <c:v>51.627803611111105</c:v>
                </c:pt>
                <c:pt idx="9294">
                  <c:v>51.633356944445509</c:v>
                </c:pt>
                <c:pt idx="9295">
                  <c:v>51.638911944445617</c:v>
                </c:pt>
                <c:pt idx="9296">
                  <c:v>51.644468055555294</c:v>
                </c:pt>
                <c:pt idx="9297">
                  <c:v>51.650027499999894</c:v>
                </c:pt>
                <c:pt idx="9298">
                  <c:v>51.65557888888992</c:v>
                </c:pt>
                <c:pt idx="9299">
                  <c:v>51.661134722222222</c:v>
                </c:pt>
                <c:pt idx="9300">
                  <c:v>51.66670944444445</c:v>
                </c:pt>
                <c:pt idx="9301">
                  <c:v>51.672252500000013</c:v>
                </c:pt>
                <c:pt idx="9302">
                  <c:v>51.677810000000001</c:v>
                </c:pt>
                <c:pt idx="9303">
                  <c:v>51.683357222222227</c:v>
                </c:pt>
                <c:pt idx="9304">
                  <c:v>51.688912222222363</c:v>
                </c:pt>
                <c:pt idx="9305">
                  <c:v>51.694467499999995</c:v>
                </c:pt>
                <c:pt idx="9306">
                  <c:v>51.700022500000003</c:v>
                </c:pt>
                <c:pt idx="9307">
                  <c:v>51.705578888890258</c:v>
                </c:pt>
                <c:pt idx="9308">
                  <c:v>51.711134444444447</c:v>
                </c:pt>
                <c:pt idx="9309">
                  <c:v>51.716689722221993</c:v>
                </c:pt>
                <c:pt idx="9310">
                  <c:v>51.722256666666645</c:v>
                </c:pt>
                <c:pt idx="9311">
                  <c:v>51.727806388889213</c:v>
                </c:pt>
                <c:pt idx="9312">
                  <c:v>51.733360833333329</c:v>
                </c:pt>
                <c:pt idx="9313">
                  <c:v>51.738913888890323</c:v>
                </c:pt>
                <c:pt idx="9314">
                  <c:v>51.744478055555554</c:v>
                </c:pt>
                <c:pt idx="9315">
                  <c:v>51.750023333333324</c:v>
                </c:pt>
                <c:pt idx="9316">
                  <c:v>51.755587499999997</c:v>
                </c:pt>
                <c:pt idx="9317">
                  <c:v>51.761134166666594</c:v>
                </c:pt>
                <c:pt idx="9318">
                  <c:v>51.766691111111108</c:v>
                </c:pt>
                <c:pt idx="9319">
                  <c:v>51.772245277777813</c:v>
                </c:pt>
                <c:pt idx="9320">
                  <c:v>51.777821111111095</c:v>
                </c:pt>
                <c:pt idx="9321">
                  <c:v>51.783355833333331</c:v>
                </c:pt>
                <c:pt idx="9322">
                  <c:v>51.788912222222613</c:v>
                </c:pt>
                <c:pt idx="9323">
                  <c:v>51.794476666665993</c:v>
                </c:pt>
                <c:pt idx="9324">
                  <c:v>51.800023611111094</c:v>
                </c:pt>
                <c:pt idx="9325">
                  <c:v>51.805600277777778</c:v>
                </c:pt>
                <c:pt idx="9326">
                  <c:v>51.811134444443994</c:v>
                </c:pt>
                <c:pt idx="9327">
                  <c:v>51.816699722221998</c:v>
                </c:pt>
                <c:pt idx="9328">
                  <c:v>51.822252500000012</c:v>
                </c:pt>
                <c:pt idx="9329">
                  <c:v>51.827801111110944</c:v>
                </c:pt>
                <c:pt idx="9330">
                  <c:v>51.833357777777778</c:v>
                </c:pt>
                <c:pt idx="9331">
                  <c:v>51.838912777777963</c:v>
                </c:pt>
                <c:pt idx="9332">
                  <c:v>51.844487777775868</c:v>
                </c:pt>
                <c:pt idx="9333">
                  <c:v>51.85004138888889</c:v>
                </c:pt>
                <c:pt idx="9334">
                  <c:v>51.855588888888889</c:v>
                </c:pt>
                <c:pt idx="9335">
                  <c:v>51.861142500000007</c:v>
                </c:pt>
                <c:pt idx="9336">
                  <c:v>51.866691111111095</c:v>
                </c:pt>
                <c:pt idx="9337">
                  <c:v>51.872245833333324</c:v>
                </c:pt>
                <c:pt idx="9338">
                  <c:v>51.877800833332223</c:v>
                </c:pt>
                <c:pt idx="9339">
                  <c:v>51.883368888888889</c:v>
                </c:pt>
                <c:pt idx="9340">
                  <c:v>51.888911388889063</c:v>
                </c:pt>
                <c:pt idx="9341">
                  <c:v>51.894480000000001</c:v>
                </c:pt>
                <c:pt idx="9342">
                  <c:v>51.900024166665894</c:v>
                </c:pt>
                <c:pt idx="9343">
                  <c:v>51.905578611111117</c:v>
                </c:pt>
                <c:pt idx="9344">
                  <c:v>51.911134444444244</c:v>
                </c:pt>
                <c:pt idx="9345">
                  <c:v>51.916689999999996</c:v>
                </c:pt>
                <c:pt idx="9346">
                  <c:v>51.922246388889263</c:v>
                </c:pt>
                <c:pt idx="9347">
                  <c:v>51.927802222222205</c:v>
                </c:pt>
                <c:pt idx="9348">
                  <c:v>51.933356388889663</c:v>
                </c:pt>
                <c:pt idx="9349">
                  <c:v>51.938912222222363</c:v>
                </c:pt>
                <c:pt idx="9350">
                  <c:v>51.944466944444294</c:v>
                </c:pt>
                <c:pt idx="9351">
                  <c:v>51.950023611110844</c:v>
                </c:pt>
                <c:pt idx="9352">
                  <c:v>51.955578333333335</c:v>
                </c:pt>
                <c:pt idx="9353">
                  <c:v>51.961134444444447</c:v>
                </c:pt>
                <c:pt idx="9354">
                  <c:v>51.96669</c:v>
                </c:pt>
                <c:pt idx="9355">
                  <c:v>51.972246388888912</c:v>
                </c:pt>
                <c:pt idx="9356">
                  <c:v>51.977817499999944</c:v>
                </c:pt>
                <c:pt idx="9357">
                  <c:v>51.983361666665374</c:v>
                </c:pt>
                <c:pt idx="9358">
                  <c:v>51.988911388889363</c:v>
                </c:pt>
                <c:pt idx="9359">
                  <c:v>51.994468611111095</c:v>
                </c:pt>
                <c:pt idx="9360">
                  <c:v>52.000023333333324</c:v>
                </c:pt>
                <c:pt idx="9361">
                  <c:v>52.005580000000009</c:v>
                </c:pt>
                <c:pt idx="9362">
                  <c:v>52.011135555555555</c:v>
                </c:pt>
                <c:pt idx="9363">
                  <c:v>52.016690000000004</c:v>
                </c:pt>
                <c:pt idx="9364">
                  <c:v>52.022244722222226</c:v>
                </c:pt>
                <c:pt idx="9365">
                  <c:v>52.027800555555544</c:v>
                </c:pt>
                <c:pt idx="9366">
                  <c:v>52.033356944444463</c:v>
                </c:pt>
                <c:pt idx="9367">
                  <c:v>52.038911944445495</c:v>
                </c:pt>
                <c:pt idx="9368">
                  <c:v>52.044467777776191</c:v>
                </c:pt>
                <c:pt idx="9369">
                  <c:v>52.050023333333144</c:v>
                </c:pt>
                <c:pt idx="9370">
                  <c:v>52.055578611111116</c:v>
                </c:pt>
                <c:pt idx="9371">
                  <c:v>52.061134166666044</c:v>
                </c:pt>
                <c:pt idx="9372">
                  <c:v>52.066689722222144</c:v>
                </c:pt>
                <c:pt idx="9373">
                  <c:v>52.072245277777782</c:v>
                </c:pt>
                <c:pt idx="9374">
                  <c:v>52.077801388888886</c:v>
                </c:pt>
                <c:pt idx="9375">
                  <c:v>52.083365000000001</c:v>
                </c:pt>
                <c:pt idx="9376">
                  <c:v>52.088912500000013</c:v>
                </c:pt>
                <c:pt idx="9377">
                  <c:v>52.094466944444449</c:v>
                </c:pt>
                <c:pt idx="9378">
                  <c:v>52.100022500000001</c:v>
                </c:pt>
                <c:pt idx="9379">
                  <c:v>52.105578611111113</c:v>
                </c:pt>
                <c:pt idx="9380">
                  <c:v>52.111133611111114</c:v>
                </c:pt>
                <c:pt idx="9381">
                  <c:v>52.116724166665975</c:v>
                </c:pt>
                <c:pt idx="9382">
                  <c:v>52.122254722222223</c:v>
                </c:pt>
                <c:pt idx="9383">
                  <c:v>52.127805277777782</c:v>
                </c:pt>
                <c:pt idx="9384">
                  <c:v>52.133359166666644</c:v>
                </c:pt>
                <c:pt idx="9385">
                  <c:v>52.138911944445617</c:v>
                </c:pt>
                <c:pt idx="9386">
                  <c:v>52.144468888888888</c:v>
                </c:pt>
                <c:pt idx="9387">
                  <c:v>52.150023055555494</c:v>
                </c:pt>
                <c:pt idx="9388">
                  <c:v>52.155579444444449</c:v>
                </c:pt>
                <c:pt idx="9389">
                  <c:v>52.161150833333338</c:v>
                </c:pt>
                <c:pt idx="9390">
                  <c:v>52.16669944444444</c:v>
                </c:pt>
                <c:pt idx="9391">
                  <c:v>52.172246666665998</c:v>
                </c:pt>
                <c:pt idx="9392">
                  <c:v>52.177800833333244</c:v>
                </c:pt>
                <c:pt idx="9393">
                  <c:v>52.183357222222227</c:v>
                </c:pt>
                <c:pt idx="9394">
                  <c:v>52.188913611111111</c:v>
                </c:pt>
                <c:pt idx="9395">
                  <c:v>52.194467222222194</c:v>
                </c:pt>
                <c:pt idx="9396">
                  <c:v>52.200023055555555</c:v>
                </c:pt>
                <c:pt idx="9397">
                  <c:v>52.205578055555563</c:v>
                </c:pt>
                <c:pt idx="9398">
                  <c:v>52.211138333333331</c:v>
                </c:pt>
                <c:pt idx="9399">
                  <c:v>52.216705000000012</c:v>
                </c:pt>
                <c:pt idx="9400">
                  <c:v>52.222266388889963</c:v>
                </c:pt>
                <c:pt idx="9401">
                  <c:v>52.227815000000113</c:v>
                </c:pt>
                <c:pt idx="9402">
                  <c:v>52.233357500000011</c:v>
                </c:pt>
                <c:pt idx="9403">
                  <c:v>52.238915277779057</c:v>
                </c:pt>
                <c:pt idx="9404">
                  <c:v>52.244468611111095</c:v>
                </c:pt>
                <c:pt idx="9405">
                  <c:v>52.250023055555545</c:v>
                </c:pt>
                <c:pt idx="9406">
                  <c:v>52.255580000000009</c:v>
                </c:pt>
                <c:pt idx="9407">
                  <c:v>52.261134166666594</c:v>
                </c:pt>
                <c:pt idx="9408">
                  <c:v>52.266707222222223</c:v>
                </c:pt>
                <c:pt idx="9409">
                  <c:v>52.272245833333329</c:v>
                </c:pt>
                <c:pt idx="9410">
                  <c:v>52.277801388888889</c:v>
                </c:pt>
                <c:pt idx="9411">
                  <c:v>52.283356666666194</c:v>
                </c:pt>
                <c:pt idx="9412">
                  <c:v>52.288911944445495</c:v>
                </c:pt>
                <c:pt idx="9413">
                  <c:v>52.294468333333334</c:v>
                </c:pt>
                <c:pt idx="9414">
                  <c:v>52.300024166665352</c:v>
                </c:pt>
                <c:pt idx="9415">
                  <c:v>52.305592222222231</c:v>
                </c:pt>
                <c:pt idx="9416">
                  <c:v>52.311134444443994</c:v>
                </c:pt>
                <c:pt idx="9417">
                  <c:v>52.316690833332324</c:v>
                </c:pt>
                <c:pt idx="9418">
                  <c:v>52.322254722222205</c:v>
                </c:pt>
                <c:pt idx="9419">
                  <c:v>52.327807222221999</c:v>
                </c:pt>
                <c:pt idx="9420">
                  <c:v>52.333363611111096</c:v>
                </c:pt>
                <c:pt idx="9421">
                  <c:v>52.338912222222262</c:v>
                </c:pt>
                <c:pt idx="9422">
                  <c:v>52.344467777775904</c:v>
                </c:pt>
                <c:pt idx="9423">
                  <c:v>52.350023611110018</c:v>
                </c:pt>
                <c:pt idx="9424">
                  <c:v>52.355598055555554</c:v>
                </c:pt>
                <c:pt idx="9425">
                  <c:v>52.361146111111104</c:v>
                </c:pt>
                <c:pt idx="9426">
                  <c:v>52.366707777777776</c:v>
                </c:pt>
                <c:pt idx="9427">
                  <c:v>52.372251944444443</c:v>
                </c:pt>
                <c:pt idx="9428">
                  <c:v>52.377801666664944</c:v>
                </c:pt>
                <c:pt idx="9429">
                  <c:v>52.383366666665744</c:v>
                </c:pt>
                <c:pt idx="9430">
                  <c:v>52.388911944444452</c:v>
                </c:pt>
                <c:pt idx="9431">
                  <c:v>52.394468888888888</c:v>
                </c:pt>
                <c:pt idx="9432">
                  <c:v>52.400023055555494</c:v>
                </c:pt>
                <c:pt idx="9433">
                  <c:v>52.40558</c:v>
                </c:pt>
                <c:pt idx="9434">
                  <c:v>52.411134166665974</c:v>
                </c:pt>
                <c:pt idx="9435">
                  <c:v>52.416689166665094</c:v>
                </c:pt>
                <c:pt idx="9436">
                  <c:v>52.422246944444453</c:v>
                </c:pt>
                <c:pt idx="9437">
                  <c:v>52.427821111111044</c:v>
                </c:pt>
                <c:pt idx="9438">
                  <c:v>52.433369722222196</c:v>
                </c:pt>
                <c:pt idx="9439">
                  <c:v>52.438912500000313</c:v>
                </c:pt>
                <c:pt idx="9440">
                  <c:v>52.444468888888885</c:v>
                </c:pt>
                <c:pt idx="9441">
                  <c:v>52.450023055554944</c:v>
                </c:pt>
                <c:pt idx="9442">
                  <c:v>52.455579166665999</c:v>
                </c:pt>
                <c:pt idx="9443">
                  <c:v>52.461134722222205</c:v>
                </c:pt>
                <c:pt idx="9444">
                  <c:v>52.46669</c:v>
                </c:pt>
                <c:pt idx="9445">
                  <c:v>52.47224527777778</c:v>
                </c:pt>
                <c:pt idx="9446">
                  <c:v>52.477816944444449</c:v>
                </c:pt>
                <c:pt idx="9447">
                  <c:v>52.483356388889113</c:v>
                </c:pt>
                <c:pt idx="9448">
                  <c:v>52.488913333333329</c:v>
                </c:pt>
                <c:pt idx="9449">
                  <c:v>52.494467777776627</c:v>
                </c:pt>
                <c:pt idx="9450">
                  <c:v>52.500024166665995</c:v>
                </c:pt>
                <c:pt idx="9451">
                  <c:v>52.505584166665997</c:v>
                </c:pt>
                <c:pt idx="9452">
                  <c:v>52.511153888888913</c:v>
                </c:pt>
                <c:pt idx="9453">
                  <c:v>52.516705555555554</c:v>
                </c:pt>
                <c:pt idx="9454">
                  <c:v>52.522253055555559</c:v>
                </c:pt>
                <c:pt idx="9455">
                  <c:v>52.527800833333295</c:v>
                </c:pt>
                <c:pt idx="9456">
                  <c:v>52.533356388890013</c:v>
                </c:pt>
                <c:pt idx="9457">
                  <c:v>52.538932500000413</c:v>
                </c:pt>
                <c:pt idx="9458">
                  <c:v>52.544466944444444</c:v>
                </c:pt>
                <c:pt idx="9459">
                  <c:v>52.550045555555194</c:v>
                </c:pt>
                <c:pt idx="9460">
                  <c:v>52.555591111111106</c:v>
                </c:pt>
                <c:pt idx="9461">
                  <c:v>52.561145833333335</c:v>
                </c:pt>
                <c:pt idx="9462">
                  <c:v>52.566693611111106</c:v>
                </c:pt>
                <c:pt idx="9463">
                  <c:v>52.572244722222194</c:v>
                </c:pt>
                <c:pt idx="9464">
                  <c:v>52.577802222222196</c:v>
                </c:pt>
                <c:pt idx="9465">
                  <c:v>52.583356388889413</c:v>
                </c:pt>
                <c:pt idx="9466">
                  <c:v>52.588912222222262</c:v>
                </c:pt>
                <c:pt idx="9467">
                  <c:v>52.594468333333324</c:v>
                </c:pt>
                <c:pt idx="9468">
                  <c:v>52.600041388888911</c:v>
                </c:pt>
                <c:pt idx="9469">
                  <c:v>52.605596111111112</c:v>
                </c:pt>
                <c:pt idx="9470">
                  <c:v>52.611158055555556</c:v>
                </c:pt>
                <c:pt idx="9471">
                  <c:v>52.616709444444446</c:v>
                </c:pt>
                <c:pt idx="9472">
                  <c:v>52.622261111111115</c:v>
                </c:pt>
                <c:pt idx="9473">
                  <c:v>52.627801666665974</c:v>
                </c:pt>
                <c:pt idx="9474">
                  <c:v>52.633357500000002</c:v>
                </c:pt>
                <c:pt idx="9475">
                  <c:v>52.638912777778756</c:v>
                </c:pt>
                <c:pt idx="9476">
                  <c:v>52.644466944444446</c:v>
                </c:pt>
                <c:pt idx="9477">
                  <c:v>52.650036388889013</c:v>
                </c:pt>
                <c:pt idx="9478">
                  <c:v>52.655578611111117</c:v>
                </c:pt>
                <c:pt idx="9479">
                  <c:v>52.661134444444443</c:v>
                </c:pt>
                <c:pt idx="9480">
                  <c:v>52.666689166665996</c:v>
                </c:pt>
                <c:pt idx="9481">
                  <c:v>52.672255277778063</c:v>
                </c:pt>
                <c:pt idx="9482">
                  <c:v>52.677812222222222</c:v>
                </c:pt>
                <c:pt idx="9483">
                  <c:v>52.683356944444462</c:v>
                </c:pt>
                <c:pt idx="9484">
                  <c:v>52.688911944444463</c:v>
                </c:pt>
                <c:pt idx="9485">
                  <c:v>52.694467777777774</c:v>
                </c:pt>
                <c:pt idx="9486">
                  <c:v>52.700043333333326</c:v>
                </c:pt>
                <c:pt idx="9487">
                  <c:v>52.705595833333362</c:v>
                </c:pt>
                <c:pt idx="9488">
                  <c:v>52.711134722222205</c:v>
                </c:pt>
                <c:pt idx="9489">
                  <c:v>52.716689166665994</c:v>
                </c:pt>
                <c:pt idx="9490">
                  <c:v>52.722266666666194</c:v>
                </c:pt>
                <c:pt idx="9491">
                  <c:v>52.727800555555554</c:v>
                </c:pt>
                <c:pt idx="9492">
                  <c:v>52.733374444444443</c:v>
                </c:pt>
                <c:pt idx="9493">
                  <c:v>52.738928611111113</c:v>
                </c:pt>
                <c:pt idx="9494">
                  <c:v>52.744476666665975</c:v>
                </c:pt>
                <c:pt idx="9495">
                  <c:v>52.750023055555545</c:v>
                </c:pt>
                <c:pt idx="9496">
                  <c:v>52.755579722222222</c:v>
                </c:pt>
                <c:pt idx="9497">
                  <c:v>52.761134166666594</c:v>
                </c:pt>
                <c:pt idx="9498">
                  <c:v>52.766689166665998</c:v>
                </c:pt>
                <c:pt idx="9499">
                  <c:v>52.772265555555549</c:v>
                </c:pt>
                <c:pt idx="9500">
                  <c:v>52.777817222222204</c:v>
                </c:pt>
                <c:pt idx="9501">
                  <c:v>52.783356111111111</c:v>
                </c:pt>
                <c:pt idx="9502">
                  <c:v>52.788920277777812</c:v>
                </c:pt>
                <c:pt idx="9503">
                  <c:v>52.794481944444449</c:v>
                </c:pt>
                <c:pt idx="9504">
                  <c:v>52.800029166665944</c:v>
                </c:pt>
                <c:pt idx="9505">
                  <c:v>52.805580000000006</c:v>
                </c:pt>
                <c:pt idx="9506">
                  <c:v>52.811134722221993</c:v>
                </c:pt>
                <c:pt idx="9507">
                  <c:v>52.816689722221994</c:v>
                </c:pt>
                <c:pt idx="9508">
                  <c:v>52.822245277777782</c:v>
                </c:pt>
                <c:pt idx="9509">
                  <c:v>52.827801944444445</c:v>
                </c:pt>
                <c:pt idx="9510">
                  <c:v>52.833357777777778</c:v>
                </c:pt>
                <c:pt idx="9511">
                  <c:v>52.838932222222219</c:v>
                </c:pt>
                <c:pt idx="9512">
                  <c:v>52.844467777775904</c:v>
                </c:pt>
                <c:pt idx="9513">
                  <c:v>52.850037499998969</c:v>
                </c:pt>
                <c:pt idx="9514">
                  <c:v>52.855596111111105</c:v>
                </c:pt>
                <c:pt idx="9515">
                  <c:v>52.861139166665993</c:v>
                </c:pt>
                <c:pt idx="9516">
                  <c:v>52.866690555555444</c:v>
                </c:pt>
                <c:pt idx="9517">
                  <c:v>52.872246388888911</c:v>
                </c:pt>
                <c:pt idx="9518">
                  <c:v>52.877800277777744</c:v>
                </c:pt>
                <c:pt idx="9519">
                  <c:v>52.883378888888913</c:v>
                </c:pt>
                <c:pt idx="9520">
                  <c:v>52.888920833333295</c:v>
                </c:pt>
                <c:pt idx="9521">
                  <c:v>52.894482499999995</c:v>
                </c:pt>
                <c:pt idx="9522">
                  <c:v>52.900039722222225</c:v>
                </c:pt>
                <c:pt idx="9523">
                  <c:v>52.905581388888912</c:v>
                </c:pt>
                <c:pt idx="9524">
                  <c:v>52.911134444444244</c:v>
                </c:pt>
                <c:pt idx="9525">
                  <c:v>52.916690555554894</c:v>
                </c:pt>
                <c:pt idx="9526">
                  <c:v>52.922245277777783</c:v>
                </c:pt>
                <c:pt idx="9527">
                  <c:v>52.927822777777784</c:v>
                </c:pt>
                <c:pt idx="9528">
                  <c:v>52.933356944444462</c:v>
                </c:pt>
                <c:pt idx="9529">
                  <c:v>52.938926111111108</c:v>
                </c:pt>
                <c:pt idx="9530">
                  <c:v>52.944479166665744</c:v>
                </c:pt>
                <c:pt idx="9531">
                  <c:v>52.950035</c:v>
                </c:pt>
                <c:pt idx="9532">
                  <c:v>52.955589444444144</c:v>
                </c:pt>
                <c:pt idx="9533">
                  <c:v>52.961141388888912</c:v>
                </c:pt>
                <c:pt idx="9534">
                  <c:v>52.966689722221993</c:v>
                </c:pt>
                <c:pt idx="9535">
                  <c:v>52.972245555555546</c:v>
                </c:pt>
                <c:pt idx="9536">
                  <c:v>52.977802222222195</c:v>
                </c:pt>
                <c:pt idx="9537">
                  <c:v>52.983374722222194</c:v>
                </c:pt>
                <c:pt idx="9538">
                  <c:v>52.988920833333324</c:v>
                </c:pt>
                <c:pt idx="9539">
                  <c:v>52.994466944444447</c:v>
                </c:pt>
                <c:pt idx="9540">
                  <c:v>53.000024722222044</c:v>
                </c:pt>
                <c:pt idx="9541">
                  <c:v>53.005579722222222</c:v>
                </c:pt>
                <c:pt idx="9542">
                  <c:v>53.011133611111106</c:v>
                </c:pt>
                <c:pt idx="9543">
                  <c:v>53.016689166665245</c:v>
                </c:pt>
                <c:pt idx="9544">
                  <c:v>53.022245555555557</c:v>
                </c:pt>
                <c:pt idx="9545">
                  <c:v>53.027800833333295</c:v>
                </c:pt>
                <c:pt idx="9546">
                  <c:v>53.033377500000007</c:v>
                </c:pt>
                <c:pt idx="9547">
                  <c:v>53.038938333333363</c:v>
                </c:pt>
                <c:pt idx="9548">
                  <c:v>53.044467499998589</c:v>
                </c:pt>
                <c:pt idx="9549">
                  <c:v>53.050023055555194</c:v>
                </c:pt>
                <c:pt idx="9550">
                  <c:v>53.055579166665993</c:v>
                </c:pt>
                <c:pt idx="9551">
                  <c:v>53.061135277778163</c:v>
                </c:pt>
                <c:pt idx="9552">
                  <c:v>53.066696944444452</c:v>
                </c:pt>
                <c:pt idx="9553">
                  <c:v>53.072244722222194</c:v>
                </c:pt>
                <c:pt idx="9554">
                  <c:v>53.077802500000004</c:v>
                </c:pt>
                <c:pt idx="9555">
                  <c:v>53.083356388889413</c:v>
                </c:pt>
                <c:pt idx="9556">
                  <c:v>53.088923333333334</c:v>
                </c:pt>
                <c:pt idx="9557">
                  <c:v>53.094467499999944</c:v>
                </c:pt>
                <c:pt idx="9558">
                  <c:v>53.100022500000001</c:v>
                </c:pt>
                <c:pt idx="9559">
                  <c:v>53.105598888890107</c:v>
                </c:pt>
                <c:pt idx="9560">
                  <c:v>53.111148055555546</c:v>
                </c:pt>
                <c:pt idx="9561">
                  <c:v>53.116706666665998</c:v>
                </c:pt>
                <c:pt idx="9562">
                  <c:v>53.122248888889999</c:v>
                </c:pt>
                <c:pt idx="9563">
                  <c:v>53.127811944444453</c:v>
                </c:pt>
                <c:pt idx="9564">
                  <c:v>53.133369166665993</c:v>
                </c:pt>
                <c:pt idx="9565">
                  <c:v>53.138923055555551</c:v>
                </c:pt>
                <c:pt idx="9566">
                  <c:v>53.144473611111096</c:v>
                </c:pt>
                <c:pt idx="9567">
                  <c:v>53.150023055555494</c:v>
                </c:pt>
                <c:pt idx="9568">
                  <c:v>53.155579166666094</c:v>
                </c:pt>
                <c:pt idx="9569">
                  <c:v>53.161134166666344</c:v>
                </c:pt>
                <c:pt idx="9570">
                  <c:v>53.166689722222195</c:v>
                </c:pt>
                <c:pt idx="9571">
                  <c:v>53.172245277777783</c:v>
                </c:pt>
                <c:pt idx="9572">
                  <c:v>53.177814722222195</c:v>
                </c:pt>
                <c:pt idx="9573">
                  <c:v>53.183360555555545</c:v>
                </c:pt>
                <c:pt idx="9574">
                  <c:v>53.188911666666144</c:v>
                </c:pt>
                <c:pt idx="9575">
                  <c:v>53.194467777777774</c:v>
                </c:pt>
                <c:pt idx="9576">
                  <c:v>53.200023333333334</c:v>
                </c:pt>
                <c:pt idx="9577">
                  <c:v>53.205578611111363</c:v>
                </c:pt>
                <c:pt idx="9578">
                  <c:v>53.211133888889513</c:v>
                </c:pt>
                <c:pt idx="9579">
                  <c:v>53.216710277777963</c:v>
                </c:pt>
                <c:pt idx="9580">
                  <c:v>53.222265833333338</c:v>
                </c:pt>
                <c:pt idx="9581">
                  <c:v>53.22780083333334</c:v>
                </c:pt>
                <c:pt idx="9582">
                  <c:v>53.233356944445639</c:v>
                </c:pt>
                <c:pt idx="9583">
                  <c:v>53.238911944445796</c:v>
                </c:pt>
                <c:pt idx="9584">
                  <c:v>53.244468888888889</c:v>
                </c:pt>
                <c:pt idx="9585">
                  <c:v>53.250023055555545</c:v>
                </c:pt>
                <c:pt idx="9586">
                  <c:v>53.255600277777773</c:v>
                </c:pt>
                <c:pt idx="9587">
                  <c:v>53.261134166666594</c:v>
                </c:pt>
                <c:pt idx="9588">
                  <c:v>53.266690000000011</c:v>
                </c:pt>
                <c:pt idx="9589">
                  <c:v>53.272263611111114</c:v>
                </c:pt>
                <c:pt idx="9590">
                  <c:v>53.277801666665994</c:v>
                </c:pt>
                <c:pt idx="9591">
                  <c:v>53.283355833333331</c:v>
                </c:pt>
                <c:pt idx="9592">
                  <c:v>53.288912500000563</c:v>
                </c:pt>
                <c:pt idx="9593">
                  <c:v>53.294468055555555</c:v>
                </c:pt>
                <c:pt idx="9594">
                  <c:v>53.300023333333144</c:v>
                </c:pt>
                <c:pt idx="9595">
                  <c:v>53.305597777777777</c:v>
                </c:pt>
                <c:pt idx="9596">
                  <c:v>53.311141944444444</c:v>
                </c:pt>
                <c:pt idx="9597">
                  <c:v>53.316693888888885</c:v>
                </c:pt>
                <c:pt idx="9598">
                  <c:v>53.322245277777782</c:v>
                </c:pt>
                <c:pt idx="9599">
                  <c:v>53.327801944444445</c:v>
                </c:pt>
                <c:pt idx="9600">
                  <c:v>53.333359444444447</c:v>
                </c:pt>
                <c:pt idx="9601">
                  <c:v>53.338912777777963</c:v>
                </c:pt>
                <c:pt idx="9602">
                  <c:v>53.344468333332173</c:v>
                </c:pt>
                <c:pt idx="9603">
                  <c:v>53.350024166665023</c:v>
                </c:pt>
                <c:pt idx="9604">
                  <c:v>53.355579444444444</c:v>
                </c:pt>
                <c:pt idx="9605">
                  <c:v>53.361135000000012</c:v>
                </c:pt>
                <c:pt idx="9606">
                  <c:v>53.366690277777778</c:v>
                </c:pt>
                <c:pt idx="9607">
                  <c:v>53.372245277777779</c:v>
                </c:pt>
                <c:pt idx="9608">
                  <c:v>53.377800833332223</c:v>
                </c:pt>
                <c:pt idx="9609">
                  <c:v>53.383356388888913</c:v>
                </c:pt>
                <c:pt idx="9610">
                  <c:v>53.388912777777783</c:v>
                </c:pt>
                <c:pt idx="9611">
                  <c:v>53.394468055555294</c:v>
                </c:pt>
                <c:pt idx="9612">
                  <c:v>53.400024444443844</c:v>
                </c:pt>
                <c:pt idx="9613">
                  <c:v>53.405593888889413</c:v>
                </c:pt>
                <c:pt idx="9614">
                  <c:v>53.411135833333326</c:v>
                </c:pt>
                <c:pt idx="9615">
                  <c:v>53.416689999999996</c:v>
                </c:pt>
                <c:pt idx="9616">
                  <c:v>53.422244722222224</c:v>
                </c:pt>
                <c:pt idx="9617">
                  <c:v>53.427800833333244</c:v>
                </c:pt>
                <c:pt idx="9618">
                  <c:v>53.433356666665993</c:v>
                </c:pt>
                <c:pt idx="9619">
                  <c:v>53.438912777778263</c:v>
                </c:pt>
                <c:pt idx="9620">
                  <c:v>53.444468333332388</c:v>
                </c:pt>
                <c:pt idx="9621">
                  <c:v>53.450044722221975</c:v>
                </c:pt>
                <c:pt idx="9622">
                  <c:v>53.455587499999844</c:v>
                </c:pt>
                <c:pt idx="9623">
                  <c:v>53.461151666665998</c:v>
                </c:pt>
                <c:pt idx="9624">
                  <c:v>53.466703055555556</c:v>
                </c:pt>
                <c:pt idx="9625">
                  <c:v>53.472246111111104</c:v>
                </c:pt>
                <c:pt idx="9626">
                  <c:v>53.477800833332402</c:v>
                </c:pt>
                <c:pt idx="9627">
                  <c:v>53.483356111111107</c:v>
                </c:pt>
                <c:pt idx="9628">
                  <c:v>53.488912222222233</c:v>
                </c:pt>
                <c:pt idx="9629">
                  <c:v>53.494487777776477</c:v>
                </c:pt>
                <c:pt idx="9630">
                  <c:v>53.500044166665994</c:v>
                </c:pt>
                <c:pt idx="9631">
                  <c:v>53.505588888889363</c:v>
                </c:pt>
                <c:pt idx="9632">
                  <c:v>53.511141666665374</c:v>
                </c:pt>
                <c:pt idx="9633">
                  <c:v>53.516689722221997</c:v>
                </c:pt>
                <c:pt idx="9634">
                  <c:v>53.522245277777813</c:v>
                </c:pt>
                <c:pt idx="9635">
                  <c:v>53.527800833333295</c:v>
                </c:pt>
                <c:pt idx="9636">
                  <c:v>53.533356944444463</c:v>
                </c:pt>
                <c:pt idx="9637">
                  <c:v>53.538911388890078</c:v>
                </c:pt>
                <c:pt idx="9638">
                  <c:v>53.544468055554994</c:v>
                </c:pt>
                <c:pt idx="9639">
                  <c:v>53.550023055555194</c:v>
                </c:pt>
                <c:pt idx="9640">
                  <c:v>53.555578611111116</c:v>
                </c:pt>
                <c:pt idx="9641">
                  <c:v>53.561140000000009</c:v>
                </c:pt>
                <c:pt idx="9642">
                  <c:v>53.566689166665995</c:v>
                </c:pt>
                <c:pt idx="9643">
                  <c:v>53.572248888889163</c:v>
                </c:pt>
                <c:pt idx="9644">
                  <c:v>53.577801388888886</c:v>
                </c:pt>
                <c:pt idx="9645">
                  <c:v>53.583355833333336</c:v>
                </c:pt>
                <c:pt idx="9646">
                  <c:v>53.588912222222262</c:v>
                </c:pt>
                <c:pt idx="9647">
                  <c:v>53.594466944444449</c:v>
                </c:pt>
                <c:pt idx="9648">
                  <c:v>53.600022777777781</c:v>
                </c:pt>
                <c:pt idx="9649">
                  <c:v>53.60558000000001</c:v>
                </c:pt>
                <c:pt idx="9650">
                  <c:v>53.611133611111114</c:v>
                </c:pt>
                <c:pt idx="9651">
                  <c:v>53.616689722221999</c:v>
                </c:pt>
                <c:pt idx="9652">
                  <c:v>53.622244722222227</c:v>
                </c:pt>
                <c:pt idx="9653">
                  <c:v>53.627800833333325</c:v>
                </c:pt>
                <c:pt idx="9654">
                  <c:v>53.633370555555551</c:v>
                </c:pt>
                <c:pt idx="9655">
                  <c:v>53.638932777778663</c:v>
                </c:pt>
                <c:pt idx="9656">
                  <c:v>53.644467777776413</c:v>
                </c:pt>
                <c:pt idx="9657">
                  <c:v>53.650023055555494</c:v>
                </c:pt>
                <c:pt idx="9658">
                  <c:v>53.655579722222221</c:v>
                </c:pt>
                <c:pt idx="9659">
                  <c:v>53.661134444444443</c:v>
                </c:pt>
                <c:pt idx="9660">
                  <c:v>53.666689166665996</c:v>
                </c:pt>
                <c:pt idx="9661">
                  <c:v>53.672245277777783</c:v>
                </c:pt>
                <c:pt idx="9662">
                  <c:v>53.677800555555294</c:v>
                </c:pt>
                <c:pt idx="9663">
                  <c:v>53.683357222222227</c:v>
                </c:pt>
                <c:pt idx="9664">
                  <c:v>53.688916111111112</c:v>
                </c:pt>
                <c:pt idx="9665">
                  <c:v>53.694469166665975</c:v>
                </c:pt>
                <c:pt idx="9666">
                  <c:v>53.700023611111106</c:v>
                </c:pt>
                <c:pt idx="9667">
                  <c:v>53.705578611111363</c:v>
                </c:pt>
                <c:pt idx="9668">
                  <c:v>53.711135555555551</c:v>
                </c:pt>
                <c:pt idx="9669">
                  <c:v>53.716690277777772</c:v>
                </c:pt>
                <c:pt idx="9670">
                  <c:v>53.722253333333363</c:v>
                </c:pt>
                <c:pt idx="9671">
                  <c:v>53.727801944444451</c:v>
                </c:pt>
                <c:pt idx="9672">
                  <c:v>53.733356666666644</c:v>
                </c:pt>
                <c:pt idx="9673">
                  <c:v>53.738913333333613</c:v>
                </c:pt>
                <c:pt idx="9674">
                  <c:v>53.744469166665944</c:v>
                </c:pt>
                <c:pt idx="9675">
                  <c:v>53.750023611111104</c:v>
                </c:pt>
                <c:pt idx="9676">
                  <c:v>53.755578611111112</c:v>
                </c:pt>
                <c:pt idx="9677">
                  <c:v>53.761140277777812</c:v>
                </c:pt>
                <c:pt idx="9678">
                  <c:v>53.766690555555556</c:v>
                </c:pt>
                <c:pt idx="9679">
                  <c:v>53.772251388889885</c:v>
                </c:pt>
                <c:pt idx="9680">
                  <c:v>53.777802222222221</c:v>
                </c:pt>
                <c:pt idx="9681">
                  <c:v>53.783356388890013</c:v>
                </c:pt>
                <c:pt idx="9682">
                  <c:v>53.788913055555561</c:v>
                </c:pt>
                <c:pt idx="9683">
                  <c:v>53.794467499999996</c:v>
                </c:pt>
                <c:pt idx="9684">
                  <c:v>53.800023333333144</c:v>
                </c:pt>
                <c:pt idx="9685">
                  <c:v>53.805578611111116</c:v>
                </c:pt>
                <c:pt idx="9686">
                  <c:v>53.811135</c:v>
                </c:pt>
                <c:pt idx="9687">
                  <c:v>53.816689999999994</c:v>
                </c:pt>
                <c:pt idx="9688">
                  <c:v>53.822244722222194</c:v>
                </c:pt>
                <c:pt idx="9689">
                  <c:v>53.827827222221998</c:v>
                </c:pt>
                <c:pt idx="9690">
                  <c:v>53.833375277777783</c:v>
                </c:pt>
                <c:pt idx="9691">
                  <c:v>53.838921111111105</c:v>
                </c:pt>
                <c:pt idx="9692">
                  <c:v>53.844481666664585</c:v>
                </c:pt>
                <c:pt idx="9693">
                  <c:v>53.850023333332324</c:v>
                </c:pt>
                <c:pt idx="9694">
                  <c:v>53.855579999999996</c:v>
                </c:pt>
                <c:pt idx="9695">
                  <c:v>53.861135277777812</c:v>
                </c:pt>
                <c:pt idx="9696">
                  <c:v>53.866691388888889</c:v>
                </c:pt>
                <c:pt idx="9697">
                  <c:v>53.872257777777776</c:v>
                </c:pt>
                <c:pt idx="9698">
                  <c:v>53.877812222222225</c:v>
                </c:pt>
                <c:pt idx="9699">
                  <c:v>53.883361111110894</c:v>
                </c:pt>
                <c:pt idx="9700">
                  <c:v>53.888912222222231</c:v>
                </c:pt>
                <c:pt idx="9701">
                  <c:v>53.894468055555294</c:v>
                </c:pt>
                <c:pt idx="9702">
                  <c:v>53.900024166665894</c:v>
                </c:pt>
                <c:pt idx="9703">
                  <c:v>53.905581944444442</c:v>
                </c:pt>
                <c:pt idx="9704">
                  <c:v>53.911134166665974</c:v>
                </c:pt>
                <c:pt idx="9705">
                  <c:v>53.916690555554894</c:v>
                </c:pt>
                <c:pt idx="9706">
                  <c:v>53.922265555555555</c:v>
                </c:pt>
                <c:pt idx="9707">
                  <c:v>53.927815277777782</c:v>
                </c:pt>
                <c:pt idx="9708">
                  <c:v>53.933377500000006</c:v>
                </c:pt>
                <c:pt idx="9709">
                  <c:v>53.938924444444446</c:v>
                </c:pt>
                <c:pt idx="9710">
                  <c:v>53.944468611110054</c:v>
                </c:pt>
                <c:pt idx="9711">
                  <c:v>53.950026388888887</c:v>
                </c:pt>
                <c:pt idx="9712">
                  <c:v>53.955580555555294</c:v>
                </c:pt>
                <c:pt idx="9713">
                  <c:v>53.961135277777863</c:v>
                </c:pt>
                <c:pt idx="9714">
                  <c:v>53.966689722221993</c:v>
                </c:pt>
                <c:pt idx="9715">
                  <c:v>53.972250000000003</c:v>
                </c:pt>
                <c:pt idx="9716">
                  <c:v>53.977821388888891</c:v>
                </c:pt>
                <c:pt idx="9717">
                  <c:v>53.983356666665998</c:v>
                </c:pt>
                <c:pt idx="9718">
                  <c:v>53.988912500000012</c:v>
                </c:pt>
                <c:pt idx="9719">
                  <c:v>53.994467499998947</c:v>
                </c:pt>
                <c:pt idx="9720">
                  <c:v>54.000023055555545</c:v>
                </c:pt>
                <c:pt idx="9721">
                  <c:v>54.00557944444445</c:v>
                </c:pt>
                <c:pt idx="9722">
                  <c:v>54.011136666665998</c:v>
                </c:pt>
                <c:pt idx="9723">
                  <c:v>54.016699166665994</c:v>
                </c:pt>
                <c:pt idx="9724">
                  <c:v>54.022250000000113</c:v>
                </c:pt>
                <c:pt idx="9725">
                  <c:v>54.027821111111095</c:v>
                </c:pt>
                <c:pt idx="9726">
                  <c:v>54.033366666665998</c:v>
                </c:pt>
                <c:pt idx="9727">
                  <c:v>54.038915833333363</c:v>
                </c:pt>
                <c:pt idx="9728">
                  <c:v>54.044468611110894</c:v>
                </c:pt>
                <c:pt idx="9729">
                  <c:v>54.050023055555194</c:v>
                </c:pt>
                <c:pt idx="9730">
                  <c:v>54.055578611111116</c:v>
                </c:pt>
                <c:pt idx="9731">
                  <c:v>54.061134722222221</c:v>
                </c:pt>
                <c:pt idx="9732">
                  <c:v>54.066707222222227</c:v>
                </c:pt>
                <c:pt idx="9733">
                  <c:v>54.072248333333334</c:v>
                </c:pt>
                <c:pt idx="9734">
                  <c:v>54.077800277777776</c:v>
                </c:pt>
                <c:pt idx="9735">
                  <c:v>54.083356944444439</c:v>
                </c:pt>
                <c:pt idx="9736">
                  <c:v>54.088912777777963</c:v>
                </c:pt>
                <c:pt idx="9737">
                  <c:v>54.094467499999944</c:v>
                </c:pt>
                <c:pt idx="9738">
                  <c:v>54.100023333333326</c:v>
                </c:pt>
                <c:pt idx="9739">
                  <c:v>54.105593888889985</c:v>
                </c:pt>
                <c:pt idx="9740">
                  <c:v>54.111134722222204</c:v>
                </c:pt>
                <c:pt idx="9741">
                  <c:v>54.116693888888889</c:v>
                </c:pt>
                <c:pt idx="9742">
                  <c:v>54.122245277778013</c:v>
                </c:pt>
                <c:pt idx="9743">
                  <c:v>54.127801944444442</c:v>
                </c:pt>
                <c:pt idx="9744">
                  <c:v>54.133356666666494</c:v>
                </c:pt>
                <c:pt idx="9745">
                  <c:v>54.138911944445617</c:v>
                </c:pt>
                <c:pt idx="9746">
                  <c:v>54.144489166665295</c:v>
                </c:pt>
                <c:pt idx="9747">
                  <c:v>54.150022777777778</c:v>
                </c:pt>
                <c:pt idx="9748">
                  <c:v>54.155591111111107</c:v>
                </c:pt>
                <c:pt idx="9749">
                  <c:v>54.161135000000463</c:v>
                </c:pt>
                <c:pt idx="9750">
                  <c:v>54.166689722222195</c:v>
                </c:pt>
                <c:pt idx="9751">
                  <c:v>54.172245277777783</c:v>
                </c:pt>
                <c:pt idx="9752">
                  <c:v>54.177801111111094</c:v>
                </c:pt>
                <c:pt idx="9753">
                  <c:v>54.183356388889663</c:v>
                </c:pt>
                <c:pt idx="9754">
                  <c:v>54.188911944444463</c:v>
                </c:pt>
                <c:pt idx="9755">
                  <c:v>54.194467499999995</c:v>
                </c:pt>
                <c:pt idx="9756">
                  <c:v>54.200035277778063</c:v>
                </c:pt>
                <c:pt idx="9757">
                  <c:v>54.205588333333331</c:v>
                </c:pt>
                <c:pt idx="9758">
                  <c:v>54.211138333333331</c:v>
                </c:pt>
                <c:pt idx="9759">
                  <c:v>54.216689722221993</c:v>
                </c:pt>
                <c:pt idx="9760">
                  <c:v>54.22224555555556</c:v>
                </c:pt>
                <c:pt idx="9761">
                  <c:v>54.227801388888913</c:v>
                </c:pt>
                <c:pt idx="9762">
                  <c:v>54.233356666666644</c:v>
                </c:pt>
                <c:pt idx="9763">
                  <c:v>54.238912500001213</c:v>
                </c:pt>
                <c:pt idx="9764">
                  <c:v>54.244468611111095</c:v>
                </c:pt>
                <c:pt idx="9765">
                  <c:v>54.250025555555546</c:v>
                </c:pt>
                <c:pt idx="9766">
                  <c:v>54.25557805555556</c:v>
                </c:pt>
                <c:pt idx="9767">
                  <c:v>54.261134722222216</c:v>
                </c:pt>
                <c:pt idx="9768">
                  <c:v>54.266689444444445</c:v>
                </c:pt>
                <c:pt idx="9769">
                  <c:v>54.272244722222226</c:v>
                </c:pt>
                <c:pt idx="9770">
                  <c:v>54.277800833333295</c:v>
                </c:pt>
                <c:pt idx="9771">
                  <c:v>54.283356666666194</c:v>
                </c:pt>
                <c:pt idx="9772">
                  <c:v>54.288930277778213</c:v>
                </c:pt>
                <c:pt idx="9773">
                  <c:v>54.294467222222224</c:v>
                </c:pt>
                <c:pt idx="9774">
                  <c:v>54.300040833332844</c:v>
                </c:pt>
                <c:pt idx="9775">
                  <c:v>54.305580000000006</c:v>
                </c:pt>
                <c:pt idx="9776">
                  <c:v>54.311133611111096</c:v>
                </c:pt>
                <c:pt idx="9777">
                  <c:v>54.316689999999994</c:v>
                </c:pt>
                <c:pt idx="9778">
                  <c:v>54.322246388889013</c:v>
                </c:pt>
                <c:pt idx="9779">
                  <c:v>54.327800277777776</c:v>
                </c:pt>
                <c:pt idx="9780">
                  <c:v>54.333355833333336</c:v>
                </c:pt>
                <c:pt idx="9781">
                  <c:v>54.338911944444462</c:v>
                </c:pt>
                <c:pt idx="9782">
                  <c:v>54.344467499998231</c:v>
                </c:pt>
                <c:pt idx="9783">
                  <c:v>54.350023888888892</c:v>
                </c:pt>
                <c:pt idx="9784">
                  <c:v>54.355600000000003</c:v>
                </c:pt>
                <c:pt idx="9785">
                  <c:v>54.361134166665998</c:v>
                </c:pt>
                <c:pt idx="9786">
                  <c:v>54.366689999999998</c:v>
                </c:pt>
                <c:pt idx="9787">
                  <c:v>54.372246388888911</c:v>
                </c:pt>
                <c:pt idx="9788">
                  <c:v>54.377801388888884</c:v>
                </c:pt>
                <c:pt idx="9789">
                  <c:v>54.383356666665975</c:v>
                </c:pt>
                <c:pt idx="9790">
                  <c:v>54.388912222222231</c:v>
                </c:pt>
                <c:pt idx="9791">
                  <c:v>54.394467222221998</c:v>
                </c:pt>
                <c:pt idx="9792">
                  <c:v>54.400039722222225</c:v>
                </c:pt>
                <c:pt idx="9793">
                  <c:v>54.40557888888992</c:v>
                </c:pt>
                <c:pt idx="9794">
                  <c:v>54.411149722221992</c:v>
                </c:pt>
                <c:pt idx="9795">
                  <c:v>54.416690555554894</c:v>
                </c:pt>
                <c:pt idx="9796">
                  <c:v>54.422245555555556</c:v>
                </c:pt>
                <c:pt idx="9797">
                  <c:v>54.427800833333244</c:v>
                </c:pt>
                <c:pt idx="9798">
                  <c:v>54.433356388889663</c:v>
                </c:pt>
                <c:pt idx="9799">
                  <c:v>54.438912222222363</c:v>
                </c:pt>
                <c:pt idx="9800">
                  <c:v>54.444467777776012</c:v>
                </c:pt>
                <c:pt idx="9801">
                  <c:v>54.450023888888893</c:v>
                </c:pt>
                <c:pt idx="9802">
                  <c:v>54.455578611111115</c:v>
                </c:pt>
                <c:pt idx="9803">
                  <c:v>54.461133888889513</c:v>
                </c:pt>
                <c:pt idx="9804">
                  <c:v>54.466707499999998</c:v>
                </c:pt>
                <c:pt idx="9805">
                  <c:v>54.47224527777778</c:v>
                </c:pt>
                <c:pt idx="9806">
                  <c:v>54.477801388888885</c:v>
                </c:pt>
                <c:pt idx="9807">
                  <c:v>54.483357222222224</c:v>
                </c:pt>
                <c:pt idx="9808">
                  <c:v>54.488911944444453</c:v>
                </c:pt>
                <c:pt idx="9809">
                  <c:v>54.494485000000005</c:v>
                </c:pt>
                <c:pt idx="9810">
                  <c:v>54.500039166665999</c:v>
                </c:pt>
                <c:pt idx="9811">
                  <c:v>54.50557805555556</c:v>
                </c:pt>
                <c:pt idx="9812">
                  <c:v>54.511133611111106</c:v>
                </c:pt>
                <c:pt idx="9813">
                  <c:v>54.516689166665245</c:v>
                </c:pt>
                <c:pt idx="9814">
                  <c:v>54.522246388889513</c:v>
                </c:pt>
                <c:pt idx="9815">
                  <c:v>54.527800277777779</c:v>
                </c:pt>
                <c:pt idx="9816">
                  <c:v>54.533356388890013</c:v>
                </c:pt>
                <c:pt idx="9817">
                  <c:v>54.538913333333333</c:v>
                </c:pt>
                <c:pt idx="9818">
                  <c:v>54.544486944444444</c:v>
                </c:pt>
                <c:pt idx="9819">
                  <c:v>54.550022500000004</c:v>
                </c:pt>
                <c:pt idx="9820">
                  <c:v>54.555579444444447</c:v>
                </c:pt>
                <c:pt idx="9821">
                  <c:v>54.561151944444461</c:v>
                </c:pt>
                <c:pt idx="9822">
                  <c:v>54.566697222222196</c:v>
                </c:pt>
                <c:pt idx="9823">
                  <c:v>54.572251666665998</c:v>
                </c:pt>
                <c:pt idx="9824">
                  <c:v>54.577800833332994</c:v>
                </c:pt>
                <c:pt idx="9825">
                  <c:v>54.583356388889413</c:v>
                </c:pt>
                <c:pt idx="9826">
                  <c:v>54.588913055555558</c:v>
                </c:pt>
                <c:pt idx="9827">
                  <c:v>54.594467222221994</c:v>
                </c:pt>
                <c:pt idx="9828">
                  <c:v>54.600030555555549</c:v>
                </c:pt>
                <c:pt idx="9829">
                  <c:v>54.605578611111113</c:v>
                </c:pt>
                <c:pt idx="9830">
                  <c:v>54.611135000000012</c:v>
                </c:pt>
                <c:pt idx="9831">
                  <c:v>54.616689999999998</c:v>
                </c:pt>
                <c:pt idx="9832">
                  <c:v>54.622245277778013</c:v>
                </c:pt>
                <c:pt idx="9833">
                  <c:v>54.627801111111104</c:v>
                </c:pt>
                <c:pt idx="9834">
                  <c:v>54.633355833333333</c:v>
                </c:pt>
                <c:pt idx="9835">
                  <c:v>54.638911944445617</c:v>
                </c:pt>
                <c:pt idx="9836">
                  <c:v>54.644466944444446</c:v>
                </c:pt>
                <c:pt idx="9837">
                  <c:v>54.650025277777772</c:v>
                </c:pt>
                <c:pt idx="9838">
                  <c:v>54.65559722222222</c:v>
                </c:pt>
                <c:pt idx="9839">
                  <c:v>54.661148888889613</c:v>
                </c:pt>
                <c:pt idx="9840">
                  <c:v>54.666699166665992</c:v>
                </c:pt>
                <c:pt idx="9841">
                  <c:v>54.672252222222262</c:v>
                </c:pt>
                <c:pt idx="9842">
                  <c:v>54.677805833333295</c:v>
                </c:pt>
                <c:pt idx="9843">
                  <c:v>54.683356388889663</c:v>
                </c:pt>
                <c:pt idx="9844">
                  <c:v>54.688911944444463</c:v>
                </c:pt>
                <c:pt idx="9845">
                  <c:v>54.694467777777774</c:v>
                </c:pt>
                <c:pt idx="9846">
                  <c:v>54.700039722222222</c:v>
                </c:pt>
                <c:pt idx="9847">
                  <c:v>54.705583611111109</c:v>
                </c:pt>
                <c:pt idx="9848">
                  <c:v>54.711133611111116</c:v>
                </c:pt>
                <c:pt idx="9849">
                  <c:v>54.716691111111096</c:v>
                </c:pt>
                <c:pt idx="9850">
                  <c:v>54.72224555555556</c:v>
                </c:pt>
                <c:pt idx="9851">
                  <c:v>54.727801111111106</c:v>
                </c:pt>
                <c:pt idx="9852">
                  <c:v>54.733355833333363</c:v>
                </c:pt>
                <c:pt idx="9853">
                  <c:v>54.738911388890273</c:v>
                </c:pt>
                <c:pt idx="9854">
                  <c:v>54.744483055555094</c:v>
                </c:pt>
                <c:pt idx="9855">
                  <c:v>54.750034722222225</c:v>
                </c:pt>
                <c:pt idx="9856">
                  <c:v>54.755589722222204</c:v>
                </c:pt>
                <c:pt idx="9857">
                  <c:v>54.761134444444451</c:v>
                </c:pt>
                <c:pt idx="9858">
                  <c:v>54.766689166665998</c:v>
                </c:pt>
                <c:pt idx="9859">
                  <c:v>54.772244722222226</c:v>
                </c:pt>
                <c:pt idx="9860">
                  <c:v>54.777820277777778</c:v>
                </c:pt>
                <c:pt idx="9861">
                  <c:v>54.783356666666194</c:v>
                </c:pt>
                <c:pt idx="9862">
                  <c:v>54.788912222222613</c:v>
                </c:pt>
                <c:pt idx="9863">
                  <c:v>54.794471944444439</c:v>
                </c:pt>
                <c:pt idx="9864">
                  <c:v>54.800023333333144</c:v>
                </c:pt>
                <c:pt idx="9865">
                  <c:v>54.805578055555557</c:v>
                </c:pt>
                <c:pt idx="9866">
                  <c:v>54.811135</c:v>
                </c:pt>
                <c:pt idx="9867">
                  <c:v>54.816689722221994</c:v>
                </c:pt>
                <c:pt idx="9868">
                  <c:v>54.822245000000002</c:v>
                </c:pt>
                <c:pt idx="9869">
                  <c:v>54.827815555555546</c:v>
                </c:pt>
                <c:pt idx="9870">
                  <c:v>54.833365555555545</c:v>
                </c:pt>
                <c:pt idx="9871">
                  <c:v>54.838913333333331</c:v>
                </c:pt>
                <c:pt idx="9872">
                  <c:v>54.844467777775904</c:v>
                </c:pt>
                <c:pt idx="9873">
                  <c:v>54.850023055554637</c:v>
                </c:pt>
                <c:pt idx="9874">
                  <c:v>54.855598333333326</c:v>
                </c:pt>
                <c:pt idx="9875">
                  <c:v>54.861146666665995</c:v>
                </c:pt>
                <c:pt idx="9876">
                  <c:v>54.866690277777778</c:v>
                </c:pt>
                <c:pt idx="9877">
                  <c:v>54.872245555555544</c:v>
                </c:pt>
                <c:pt idx="9878">
                  <c:v>54.877801111109974</c:v>
                </c:pt>
                <c:pt idx="9879">
                  <c:v>54.883356666665975</c:v>
                </c:pt>
                <c:pt idx="9880">
                  <c:v>54.888932222222216</c:v>
                </c:pt>
                <c:pt idx="9881">
                  <c:v>54.894484722221975</c:v>
                </c:pt>
                <c:pt idx="9882">
                  <c:v>54.900043333333294</c:v>
                </c:pt>
                <c:pt idx="9883">
                  <c:v>54.90557888888992</c:v>
                </c:pt>
                <c:pt idx="9884">
                  <c:v>54.911134166665974</c:v>
                </c:pt>
                <c:pt idx="9885">
                  <c:v>54.916690833332844</c:v>
                </c:pt>
                <c:pt idx="9886">
                  <c:v>54.922244722222224</c:v>
                </c:pt>
                <c:pt idx="9887">
                  <c:v>54.927817222222195</c:v>
                </c:pt>
                <c:pt idx="9888">
                  <c:v>54.933374444444425</c:v>
                </c:pt>
                <c:pt idx="9889">
                  <c:v>54.938911388889935</c:v>
                </c:pt>
                <c:pt idx="9890">
                  <c:v>54.944469166665073</c:v>
                </c:pt>
                <c:pt idx="9891">
                  <c:v>54.950022499999996</c:v>
                </c:pt>
                <c:pt idx="9892">
                  <c:v>54.955579722222225</c:v>
                </c:pt>
                <c:pt idx="9893">
                  <c:v>54.961135000000013</c:v>
                </c:pt>
                <c:pt idx="9894">
                  <c:v>54.966690555555545</c:v>
                </c:pt>
                <c:pt idx="9895">
                  <c:v>54.97224527777778</c:v>
                </c:pt>
                <c:pt idx="9896">
                  <c:v>54.977818611111104</c:v>
                </c:pt>
                <c:pt idx="9897">
                  <c:v>54.983359444444446</c:v>
                </c:pt>
                <c:pt idx="9898">
                  <c:v>54.988915833333337</c:v>
                </c:pt>
                <c:pt idx="9899">
                  <c:v>54.994468055555544</c:v>
                </c:pt>
                <c:pt idx="9900">
                  <c:v>55.000022777777779</c:v>
                </c:pt>
                <c:pt idx="9901">
                  <c:v>55.00557805555556</c:v>
                </c:pt>
                <c:pt idx="9902">
                  <c:v>55.011153333333326</c:v>
                </c:pt>
                <c:pt idx="9903">
                  <c:v>55.016690000000004</c:v>
                </c:pt>
                <c:pt idx="9904">
                  <c:v>55.022245555555557</c:v>
                </c:pt>
                <c:pt idx="9905">
                  <c:v>55.027800833333295</c:v>
                </c:pt>
                <c:pt idx="9906">
                  <c:v>55.033367777777784</c:v>
                </c:pt>
                <c:pt idx="9907">
                  <c:v>55.038915833333363</c:v>
                </c:pt>
                <c:pt idx="9908">
                  <c:v>55.044468611110894</c:v>
                </c:pt>
                <c:pt idx="9909">
                  <c:v>55.050023333333144</c:v>
                </c:pt>
                <c:pt idx="9910">
                  <c:v>55.055589444444394</c:v>
                </c:pt>
                <c:pt idx="9911">
                  <c:v>55.061149722222204</c:v>
                </c:pt>
                <c:pt idx="9912">
                  <c:v>55.066696944444452</c:v>
                </c:pt>
                <c:pt idx="9913">
                  <c:v>55.072245833333334</c:v>
                </c:pt>
                <c:pt idx="9914">
                  <c:v>55.077802777777777</c:v>
                </c:pt>
                <c:pt idx="9915">
                  <c:v>55.083356666665999</c:v>
                </c:pt>
                <c:pt idx="9916">
                  <c:v>55.088912500000013</c:v>
                </c:pt>
                <c:pt idx="9917">
                  <c:v>55.094467777777744</c:v>
                </c:pt>
                <c:pt idx="9918">
                  <c:v>55.100024722222194</c:v>
                </c:pt>
                <c:pt idx="9919">
                  <c:v>55.105578611111113</c:v>
                </c:pt>
                <c:pt idx="9920">
                  <c:v>55.111154444444395</c:v>
                </c:pt>
                <c:pt idx="9921">
                  <c:v>55.116689722221999</c:v>
                </c:pt>
                <c:pt idx="9922">
                  <c:v>55.122253611111113</c:v>
                </c:pt>
                <c:pt idx="9923">
                  <c:v>55.127801666665974</c:v>
                </c:pt>
                <c:pt idx="9924">
                  <c:v>55.133356666666494</c:v>
                </c:pt>
                <c:pt idx="9925">
                  <c:v>55.13891222222334</c:v>
                </c:pt>
                <c:pt idx="9926">
                  <c:v>55.144466944444446</c:v>
                </c:pt>
                <c:pt idx="9927">
                  <c:v>55.150023055555494</c:v>
                </c:pt>
                <c:pt idx="9928">
                  <c:v>55.155579166666094</c:v>
                </c:pt>
                <c:pt idx="9929">
                  <c:v>55.161134444444443</c:v>
                </c:pt>
                <c:pt idx="9930">
                  <c:v>55.166704444444441</c:v>
                </c:pt>
                <c:pt idx="9931">
                  <c:v>55.172252222222262</c:v>
                </c:pt>
                <c:pt idx="9932">
                  <c:v>55.177805277777772</c:v>
                </c:pt>
                <c:pt idx="9933">
                  <c:v>55.183357777777772</c:v>
                </c:pt>
                <c:pt idx="9934">
                  <c:v>55.188911944444463</c:v>
                </c:pt>
                <c:pt idx="9935">
                  <c:v>55.19448222222222</c:v>
                </c:pt>
                <c:pt idx="9936">
                  <c:v>55.200023055555555</c:v>
                </c:pt>
                <c:pt idx="9937">
                  <c:v>55.205578611111363</c:v>
                </c:pt>
                <c:pt idx="9938">
                  <c:v>55.211134722222205</c:v>
                </c:pt>
                <c:pt idx="9939">
                  <c:v>55.216690555555545</c:v>
                </c:pt>
                <c:pt idx="9940">
                  <c:v>55.22224555555556</c:v>
                </c:pt>
                <c:pt idx="9941">
                  <c:v>55.227801111111106</c:v>
                </c:pt>
                <c:pt idx="9942">
                  <c:v>55.233374444444443</c:v>
                </c:pt>
                <c:pt idx="9943">
                  <c:v>55.238913055555663</c:v>
                </c:pt>
                <c:pt idx="9944">
                  <c:v>55.244468888888889</c:v>
                </c:pt>
                <c:pt idx="9945">
                  <c:v>55.250023611111104</c:v>
                </c:pt>
                <c:pt idx="9946">
                  <c:v>55.255578888890057</c:v>
                </c:pt>
                <c:pt idx="9947">
                  <c:v>55.261133611111113</c:v>
                </c:pt>
                <c:pt idx="9948">
                  <c:v>55.266689722222225</c:v>
                </c:pt>
                <c:pt idx="9949">
                  <c:v>55.272265833333336</c:v>
                </c:pt>
                <c:pt idx="9950">
                  <c:v>55.277828333333325</c:v>
                </c:pt>
                <c:pt idx="9951">
                  <c:v>55.283355833333331</c:v>
                </c:pt>
                <c:pt idx="9952">
                  <c:v>55.288923888889563</c:v>
                </c:pt>
                <c:pt idx="9953">
                  <c:v>55.294467777777776</c:v>
                </c:pt>
                <c:pt idx="9954">
                  <c:v>55.300023333333144</c:v>
                </c:pt>
                <c:pt idx="9955">
                  <c:v>55.305578611111116</c:v>
                </c:pt>
                <c:pt idx="9956">
                  <c:v>55.31113527777778</c:v>
                </c:pt>
                <c:pt idx="9957">
                  <c:v>55.316689166664922</c:v>
                </c:pt>
                <c:pt idx="9958">
                  <c:v>55.322245833333334</c:v>
                </c:pt>
                <c:pt idx="9959">
                  <c:v>55.327801111110944</c:v>
                </c:pt>
                <c:pt idx="9960">
                  <c:v>55.333356666665999</c:v>
                </c:pt>
                <c:pt idx="9961">
                  <c:v>55.338911944444462</c:v>
                </c:pt>
                <c:pt idx="9962">
                  <c:v>55.344466944444044</c:v>
                </c:pt>
                <c:pt idx="9963">
                  <c:v>55.350023055554637</c:v>
                </c:pt>
                <c:pt idx="9964">
                  <c:v>55.355579722222224</c:v>
                </c:pt>
                <c:pt idx="9965">
                  <c:v>55.361150277777782</c:v>
                </c:pt>
                <c:pt idx="9966">
                  <c:v>55.366707222222225</c:v>
                </c:pt>
                <c:pt idx="9967">
                  <c:v>55.372266666665944</c:v>
                </c:pt>
                <c:pt idx="9968">
                  <c:v>55.377807777776177</c:v>
                </c:pt>
                <c:pt idx="9969">
                  <c:v>55.383357222222195</c:v>
                </c:pt>
                <c:pt idx="9970">
                  <c:v>55.388911944444452</c:v>
                </c:pt>
                <c:pt idx="9971">
                  <c:v>55.394467777776413</c:v>
                </c:pt>
                <c:pt idx="9972">
                  <c:v>55.400023333333294</c:v>
                </c:pt>
                <c:pt idx="9973">
                  <c:v>55.405578611111117</c:v>
                </c:pt>
                <c:pt idx="9974">
                  <c:v>55.411134166665974</c:v>
                </c:pt>
                <c:pt idx="9975">
                  <c:v>55.416703611111096</c:v>
                </c:pt>
                <c:pt idx="9976">
                  <c:v>55.422261388888913</c:v>
                </c:pt>
                <c:pt idx="9977">
                  <c:v>55.427816666665997</c:v>
                </c:pt>
                <c:pt idx="9978">
                  <c:v>55.433371666665998</c:v>
                </c:pt>
                <c:pt idx="9979">
                  <c:v>55.438924722222204</c:v>
                </c:pt>
                <c:pt idx="9980">
                  <c:v>55.444468333332388</c:v>
                </c:pt>
                <c:pt idx="9981">
                  <c:v>55.450023888888893</c:v>
                </c:pt>
                <c:pt idx="9982">
                  <c:v>55.455579722222225</c:v>
                </c:pt>
                <c:pt idx="9983">
                  <c:v>55.461133611111116</c:v>
                </c:pt>
                <c:pt idx="9984">
                  <c:v>55.466707222222226</c:v>
                </c:pt>
                <c:pt idx="9985">
                  <c:v>55.472248055555546</c:v>
                </c:pt>
                <c:pt idx="9986">
                  <c:v>55.477801666665094</c:v>
                </c:pt>
                <c:pt idx="9987">
                  <c:v>55.483356944444452</c:v>
                </c:pt>
                <c:pt idx="9988">
                  <c:v>55.488912222222233</c:v>
                </c:pt>
                <c:pt idx="9989">
                  <c:v>55.494486944444425</c:v>
                </c:pt>
                <c:pt idx="9990">
                  <c:v>55.500022777777779</c:v>
                </c:pt>
                <c:pt idx="9991">
                  <c:v>55.505578611111112</c:v>
                </c:pt>
                <c:pt idx="9992">
                  <c:v>55.511134166665997</c:v>
                </c:pt>
                <c:pt idx="9993">
                  <c:v>55.516689722221997</c:v>
                </c:pt>
                <c:pt idx="9994">
                  <c:v>55.522244722222226</c:v>
                </c:pt>
                <c:pt idx="9995">
                  <c:v>55.527801666665994</c:v>
                </c:pt>
                <c:pt idx="9996">
                  <c:v>55.533356388890013</c:v>
                </c:pt>
                <c:pt idx="9997">
                  <c:v>55.538911944445495</c:v>
                </c:pt>
                <c:pt idx="9998">
                  <c:v>55.544467499998589</c:v>
                </c:pt>
                <c:pt idx="9999">
                  <c:v>55.550023333333144</c:v>
                </c:pt>
                <c:pt idx="10000">
                  <c:v>55.555581666665994</c:v>
                </c:pt>
                <c:pt idx="10001">
                  <c:v>55.561133888889835</c:v>
                </c:pt>
                <c:pt idx="10002">
                  <c:v>55.566690555555546</c:v>
                </c:pt>
                <c:pt idx="10003">
                  <c:v>55.572245277777782</c:v>
                </c:pt>
                <c:pt idx="10004">
                  <c:v>55.577826666665352</c:v>
                </c:pt>
                <c:pt idx="10005">
                  <c:v>55.583355833333336</c:v>
                </c:pt>
                <c:pt idx="10006">
                  <c:v>55.588911944444462</c:v>
                </c:pt>
                <c:pt idx="10007">
                  <c:v>55.594468333333324</c:v>
                </c:pt>
                <c:pt idx="10008">
                  <c:v>55.600040833333324</c:v>
                </c:pt>
                <c:pt idx="10009">
                  <c:v>55.605595833333332</c:v>
                </c:pt>
                <c:pt idx="10010">
                  <c:v>55.611145277777773</c:v>
                </c:pt>
                <c:pt idx="10011">
                  <c:v>55.616694722221993</c:v>
                </c:pt>
                <c:pt idx="10012">
                  <c:v>55.622245555555558</c:v>
                </c:pt>
                <c:pt idx="10013">
                  <c:v>55.627800833333325</c:v>
                </c:pt>
                <c:pt idx="10014">
                  <c:v>55.633356388890093</c:v>
                </c:pt>
                <c:pt idx="10015">
                  <c:v>55.638919722222262</c:v>
                </c:pt>
                <c:pt idx="10016">
                  <c:v>55.644471111111095</c:v>
                </c:pt>
                <c:pt idx="10017">
                  <c:v>55.650026388888911</c:v>
                </c:pt>
                <c:pt idx="10018">
                  <c:v>55.655578055555559</c:v>
                </c:pt>
                <c:pt idx="10019">
                  <c:v>55.661134166666344</c:v>
                </c:pt>
                <c:pt idx="10020">
                  <c:v>55.666689722222195</c:v>
                </c:pt>
                <c:pt idx="10021">
                  <c:v>55.672245277777783</c:v>
                </c:pt>
                <c:pt idx="10022">
                  <c:v>55.677802499999999</c:v>
                </c:pt>
                <c:pt idx="10023">
                  <c:v>55.683356666665993</c:v>
                </c:pt>
                <c:pt idx="10024">
                  <c:v>55.688912500000313</c:v>
                </c:pt>
                <c:pt idx="10025">
                  <c:v>55.694466944444443</c:v>
                </c:pt>
                <c:pt idx="10026">
                  <c:v>55.700023333333334</c:v>
                </c:pt>
                <c:pt idx="10027">
                  <c:v>55.705578611111363</c:v>
                </c:pt>
                <c:pt idx="10028">
                  <c:v>55.711135000000013</c:v>
                </c:pt>
                <c:pt idx="10029">
                  <c:v>55.716689166665994</c:v>
                </c:pt>
                <c:pt idx="10030">
                  <c:v>55.722246666666344</c:v>
                </c:pt>
                <c:pt idx="10031">
                  <c:v>55.727801944444451</c:v>
                </c:pt>
                <c:pt idx="10032">
                  <c:v>55.733377777777783</c:v>
                </c:pt>
                <c:pt idx="10033">
                  <c:v>55.738911388890273</c:v>
                </c:pt>
                <c:pt idx="10034">
                  <c:v>55.744488611111095</c:v>
                </c:pt>
                <c:pt idx="10035">
                  <c:v>55.75004222222222</c:v>
                </c:pt>
                <c:pt idx="10036">
                  <c:v>55.75557805555556</c:v>
                </c:pt>
                <c:pt idx="10037">
                  <c:v>55.761134444444451</c:v>
                </c:pt>
                <c:pt idx="10038">
                  <c:v>55.766690000000011</c:v>
                </c:pt>
                <c:pt idx="10039">
                  <c:v>55.772265555555549</c:v>
                </c:pt>
                <c:pt idx="10040">
                  <c:v>55.777800833333295</c:v>
                </c:pt>
                <c:pt idx="10041">
                  <c:v>55.783376944444463</c:v>
                </c:pt>
                <c:pt idx="10042">
                  <c:v>55.788912222222613</c:v>
                </c:pt>
                <c:pt idx="10043">
                  <c:v>55.794483611111104</c:v>
                </c:pt>
                <c:pt idx="10044">
                  <c:v>55.800026666665794</c:v>
                </c:pt>
                <c:pt idx="10045">
                  <c:v>55.805585277777773</c:v>
                </c:pt>
                <c:pt idx="10046">
                  <c:v>55.811138888888912</c:v>
                </c:pt>
                <c:pt idx="10047">
                  <c:v>55.816689999999994</c:v>
                </c:pt>
                <c:pt idx="10048">
                  <c:v>55.822245277777782</c:v>
                </c:pt>
                <c:pt idx="10049">
                  <c:v>55.827800833332994</c:v>
                </c:pt>
                <c:pt idx="10050">
                  <c:v>55.833357499999998</c:v>
                </c:pt>
                <c:pt idx="10051">
                  <c:v>55.838922222222223</c:v>
                </c:pt>
                <c:pt idx="10052">
                  <c:v>55.844476111110794</c:v>
                </c:pt>
                <c:pt idx="10053">
                  <c:v>55.850023055554637</c:v>
                </c:pt>
                <c:pt idx="10054">
                  <c:v>55.855579999999996</c:v>
                </c:pt>
                <c:pt idx="10055">
                  <c:v>55.861134166665998</c:v>
                </c:pt>
                <c:pt idx="10056">
                  <c:v>55.866689166665388</c:v>
                </c:pt>
                <c:pt idx="10057">
                  <c:v>55.872245555555544</c:v>
                </c:pt>
                <c:pt idx="10058">
                  <c:v>55.877821944444094</c:v>
                </c:pt>
                <c:pt idx="10059">
                  <c:v>55.883376111111104</c:v>
                </c:pt>
                <c:pt idx="10060">
                  <c:v>55.888912777777783</c:v>
                </c:pt>
                <c:pt idx="10061">
                  <c:v>55.894476388888883</c:v>
                </c:pt>
                <c:pt idx="10062">
                  <c:v>55.900024722221993</c:v>
                </c:pt>
                <c:pt idx="10063">
                  <c:v>55.905578611111117</c:v>
                </c:pt>
                <c:pt idx="10064">
                  <c:v>55.911133611111104</c:v>
                </c:pt>
                <c:pt idx="10065">
                  <c:v>55.916689166665094</c:v>
                </c:pt>
                <c:pt idx="10066">
                  <c:v>55.922245833333328</c:v>
                </c:pt>
                <c:pt idx="10067">
                  <c:v>55.927801111111094</c:v>
                </c:pt>
                <c:pt idx="10068">
                  <c:v>55.933358055555559</c:v>
                </c:pt>
                <c:pt idx="10069">
                  <c:v>55.938912777778263</c:v>
                </c:pt>
                <c:pt idx="10070">
                  <c:v>55.944467499998382</c:v>
                </c:pt>
                <c:pt idx="10071">
                  <c:v>55.950023333332894</c:v>
                </c:pt>
                <c:pt idx="10072">
                  <c:v>55.955579722222225</c:v>
                </c:pt>
                <c:pt idx="10073">
                  <c:v>55.961154444444425</c:v>
                </c:pt>
                <c:pt idx="10074">
                  <c:v>55.966701388889113</c:v>
                </c:pt>
                <c:pt idx="10075">
                  <c:v>55.972253055555555</c:v>
                </c:pt>
                <c:pt idx="10076">
                  <c:v>55.977807777776377</c:v>
                </c:pt>
                <c:pt idx="10077">
                  <c:v>55.983356388889113</c:v>
                </c:pt>
                <c:pt idx="10078">
                  <c:v>55.988912222222233</c:v>
                </c:pt>
                <c:pt idx="10079">
                  <c:v>55.994467777776627</c:v>
                </c:pt>
                <c:pt idx="10080">
                  <c:v>56.000023055555545</c:v>
                </c:pt>
                <c:pt idx="10081">
                  <c:v>56.00557805555556</c:v>
                </c:pt>
                <c:pt idx="10082">
                  <c:v>56.011133611111106</c:v>
                </c:pt>
                <c:pt idx="10083">
                  <c:v>56.016689722221997</c:v>
                </c:pt>
                <c:pt idx="10084">
                  <c:v>56.022246111111116</c:v>
                </c:pt>
                <c:pt idx="10085">
                  <c:v>56.027800833333295</c:v>
                </c:pt>
                <c:pt idx="10086">
                  <c:v>56.033357222222222</c:v>
                </c:pt>
                <c:pt idx="10087">
                  <c:v>56.038933611111112</c:v>
                </c:pt>
                <c:pt idx="10088">
                  <c:v>56.044466944444444</c:v>
                </c:pt>
                <c:pt idx="10089">
                  <c:v>56.050023888888902</c:v>
                </c:pt>
                <c:pt idx="10090">
                  <c:v>56.055589444444394</c:v>
                </c:pt>
                <c:pt idx="10091">
                  <c:v>56.061145833333335</c:v>
                </c:pt>
                <c:pt idx="10092">
                  <c:v>56.066692222222223</c:v>
                </c:pt>
                <c:pt idx="10093">
                  <c:v>56.072266944444443</c:v>
                </c:pt>
                <c:pt idx="10094">
                  <c:v>56.077802222222196</c:v>
                </c:pt>
                <c:pt idx="10095">
                  <c:v>56.083356388889413</c:v>
                </c:pt>
                <c:pt idx="10096">
                  <c:v>56.088911388889613</c:v>
                </c:pt>
                <c:pt idx="10097">
                  <c:v>56.094467499999944</c:v>
                </c:pt>
                <c:pt idx="10098">
                  <c:v>56.100022500000001</c:v>
                </c:pt>
                <c:pt idx="10099">
                  <c:v>56.105578055555561</c:v>
                </c:pt>
                <c:pt idx="10100">
                  <c:v>56.111134166665998</c:v>
                </c:pt>
                <c:pt idx="10101">
                  <c:v>56.116689722221999</c:v>
                </c:pt>
                <c:pt idx="10102">
                  <c:v>56.122261388889363</c:v>
                </c:pt>
                <c:pt idx="10103">
                  <c:v>56.127809166665998</c:v>
                </c:pt>
                <c:pt idx="10104">
                  <c:v>56.133365277777813</c:v>
                </c:pt>
                <c:pt idx="10105">
                  <c:v>56.13891222222334</c:v>
                </c:pt>
                <c:pt idx="10106">
                  <c:v>56.144468333333194</c:v>
                </c:pt>
                <c:pt idx="10107">
                  <c:v>56.150023333333294</c:v>
                </c:pt>
                <c:pt idx="10108">
                  <c:v>56.1556</c:v>
                </c:pt>
                <c:pt idx="10109">
                  <c:v>56.161143333333335</c:v>
                </c:pt>
                <c:pt idx="10110">
                  <c:v>56.166689722222195</c:v>
                </c:pt>
                <c:pt idx="10111">
                  <c:v>56.172252500000013</c:v>
                </c:pt>
                <c:pt idx="10112">
                  <c:v>56.177806944444448</c:v>
                </c:pt>
                <c:pt idx="10113">
                  <c:v>56.183356388889663</c:v>
                </c:pt>
                <c:pt idx="10114">
                  <c:v>56.188911388889935</c:v>
                </c:pt>
                <c:pt idx="10115">
                  <c:v>56.194467499999995</c:v>
                </c:pt>
                <c:pt idx="10116">
                  <c:v>56.200023611111106</c:v>
                </c:pt>
                <c:pt idx="10117">
                  <c:v>56.205580833333329</c:v>
                </c:pt>
                <c:pt idx="10118">
                  <c:v>56.211135000000013</c:v>
                </c:pt>
                <c:pt idx="10119">
                  <c:v>56.216689722221993</c:v>
                </c:pt>
                <c:pt idx="10120">
                  <c:v>56.22224555555556</c:v>
                </c:pt>
                <c:pt idx="10121">
                  <c:v>56.227801944444451</c:v>
                </c:pt>
                <c:pt idx="10122">
                  <c:v>56.233377222222231</c:v>
                </c:pt>
                <c:pt idx="10123">
                  <c:v>56.238912500001213</c:v>
                </c:pt>
                <c:pt idx="10124">
                  <c:v>56.244466944444447</c:v>
                </c:pt>
                <c:pt idx="10125">
                  <c:v>56.250041666665894</c:v>
                </c:pt>
                <c:pt idx="10126">
                  <c:v>56.255579166666394</c:v>
                </c:pt>
                <c:pt idx="10127">
                  <c:v>56.261135000000962</c:v>
                </c:pt>
                <c:pt idx="10128">
                  <c:v>56.266690000000011</c:v>
                </c:pt>
                <c:pt idx="10129">
                  <c:v>56.272245277777813</c:v>
                </c:pt>
                <c:pt idx="10130">
                  <c:v>56.277800833333295</c:v>
                </c:pt>
                <c:pt idx="10131">
                  <c:v>56.283357500000001</c:v>
                </c:pt>
                <c:pt idx="10132">
                  <c:v>56.288915000000934</c:v>
                </c:pt>
                <c:pt idx="10133">
                  <c:v>56.294468333333334</c:v>
                </c:pt>
                <c:pt idx="10134">
                  <c:v>56.300023055555194</c:v>
                </c:pt>
                <c:pt idx="10135">
                  <c:v>56.305579444444447</c:v>
                </c:pt>
                <c:pt idx="10136">
                  <c:v>56.311133611111096</c:v>
                </c:pt>
                <c:pt idx="10137">
                  <c:v>56.316690555554622</c:v>
                </c:pt>
                <c:pt idx="10138">
                  <c:v>56.322245277777782</c:v>
                </c:pt>
                <c:pt idx="10139">
                  <c:v>56.327801944444445</c:v>
                </c:pt>
                <c:pt idx="10140">
                  <c:v>56.333356666665999</c:v>
                </c:pt>
                <c:pt idx="10141">
                  <c:v>56.338911944444462</c:v>
                </c:pt>
                <c:pt idx="10142">
                  <c:v>56.344466944444044</c:v>
                </c:pt>
                <c:pt idx="10143">
                  <c:v>56.350023611110018</c:v>
                </c:pt>
                <c:pt idx="10144">
                  <c:v>56.355579166665997</c:v>
                </c:pt>
                <c:pt idx="10145">
                  <c:v>56.361134166665998</c:v>
                </c:pt>
                <c:pt idx="10146">
                  <c:v>56.366705833333334</c:v>
                </c:pt>
                <c:pt idx="10147">
                  <c:v>56.372256388889063</c:v>
                </c:pt>
                <c:pt idx="10148">
                  <c:v>56.377801111109974</c:v>
                </c:pt>
                <c:pt idx="10149">
                  <c:v>56.383356944444451</c:v>
                </c:pt>
                <c:pt idx="10150">
                  <c:v>56.388911388889063</c:v>
                </c:pt>
                <c:pt idx="10151">
                  <c:v>56.394470277777778</c:v>
                </c:pt>
                <c:pt idx="10152">
                  <c:v>56.400023055555494</c:v>
                </c:pt>
                <c:pt idx="10153">
                  <c:v>56.40558</c:v>
                </c:pt>
                <c:pt idx="10154">
                  <c:v>56.411134166665974</c:v>
                </c:pt>
                <c:pt idx="10155">
                  <c:v>56.416689999999996</c:v>
                </c:pt>
                <c:pt idx="10156">
                  <c:v>56.422245833333328</c:v>
                </c:pt>
                <c:pt idx="10157">
                  <c:v>56.427801111111094</c:v>
                </c:pt>
                <c:pt idx="10158">
                  <c:v>56.433369444444445</c:v>
                </c:pt>
                <c:pt idx="10159">
                  <c:v>56.438912222222363</c:v>
                </c:pt>
                <c:pt idx="10160">
                  <c:v>56.444467499998382</c:v>
                </c:pt>
                <c:pt idx="10161">
                  <c:v>56.450023611110844</c:v>
                </c:pt>
                <c:pt idx="10162">
                  <c:v>56.455578611111115</c:v>
                </c:pt>
                <c:pt idx="10163">
                  <c:v>56.461133611111116</c:v>
                </c:pt>
                <c:pt idx="10164">
                  <c:v>56.466690555555545</c:v>
                </c:pt>
                <c:pt idx="10165">
                  <c:v>56.47225805555555</c:v>
                </c:pt>
                <c:pt idx="10166">
                  <c:v>56.477801944444444</c:v>
                </c:pt>
                <c:pt idx="10167">
                  <c:v>56.483371944444443</c:v>
                </c:pt>
                <c:pt idx="10168">
                  <c:v>56.488912777777813</c:v>
                </c:pt>
                <c:pt idx="10169">
                  <c:v>56.494467499998947</c:v>
                </c:pt>
                <c:pt idx="10170">
                  <c:v>56.500031666665997</c:v>
                </c:pt>
                <c:pt idx="10171">
                  <c:v>56.50557944444445</c:v>
                </c:pt>
                <c:pt idx="10172">
                  <c:v>56.511134444444444</c:v>
                </c:pt>
                <c:pt idx="10173">
                  <c:v>56.516690833333094</c:v>
                </c:pt>
                <c:pt idx="10174">
                  <c:v>56.522246388889513</c:v>
                </c:pt>
                <c:pt idx="10175">
                  <c:v>56.527801666665994</c:v>
                </c:pt>
                <c:pt idx="10176">
                  <c:v>56.53337638888987</c:v>
                </c:pt>
                <c:pt idx="10177">
                  <c:v>56.538923611111109</c:v>
                </c:pt>
                <c:pt idx="10178">
                  <c:v>56.544470833333094</c:v>
                </c:pt>
                <c:pt idx="10179">
                  <c:v>56.550023055555194</c:v>
                </c:pt>
                <c:pt idx="10180">
                  <c:v>56.555578055555557</c:v>
                </c:pt>
                <c:pt idx="10181">
                  <c:v>56.561135833333338</c:v>
                </c:pt>
                <c:pt idx="10182">
                  <c:v>56.566689166665995</c:v>
                </c:pt>
                <c:pt idx="10183">
                  <c:v>56.572245277777782</c:v>
                </c:pt>
                <c:pt idx="10184">
                  <c:v>56.577816388888913</c:v>
                </c:pt>
                <c:pt idx="10185">
                  <c:v>56.583357222222226</c:v>
                </c:pt>
                <c:pt idx="10186">
                  <c:v>56.588912500000013</c:v>
                </c:pt>
                <c:pt idx="10187">
                  <c:v>56.594468611111104</c:v>
                </c:pt>
                <c:pt idx="10188">
                  <c:v>56.600023333333326</c:v>
                </c:pt>
                <c:pt idx="10189">
                  <c:v>56.605579444444452</c:v>
                </c:pt>
                <c:pt idx="10190">
                  <c:v>56.611134166665998</c:v>
                </c:pt>
                <c:pt idx="10191">
                  <c:v>56.616690833333294</c:v>
                </c:pt>
                <c:pt idx="10192">
                  <c:v>56.622244722222227</c:v>
                </c:pt>
                <c:pt idx="10193">
                  <c:v>56.627801666665974</c:v>
                </c:pt>
                <c:pt idx="10194">
                  <c:v>56.633380833333334</c:v>
                </c:pt>
                <c:pt idx="10195">
                  <c:v>56.638925277778213</c:v>
                </c:pt>
                <c:pt idx="10196">
                  <c:v>56.644473611111096</c:v>
                </c:pt>
                <c:pt idx="10197">
                  <c:v>56.650025555555544</c:v>
                </c:pt>
                <c:pt idx="10198">
                  <c:v>56.655578611111117</c:v>
                </c:pt>
                <c:pt idx="10199">
                  <c:v>56.661134166666344</c:v>
                </c:pt>
                <c:pt idx="10200">
                  <c:v>56.666689166665996</c:v>
                </c:pt>
                <c:pt idx="10201">
                  <c:v>56.672245555555556</c:v>
                </c:pt>
                <c:pt idx="10202">
                  <c:v>56.677801111111094</c:v>
                </c:pt>
                <c:pt idx="10203">
                  <c:v>56.683357222222227</c:v>
                </c:pt>
                <c:pt idx="10204">
                  <c:v>56.688932500000163</c:v>
                </c:pt>
                <c:pt idx="10205">
                  <c:v>56.694466944444443</c:v>
                </c:pt>
                <c:pt idx="10206">
                  <c:v>56.700022500000003</c:v>
                </c:pt>
                <c:pt idx="10207">
                  <c:v>56.705578055555563</c:v>
                </c:pt>
                <c:pt idx="10208">
                  <c:v>56.711152222222218</c:v>
                </c:pt>
                <c:pt idx="10209">
                  <c:v>56.716704444444446</c:v>
                </c:pt>
                <c:pt idx="10210">
                  <c:v>56.722247777777781</c:v>
                </c:pt>
                <c:pt idx="10211">
                  <c:v>56.727800277777781</c:v>
                </c:pt>
                <c:pt idx="10212">
                  <c:v>56.733355833333363</c:v>
                </c:pt>
                <c:pt idx="10213">
                  <c:v>56.738911388890273</c:v>
                </c:pt>
                <c:pt idx="10214">
                  <c:v>56.74447277777778</c:v>
                </c:pt>
                <c:pt idx="10215">
                  <c:v>56.750022777777779</c:v>
                </c:pt>
                <c:pt idx="10216">
                  <c:v>56.755580833333326</c:v>
                </c:pt>
                <c:pt idx="10217">
                  <c:v>56.761134166666594</c:v>
                </c:pt>
                <c:pt idx="10218">
                  <c:v>56.766689166665998</c:v>
                </c:pt>
                <c:pt idx="10219">
                  <c:v>56.772245555555557</c:v>
                </c:pt>
                <c:pt idx="10220">
                  <c:v>56.777801111111096</c:v>
                </c:pt>
                <c:pt idx="10221">
                  <c:v>56.783361944444451</c:v>
                </c:pt>
                <c:pt idx="10222">
                  <c:v>56.788912222222613</c:v>
                </c:pt>
                <c:pt idx="10223">
                  <c:v>56.794466944444451</c:v>
                </c:pt>
                <c:pt idx="10224">
                  <c:v>56.800023055555194</c:v>
                </c:pt>
                <c:pt idx="10225">
                  <c:v>56.80557972222222</c:v>
                </c:pt>
                <c:pt idx="10226">
                  <c:v>56.811133611111096</c:v>
                </c:pt>
                <c:pt idx="10227">
                  <c:v>56.816691111110003</c:v>
                </c:pt>
                <c:pt idx="10228">
                  <c:v>56.822245555555554</c:v>
                </c:pt>
                <c:pt idx="10229">
                  <c:v>56.827800277777776</c:v>
                </c:pt>
                <c:pt idx="10230">
                  <c:v>56.833356666665999</c:v>
                </c:pt>
                <c:pt idx="10231">
                  <c:v>56.838911944444462</c:v>
                </c:pt>
                <c:pt idx="10232">
                  <c:v>56.844468055554437</c:v>
                </c:pt>
                <c:pt idx="10233">
                  <c:v>56.850023055554637</c:v>
                </c:pt>
                <c:pt idx="10234">
                  <c:v>56.855592222222228</c:v>
                </c:pt>
                <c:pt idx="10235">
                  <c:v>56.861133611111114</c:v>
                </c:pt>
                <c:pt idx="10236">
                  <c:v>56.866696944444442</c:v>
                </c:pt>
                <c:pt idx="10237">
                  <c:v>56.872245277777779</c:v>
                </c:pt>
                <c:pt idx="10238">
                  <c:v>56.877801666664944</c:v>
                </c:pt>
                <c:pt idx="10239">
                  <c:v>56.883356388888913</c:v>
                </c:pt>
                <c:pt idx="10240">
                  <c:v>56.888911388889063</c:v>
                </c:pt>
                <c:pt idx="10241">
                  <c:v>56.894468055555294</c:v>
                </c:pt>
                <c:pt idx="10242">
                  <c:v>56.900023055555494</c:v>
                </c:pt>
                <c:pt idx="10243">
                  <c:v>56.90557888888992</c:v>
                </c:pt>
                <c:pt idx="10244">
                  <c:v>56.91114749999889</c:v>
                </c:pt>
                <c:pt idx="10245">
                  <c:v>56.916697777776427</c:v>
                </c:pt>
                <c:pt idx="10246">
                  <c:v>56.922245833333328</c:v>
                </c:pt>
                <c:pt idx="10247">
                  <c:v>56.927801944444447</c:v>
                </c:pt>
                <c:pt idx="10248">
                  <c:v>56.9333575</c:v>
                </c:pt>
                <c:pt idx="10249">
                  <c:v>56.938912222222363</c:v>
                </c:pt>
                <c:pt idx="10250">
                  <c:v>56.944467777776012</c:v>
                </c:pt>
                <c:pt idx="10251">
                  <c:v>56.950023333332894</c:v>
                </c:pt>
                <c:pt idx="10252">
                  <c:v>56.955578611111115</c:v>
                </c:pt>
                <c:pt idx="10253">
                  <c:v>56.961134444444447</c:v>
                </c:pt>
                <c:pt idx="10254">
                  <c:v>56.96669</c:v>
                </c:pt>
                <c:pt idx="10255">
                  <c:v>56.97224527777778</c:v>
                </c:pt>
                <c:pt idx="10256">
                  <c:v>56.977808333333194</c:v>
                </c:pt>
                <c:pt idx="10257">
                  <c:v>56.983356388889113</c:v>
                </c:pt>
                <c:pt idx="10258">
                  <c:v>56.988912222222233</c:v>
                </c:pt>
                <c:pt idx="10259">
                  <c:v>56.994468055555544</c:v>
                </c:pt>
                <c:pt idx="10260">
                  <c:v>57.000023611111104</c:v>
                </c:pt>
                <c:pt idx="10261">
                  <c:v>57.005580000000009</c:v>
                </c:pt>
                <c:pt idx="10262">
                  <c:v>57.011134444444444</c:v>
                </c:pt>
                <c:pt idx="10263">
                  <c:v>57.016689722221997</c:v>
                </c:pt>
                <c:pt idx="10264">
                  <c:v>57.022255833333361</c:v>
                </c:pt>
                <c:pt idx="10265">
                  <c:v>57.027801111111096</c:v>
                </c:pt>
                <c:pt idx="10266">
                  <c:v>57.033356944444463</c:v>
                </c:pt>
                <c:pt idx="10267">
                  <c:v>57.038911944445495</c:v>
                </c:pt>
                <c:pt idx="10268">
                  <c:v>57.044467499998589</c:v>
                </c:pt>
                <c:pt idx="10269">
                  <c:v>57.050022500000004</c:v>
                </c:pt>
                <c:pt idx="10270">
                  <c:v>57.055580277777779</c:v>
                </c:pt>
                <c:pt idx="10271">
                  <c:v>57.061155000000063</c:v>
                </c:pt>
                <c:pt idx="10272">
                  <c:v>57.066704166665993</c:v>
                </c:pt>
                <c:pt idx="10273">
                  <c:v>57.072248888889163</c:v>
                </c:pt>
                <c:pt idx="10274">
                  <c:v>57.077799999999996</c:v>
                </c:pt>
                <c:pt idx="10275">
                  <c:v>57.083360000000006</c:v>
                </c:pt>
                <c:pt idx="10276">
                  <c:v>57.088911944444462</c:v>
                </c:pt>
                <c:pt idx="10277">
                  <c:v>57.094467499999944</c:v>
                </c:pt>
                <c:pt idx="10278">
                  <c:v>57.100023055555546</c:v>
                </c:pt>
                <c:pt idx="10279">
                  <c:v>57.105578333333362</c:v>
                </c:pt>
                <c:pt idx="10280">
                  <c:v>57.111134166665998</c:v>
                </c:pt>
                <c:pt idx="10281">
                  <c:v>57.116692222222227</c:v>
                </c:pt>
                <c:pt idx="10282">
                  <c:v>57.122246111111117</c:v>
                </c:pt>
                <c:pt idx="10283">
                  <c:v>57.127821111111096</c:v>
                </c:pt>
                <c:pt idx="10284">
                  <c:v>57.133355833333333</c:v>
                </c:pt>
                <c:pt idx="10285">
                  <c:v>57.138913055555562</c:v>
                </c:pt>
                <c:pt idx="10286">
                  <c:v>57.144467777776413</c:v>
                </c:pt>
                <c:pt idx="10287">
                  <c:v>57.150023333333294</c:v>
                </c:pt>
                <c:pt idx="10288">
                  <c:v>57.15557888888992</c:v>
                </c:pt>
                <c:pt idx="10289">
                  <c:v>57.161134166666344</c:v>
                </c:pt>
                <c:pt idx="10290">
                  <c:v>57.166690000000003</c:v>
                </c:pt>
                <c:pt idx="10291">
                  <c:v>57.172265833333334</c:v>
                </c:pt>
                <c:pt idx="10292">
                  <c:v>57.177821388888901</c:v>
                </c:pt>
                <c:pt idx="10293">
                  <c:v>57.183359444444449</c:v>
                </c:pt>
                <c:pt idx="10294">
                  <c:v>57.188911388889935</c:v>
                </c:pt>
                <c:pt idx="10295">
                  <c:v>57.194474166665998</c:v>
                </c:pt>
                <c:pt idx="10296">
                  <c:v>57.200024166665997</c:v>
                </c:pt>
                <c:pt idx="10297">
                  <c:v>57.205579166666645</c:v>
                </c:pt>
                <c:pt idx="10298">
                  <c:v>57.211134166665992</c:v>
                </c:pt>
                <c:pt idx="10299">
                  <c:v>57.216689722221993</c:v>
                </c:pt>
                <c:pt idx="10300">
                  <c:v>57.222245277778313</c:v>
                </c:pt>
                <c:pt idx="10301">
                  <c:v>57.22780083333334</c:v>
                </c:pt>
                <c:pt idx="10302">
                  <c:v>57.233355833333363</c:v>
                </c:pt>
                <c:pt idx="10303">
                  <c:v>57.238912500001213</c:v>
                </c:pt>
                <c:pt idx="10304">
                  <c:v>57.244468055555544</c:v>
                </c:pt>
                <c:pt idx="10305">
                  <c:v>57.250023888888911</c:v>
                </c:pt>
                <c:pt idx="10306">
                  <c:v>57.255581944444451</c:v>
                </c:pt>
                <c:pt idx="10307">
                  <c:v>57.261134722222216</c:v>
                </c:pt>
                <c:pt idx="10308">
                  <c:v>57.266689722222225</c:v>
                </c:pt>
                <c:pt idx="10309">
                  <c:v>57.272245277777813</c:v>
                </c:pt>
                <c:pt idx="10310">
                  <c:v>57.277801111111096</c:v>
                </c:pt>
                <c:pt idx="10311">
                  <c:v>57.283355833333331</c:v>
                </c:pt>
                <c:pt idx="10312">
                  <c:v>57.288933333333333</c:v>
                </c:pt>
                <c:pt idx="10313">
                  <c:v>57.29447555555555</c:v>
                </c:pt>
                <c:pt idx="10314">
                  <c:v>57.300027499998933</c:v>
                </c:pt>
                <c:pt idx="10315">
                  <c:v>57.305578611111116</c:v>
                </c:pt>
                <c:pt idx="10316">
                  <c:v>57.311135</c:v>
                </c:pt>
                <c:pt idx="10317">
                  <c:v>57.316690277777774</c:v>
                </c:pt>
                <c:pt idx="10318">
                  <c:v>57.322245555555554</c:v>
                </c:pt>
                <c:pt idx="10319">
                  <c:v>57.327812777777773</c:v>
                </c:pt>
                <c:pt idx="10320">
                  <c:v>57.333368333333325</c:v>
                </c:pt>
                <c:pt idx="10321">
                  <c:v>57.338911666665993</c:v>
                </c:pt>
                <c:pt idx="10322">
                  <c:v>57.344481944443473</c:v>
                </c:pt>
                <c:pt idx="10323">
                  <c:v>57.350022777777774</c:v>
                </c:pt>
                <c:pt idx="10324">
                  <c:v>57.355579444444444</c:v>
                </c:pt>
                <c:pt idx="10325">
                  <c:v>57.361134722222204</c:v>
                </c:pt>
                <c:pt idx="10326">
                  <c:v>57.366690555555444</c:v>
                </c:pt>
                <c:pt idx="10327">
                  <c:v>57.372246111111096</c:v>
                </c:pt>
                <c:pt idx="10328">
                  <c:v>57.377823333332209</c:v>
                </c:pt>
                <c:pt idx="10329">
                  <c:v>57.383365555555294</c:v>
                </c:pt>
                <c:pt idx="10330">
                  <c:v>57.388912777777783</c:v>
                </c:pt>
                <c:pt idx="10331">
                  <c:v>57.394468333333194</c:v>
                </c:pt>
                <c:pt idx="10332">
                  <c:v>57.400022777777778</c:v>
                </c:pt>
                <c:pt idx="10333">
                  <c:v>57.405599166665993</c:v>
                </c:pt>
                <c:pt idx="10334">
                  <c:v>57.411155555555546</c:v>
                </c:pt>
                <c:pt idx="10335">
                  <c:v>57.416711111111105</c:v>
                </c:pt>
                <c:pt idx="10336">
                  <c:v>57.422245555555556</c:v>
                </c:pt>
                <c:pt idx="10337">
                  <c:v>57.427801388888888</c:v>
                </c:pt>
                <c:pt idx="10338">
                  <c:v>57.433356666665993</c:v>
                </c:pt>
                <c:pt idx="10339">
                  <c:v>57.438937222222222</c:v>
                </c:pt>
                <c:pt idx="10340">
                  <c:v>57.444468611110054</c:v>
                </c:pt>
                <c:pt idx="10341">
                  <c:v>57.450023333332894</c:v>
                </c:pt>
                <c:pt idx="10342">
                  <c:v>57.455580277777777</c:v>
                </c:pt>
                <c:pt idx="10343">
                  <c:v>57.461155833333329</c:v>
                </c:pt>
                <c:pt idx="10344">
                  <c:v>57.466692500000001</c:v>
                </c:pt>
                <c:pt idx="10345">
                  <c:v>57.47224527777778</c:v>
                </c:pt>
                <c:pt idx="10346">
                  <c:v>57.477801111110068</c:v>
                </c:pt>
                <c:pt idx="10347">
                  <c:v>57.483358055555556</c:v>
                </c:pt>
                <c:pt idx="10348">
                  <c:v>57.488911388889363</c:v>
                </c:pt>
                <c:pt idx="10349">
                  <c:v>57.494466944444447</c:v>
                </c:pt>
                <c:pt idx="10350">
                  <c:v>57.500023333333324</c:v>
                </c:pt>
                <c:pt idx="10351">
                  <c:v>57.505578888890057</c:v>
                </c:pt>
                <c:pt idx="10352">
                  <c:v>57.511134444444444</c:v>
                </c:pt>
                <c:pt idx="10353">
                  <c:v>57.516691944444425</c:v>
                </c:pt>
                <c:pt idx="10354">
                  <c:v>57.522249166665993</c:v>
                </c:pt>
                <c:pt idx="10355">
                  <c:v>57.527803333333324</c:v>
                </c:pt>
                <c:pt idx="10356">
                  <c:v>57.533357500000001</c:v>
                </c:pt>
                <c:pt idx="10357">
                  <c:v>57.538911388890078</c:v>
                </c:pt>
                <c:pt idx="10358">
                  <c:v>57.544467499998589</c:v>
                </c:pt>
                <c:pt idx="10359">
                  <c:v>57.550023888888902</c:v>
                </c:pt>
                <c:pt idx="10360">
                  <c:v>57.555578055555557</c:v>
                </c:pt>
                <c:pt idx="10361">
                  <c:v>57.561150833333336</c:v>
                </c:pt>
                <c:pt idx="10362">
                  <c:v>57.566690555555546</c:v>
                </c:pt>
                <c:pt idx="10363">
                  <c:v>57.572245833333334</c:v>
                </c:pt>
                <c:pt idx="10364">
                  <c:v>57.577801388888886</c:v>
                </c:pt>
                <c:pt idx="10365">
                  <c:v>57.583356388889413</c:v>
                </c:pt>
                <c:pt idx="10366">
                  <c:v>57.588912777777963</c:v>
                </c:pt>
                <c:pt idx="10367">
                  <c:v>57.594468333333324</c:v>
                </c:pt>
                <c:pt idx="10368">
                  <c:v>57.600023055555546</c:v>
                </c:pt>
                <c:pt idx="10369">
                  <c:v>57.605578055555561</c:v>
                </c:pt>
                <c:pt idx="10370">
                  <c:v>57.611134444444446</c:v>
                </c:pt>
                <c:pt idx="10371">
                  <c:v>57.616689999999998</c:v>
                </c:pt>
                <c:pt idx="10372">
                  <c:v>57.622266944444462</c:v>
                </c:pt>
                <c:pt idx="10373">
                  <c:v>57.627800833333325</c:v>
                </c:pt>
                <c:pt idx="10374">
                  <c:v>57.633356666666494</c:v>
                </c:pt>
                <c:pt idx="10375">
                  <c:v>57.638914722222218</c:v>
                </c:pt>
                <c:pt idx="10376">
                  <c:v>57.644468333333194</c:v>
                </c:pt>
                <c:pt idx="10377">
                  <c:v>57.650024444443844</c:v>
                </c:pt>
                <c:pt idx="10378">
                  <c:v>57.655578611111117</c:v>
                </c:pt>
                <c:pt idx="10379">
                  <c:v>57.661134722222222</c:v>
                </c:pt>
                <c:pt idx="10380">
                  <c:v>57.666691111111106</c:v>
                </c:pt>
                <c:pt idx="10381">
                  <c:v>57.67225333333333</c:v>
                </c:pt>
                <c:pt idx="10382">
                  <c:v>57.677800555555294</c:v>
                </c:pt>
                <c:pt idx="10383">
                  <c:v>57.683356388889663</c:v>
                </c:pt>
                <c:pt idx="10384">
                  <c:v>57.688912222222363</c:v>
                </c:pt>
                <c:pt idx="10385">
                  <c:v>57.694487777777745</c:v>
                </c:pt>
                <c:pt idx="10386">
                  <c:v>57.700023333333334</c:v>
                </c:pt>
                <c:pt idx="10387">
                  <c:v>57.705578611111363</c:v>
                </c:pt>
                <c:pt idx="10388">
                  <c:v>57.711150277777783</c:v>
                </c:pt>
                <c:pt idx="10389">
                  <c:v>57.716690555555545</c:v>
                </c:pt>
                <c:pt idx="10390">
                  <c:v>57.722247777777781</c:v>
                </c:pt>
                <c:pt idx="10391">
                  <c:v>57.727801944444451</c:v>
                </c:pt>
                <c:pt idx="10392">
                  <c:v>57.733356388890208</c:v>
                </c:pt>
                <c:pt idx="10393">
                  <c:v>57.738912222223476</c:v>
                </c:pt>
                <c:pt idx="10394">
                  <c:v>57.744468333333295</c:v>
                </c:pt>
                <c:pt idx="10395">
                  <c:v>57.7500225</c:v>
                </c:pt>
                <c:pt idx="10396">
                  <c:v>57.75557805555556</c:v>
                </c:pt>
                <c:pt idx="10397">
                  <c:v>57.761133611111113</c:v>
                </c:pt>
                <c:pt idx="10398">
                  <c:v>57.766689722222225</c:v>
                </c:pt>
                <c:pt idx="10399">
                  <c:v>57.772246388889513</c:v>
                </c:pt>
                <c:pt idx="10400">
                  <c:v>57.77782222222222</c:v>
                </c:pt>
                <c:pt idx="10401">
                  <c:v>57.783356388890013</c:v>
                </c:pt>
                <c:pt idx="10402">
                  <c:v>57.788911944445495</c:v>
                </c:pt>
                <c:pt idx="10403">
                  <c:v>57.794467222222224</c:v>
                </c:pt>
                <c:pt idx="10404">
                  <c:v>57.800023611111094</c:v>
                </c:pt>
                <c:pt idx="10405">
                  <c:v>57.805578611111116</c:v>
                </c:pt>
                <c:pt idx="10406">
                  <c:v>57.811134444443994</c:v>
                </c:pt>
                <c:pt idx="10407">
                  <c:v>57.816691388888891</c:v>
                </c:pt>
                <c:pt idx="10408">
                  <c:v>57.822263888888912</c:v>
                </c:pt>
                <c:pt idx="10409">
                  <c:v>57.827800277777776</c:v>
                </c:pt>
                <c:pt idx="10410">
                  <c:v>57.833377500000005</c:v>
                </c:pt>
                <c:pt idx="10411">
                  <c:v>57.838930000000012</c:v>
                </c:pt>
                <c:pt idx="10412">
                  <c:v>57.844483055554122</c:v>
                </c:pt>
                <c:pt idx="10413">
                  <c:v>57.850034444443494</c:v>
                </c:pt>
                <c:pt idx="10414">
                  <c:v>57.855579444444444</c:v>
                </c:pt>
                <c:pt idx="10415">
                  <c:v>57.861135277777812</c:v>
                </c:pt>
                <c:pt idx="10416">
                  <c:v>57.866689444443487</c:v>
                </c:pt>
                <c:pt idx="10417">
                  <c:v>57.872245277777779</c:v>
                </c:pt>
                <c:pt idx="10418">
                  <c:v>57.877800833332223</c:v>
                </c:pt>
                <c:pt idx="10419">
                  <c:v>57.883356388888913</c:v>
                </c:pt>
                <c:pt idx="10420">
                  <c:v>57.888912222222231</c:v>
                </c:pt>
                <c:pt idx="10421">
                  <c:v>57.894478055555545</c:v>
                </c:pt>
                <c:pt idx="10422">
                  <c:v>57.900038611111107</c:v>
                </c:pt>
                <c:pt idx="10423">
                  <c:v>57.905589722222196</c:v>
                </c:pt>
                <c:pt idx="10424">
                  <c:v>57.911134166665974</c:v>
                </c:pt>
                <c:pt idx="10425">
                  <c:v>57.916689166665094</c:v>
                </c:pt>
                <c:pt idx="10426">
                  <c:v>57.922245277777783</c:v>
                </c:pt>
                <c:pt idx="10427">
                  <c:v>57.927800833333244</c:v>
                </c:pt>
                <c:pt idx="10428">
                  <c:v>57.933356666665993</c:v>
                </c:pt>
                <c:pt idx="10429">
                  <c:v>57.938911388889935</c:v>
                </c:pt>
                <c:pt idx="10430">
                  <c:v>57.944467777776012</c:v>
                </c:pt>
                <c:pt idx="10431">
                  <c:v>57.950023333332894</c:v>
                </c:pt>
                <c:pt idx="10432">
                  <c:v>57.955578888889313</c:v>
                </c:pt>
                <c:pt idx="10433">
                  <c:v>57.961133611111116</c:v>
                </c:pt>
                <c:pt idx="10434">
                  <c:v>57.966689722221993</c:v>
                </c:pt>
                <c:pt idx="10435">
                  <c:v>57.97224527777778</c:v>
                </c:pt>
                <c:pt idx="10436">
                  <c:v>57.977800555554794</c:v>
                </c:pt>
                <c:pt idx="10437">
                  <c:v>57.983358055555556</c:v>
                </c:pt>
                <c:pt idx="10438">
                  <c:v>57.988911944444453</c:v>
                </c:pt>
                <c:pt idx="10439">
                  <c:v>57.994466944444447</c:v>
                </c:pt>
                <c:pt idx="10440">
                  <c:v>58.0000225</c:v>
                </c:pt>
                <c:pt idx="10441">
                  <c:v>58.005578888890057</c:v>
                </c:pt>
                <c:pt idx="10442">
                  <c:v>58.011133888888963</c:v>
                </c:pt>
                <c:pt idx="10443">
                  <c:v>58.016690555555144</c:v>
                </c:pt>
                <c:pt idx="10444">
                  <c:v>58.022245833333329</c:v>
                </c:pt>
                <c:pt idx="10445">
                  <c:v>58.027800555555544</c:v>
                </c:pt>
                <c:pt idx="10446">
                  <c:v>58.033356388890013</c:v>
                </c:pt>
                <c:pt idx="10447">
                  <c:v>58.038913611111113</c:v>
                </c:pt>
                <c:pt idx="10448">
                  <c:v>58.044469166665245</c:v>
                </c:pt>
                <c:pt idx="10449">
                  <c:v>58.050025833333294</c:v>
                </c:pt>
                <c:pt idx="10450">
                  <c:v>58.05557833333333</c:v>
                </c:pt>
                <c:pt idx="10451">
                  <c:v>58.061134444444448</c:v>
                </c:pt>
                <c:pt idx="10452">
                  <c:v>58.066690833333325</c:v>
                </c:pt>
                <c:pt idx="10453">
                  <c:v>58.072245277777782</c:v>
                </c:pt>
                <c:pt idx="10454">
                  <c:v>58.077800833332994</c:v>
                </c:pt>
                <c:pt idx="10455">
                  <c:v>58.083380833333294</c:v>
                </c:pt>
                <c:pt idx="10456">
                  <c:v>58.088911944444462</c:v>
                </c:pt>
                <c:pt idx="10457">
                  <c:v>58.094480555555194</c:v>
                </c:pt>
                <c:pt idx="10458">
                  <c:v>58.100026111111106</c:v>
                </c:pt>
                <c:pt idx="10459">
                  <c:v>58.105583333333335</c:v>
                </c:pt>
                <c:pt idx="10460">
                  <c:v>58.111134444444446</c:v>
                </c:pt>
                <c:pt idx="10461">
                  <c:v>58.116689722221999</c:v>
                </c:pt>
                <c:pt idx="10462">
                  <c:v>58.122244722222227</c:v>
                </c:pt>
                <c:pt idx="10463">
                  <c:v>58.127800833333325</c:v>
                </c:pt>
                <c:pt idx="10464">
                  <c:v>58.133357500000002</c:v>
                </c:pt>
                <c:pt idx="10465">
                  <c:v>58.138911388890172</c:v>
                </c:pt>
                <c:pt idx="10466">
                  <c:v>58.144466944444446</c:v>
                </c:pt>
                <c:pt idx="10467">
                  <c:v>58.150040833333144</c:v>
                </c:pt>
                <c:pt idx="10468">
                  <c:v>58.155594722222226</c:v>
                </c:pt>
                <c:pt idx="10469">
                  <c:v>58.161141944444452</c:v>
                </c:pt>
                <c:pt idx="10470">
                  <c:v>58.166689722222195</c:v>
                </c:pt>
                <c:pt idx="10471">
                  <c:v>58.172257500000001</c:v>
                </c:pt>
                <c:pt idx="10472">
                  <c:v>58.177807499999894</c:v>
                </c:pt>
                <c:pt idx="10473">
                  <c:v>58.183356388889663</c:v>
                </c:pt>
                <c:pt idx="10474">
                  <c:v>58.188912500000313</c:v>
                </c:pt>
                <c:pt idx="10475">
                  <c:v>58.194469444444444</c:v>
                </c:pt>
                <c:pt idx="10476">
                  <c:v>58.200023055555555</c:v>
                </c:pt>
                <c:pt idx="10477">
                  <c:v>58.205578611111363</c:v>
                </c:pt>
                <c:pt idx="10478">
                  <c:v>58.211144166665974</c:v>
                </c:pt>
                <c:pt idx="10479">
                  <c:v>58.216689722221993</c:v>
                </c:pt>
                <c:pt idx="10480">
                  <c:v>58.222246111111112</c:v>
                </c:pt>
                <c:pt idx="10481">
                  <c:v>58.22780083333334</c:v>
                </c:pt>
                <c:pt idx="10482">
                  <c:v>58.233355833333363</c:v>
                </c:pt>
                <c:pt idx="10483">
                  <c:v>58.238913055555663</c:v>
                </c:pt>
                <c:pt idx="10484">
                  <c:v>58.244469166665944</c:v>
                </c:pt>
                <c:pt idx="10485">
                  <c:v>58.250023611111104</c:v>
                </c:pt>
                <c:pt idx="10486">
                  <c:v>58.25557805555556</c:v>
                </c:pt>
                <c:pt idx="10487">
                  <c:v>58.261134166666594</c:v>
                </c:pt>
                <c:pt idx="10488">
                  <c:v>58.266689166665998</c:v>
                </c:pt>
                <c:pt idx="10489">
                  <c:v>58.272245277777813</c:v>
                </c:pt>
                <c:pt idx="10490">
                  <c:v>58.277815833333328</c:v>
                </c:pt>
                <c:pt idx="10491">
                  <c:v>58.283365833333335</c:v>
                </c:pt>
                <c:pt idx="10492">
                  <c:v>58.288911944445495</c:v>
                </c:pt>
                <c:pt idx="10493">
                  <c:v>58.294467499999996</c:v>
                </c:pt>
                <c:pt idx="10494">
                  <c:v>58.300023333333144</c:v>
                </c:pt>
                <c:pt idx="10495">
                  <c:v>58.305578611111116</c:v>
                </c:pt>
                <c:pt idx="10496">
                  <c:v>58.311133888888889</c:v>
                </c:pt>
                <c:pt idx="10497">
                  <c:v>58.316712500000001</c:v>
                </c:pt>
                <c:pt idx="10498">
                  <c:v>58.322258055555551</c:v>
                </c:pt>
                <c:pt idx="10499">
                  <c:v>58.327803611111094</c:v>
                </c:pt>
                <c:pt idx="10500">
                  <c:v>58.333358333333329</c:v>
                </c:pt>
                <c:pt idx="10501">
                  <c:v>58.338911944444462</c:v>
                </c:pt>
                <c:pt idx="10502">
                  <c:v>58.344466666664829</c:v>
                </c:pt>
                <c:pt idx="10503">
                  <c:v>58.350024166665023</c:v>
                </c:pt>
                <c:pt idx="10504">
                  <c:v>58.355578611111106</c:v>
                </c:pt>
                <c:pt idx="10505">
                  <c:v>58.361134166665998</c:v>
                </c:pt>
                <c:pt idx="10506">
                  <c:v>58.366689999999998</c:v>
                </c:pt>
                <c:pt idx="10507">
                  <c:v>58.372246666665994</c:v>
                </c:pt>
                <c:pt idx="10508">
                  <c:v>58.377801388888884</c:v>
                </c:pt>
                <c:pt idx="10509">
                  <c:v>58.383381111110744</c:v>
                </c:pt>
                <c:pt idx="10510">
                  <c:v>58.388928333333325</c:v>
                </c:pt>
                <c:pt idx="10511">
                  <c:v>58.394485277777775</c:v>
                </c:pt>
                <c:pt idx="10512">
                  <c:v>58.400038611111107</c:v>
                </c:pt>
                <c:pt idx="10513">
                  <c:v>58.405587777777775</c:v>
                </c:pt>
                <c:pt idx="10514">
                  <c:v>58.41114694444444</c:v>
                </c:pt>
                <c:pt idx="10515">
                  <c:v>58.416692222222224</c:v>
                </c:pt>
                <c:pt idx="10516">
                  <c:v>58.422245277777783</c:v>
                </c:pt>
                <c:pt idx="10517">
                  <c:v>58.427801111111094</c:v>
                </c:pt>
                <c:pt idx="10518">
                  <c:v>58.433356944444462</c:v>
                </c:pt>
                <c:pt idx="10519">
                  <c:v>58.438912222222363</c:v>
                </c:pt>
                <c:pt idx="10520">
                  <c:v>58.444484999999894</c:v>
                </c:pt>
                <c:pt idx="10521">
                  <c:v>58.450023055554944</c:v>
                </c:pt>
                <c:pt idx="10522">
                  <c:v>58.455590833333325</c:v>
                </c:pt>
                <c:pt idx="10523">
                  <c:v>58.461134444444447</c:v>
                </c:pt>
                <c:pt idx="10524">
                  <c:v>58.466689166665994</c:v>
                </c:pt>
                <c:pt idx="10525">
                  <c:v>58.472245833333325</c:v>
                </c:pt>
                <c:pt idx="10526">
                  <c:v>58.477813333333295</c:v>
                </c:pt>
                <c:pt idx="10527">
                  <c:v>58.483362500000005</c:v>
                </c:pt>
                <c:pt idx="10528">
                  <c:v>58.488925833333326</c:v>
                </c:pt>
                <c:pt idx="10529">
                  <c:v>58.494468333333295</c:v>
                </c:pt>
                <c:pt idx="10530">
                  <c:v>58.500034166665998</c:v>
                </c:pt>
                <c:pt idx="10531">
                  <c:v>58.505590833333336</c:v>
                </c:pt>
                <c:pt idx="10532">
                  <c:v>58.511134166665997</c:v>
                </c:pt>
                <c:pt idx="10533">
                  <c:v>58.516691111111044</c:v>
                </c:pt>
                <c:pt idx="10534">
                  <c:v>58.522246111111116</c:v>
                </c:pt>
                <c:pt idx="10535">
                  <c:v>58.527809444444394</c:v>
                </c:pt>
                <c:pt idx="10536">
                  <c:v>58.533356388890013</c:v>
                </c:pt>
                <c:pt idx="10537">
                  <c:v>58.538919166666645</c:v>
                </c:pt>
                <c:pt idx="10538">
                  <c:v>58.544478333333295</c:v>
                </c:pt>
                <c:pt idx="10539">
                  <c:v>58.550023055555194</c:v>
                </c:pt>
                <c:pt idx="10540">
                  <c:v>58.555578611111116</c:v>
                </c:pt>
                <c:pt idx="10541">
                  <c:v>58.561134166666044</c:v>
                </c:pt>
                <c:pt idx="10542">
                  <c:v>58.566689722222144</c:v>
                </c:pt>
                <c:pt idx="10543">
                  <c:v>58.572245833333334</c:v>
                </c:pt>
                <c:pt idx="10544">
                  <c:v>58.577801388888886</c:v>
                </c:pt>
                <c:pt idx="10545">
                  <c:v>58.583377500000005</c:v>
                </c:pt>
                <c:pt idx="10546">
                  <c:v>58.588925833333334</c:v>
                </c:pt>
                <c:pt idx="10547">
                  <c:v>58.594472500000002</c:v>
                </c:pt>
                <c:pt idx="10548">
                  <c:v>58.600022500000001</c:v>
                </c:pt>
                <c:pt idx="10549">
                  <c:v>58.605600000000003</c:v>
                </c:pt>
                <c:pt idx="10550">
                  <c:v>58.611134444444446</c:v>
                </c:pt>
                <c:pt idx="10551">
                  <c:v>58.616690277777778</c:v>
                </c:pt>
                <c:pt idx="10552">
                  <c:v>58.622264722222205</c:v>
                </c:pt>
                <c:pt idx="10553">
                  <c:v>58.627800833333325</c:v>
                </c:pt>
                <c:pt idx="10554">
                  <c:v>58.633376111111112</c:v>
                </c:pt>
                <c:pt idx="10555">
                  <c:v>58.638914722222218</c:v>
                </c:pt>
                <c:pt idx="10556">
                  <c:v>58.644469444443494</c:v>
                </c:pt>
                <c:pt idx="10557">
                  <c:v>58.650026944444448</c:v>
                </c:pt>
                <c:pt idx="10558">
                  <c:v>58.655578611111117</c:v>
                </c:pt>
                <c:pt idx="10559">
                  <c:v>58.661133888890042</c:v>
                </c:pt>
                <c:pt idx="10560">
                  <c:v>58.666689722222195</c:v>
                </c:pt>
                <c:pt idx="10561">
                  <c:v>58.672245277777783</c:v>
                </c:pt>
                <c:pt idx="10562">
                  <c:v>58.677821666665324</c:v>
                </c:pt>
                <c:pt idx="10563">
                  <c:v>58.683356666665993</c:v>
                </c:pt>
                <c:pt idx="10564">
                  <c:v>58.688912777778263</c:v>
                </c:pt>
                <c:pt idx="10565">
                  <c:v>58.694480555555494</c:v>
                </c:pt>
                <c:pt idx="10566">
                  <c:v>58.700026111111114</c:v>
                </c:pt>
                <c:pt idx="10567">
                  <c:v>58.705579722222232</c:v>
                </c:pt>
                <c:pt idx="10568">
                  <c:v>58.711134444444447</c:v>
                </c:pt>
                <c:pt idx="10569">
                  <c:v>58.716689722221993</c:v>
                </c:pt>
                <c:pt idx="10570">
                  <c:v>58.722245277778313</c:v>
                </c:pt>
                <c:pt idx="10571">
                  <c:v>58.727804444444445</c:v>
                </c:pt>
                <c:pt idx="10572">
                  <c:v>58.733355833333363</c:v>
                </c:pt>
                <c:pt idx="10573">
                  <c:v>58.738912222223476</c:v>
                </c:pt>
                <c:pt idx="10574">
                  <c:v>58.744469444443894</c:v>
                </c:pt>
                <c:pt idx="10575">
                  <c:v>58.750045</c:v>
                </c:pt>
                <c:pt idx="10576">
                  <c:v>58.755580000000009</c:v>
                </c:pt>
                <c:pt idx="10577">
                  <c:v>58.761153888890078</c:v>
                </c:pt>
                <c:pt idx="10578">
                  <c:v>58.766704444444443</c:v>
                </c:pt>
                <c:pt idx="10579">
                  <c:v>58.772254444444449</c:v>
                </c:pt>
                <c:pt idx="10580">
                  <c:v>58.777810277777782</c:v>
                </c:pt>
                <c:pt idx="10581">
                  <c:v>58.783356388890013</c:v>
                </c:pt>
                <c:pt idx="10582">
                  <c:v>58.788913888890136</c:v>
                </c:pt>
                <c:pt idx="10583">
                  <c:v>58.794467499999996</c:v>
                </c:pt>
                <c:pt idx="10584">
                  <c:v>58.800023055555194</c:v>
                </c:pt>
                <c:pt idx="10585">
                  <c:v>58.805578888889563</c:v>
                </c:pt>
                <c:pt idx="10586">
                  <c:v>58.81113527777778</c:v>
                </c:pt>
                <c:pt idx="10587">
                  <c:v>58.816689722221994</c:v>
                </c:pt>
                <c:pt idx="10588">
                  <c:v>58.822246111111106</c:v>
                </c:pt>
                <c:pt idx="10589">
                  <c:v>58.827802777777777</c:v>
                </c:pt>
                <c:pt idx="10590">
                  <c:v>58.833357222222226</c:v>
                </c:pt>
                <c:pt idx="10591">
                  <c:v>58.838911388889613</c:v>
                </c:pt>
                <c:pt idx="10592">
                  <c:v>58.844488611109995</c:v>
                </c:pt>
                <c:pt idx="10593">
                  <c:v>58.850023333332324</c:v>
                </c:pt>
                <c:pt idx="10594">
                  <c:v>58.855578055555554</c:v>
                </c:pt>
                <c:pt idx="10595">
                  <c:v>58.861133611111114</c:v>
                </c:pt>
                <c:pt idx="10596">
                  <c:v>58.866689999999998</c:v>
                </c:pt>
                <c:pt idx="10597">
                  <c:v>58.872257777777776</c:v>
                </c:pt>
                <c:pt idx="10598">
                  <c:v>58.877801111109974</c:v>
                </c:pt>
                <c:pt idx="10599">
                  <c:v>58.883357499999995</c:v>
                </c:pt>
                <c:pt idx="10600">
                  <c:v>58.888916388889363</c:v>
                </c:pt>
                <c:pt idx="10601">
                  <c:v>58.894468611111094</c:v>
                </c:pt>
                <c:pt idx="10602">
                  <c:v>58.900022499999999</c:v>
                </c:pt>
                <c:pt idx="10603">
                  <c:v>58.90557888888992</c:v>
                </c:pt>
                <c:pt idx="10604">
                  <c:v>58.911134166665974</c:v>
                </c:pt>
                <c:pt idx="10605">
                  <c:v>58.916708333333325</c:v>
                </c:pt>
                <c:pt idx="10606">
                  <c:v>58.922244722222224</c:v>
                </c:pt>
                <c:pt idx="10607">
                  <c:v>58.927819722222225</c:v>
                </c:pt>
                <c:pt idx="10608">
                  <c:v>58.933361944444442</c:v>
                </c:pt>
                <c:pt idx="10609">
                  <c:v>58.938919444444437</c:v>
                </c:pt>
                <c:pt idx="10610">
                  <c:v>58.944468888888885</c:v>
                </c:pt>
                <c:pt idx="10611">
                  <c:v>58.950040000000001</c:v>
                </c:pt>
                <c:pt idx="10612">
                  <c:v>58.955590833333325</c:v>
                </c:pt>
                <c:pt idx="10613">
                  <c:v>58.961149166665997</c:v>
                </c:pt>
                <c:pt idx="10614">
                  <c:v>58.966690277777772</c:v>
                </c:pt>
                <c:pt idx="10615">
                  <c:v>58.97224527777778</c:v>
                </c:pt>
                <c:pt idx="10616">
                  <c:v>58.977801666665094</c:v>
                </c:pt>
                <c:pt idx="10617">
                  <c:v>58.983356388889113</c:v>
                </c:pt>
                <c:pt idx="10618">
                  <c:v>58.988927222222195</c:v>
                </c:pt>
                <c:pt idx="10619">
                  <c:v>58.994466944444447</c:v>
                </c:pt>
                <c:pt idx="10620">
                  <c:v>59.000038611111108</c:v>
                </c:pt>
                <c:pt idx="10621">
                  <c:v>59.005585833333335</c:v>
                </c:pt>
                <c:pt idx="10622">
                  <c:v>59.011142222222205</c:v>
                </c:pt>
                <c:pt idx="10623">
                  <c:v>59.016695000000006</c:v>
                </c:pt>
                <c:pt idx="10624">
                  <c:v>59.022245277777813</c:v>
                </c:pt>
                <c:pt idx="10625">
                  <c:v>59.027801111111096</c:v>
                </c:pt>
                <c:pt idx="10626">
                  <c:v>59.033358333333332</c:v>
                </c:pt>
                <c:pt idx="10627">
                  <c:v>59.038911388890078</c:v>
                </c:pt>
                <c:pt idx="10628">
                  <c:v>59.044468611110894</c:v>
                </c:pt>
                <c:pt idx="10629">
                  <c:v>59.050024999999998</c:v>
                </c:pt>
                <c:pt idx="10630">
                  <c:v>59.055580000000006</c:v>
                </c:pt>
                <c:pt idx="10631">
                  <c:v>59.061146666665998</c:v>
                </c:pt>
                <c:pt idx="10632">
                  <c:v>59.066693611111106</c:v>
                </c:pt>
                <c:pt idx="10633">
                  <c:v>59.072246111111106</c:v>
                </c:pt>
                <c:pt idx="10634">
                  <c:v>59.077800277777776</c:v>
                </c:pt>
                <c:pt idx="10635">
                  <c:v>59.083365000000001</c:v>
                </c:pt>
                <c:pt idx="10636">
                  <c:v>59.088911944444462</c:v>
                </c:pt>
                <c:pt idx="10637">
                  <c:v>59.094467499999944</c:v>
                </c:pt>
                <c:pt idx="10638">
                  <c:v>59.100024166665975</c:v>
                </c:pt>
                <c:pt idx="10639">
                  <c:v>59.105579722222231</c:v>
                </c:pt>
                <c:pt idx="10640">
                  <c:v>59.111135277777812</c:v>
                </c:pt>
                <c:pt idx="10641">
                  <c:v>59.116690555555444</c:v>
                </c:pt>
                <c:pt idx="10642">
                  <c:v>59.122245833333331</c:v>
                </c:pt>
                <c:pt idx="10643">
                  <c:v>59.127802222222222</c:v>
                </c:pt>
                <c:pt idx="10644">
                  <c:v>59.133356388890093</c:v>
                </c:pt>
                <c:pt idx="10645">
                  <c:v>59.138911388890172</c:v>
                </c:pt>
                <c:pt idx="10646">
                  <c:v>59.144480555554672</c:v>
                </c:pt>
                <c:pt idx="10647">
                  <c:v>59.150023055555494</c:v>
                </c:pt>
                <c:pt idx="10648">
                  <c:v>59.155579166666094</c:v>
                </c:pt>
                <c:pt idx="10649">
                  <c:v>59.161134166666344</c:v>
                </c:pt>
                <c:pt idx="10650">
                  <c:v>59.166689722222195</c:v>
                </c:pt>
                <c:pt idx="10651">
                  <c:v>59.172244722222224</c:v>
                </c:pt>
                <c:pt idx="10652">
                  <c:v>59.177801944444447</c:v>
                </c:pt>
                <c:pt idx="10653">
                  <c:v>59.183356666665993</c:v>
                </c:pt>
                <c:pt idx="10654">
                  <c:v>59.188911388889935</c:v>
                </c:pt>
                <c:pt idx="10655">
                  <c:v>59.194469722222195</c:v>
                </c:pt>
                <c:pt idx="10656">
                  <c:v>59.200023333333334</c:v>
                </c:pt>
                <c:pt idx="10657">
                  <c:v>59.205579722222232</c:v>
                </c:pt>
                <c:pt idx="10658">
                  <c:v>59.211134166665992</c:v>
                </c:pt>
                <c:pt idx="10659">
                  <c:v>59.216705555555556</c:v>
                </c:pt>
                <c:pt idx="10660">
                  <c:v>59.222244722222221</c:v>
                </c:pt>
                <c:pt idx="10661">
                  <c:v>59.227801666665997</c:v>
                </c:pt>
                <c:pt idx="10662">
                  <c:v>59.233355833333363</c:v>
                </c:pt>
                <c:pt idx="10663">
                  <c:v>59.238911944445796</c:v>
                </c:pt>
                <c:pt idx="10664">
                  <c:v>59.244468611111095</c:v>
                </c:pt>
                <c:pt idx="10665">
                  <c:v>59.250023611111104</c:v>
                </c:pt>
                <c:pt idx="10666">
                  <c:v>59.255578611111112</c:v>
                </c:pt>
                <c:pt idx="10667">
                  <c:v>59.26114444444444</c:v>
                </c:pt>
                <c:pt idx="10668">
                  <c:v>59.266690000000011</c:v>
                </c:pt>
                <c:pt idx="10669">
                  <c:v>59.272262777777783</c:v>
                </c:pt>
                <c:pt idx="10670">
                  <c:v>59.277814166665998</c:v>
                </c:pt>
                <c:pt idx="10671">
                  <c:v>59.283357777777773</c:v>
                </c:pt>
                <c:pt idx="10672">
                  <c:v>59.288914166666594</c:v>
                </c:pt>
                <c:pt idx="10673">
                  <c:v>59.294470833333335</c:v>
                </c:pt>
                <c:pt idx="10674">
                  <c:v>59.300024166665352</c:v>
                </c:pt>
                <c:pt idx="10675">
                  <c:v>59.305578888889563</c:v>
                </c:pt>
                <c:pt idx="10676">
                  <c:v>59.311134166665994</c:v>
                </c:pt>
                <c:pt idx="10677">
                  <c:v>59.316689999999994</c:v>
                </c:pt>
                <c:pt idx="10678">
                  <c:v>59.322245277777782</c:v>
                </c:pt>
                <c:pt idx="10679">
                  <c:v>59.327814444444144</c:v>
                </c:pt>
                <c:pt idx="10680">
                  <c:v>59.333358055555557</c:v>
                </c:pt>
                <c:pt idx="10681">
                  <c:v>59.338916944444463</c:v>
                </c:pt>
                <c:pt idx="10682">
                  <c:v>59.344475277777775</c:v>
                </c:pt>
                <c:pt idx="10683">
                  <c:v>59.350024722221974</c:v>
                </c:pt>
                <c:pt idx="10684">
                  <c:v>59.355578611111106</c:v>
                </c:pt>
                <c:pt idx="10685">
                  <c:v>59.361134166665998</c:v>
                </c:pt>
                <c:pt idx="10686">
                  <c:v>59.366690555555444</c:v>
                </c:pt>
                <c:pt idx="10687">
                  <c:v>59.372245833333324</c:v>
                </c:pt>
                <c:pt idx="10688">
                  <c:v>59.377800833332223</c:v>
                </c:pt>
                <c:pt idx="10689">
                  <c:v>59.383356944444451</c:v>
                </c:pt>
                <c:pt idx="10690">
                  <c:v>59.388932777777782</c:v>
                </c:pt>
                <c:pt idx="10691">
                  <c:v>59.394467222221998</c:v>
                </c:pt>
                <c:pt idx="10692">
                  <c:v>59.400022499999999</c:v>
                </c:pt>
                <c:pt idx="10693">
                  <c:v>59.405579444444449</c:v>
                </c:pt>
                <c:pt idx="10694">
                  <c:v>59.411134444444244</c:v>
                </c:pt>
                <c:pt idx="10695">
                  <c:v>59.416689722221975</c:v>
                </c:pt>
                <c:pt idx="10696">
                  <c:v>59.422245000000011</c:v>
                </c:pt>
                <c:pt idx="10697">
                  <c:v>59.427800833333244</c:v>
                </c:pt>
                <c:pt idx="10698">
                  <c:v>59.433356666665993</c:v>
                </c:pt>
                <c:pt idx="10699">
                  <c:v>59.438912222222363</c:v>
                </c:pt>
                <c:pt idx="10700">
                  <c:v>59.444468333332388</c:v>
                </c:pt>
                <c:pt idx="10701">
                  <c:v>59.45003194444444</c:v>
                </c:pt>
                <c:pt idx="10702">
                  <c:v>59.455579166665999</c:v>
                </c:pt>
                <c:pt idx="10703">
                  <c:v>59.461133611111116</c:v>
                </c:pt>
                <c:pt idx="10704">
                  <c:v>59.466695277777781</c:v>
                </c:pt>
                <c:pt idx="10705">
                  <c:v>59.472259166665999</c:v>
                </c:pt>
                <c:pt idx="10706">
                  <c:v>59.477801388888885</c:v>
                </c:pt>
                <c:pt idx="10707">
                  <c:v>59.483369722222044</c:v>
                </c:pt>
                <c:pt idx="10708">
                  <c:v>59.488926111111105</c:v>
                </c:pt>
                <c:pt idx="10709">
                  <c:v>59.494467499998947</c:v>
                </c:pt>
                <c:pt idx="10710">
                  <c:v>59.500023055555545</c:v>
                </c:pt>
                <c:pt idx="10711">
                  <c:v>59.50557944444445</c:v>
                </c:pt>
                <c:pt idx="10712">
                  <c:v>59.511134166665997</c:v>
                </c:pt>
                <c:pt idx="10713">
                  <c:v>59.516689722221997</c:v>
                </c:pt>
                <c:pt idx="10714">
                  <c:v>59.522247222222205</c:v>
                </c:pt>
                <c:pt idx="10715">
                  <c:v>59.527801388888889</c:v>
                </c:pt>
                <c:pt idx="10716">
                  <c:v>59.533372777777863</c:v>
                </c:pt>
                <c:pt idx="10717">
                  <c:v>59.538918333333363</c:v>
                </c:pt>
                <c:pt idx="10718">
                  <c:v>59.544470277777776</c:v>
                </c:pt>
                <c:pt idx="10719">
                  <c:v>59.550023333333144</c:v>
                </c:pt>
                <c:pt idx="10720">
                  <c:v>59.55557972222222</c:v>
                </c:pt>
                <c:pt idx="10721">
                  <c:v>59.561134166666044</c:v>
                </c:pt>
                <c:pt idx="10722">
                  <c:v>59.566690000000001</c:v>
                </c:pt>
                <c:pt idx="10723">
                  <c:v>59.572245833333334</c:v>
                </c:pt>
                <c:pt idx="10724">
                  <c:v>59.577801666665245</c:v>
                </c:pt>
                <c:pt idx="10725">
                  <c:v>59.58336222222222</c:v>
                </c:pt>
                <c:pt idx="10726">
                  <c:v>59.588916944444463</c:v>
                </c:pt>
                <c:pt idx="10727">
                  <c:v>59.594474444444444</c:v>
                </c:pt>
                <c:pt idx="10728">
                  <c:v>59.600024166665975</c:v>
                </c:pt>
                <c:pt idx="10729">
                  <c:v>59.605578611111113</c:v>
                </c:pt>
                <c:pt idx="10730">
                  <c:v>59.611133888889213</c:v>
                </c:pt>
                <c:pt idx="10731">
                  <c:v>59.616692777777779</c:v>
                </c:pt>
                <c:pt idx="10732">
                  <c:v>59.622245277778013</c:v>
                </c:pt>
                <c:pt idx="10733">
                  <c:v>59.62780027777778</c:v>
                </c:pt>
                <c:pt idx="10734">
                  <c:v>59.633357222222223</c:v>
                </c:pt>
                <c:pt idx="10735">
                  <c:v>59.638911666666644</c:v>
                </c:pt>
                <c:pt idx="10736">
                  <c:v>59.644468333333194</c:v>
                </c:pt>
                <c:pt idx="10737">
                  <c:v>59.650022499999999</c:v>
                </c:pt>
                <c:pt idx="10738">
                  <c:v>59.655578611111117</c:v>
                </c:pt>
                <c:pt idx="10739">
                  <c:v>59.66115555555556</c:v>
                </c:pt>
                <c:pt idx="10740">
                  <c:v>59.666689166665996</c:v>
                </c:pt>
                <c:pt idx="10741">
                  <c:v>59.672245277777783</c:v>
                </c:pt>
                <c:pt idx="10742">
                  <c:v>59.677801666665744</c:v>
                </c:pt>
                <c:pt idx="10743">
                  <c:v>59.683356388889663</c:v>
                </c:pt>
                <c:pt idx="10744">
                  <c:v>59.688911388889935</c:v>
                </c:pt>
                <c:pt idx="10745">
                  <c:v>59.694488888888912</c:v>
                </c:pt>
                <c:pt idx="10746">
                  <c:v>59.700024444444445</c:v>
                </c:pt>
                <c:pt idx="10747">
                  <c:v>59.705579444444453</c:v>
                </c:pt>
                <c:pt idx="10748">
                  <c:v>59.711154444444425</c:v>
                </c:pt>
                <c:pt idx="10749">
                  <c:v>59.716690277777772</c:v>
                </c:pt>
                <c:pt idx="10750">
                  <c:v>59.72224555555556</c:v>
                </c:pt>
                <c:pt idx="10751">
                  <c:v>59.727810000000012</c:v>
                </c:pt>
                <c:pt idx="10752">
                  <c:v>59.733356944445639</c:v>
                </c:pt>
                <c:pt idx="10753">
                  <c:v>59.73891277777895</c:v>
                </c:pt>
                <c:pt idx="10754">
                  <c:v>59.744467222221999</c:v>
                </c:pt>
                <c:pt idx="10755">
                  <c:v>59.750044722221993</c:v>
                </c:pt>
                <c:pt idx="10756">
                  <c:v>59.755578888890057</c:v>
                </c:pt>
                <c:pt idx="10757">
                  <c:v>59.761135555555562</c:v>
                </c:pt>
                <c:pt idx="10758">
                  <c:v>59.766689444444445</c:v>
                </c:pt>
                <c:pt idx="10759">
                  <c:v>59.772262222222231</c:v>
                </c:pt>
                <c:pt idx="10760">
                  <c:v>59.777818888889463</c:v>
                </c:pt>
                <c:pt idx="10761">
                  <c:v>59.783355833333331</c:v>
                </c:pt>
                <c:pt idx="10762">
                  <c:v>59.788913333333333</c:v>
                </c:pt>
                <c:pt idx="10763">
                  <c:v>59.794470555555556</c:v>
                </c:pt>
                <c:pt idx="10764">
                  <c:v>59.800023055555194</c:v>
                </c:pt>
                <c:pt idx="10765">
                  <c:v>59.80557972222222</c:v>
                </c:pt>
                <c:pt idx="10766">
                  <c:v>59.811135</c:v>
                </c:pt>
                <c:pt idx="10767">
                  <c:v>59.816689722221994</c:v>
                </c:pt>
                <c:pt idx="10768">
                  <c:v>59.822263333333325</c:v>
                </c:pt>
                <c:pt idx="10769">
                  <c:v>59.827810277777779</c:v>
                </c:pt>
                <c:pt idx="10770">
                  <c:v>59.833365833333325</c:v>
                </c:pt>
                <c:pt idx="10771">
                  <c:v>59.838912777777963</c:v>
                </c:pt>
                <c:pt idx="10772">
                  <c:v>59.844468333332173</c:v>
                </c:pt>
                <c:pt idx="10773">
                  <c:v>59.850023333332324</c:v>
                </c:pt>
                <c:pt idx="10774">
                  <c:v>59.855578055555554</c:v>
                </c:pt>
                <c:pt idx="10775">
                  <c:v>59.861135000000012</c:v>
                </c:pt>
                <c:pt idx="10776">
                  <c:v>59.866689722221999</c:v>
                </c:pt>
                <c:pt idx="10777">
                  <c:v>59.872245833333324</c:v>
                </c:pt>
                <c:pt idx="10778">
                  <c:v>59.877801111109974</c:v>
                </c:pt>
                <c:pt idx="10779">
                  <c:v>59.883356944444451</c:v>
                </c:pt>
                <c:pt idx="10780">
                  <c:v>59.888912500000011</c:v>
                </c:pt>
                <c:pt idx="10781">
                  <c:v>59.894467777776413</c:v>
                </c:pt>
                <c:pt idx="10782">
                  <c:v>59.900023055555494</c:v>
                </c:pt>
                <c:pt idx="10783">
                  <c:v>59.90558027777778</c:v>
                </c:pt>
                <c:pt idx="10784">
                  <c:v>59.911134444444244</c:v>
                </c:pt>
                <c:pt idx="10785">
                  <c:v>59.916689166665094</c:v>
                </c:pt>
                <c:pt idx="10786">
                  <c:v>59.922246111111114</c:v>
                </c:pt>
                <c:pt idx="10787">
                  <c:v>59.927802499999999</c:v>
                </c:pt>
                <c:pt idx="10788">
                  <c:v>59.93335861111111</c:v>
                </c:pt>
                <c:pt idx="10789">
                  <c:v>59.938918333333362</c:v>
                </c:pt>
                <c:pt idx="10790">
                  <c:v>59.944468611110054</c:v>
                </c:pt>
                <c:pt idx="10791">
                  <c:v>59.950023611110844</c:v>
                </c:pt>
                <c:pt idx="10792">
                  <c:v>59.955578888889313</c:v>
                </c:pt>
                <c:pt idx="10793">
                  <c:v>59.961134722222205</c:v>
                </c:pt>
                <c:pt idx="10794">
                  <c:v>59.966689166665994</c:v>
                </c:pt>
                <c:pt idx="10795">
                  <c:v>59.972266111111104</c:v>
                </c:pt>
                <c:pt idx="10796">
                  <c:v>59.977816388888911</c:v>
                </c:pt>
                <c:pt idx="10797">
                  <c:v>59.983368888888911</c:v>
                </c:pt>
                <c:pt idx="10798">
                  <c:v>59.988912777777813</c:v>
                </c:pt>
                <c:pt idx="10799">
                  <c:v>59.994470277777779</c:v>
                </c:pt>
                <c:pt idx="10800">
                  <c:v>60.000023055555545</c:v>
                </c:pt>
                <c:pt idx="10801">
                  <c:v>60.00557944444445</c:v>
                </c:pt>
                <c:pt idx="10802">
                  <c:v>60.011133611111106</c:v>
                </c:pt>
                <c:pt idx="10803">
                  <c:v>60.016690555555144</c:v>
                </c:pt>
                <c:pt idx="10804">
                  <c:v>60.022245277777813</c:v>
                </c:pt>
                <c:pt idx="10805">
                  <c:v>60.027801666665994</c:v>
                </c:pt>
                <c:pt idx="10806">
                  <c:v>60.033377500000007</c:v>
                </c:pt>
                <c:pt idx="10807">
                  <c:v>60.038923888889563</c:v>
                </c:pt>
                <c:pt idx="10808">
                  <c:v>60.044467499998589</c:v>
                </c:pt>
                <c:pt idx="10809">
                  <c:v>60.050037222222194</c:v>
                </c:pt>
                <c:pt idx="10810">
                  <c:v>60.05557972222222</c:v>
                </c:pt>
                <c:pt idx="10811">
                  <c:v>60.061135277778163</c:v>
                </c:pt>
                <c:pt idx="10812">
                  <c:v>60.066688888888883</c:v>
                </c:pt>
                <c:pt idx="10813">
                  <c:v>60.072245277777782</c:v>
                </c:pt>
                <c:pt idx="10814">
                  <c:v>60.077800277777776</c:v>
                </c:pt>
                <c:pt idx="10815">
                  <c:v>60.083363611111096</c:v>
                </c:pt>
                <c:pt idx="10816">
                  <c:v>60.088920555555546</c:v>
                </c:pt>
                <c:pt idx="10817">
                  <c:v>60.094466944444449</c:v>
                </c:pt>
                <c:pt idx="10818">
                  <c:v>60.100023055555546</c:v>
                </c:pt>
                <c:pt idx="10819">
                  <c:v>60.105578055555561</c:v>
                </c:pt>
                <c:pt idx="10820">
                  <c:v>60.111135555555549</c:v>
                </c:pt>
                <c:pt idx="10821">
                  <c:v>60.116690277777778</c:v>
                </c:pt>
                <c:pt idx="10822">
                  <c:v>60.122246111111117</c:v>
                </c:pt>
                <c:pt idx="10823">
                  <c:v>60.127801388888912</c:v>
                </c:pt>
                <c:pt idx="10824">
                  <c:v>60.133371388889813</c:v>
                </c:pt>
                <c:pt idx="10825">
                  <c:v>60.138925000000263</c:v>
                </c:pt>
                <c:pt idx="10826">
                  <c:v>60.144469722221999</c:v>
                </c:pt>
                <c:pt idx="10827">
                  <c:v>60.150023333333294</c:v>
                </c:pt>
                <c:pt idx="10828">
                  <c:v>60.155578055555559</c:v>
                </c:pt>
                <c:pt idx="10829">
                  <c:v>60.161145555555557</c:v>
                </c:pt>
                <c:pt idx="10830">
                  <c:v>60.166689166665996</c:v>
                </c:pt>
                <c:pt idx="10831">
                  <c:v>60.172246111111114</c:v>
                </c:pt>
                <c:pt idx="10832">
                  <c:v>60.177806388888889</c:v>
                </c:pt>
                <c:pt idx="10833">
                  <c:v>60.183364722222194</c:v>
                </c:pt>
                <c:pt idx="10834">
                  <c:v>60.188912500000313</c:v>
                </c:pt>
                <c:pt idx="10835">
                  <c:v>60.194468333333326</c:v>
                </c:pt>
                <c:pt idx="10836">
                  <c:v>60.200022777777782</c:v>
                </c:pt>
                <c:pt idx="10837">
                  <c:v>60.205579722222232</c:v>
                </c:pt>
                <c:pt idx="10838">
                  <c:v>60.211135000000013</c:v>
                </c:pt>
                <c:pt idx="10839">
                  <c:v>60.216689166665994</c:v>
                </c:pt>
                <c:pt idx="10840">
                  <c:v>60.222265555555552</c:v>
                </c:pt>
                <c:pt idx="10841">
                  <c:v>60.227823055555554</c:v>
                </c:pt>
                <c:pt idx="10842">
                  <c:v>60.233375833333362</c:v>
                </c:pt>
                <c:pt idx="10843">
                  <c:v>60.238912222223476</c:v>
                </c:pt>
                <c:pt idx="10844">
                  <c:v>60.244467222221999</c:v>
                </c:pt>
                <c:pt idx="10845">
                  <c:v>60.250023888888911</c:v>
                </c:pt>
                <c:pt idx="10846">
                  <c:v>60.255578611111112</c:v>
                </c:pt>
                <c:pt idx="10847">
                  <c:v>60.261156944445567</c:v>
                </c:pt>
                <c:pt idx="10848">
                  <c:v>60.266702222222413</c:v>
                </c:pt>
                <c:pt idx="10849">
                  <c:v>60.272251666666094</c:v>
                </c:pt>
                <c:pt idx="10850">
                  <c:v>60.277801944444441</c:v>
                </c:pt>
                <c:pt idx="10851">
                  <c:v>60.283355833333331</c:v>
                </c:pt>
                <c:pt idx="10852">
                  <c:v>60.288911944445495</c:v>
                </c:pt>
                <c:pt idx="10853">
                  <c:v>60.294466944444451</c:v>
                </c:pt>
                <c:pt idx="10854">
                  <c:v>60.300040555554894</c:v>
                </c:pt>
                <c:pt idx="10855">
                  <c:v>60.305579166665993</c:v>
                </c:pt>
                <c:pt idx="10856">
                  <c:v>60.311134722221993</c:v>
                </c:pt>
                <c:pt idx="10857">
                  <c:v>60.316690277777774</c:v>
                </c:pt>
                <c:pt idx="10858">
                  <c:v>60.322245277777782</c:v>
                </c:pt>
                <c:pt idx="10859">
                  <c:v>60.327800277777776</c:v>
                </c:pt>
                <c:pt idx="10860">
                  <c:v>60.333356388889413</c:v>
                </c:pt>
                <c:pt idx="10861">
                  <c:v>60.338911388889613</c:v>
                </c:pt>
                <c:pt idx="10862">
                  <c:v>60.344467777775904</c:v>
                </c:pt>
                <c:pt idx="10863">
                  <c:v>60.350039166665994</c:v>
                </c:pt>
                <c:pt idx="10864">
                  <c:v>60.355589444443844</c:v>
                </c:pt>
                <c:pt idx="10865">
                  <c:v>60.361150555555554</c:v>
                </c:pt>
                <c:pt idx="10866">
                  <c:v>60.366689722221999</c:v>
                </c:pt>
                <c:pt idx="10867">
                  <c:v>60.372245555555544</c:v>
                </c:pt>
                <c:pt idx="10868">
                  <c:v>60.377800833332223</c:v>
                </c:pt>
                <c:pt idx="10869">
                  <c:v>60.383356388888913</c:v>
                </c:pt>
                <c:pt idx="10870">
                  <c:v>60.388917499999998</c:v>
                </c:pt>
                <c:pt idx="10871">
                  <c:v>60.394483055554844</c:v>
                </c:pt>
                <c:pt idx="10872">
                  <c:v>60.400026666665994</c:v>
                </c:pt>
                <c:pt idx="10873">
                  <c:v>60.405578611111117</c:v>
                </c:pt>
                <c:pt idx="10874">
                  <c:v>60.411140833332944</c:v>
                </c:pt>
                <c:pt idx="10875">
                  <c:v>60.416701666665944</c:v>
                </c:pt>
                <c:pt idx="10876">
                  <c:v>60.422244722222224</c:v>
                </c:pt>
                <c:pt idx="10877">
                  <c:v>60.427801111111094</c:v>
                </c:pt>
                <c:pt idx="10878">
                  <c:v>60.433356944444462</c:v>
                </c:pt>
                <c:pt idx="10879">
                  <c:v>60.438911388889935</c:v>
                </c:pt>
                <c:pt idx="10880">
                  <c:v>60.444467499998382</c:v>
                </c:pt>
                <c:pt idx="10881">
                  <c:v>60.450023888888893</c:v>
                </c:pt>
                <c:pt idx="10882">
                  <c:v>60.455599444444445</c:v>
                </c:pt>
                <c:pt idx="10883">
                  <c:v>60.461140833333324</c:v>
                </c:pt>
                <c:pt idx="10884">
                  <c:v>60.466696111111105</c:v>
                </c:pt>
                <c:pt idx="10885">
                  <c:v>60.472246388888912</c:v>
                </c:pt>
                <c:pt idx="10886">
                  <c:v>60.477800277777774</c:v>
                </c:pt>
                <c:pt idx="10887">
                  <c:v>60.483357222222224</c:v>
                </c:pt>
                <c:pt idx="10888">
                  <c:v>60.488912500000012</c:v>
                </c:pt>
                <c:pt idx="10889">
                  <c:v>60.494467499998947</c:v>
                </c:pt>
                <c:pt idx="10890">
                  <c:v>60.500026388888912</c:v>
                </c:pt>
                <c:pt idx="10891">
                  <c:v>60.505578333333332</c:v>
                </c:pt>
                <c:pt idx="10892">
                  <c:v>60.511135277777782</c:v>
                </c:pt>
                <c:pt idx="10893">
                  <c:v>60.516690000000004</c:v>
                </c:pt>
                <c:pt idx="10894">
                  <c:v>60.522245000000012</c:v>
                </c:pt>
                <c:pt idx="10895">
                  <c:v>60.527800833333295</c:v>
                </c:pt>
                <c:pt idx="10896">
                  <c:v>60.533355833333331</c:v>
                </c:pt>
                <c:pt idx="10897">
                  <c:v>60.538912222222613</c:v>
                </c:pt>
                <c:pt idx="10898">
                  <c:v>60.544468055554994</c:v>
                </c:pt>
                <c:pt idx="10899">
                  <c:v>60.550043333332994</c:v>
                </c:pt>
                <c:pt idx="10900">
                  <c:v>60.555579166665993</c:v>
                </c:pt>
                <c:pt idx="10901">
                  <c:v>60.561135277778163</c:v>
                </c:pt>
                <c:pt idx="10902">
                  <c:v>60.566702777777813</c:v>
                </c:pt>
                <c:pt idx="10903">
                  <c:v>60.572255000000013</c:v>
                </c:pt>
                <c:pt idx="10904">
                  <c:v>60.577800833332994</c:v>
                </c:pt>
                <c:pt idx="10905">
                  <c:v>60.583356388889413</c:v>
                </c:pt>
                <c:pt idx="10906">
                  <c:v>60.588911944444462</c:v>
                </c:pt>
                <c:pt idx="10907">
                  <c:v>60.594466944444449</c:v>
                </c:pt>
                <c:pt idx="10908">
                  <c:v>60.600023055555546</c:v>
                </c:pt>
                <c:pt idx="10909">
                  <c:v>60.60558000000001</c:v>
                </c:pt>
                <c:pt idx="10910">
                  <c:v>60.611135000000012</c:v>
                </c:pt>
                <c:pt idx="10911">
                  <c:v>60.616689166665388</c:v>
                </c:pt>
                <c:pt idx="10912">
                  <c:v>60.622245277778013</c:v>
                </c:pt>
                <c:pt idx="10913">
                  <c:v>60.627821388888911</c:v>
                </c:pt>
                <c:pt idx="10914">
                  <c:v>60.633355833333333</c:v>
                </c:pt>
                <c:pt idx="10915">
                  <c:v>60.638911666666644</c:v>
                </c:pt>
                <c:pt idx="10916">
                  <c:v>60.644487499998718</c:v>
                </c:pt>
                <c:pt idx="10917">
                  <c:v>60.650035555555554</c:v>
                </c:pt>
                <c:pt idx="10918">
                  <c:v>60.655588611111114</c:v>
                </c:pt>
                <c:pt idx="10919">
                  <c:v>60.661138888890157</c:v>
                </c:pt>
                <c:pt idx="10920">
                  <c:v>60.666690833333334</c:v>
                </c:pt>
                <c:pt idx="10921">
                  <c:v>60.672245833333328</c:v>
                </c:pt>
                <c:pt idx="10922">
                  <c:v>60.677800277777777</c:v>
                </c:pt>
                <c:pt idx="10923">
                  <c:v>60.683356388889663</c:v>
                </c:pt>
                <c:pt idx="10924">
                  <c:v>60.688912777778263</c:v>
                </c:pt>
                <c:pt idx="10925">
                  <c:v>60.694467777777774</c:v>
                </c:pt>
                <c:pt idx="10926">
                  <c:v>60.700023333333334</c:v>
                </c:pt>
                <c:pt idx="10927">
                  <c:v>60.705578888890258</c:v>
                </c:pt>
                <c:pt idx="10928">
                  <c:v>60.711136388889663</c:v>
                </c:pt>
                <c:pt idx="10929">
                  <c:v>60.716689166665994</c:v>
                </c:pt>
                <c:pt idx="10930">
                  <c:v>60.722245277778313</c:v>
                </c:pt>
                <c:pt idx="10931">
                  <c:v>60.72780083333334</c:v>
                </c:pt>
                <c:pt idx="10932">
                  <c:v>60.733376944445574</c:v>
                </c:pt>
                <c:pt idx="10933">
                  <c:v>60.738933611111413</c:v>
                </c:pt>
                <c:pt idx="10934">
                  <c:v>60.744488055555394</c:v>
                </c:pt>
                <c:pt idx="10935">
                  <c:v>60.750044444443994</c:v>
                </c:pt>
                <c:pt idx="10936">
                  <c:v>60.755595833333331</c:v>
                </c:pt>
                <c:pt idx="10937">
                  <c:v>60.761154444444443</c:v>
                </c:pt>
                <c:pt idx="10938">
                  <c:v>60.766713611111363</c:v>
                </c:pt>
                <c:pt idx="10939">
                  <c:v>60.772253055555559</c:v>
                </c:pt>
                <c:pt idx="10940">
                  <c:v>60.777801666665994</c:v>
                </c:pt>
                <c:pt idx="10941">
                  <c:v>60.783356388890013</c:v>
                </c:pt>
                <c:pt idx="10942">
                  <c:v>60.788912222222613</c:v>
                </c:pt>
                <c:pt idx="10943">
                  <c:v>60.794467499999996</c:v>
                </c:pt>
                <c:pt idx="10944">
                  <c:v>60.800023611111094</c:v>
                </c:pt>
                <c:pt idx="10945">
                  <c:v>60.805595000000011</c:v>
                </c:pt>
                <c:pt idx="10946">
                  <c:v>60.811143333332794</c:v>
                </c:pt>
                <c:pt idx="10947">
                  <c:v>60.816701944444446</c:v>
                </c:pt>
                <c:pt idx="10948">
                  <c:v>60.822249444444445</c:v>
                </c:pt>
                <c:pt idx="10949">
                  <c:v>60.827801666665245</c:v>
                </c:pt>
                <c:pt idx="10950">
                  <c:v>60.833360000000006</c:v>
                </c:pt>
                <c:pt idx="10951">
                  <c:v>60.838911666665993</c:v>
                </c:pt>
                <c:pt idx="10952">
                  <c:v>60.844485555554215</c:v>
                </c:pt>
                <c:pt idx="10953">
                  <c:v>60.850033055555294</c:v>
                </c:pt>
                <c:pt idx="10954">
                  <c:v>60.855579722222224</c:v>
                </c:pt>
                <c:pt idx="10955">
                  <c:v>60.861153611111106</c:v>
                </c:pt>
                <c:pt idx="10956">
                  <c:v>60.866703611111106</c:v>
                </c:pt>
                <c:pt idx="10957">
                  <c:v>60.872248055555545</c:v>
                </c:pt>
                <c:pt idx="10958">
                  <c:v>60.877804166665022</c:v>
                </c:pt>
                <c:pt idx="10959">
                  <c:v>60.883356666665975</c:v>
                </c:pt>
                <c:pt idx="10960">
                  <c:v>60.888911944444452</c:v>
                </c:pt>
                <c:pt idx="10961">
                  <c:v>60.894474722221993</c:v>
                </c:pt>
                <c:pt idx="10962">
                  <c:v>60.900023055555494</c:v>
                </c:pt>
                <c:pt idx="10963">
                  <c:v>60.905579444444449</c:v>
                </c:pt>
                <c:pt idx="10964">
                  <c:v>60.911133611111104</c:v>
                </c:pt>
                <c:pt idx="10965">
                  <c:v>60.916689722221975</c:v>
                </c:pt>
                <c:pt idx="10966">
                  <c:v>60.922245555555556</c:v>
                </c:pt>
                <c:pt idx="10967">
                  <c:v>60.927800833333244</c:v>
                </c:pt>
                <c:pt idx="10968">
                  <c:v>60.9333575</c:v>
                </c:pt>
                <c:pt idx="10969">
                  <c:v>60.938912222222363</c:v>
                </c:pt>
                <c:pt idx="10970">
                  <c:v>60.944468611110054</c:v>
                </c:pt>
                <c:pt idx="10971">
                  <c:v>60.950023888888893</c:v>
                </c:pt>
                <c:pt idx="10972">
                  <c:v>60.955579166665999</c:v>
                </c:pt>
                <c:pt idx="10973">
                  <c:v>60.961134722222205</c:v>
                </c:pt>
                <c:pt idx="10974">
                  <c:v>60.966690277777772</c:v>
                </c:pt>
                <c:pt idx="10975">
                  <c:v>60.972244722222094</c:v>
                </c:pt>
                <c:pt idx="10976">
                  <c:v>60.977800833332402</c:v>
                </c:pt>
                <c:pt idx="10977">
                  <c:v>60.983356388889113</c:v>
                </c:pt>
                <c:pt idx="10978">
                  <c:v>60.988911944444453</c:v>
                </c:pt>
                <c:pt idx="10979">
                  <c:v>60.994488611111095</c:v>
                </c:pt>
                <c:pt idx="10980">
                  <c:v>61.000024444444144</c:v>
                </c:pt>
                <c:pt idx="10981">
                  <c:v>61.005593055555558</c:v>
                </c:pt>
                <c:pt idx="10982">
                  <c:v>61.011141111111094</c:v>
                </c:pt>
                <c:pt idx="10983">
                  <c:v>61.016695277777778</c:v>
                </c:pt>
                <c:pt idx="10984">
                  <c:v>61.022247222222205</c:v>
                </c:pt>
                <c:pt idx="10985">
                  <c:v>61.027800277777779</c:v>
                </c:pt>
                <c:pt idx="10986">
                  <c:v>61.033356388890013</c:v>
                </c:pt>
                <c:pt idx="10987">
                  <c:v>61.038911944445495</c:v>
                </c:pt>
                <c:pt idx="10988">
                  <c:v>61.044486944444444</c:v>
                </c:pt>
                <c:pt idx="10989">
                  <c:v>61.050044166665273</c:v>
                </c:pt>
                <c:pt idx="10990">
                  <c:v>61.055587499999994</c:v>
                </c:pt>
                <c:pt idx="10991">
                  <c:v>61.061134166666044</c:v>
                </c:pt>
                <c:pt idx="10992">
                  <c:v>61.066689722222144</c:v>
                </c:pt>
                <c:pt idx="10993">
                  <c:v>61.072244722222194</c:v>
                </c:pt>
                <c:pt idx="10994">
                  <c:v>61.077801111110944</c:v>
                </c:pt>
                <c:pt idx="10995">
                  <c:v>61.083357499999998</c:v>
                </c:pt>
                <c:pt idx="10996">
                  <c:v>61.088911944444462</c:v>
                </c:pt>
                <c:pt idx="10997">
                  <c:v>61.094467777777744</c:v>
                </c:pt>
                <c:pt idx="10998">
                  <c:v>61.100037777777779</c:v>
                </c:pt>
                <c:pt idx="10999">
                  <c:v>61.105582500000011</c:v>
                </c:pt>
                <c:pt idx="11000">
                  <c:v>61.111133611111114</c:v>
                </c:pt>
                <c:pt idx="11001">
                  <c:v>61.116689722221999</c:v>
                </c:pt>
                <c:pt idx="11002">
                  <c:v>61.122245555555558</c:v>
                </c:pt>
                <c:pt idx="11003">
                  <c:v>61.127802222222222</c:v>
                </c:pt>
                <c:pt idx="11004">
                  <c:v>61.133357500000002</c:v>
                </c:pt>
                <c:pt idx="11005">
                  <c:v>61.138913055555562</c:v>
                </c:pt>
                <c:pt idx="11006">
                  <c:v>61.144473055555544</c:v>
                </c:pt>
                <c:pt idx="11007">
                  <c:v>61.150024166665894</c:v>
                </c:pt>
                <c:pt idx="11008">
                  <c:v>61.155578611111117</c:v>
                </c:pt>
                <c:pt idx="11009">
                  <c:v>61.161133611111111</c:v>
                </c:pt>
                <c:pt idx="11010">
                  <c:v>61.166690277777782</c:v>
                </c:pt>
                <c:pt idx="11011">
                  <c:v>61.172256666666144</c:v>
                </c:pt>
                <c:pt idx="11012">
                  <c:v>61.177801388888888</c:v>
                </c:pt>
                <c:pt idx="11013">
                  <c:v>61.183374166665999</c:v>
                </c:pt>
                <c:pt idx="11014">
                  <c:v>61.188912777778263</c:v>
                </c:pt>
                <c:pt idx="11015">
                  <c:v>61.194467499999995</c:v>
                </c:pt>
                <c:pt idx="11016">
                  <c:v>61.200023888889113</c:v>
                </c:pt>
                <c:pt idx="11017">
                  <c:v>61.205579722222232</c:v>
                </c:pt>
                <c:pt idx="11018">
                  <c:v>61.211153888889363</c:v>
                </c:pt>
                <c:pt idx="11019">
                  <c:v>61.216705277777812</c:v>
                </c:pt>
                <c:pt idx="11020">
                  <c:v>61.222248333333361</c:v>
                </c:pt>
                <c:pt idx="11021">
                  <c:v>61.227801111111106</c:v>
                </c:pt>
                <c:pt idx="11022">
                  <c:v>61.233356666666644</c:v>
                </c:pt>
                <c:pt idx="11023">
                  <c:v>61.238911944445796</c:v>
                </c:pt>
                <c:pt idx="11024">
                  <c:v>61.244468888888889</c:v>
                </c:pt>
                <c:pt idx="11025">
                  <c:v>61.250024166665995</c:v>
                </c:pt>
                <c:pt idx="11026">
                  <c:v>61.255578888890057</c:v>
                </c:pt>
                <c:pt idx="11027">
                  <c:v>61.26114611111111</c:v>
                </c:pt>
                <c:pt idx="11028">
                  <c:v>61.266704444444443</c:v>
                </c:pt>
                <c:pt idx="11029">
                  <c:v>61.272269722222205</c:v>
                </c:pt>
                <c:pt idx="11030">
                  <c:v>61.277800833333295</c:v>
                </c:pt>
                <c:pt idx="11031">
                  <c:v>61.283375277778013</c:v>
                </c:pt>
                <c:pt idx="11032">
                  <c:v>61.288932222222513</c:v>
                </c:pt>
                <c:pt idx="11033">
                  <c:v>61.294473888889463</c:v>
                </c:pt>
                <c:pt idx="11034">
                  <c:v>61.300024166665352</c:v>
                </c:pt>
                <c:pt idx="11035">
                  <c:v>61.305578611111116</c:v>
                </c:pt>
                <c:pt idx="11036">
                  <c:v>61.311135</c:v>
                </c:pt>
                <c:pt idx="11037">
                  <c:v>61.316689722221994</c:v>
                </c:pt>
                <c:pt idx="11038">
                  <c:v>61.322245555555554</c:v>
                </c:pt>
                <c:pt idx="11039">
                  <c:v>61.327800833332994</c:v>
                </c:pt>
                <c:pt idx="11040">
                  <c:v>61.333373055555555</c:v>
                </c:pt>
                <c:pt idx="11041">
                  <c:v>61.338917222222229</c:v>
                </c:pt>
                <c:pt idx="11042">
                  <c:v>61.344468333332173</c:v>
                </c:pt>
                <c:pt idx="11043">
                  <c:v>61.350024166665023</c:v>
                </c:pt>
                <c:pt idx="11044">
                  <c:v>61.355578611111106</c:v>
                </c:pt>
                <c:pt idx="11045">
                  <c:v>61.361134166665998</c:v>
                </c:pt>
                <c:pt idx="11046">
                  <c:v>61.366689999999998</c:v>
                </c:pt>
                <c:pt idx="11047">
                  <c:v>61.372246111111096</c:v>
                </c:pt>
                <c:pt idx="11048">
                  <c:v>61.377800833332223</c:v>
                </c:pt>
                <c:pt idx="11049">
                  <c:v>61.383356111111105</c:v>
                </c:pt>
                <c:pt idx="11050">
                  <c:v>61.388912777777783</c:v>
                </c:pt>
                <c:pt idx="11051">
                  <c:v>61.394479444444244</c:v>
                </c:pt>
                <c:pt idx="11052">
                  <c:v>61.400036666665997</c:v>
                </c:pt>
                <c:pt idx="11053">
                  <c:v>61.405579444444449</c:v>
                </c:pt>
                <c:pt idx="11054">
                  <c:v>61.411133611111104</c:v>
                </c:pt>
                <c:pt idx="11055">
                  <c:v>61.416693333332994</c:v>
                </c:pt>
                <c:pt idx="11056">
                  <c:v>61.422245277777783</c:v>
                </c:pt>
                <c:pt idx="11057">
                  <c:v>61.427800833333244</c:v>
                </c:pt>
                <c:pt idx="11058">
                  <c:v>61.433356944444462</c:v>
                </c:pt>
                <c:pt idx="11059">
                  <c:v>61.438911666666144</c:v>
                </c:pt>
                <c:pt idx="11060">
                  <c:v>61.444488611109989</c:v>
                </c:pt>
                <c:pt idx="11061">
                  <c:v>61.450023333332894</c:v>
                </c:pt>
                <c:pt idx="11062">
                  <c:v>61.455600000000004</c:v>
                </c:pt>
                <c:pt idx="11063">
                  <c:v>61.461143333333325</c:v>
                </c:pt>
                <c:pt idx="11064">
                  <c:v>61.466711944444462</c:v>
                </c:pt>
                <c:pt idx="11065">
                  <c:v>61.472245555555546</c:v>
                </c:pt>
                <c:pt idx="11066">
                  <c:v>61.477817222221994</c:v>
                </c:pt>
                <c:pt idx="11067">
                  <c:v>61.483357499999997</c:v>
                </c:pt>
                <c:pt idx="11068">
                  <c:v>61.488912777777813</c:v>
                </c:pt>
                <c:pt idx="11069">
                  <c:v>61.494467777776627</c:v>
                </c:pt>
                <c:pt idx="11070">
                  <c:v>61.5000225</c:v>
                </c:pt>
                <c:pt idx="11071">
                  <c:v>61.505578888890057</c:v>
                </c:pt>
                <c:pt idx="11072">
                  <c:v>61.511141388888888</c:v>
                </c:pt>
                <c:pt idx="11073">
                  <c:v>61.516693055555344</c:v>
                </c:pt>
                <c:pt idx="11074">
                  <c:v>61.522245833333329</c:v>
                </c:pt>
                <c:pt idx="11075">
                  <c:v>61.527821944444447</c:v>
                </c:pt>
                <c:pt idx="11076">
                  <c:v>61.533361666665975</c:v>
                </c:pt>
                <c:pt idx="11077">
                  <c:v>61.538913055555561</c:v>
                </c:pt>
                <c:pt idx="11078">
                  <c:v>61.544469444443287</c:v>
                </c:pt>
                <c:pt idx="11079">
                  <c:v>61.550023055555194</c:v>
                </c:pt>
                <c:pt idx="11080">
                  <c:v>61.555580833333295</c:v>
                </c:pt>
                <c:pt idx="11081">
                  <c:v>61.56113361111111</c:v>
                </c:pt>
                <c:pt idx="11082">
                  <c:v>61.566689722222144</c:v>
                </c:pt>
                <c:pt idx="11083">
                  <c:v>61.572256111111109</c:v>
                </c:pt>
                <c:pt idx="11084">
                  <c:v>61.577811111111096</c:v>
                </c:pt>
                <c:pt idx="11085">
                  <c:v>61.583356388889413</c:v>
                </c:pt>
                <c:pt idx="11086">
                  <c:v>61.588912777777963</c:v>
                </c:pt>
                <c:pt idx="11087">
                  <c:v>61.594468333333324</c:v>
                </c:pt>
                <c:pt idx="11088">
                  <c:v>61.600023055555546</c:v>
                </c:pt>
                <c:pt idx="11089">
                  <c:v>61.605586666665999</c:v>
                </c:pt>
                <c:pt idx="11090">
                  <c:v>61.611133611111114</c:v>
                </c:pt>
                <c:pt idx="11091">
                  <c:v>61.616690277777778</c:v>
                </c:pt>
                <c:pt idx="11092">
                  <c:v>61.622245833333331</c:v>
                </c:pt>
                <c:pt idx="11093">
                  <c:v>61.627801666665974</c:v>
                </c:pt>
                <c:pt idx="11094">
                  <c:v>61.633356666666494</c:v>
                </c:pt>
                <c:pt idx="11095">
                  <c:v>61.638911944445617</c:v>
                </c:pt>
                <c:pt idx="11096">
                  <c:v>61.644468888888888</c:v>
                </c:pt>
                <c:pt idx="11097">
                  <c:v>61.650023888888889</c:v>
                </c:pt>
                <c:pt idx="11098">
                  <c:v>61.655578611111117</c:v>
                </c:pt>
                <c:pt idx="11099">
                  <c:v>61.66115555555556</c:v>
                </c:pt>
                <c:pt idx="11100">
                  <c:v>61.666711111111113</c:v>
                </c:pt>
                <c:pt idx="11101">
                  <c:v>61.672245555555556</c:v>
                </c:pt>
                <c:pt idx="11102">
                  <c:v>61.677813055555546</c:v>
                </c:pt>
                <c:pt idx="11103">
                  <c:v>61.683357777777772</c:v>
                </c:pt>
                <c:pt idx="11104">
                  <c:v>61.688911944444463</c:v>
                </c:pt>
                <c:pt idx="11105">
                  <c:v>61.694467499999995</c:v>
                </c:pt>
                <c:pt idx="11106">
                  <c:v>61.700024444444445</c:v>
                </c:pt>
                <c:pt idx="11107">
                  <c:v>61.705578611111363</c:v>
                </c:pt>
                <c:pt idx="11108">
                  <c:v>61.711144166665974</c:v>
                </c:pt>
                <c:pt idx="11109">
                  <c:v>61.716689722221993</c:v>
                </c:pt>
                <c:pt idx="11110">
                  <c:v>61.722245277778313</c:v>
                </c:pt>
                <c:pt idx="11111">
                  <c:v>61.72780083333334</c:v>
                </c:pt>
                <c:pt idx="11112">
                  <c:v>61.733357500000011</c:v>
                </c:pt>
                <c:pt idx="11113">
                  <c:v>61.738914722222219</c:v>
                </c:pt>
                <c:pt idx="11114">
                  <c:v>61.744468055555544</c:v>
                </c:pt>
                <c:pt idx="11115">
                  <c:v>61.750036388889313</c:v>
                </c:pt>
                <c:pt idx="11116">
                  <c:v>61.755578888890057</c:v>
                </c:pt>
                <c:pt idx="11117">
                  <c:v>61.761134166666594</c:v>
                </c:pt>
                <c:pt idx="11118">
                  <c:v>61.766689166665998</c:v>
                </c:pt>
                <c:pt idx="11119">
                  <c:v>61.772246944444461</c:v>
                </c:pt>
                <c:pt idx="11120">
                  <c:v>61.777800833333295</c:v>
                </c:pt>
                <c:pt idx="11121">
                  <c:v>61.783356388890013</c:v>
                </c:pt>
                <c:pt idx="11122">
                  <c:v>61.788932500000413</c:v>
                </c:pt>
                <c:pt idx="11123">
                  <c:v>61.794482500000001</c:v>
                </c:pt>
                <c:pt idx="11124">
                  <c:v>61.800023611111094</c:v>
                </c:pt>
                <c:pt idx="11125">
                  <c:v>61.805579166665993</c:v>
                </c:pt>
                <c:pt idx="11126">
                  <c:v>61.811134444443994</c:v>
                </c:pt>
                <c:pt idx="11127">
                  <c:v>61.816690277777774</c:v>
                </c:pt>
                <c:pt idx="11128">
                  <c:v>61.822244722222194</c:v>
                </c:pt>
                <c:pt idx="11129">
                  <c:v>61.827812222222228</c:v>
                </c:pt>
                <c:pt idx="11130">
                  <c:v>61.833361666665994</c:v>
                </c:pt>
                <c:pt idx="11131">
                  <c:v>61.838913333333331</c:v>
                </c:pt>
                <c:pt idx="11132">
                  <c:v>61.844466944444044</c:v>
                </c:pt>
                <c:pt idx="11133">
                  <c:v>61.850023333332324</c:v>
                </c:pt>
                <c:pt idx="11134">
                  <c:v>61.855578055555554</c:v>
                </c:pt>
                <c:pt idx="11135">
                  <c:v>61.861156388889263</c:v>
                </c:pt>
                <c:pt idx="11136">
                  <c:v>61.866703055555554</c:v>
                </c:pt>
                <c:pt idx="11137">
                  <c:v>61.872264166665794</c:v>
                </c:pt>
                <c:pt idx="11138">
                  <c:v>61.877800277777744</c:v>
                </c:pt>
                <c:pt idx="11139">
                  <c:v>61.883376666665974</c:v>
                </c:pt>
                <c:pt idx="11140">
                  <c:v>61.888911388889063</c:v>
                </c:pt>
                <c:pt idx="11141">
                  <c:v>61.894476944444442</c:v>
                </c:pt>
                <c:pt idx="11142">
                  <c:v>61.900026944444448</c:v>
                </c:pt>
                <c:pt idx="11143">
                  <c:v>61.905581388888912</c:v>
                </c:pt>
                <c:pt idx="11144">
                  <c:v>61.911135277777781</c:v>
                </c:pt>
                <c:pt idx="11145">
                  <c:v>61.916690833332844</c:v>
                </c:pt>
                <c:pt idx="11146">
                  <c:v>61.922245833333328</c:v>
                </c:pt>
                <c:pt idx="11147">
                  <c:v>61.927801111111094</c:v>
                </c:pt>
                <c:pt idx="11148">
                  <c:v>61.933356388889663</c:v>
                </c:pt>
                <c:pt idx="11149">
                  <c:v>61.938931388889799</c:v>
                </c:pt>
                <c:pt idx="11150">
                  <c:v>61.944479999999999</c:v>
                </c:pt>
                <c:pt idx="11151">
                  <c:v>61.950028888888887</c:v>
                </c:pt>
                <c:pt idx="11152">
                  <c:v>61.955579722222225</c:v>
                </c:pt>
                <c:pt idx="11153">
                  <c:v>61.961134722222205</c:v>
                </c:pt>
                <c:pt idx="11154">
                  <c:v>61.966691388888911</c:v>
                </c:pt>
                <c:pt idx="11155">
                  <c:v>61.972252777777783</c:v>
                </c:pt>
                <c:pt idx="11156">
                  <c:v>61.977821111109989</c:v>
                </c:pt>
                <c:pt idx="11157">
                  <c:v>61.983356666665998</c:v>
                </c:pt>
                <c:pt idx="11158">
                  <c:v>61.98891861111111</c:v>
                </c:pt>
                <c:pt idx="11159">
                  <c:v>61.994467499998947</c:v>
                </c:pt>
                <c:pt idx="11160">
                  <c:v>62.000022777777779</c:v>
                </c:pt>
                <c:pt idx="11161">
                  <c:v>62.005578888890057</c:v>
                </c:pt>
                <c:pt idx="11162">
                  <c:v>62.011135555555555</c:v>
                </c:pt>
                <c:pt idx="11163">
                  <c:v>62.016690277777776</c:v>
                </c:pt>
                <c:pt idx="11164">
                  <c:v>62.022245277777813</c:v>
                </c:pt>
                <c:pt idx="11165">
                  <c:v>62.027800277777779</c:v>
                </c:pt>
                <c:pt idx="11166">
                  <c:v>62.033356944444463</c:v>
                </c:pt>
                <c:pt idx="11167">
                  <c:v>62.0389275</c:v>
                </c:pt>
                <c:pt idx="11168">
                  <c:v>62.044467777776191</c:v>
                </c:pt>
                <c:pt idx="11169">
                  <c:v>62.050023055555194</c:v>
                </c:pt>
                <c:pt idx="11170">
                  <c:v>62.055579166665993</c:v>
                </c:pt>
                <c:pt idx="11171">
                  <c:v>62.061134722222221</c:v>
                </c:pt>
                <c:pt idx="11172">
                  <c:v>62.066690833333325</c:v>
                </c:pt>
                <c:pt idx="11173">
                  <c:v>62.072245277777782</c:v>
                </c:pt>
                <c:pt idx="11174">
                  <c:v>62.077800833332994</c:v>
                </c:pt>
                <c:pt idx="11175">
                  <c:v>62.083373888889113</c:v>
                </c:pt>
                <c:pt idx="11176">
                  <c:v>62.088922500000002</c:v>
                </c:pt>
                <c:pt idx="11177">
                  <c:v>62.094466944444449</c:v>
                </c:pt>
                <c:pt idx="11178">
                  <c:v>62.100023888888913</c:v>
                </c:pt>
                <c:pt idx="11179">
                  <c:v>62.105578055555561</c:v>
                </c:pt>
                <c:pt idx="11180">
                  <c:v>62.111149444444344</c:v>
                </c:pt>
                <c:pt idx="11181">
                  <c:v>62.116690555555444</c:v>
                </c:pt>
                <c:pt idx="11182">
                  <c:v>62.122245277778013</c:v>
                </c:pt>
                <c:pt idx="11183">
                  <c:v>62.127805833333326</c:v>
                </c:pt>
                <c:pt idx="11184">
                  <c:v>62.133356388890093</c:v>
                </c:pt>
                <c:pt idx="11185">
                  <c:v>62.138926111111111</c:v>
                </c:pt>
                <c:pt idx="11186">
                  <c:v>62.144482777777775</c:v>
                </c:pt>
                <c:pt idx="11187">
                  <c:v>62.150022777777778</c:v>
                </c:pt>
                <c:pt idx="11188">
                  <c:v>62.15557888888992</c:v>
                </c:pt>
                <c:pt idx="11189">
                  <c:v>62.161134444444443</c:v>
                </c:pt>
                <c:pt idx="11190">
                  <c:v>62.166707777777773</c:v>
                </c:pt>
                <c:pt idx="11191">
                  <c:v>62.172254444444448</c:v>
                </c:pt>
                <c:pt idx="11192">
                  <c:v>62.177809722222094</c:v>
                </c:pt>
                <c:pt idx="11193">
                  <c:v>62.183356388889663</c:v>
                </c:pt>
                <c:pt idx="11194">
                  <c:v>62.188911944444463</c:v>
                </c:pt>
                <c:pt idx="11195">
                  <c:v>62.194468333333326</c:v>
                </c:pt>
                <c:pt idx="11196">
                  <c:v>62.200022777777782</c:v>
                </c:pt>
                <c:pt idx="11197">
                  <c:v>62.205598888890208</c:v>
                </c:pt>
                <c:pt idx="11198">
                  <c:v>62.211140555555545</c:v>
                </c:pt>
                <c:pt idx="11199">
                  <c:v>62.216700000000003</c:v>
                </c:pt>
                <c:pt idx="11200">
                  <c:v>62.222245277778313</c:v>
                </c:pt>
                <c:pt idx="11201">
                  <c:v>62.22780083333334</c:v>
                </c:pt>
                <c:pt idx="11202">
                  <c:v>62.233357777777783</c:v>
                </c:pt>
                <c:pt idx="11203">
                  <c:v>62.238932777778842</c:v>
                </c:pt>
                <c:pt idx="11204">
                  <c:v>62.244467777776627</c:v>
                </c:pt>
                <c:pt idx="11205">
                  <c:v>62.250023333333324</c:v>
                </c:pt>
                <c:pt idx="11206">
                  <c:v>62.255600277777773</c:v>
                </c:pt>
                <c:pt idx="11207">
                  <c:v>62.261135833333363</c:v>
                </c:pt>
                <c:pt idx="11208">
                  <c:v>62.266690555555556</c:v>
                </c:pt>
                <c:pt idx="11209">
                  <c:v>62.272246388889513</c:v>
                </c:pt>
                <c:pt idx="11210">
                  <c:v>62.277821111111095</c:v>
                </c:pt>
                <c:pt idx="11211">
                  <c:v>62.283375000000063</c:v>
                </c:pt>
                <c:pt idx="11212">
                  <c:v>62.288936388890136</c:v>
                </c:pt>
                <c:pt idx="11213">
                  <c:v>62.294488333333334</c:v>
                </c:pt>
                <c:pt idx="11214">
                  <c:v>62.300024166665352</c:v>
                </c:pt>
                <c:pt idx="11215">
                  <c:v>62.30557972222222</c:v>
                </c:pt>
                <c:pt idx="11216">
                  <c:v>62.311134722221993</c:v>
                </c:pt>
                <c:pt idx="11217">
                  <c:v>62.316690833332324</c:v>
                </c:pt>
                <c:pt idx="11218">
                  <c:v>62.322244722222194</c:v>
                </c:pt>
                <c:pt idx="11219">
                  <c:v>62.327801111110944</c:v>
                </c:pt>
                <c:pt idx="11220">
                  <c:v>62.333357222222226</c:v>
                </c:pt>
                <c:pt idx="11221">
                  <c:v>62.338911944444462</c:v>
                </c:pt>
                <c:pt idx="11222">
                  <c:v>62.344467499998231</c:v>
                </c:pt>
                <c:pt idx="11223">
                  <c:v>62.350023333332324</c:v>
                </c:pt>
                <c:pt idx="11224">
                  <c:v>62.355590555555544</c:v>
                </c:pt>
                <c:pt idx="11225">
                  <c:v>62.361144722222001</c:v>
                </c:pt>
                <c:pt idx="11226">
                  <c:v>62.366689999999998</c:v>
                </c:pt>
                <c:pt idx="11227">
                  <c:v>62.372245277777779</c:v>
                </c:pt>
                <c:pt idx="11228">
                  <c:v>62.377801111109974</c:v>
                </c:pt>
                <c:pt idx="11229">
                  <c:v>62.383356388888913</c:v>
                </c:pt>
                <c:pt idx="11230">
                  <c:v>62.388911944444452</c:v>
                </c:pt>
                <c:pt idx="11231">
                  <c:v>62.394468333333194</c:v>
                </c:pt>
                <c:pt idx="11232">
                  <c:v>62.400044722221999</c:v>
                </c:pt>
                <c:pt idx="11233">
                  <c:v>62.405594444444446</c:v>
                </c:pt>
                <c:pt idx="11234">
                  <c:v>62.411133611111104</c:v>
                </c:pt>
                <c:pt idx="11235">
                  <c:v>62.416689166665094</c:v>
                </c:pt>
                <c:pt idx="11236">
                  <c:v>62.422245277777783</c:v>
                </c:pt>
                <c:pt idx="11237">
                  <c:v>62.427800833333244</c:v>
                </c:pt>
                <c:pt idx="11238">
                  <c:v>62.433357222222227</c:v>
                </c:pt>
                <c:pt idx="11239">
                  <c:v>62.438933611111111</c:v>
                </c:pt>
                <c:pt idx="11240">
                  <c:v>62.444483055554322</c:v>
                </c:pt>
                <c:pt idx="11241">
                  <c:v>62.450029722221998</c:v>
                </c:pt>
                <c:pt idx="11242">
                  <c:v>62.455582222222205</c:v>
                </c:pt>
                <c:pt idx="11243">
                  <c:v>62.461134166665992</c:v>
                </c:pt>
                <c:pt idx="11244">
                  <c:v>62.466691111111096</c:v>
                </c:pt>
                <c:pt idx="11245">
                  <c:v>62.472245833333325</c:v>
                </c:pt>
                <c:pt idx="11246">
                  <c:v>62.477804722221997</c:v>
                </c:pt>
                <c:pt idx="11247">
                  <c:v>62.483357777777776</c:v>
                </c:pt>
                <c:pt idx="11248">
                  <c:v>62.488912222222233</c:v>
                </c:pt>
                <c:pt idx="11249">
                  <c:v>62.494470555555544</c:v>
                </c:pt>
                <c:pt idx="11250">
                  <c:v>62.500043333333295</c:v>
                </c:pt>
                <c:pt idx="11251">
                  <c:v>62.505578611111112</c:v>
                </c:pt>
                <c:pt idx="11252">
                  <c:v>62.511133611111106</c:v>
                </c:pt>
                <c:pt idx="11253">
                  <c:v>62.516712777777812</c:v>
                </c:pt>
                <c:pt idx="11254">
                  <c:v>62.522260000000003</c:v>
                </c:pt>
                <c:pt idx="11255">
                  <c:v>62.52781944444444</c:v>
                </c:pt>
                <c:pt idx="11256">
                  <c:v>62.533361944444451</c:v>
                </c:pt>
                <c:pt idx="11257">
                  <c:v>62.538912777778513</c:v>
                </c:pt>
                <c:pt idx="11258">
                  <c:v>62.544466944444444</c:v>
                </c:pt>
                <c:pt idx="11259">
                  <c:v>62.550023333333144</c:v>
                </c:pt>
                <c:pt idx="11260">
                  <c:v>62.555590833333326</c:v>
                </c:pt>
                <c:pt idx="11261">
                  <c:v>62.561134444444448</c:v>
                </c:pt>
                <c:pt idx="11262">
                  <c:v>62.566689722222144</c:v>
                </c:pt>
                <c:pt idx="11263">
                  <c:v>62.572264166665974</c:v>
                </c:pt>
                <c:pt idx="11264">
                  <c:v>62.577815833333325</c:v>
                </c:pt>
                <c:pt idx="11265">
                  <c:v>62.583370277777782</c:v>
                </c:pt>
                <c:pt idx="11266">
                  <c:v>62.588915833333338</c:v>
                </c:pt>
                <c:pt idx="11267">
                  <c:v>62.594468055555545</c:v>
                </c:pt>
                <c:pt idx="11268">
                  <c:v>62.600026111111106</c:v>
                </c:pt>
                <c:pt idx="11269">
                  <c:v>62.605578611111113</c:v>
                </c:pt>
                <c:pt idx="11270">
                  <c:v>62.611133888889213</c:v>
                </c:pt>
                <c:pt idx="11271">
                  <c:v>62.616689166665388</c:v>
                </c:pt>
                <c:pt idx="11272">
                  <c:v>62.622245555555558</c:v>
                </c:pt>
                <c:pt idx="11273">
                  <c:v>62.627801111111104</c:v>
                </c:pt>
                <c:pt idx="11274">
                  <c:v>62.633356388890093</c:v>
                </c:pt>
                <c:pt idx="11275">
                  <c:v>62.638911944445617</c:v>
                </c:pt>
                <c:pt idx="11276">
                  <c:v>62.644483888888885</c:v>
                </c:pt>
                <c:pt idx="11277">
                  <c:v>62.650035833333327</c:v>
                </c:pt>
                <c:pt idx="11278">
                  <c:v>62.655591111111107</c:v>
                </c:pt>
                <c:pt idx="11279">
                  <c:v>62.661134722222222</c:v>
                </c:pt>
                <c:pt idx="11280">
                  <c:v>62.666689722222195</c:v>
                </c:pt>
                <c:pt idx="11281">
                  <c:v>62.672244722222224</c:v>
                </c:pt>
                <c:pt idx="11282">
                  <c:v>62.677800277777777</c:v>
                </c:pt>
                <c:pt idx="11283">
                  <c:v>62.683375833333329</c:v>
                </c:pt>
                <c:pt idx="11284">
                  <c:v>62.688928055555557</c:v>
                </c:pt>
                <c:pt idx="11285">
                  <c:v>62.694478611111109</c:v>
                </c:pt>
                <c:pt idx="11286">
                  <c:v>62.700028055555556</c:v>
                </c:pt>
                <c:pt idx="11287">
                  <c:v>62.705578333333413</c:v>
                </c:pt>
                <c:pt idx="11288">
                  <c:v>62.71113888888987</c:v>
                </c:pt>
                <c:pt idx="11289">
                  <c:v>62.716692500000001</c:v>
                </c:pt>
                <c:pt idx="11290">
                  <c:v>62.722245000000363</c:v>
                </c:pt>
                <c:pt idx="11291">
                  <c:v>62.727801666665997</c:v>
                </c:pt>
                <c:pt idx="11292">
                  <c:v>62.733357777777783</c:v>
                </c:pt>
                <c:pt idx="11293">
                  <c:v>62.738912222223476</c:v>
                </c:pt>
                <c:pt idx="11294">
                  <c:v>62.744468611111095</c:v>
                </c:pt>
                <c:pt idx="11295">
                  <c:v>62.750042777777779</c:v>
                </c:pt>
                <c:pt idx="11296">
                  <c:v>62.755578611111112</c:v>
                </c:pt>
                <c:pt idx="11297">
                  <c:v>62.761134722222216</c:v>
                </c:pt>
                <c:pt idx="11298">
                  <c:v>62.766689722222225</c:v>
                </c:pt>
                <c:pt idx="11299">
                  <c:v>62.772269166665993</c:v>
                </c:pt>
                <c:pt idx="11300">
                  <c:v>62.777815555555556</c:v>
                </c:pt>
                <c:pt idx="11301">
                  <c:v>62.783367222222225</c:v>
                </c:pt>
                <c:pt idx="11302">
                  <c:v>62.788911944445495</c:v>
                </c:pt>
                <c:pt idx="11303">
                  <c:v>62.794468333333334</c:v>
                </c:pt>
                <c:pt idx="11304">
                  <c:v>62.800023055555194</c:v>
                </c:pt>
                <c:pt idx="11305">
                  <c:v>62.805579444444447</c:v>
                </c:pt>
                <c:pt idx="11306">
                  <c:v>62.811134444443994</c:v>
                </c:pt>
                <c:pt idx="11307">
                  <c:v>62.816689166664922</c:v>
                </c:pt>
                <c:pt idx="11308">
                  <c:v>62.822245277777782</c:v>
                </c:pt>
                <c:pt idx="11309">
                  <c:v>62.827801111110944</c:v>
                </c:pt>
                <c:pt idx="11310">
                  <c:v>62.833373333333334</c:v>
                </c:pt>
                <c:pt idx="11311">
                  <c:v>62.838931666665999</c:v>
                </c:pt>
                <c:pt idx="11312">
                  <c:v>62.844471944444344</c:v>
                </c:pt>
                <c:pt idx="11313">
                  <c:v>62.850029722221997</c:v>
                </c:pt>
                <c:pt idx="11314">
                  <c:v>62.855589444443844</c:v>
                </c:pt>
                <c:pt idx="11315">
                  <c:v>62.861150555555554</c:v>
                </c:pt>
                <c:pt idx="11316">
                  <c:v>62.866689999999998</c:v>
                </c:pt>
                <c:pt idx="11317">
                  <c:v>62.872253333333326</c:v>
                </c:pt>
                <c:pt idx="11318">
                  <c:v>62.877801111109974</c:v>
                </c:pt>
                <c:pt idx="11319">
                  <c:v>62.883356388888913</c:v>
                </c:pt>
                <c:pt idx="11320">
                  <c:v>62.888911388889063</c:v>
                </c:pt>
                <c:pt idx="11321">
                  <c:v>62.894468333333194</c:v>
                </c:pt>
                <c:pt idx="11322">
                  <c:v>62.900032222222222</c:v>
                </c:pt>
                <c:pt idx="11323">
                  <c:v>62.905590833333335</c:v>
                </c:pt>
                <c:pt idx="11324">
                  <c:v>62.911141944444445</c:v>
                </c:pt>
                <c:pt idx="11325">
                  <c:v>62.916690555554894</c:v>
                </c:pt>
                <c:pt idx="11326">
                  <c:v>62.922246111111114</c:v>
                </c:pt>
                <c:pt idx="11327">
                  <c:v>62.927801944444447</c:v>
                </c:pt>
                <c:pt idx="11328">
                  <c:v>62.933356388889663</c:v>
                </c:pt>
                <c:pt idx="11329">
                  <c:v>62.938930277777963</c:v>
                </c:pt>
                <c:pt idx="11330">
                  <c:v>62.944483333332073</c:v>
                </c:pt>
                <c:pt idx="11331">
                  <c:v>62.950024722221997</c:v>
                </c:pt>
                <c:pt idx="11332">
                  <c:v>62.955579722222225</c:v>
                </c:pt>
                <c:pt idx="11333">
                  <c:v>62.961133611111116</c:v>
                </c:pt>
                <c:pt idx="11334">
                  <c:v>62.96669</c:v>
                </c:pt>
                <c:pt idx="11335">
                  <c:v>62.972270555555554</c:v>
                </c:pt>
                <c:pt idx="11336">
                  <c:v>62.977800277777774</c:v>
                </c:pt>
                <c:pt idx="11337">
                  <c:v>62.983355833333334</c:v>
                </c:pt>
                <c:pt idx="11338">
                  <c:v>62.988931666665998</c:v>
                </c:pt>
                <c:pt idx="11339">
                  <c:v>62.994467222221999</c:v>
                </c:pt>
                <c:pt idx="11340">
                  <c:v>63.000023333333324</c:v>
                </c:pt>
                <c:pt idx="11341">
                  <c:v>63.005579722222222</c:v>
                </c:pt>
                <c:pt idx="11342">
                  <c:v>63.011134444444444</c:v>
                </c:pt>
                <c:pt idx="11343">
                  <c:v>63.016689166665245</c:v>
                </c:pt>
                <c:pt idx="11344">
                  <c:v>63.022245277777813</c:v>
                </c:pt>
                <c:pt idx="11345">
                  <c:v>63.027801666665994</c:v>
                </c:pt>
                <c:pt idx="11346">
                  <c:v>63.033355833333331</c:v>
                </c:pt>
                <c:pt idx="11347">
                  <c:v>63.038912222222613</c:v>
                </c:pt>
                <c:pt idx="11348">
                  <c:v>63.044485555554658</c:v>
                </c:pt>
                <c:pt idx="11349">
                  <c:v>63.050030555555544</c:v>
                </c:pt>
                <c:pt idx="11350">
                  <c:v>63.055579444444447</c:v>
                </c:pt>
                <c:pt idx="11351">
                  <c:v>63.061134166666044</c:v>
                </c:pt>
                <c:pt idx="11352">
                  <c:v>63.066691111111105</c:v>
                </c:pt>
                <c:pt idx="11353">
                  <c:v>63.072244722222194</c:v>
                </c:pt>
                <c:pt idx="11354">
                  <c:v>63.077800833332994</c:v>
                </c:pt>
                <c:pt idx="11355">
                  <c:v>63.083365555555545</c:v>
                </c:pt>
                <c:pt idx="11356">
                  <c:v>63.088926388889163</c:v>
                </c:pt>
                <c:pt idx="11357">
                  <c:v>63.094475555555555</c:v>
                </c:pt>
                <c:pt idx="11358">
                  <c:v>63.100023055555546</c:v>
                </c:pt>
                <c:pt idx="11359">
                  <c:v>63.105578055555561</c:v>
                </c:pt>
                <c:pt idx="11360">
                  <c:v>63.111143888888883</c:v>
                </c:pt>
                <c:pt idx="11361">
                  <c:v>63.116689722221999</c:v>
                </c:pt>
                <c:pt idx="11362">
                  <c:v>63.122245555555558</c:v>
                </c:pt>
                <c:pt idx="11363">
                  <c:v>63.127800833333325</c:v>
                </c:pt>
                <c:pt idx="11364">
                  <c:v>63.133376666666344</c:v>
                </c:pt>
                <c:pt idx="11365">
                  <c:v>63.138930000000563</c:v>
                </c:pt>
                <c:pt idx="11366">
                  <c:v>63.144482499999995</c:v>
                </c:pt>
                <c:pt idx="11367">
                  <c:v>63.150023055555494</c:v>
                </c:pt>
                <c:pt idx="11368">
                  <c:v>63.155578611111117</c:v>
                </c:pt>
                <c:pt idx="11369">
                  <c:v>63.161135555555553</c:v>
                </c:pt>
                <c:pt idx="11370">
                  <c:v>63.166691111111106</c:v>
                </c:pt>
                <c:pt idx="11371">
                  <c:v>63.172245277777783</c:v>
                </c:pt>
                <c:pt idx="11372">
                  <c:v>63.177800277777777</c:v>
                </c:pt>
                <c:pt idx="11373">
                  <c:v>63.183357222222227</c:v>
                </c:pt>
                <c:pt idx="11374">
                  <c:v>63.188912222222363</c:v>
                </c:pt>
                <c:pt idx="11375">
                  <c:v>63.194469166665975</c:v>
                </c:pt>
                <c:pt idx="11376">
                  <c:v>63.200024444444445</c:v>
                </c:pt>
                <c:pt idx="11377">
                  <c:v>63.205578611111363</c:v>
                </c:pt>
                <c:pt idx="11378">
                  <c:v>63.211134444444447</c:v>
                </c:pt>
                <c:pt idx="11379">
                  <c:v>63.216689722221993</c:v>
                </c:pt>
                <c:pt idx="11380">
                  <c:v>63.222244722222221</c:v>
                </c:pt>
                <c:pt idx="11381">
                  <c:v>63.227822222222223</c:v>
                </c:pt>
                <c:pt idx="11382">
                  <c:v>63.233356666666644</c:v>
                </c:pt>
                <c:pt idx="11383">
                  <c:v>63.238911666666645</c:v>
                </c:pt>
                <c:pt idx="11384">
                  <c:v>63.244485555555244</c:v>
                </c:pt>
                <c:pt idx="11385">
                  <c:v>63.250041944444447</c:v>
                </c:pt>
                <c:pt idx="11386">
                  <c:v>63.255595000000113</c:v>
                </c:pt>
                <c:pt idx="11387">
                  <c:v>63.261138333333363</c:v>
                </c:pt>
                <c:pt idx="11388">
                  <c:v>63.266696111111109</c:v>
                </c:pt>
                <c:pt idx="11389">
                  <c:v>63.272247777777778</c:v>
                </c:pt>
                <c:pt idx="11390">
                  <c:v>63.277801388888889</c:v>
                </c:pt>
                <c:pt idx="11391">
                  <c:v>63.283375833333331</c:v>
                </c:pt>
                <c:pt idx="11392">
                  <c:v>63.28892611111111</c:v>
                </c:pt>
                <c:pt idx="11393">
                  <c:v>63.294475833333337</c:v>
                </c:pt>
                <c:pt idx="11394">
                  <c:v>63.300023055555194</c:v>
                </c:pt>
                <c:pt idx="11395">
                  <c:v>63.305585833333325</c:v>
                </c:pt>
                <c:pt idx="11396">
                  <c:v>63.311146388888893</c:v>
                </c:pt>
                <c:pt idx="11397">
                  <c:v>63.316693333332744</c:v>
                </c:pt>
                <c:pt idx="11398">
                  <c:v>63.322245555555554</c:v>
                </c:pt>
                <c:pt idx="11399">
                  <c:v>63.327800833332994</c:v>
                </c:pt>
                <c:pt idx="11400">
                  <c:v>63.333356388889413</c:v>
                </c:pt>
                <c:pt idx="11401">
                  <c:v>63.338932500000013</c:v>
                </c:pt>
                <c:pt idx="11402">
                  <c:v>63.344466944444044</c:v>
                </c:pt>
                <c:pt idx="11403">
                  <c:v>63.350025555554794</c:v>
                </c:pt>
                <c:pt idx="11404">
                  <c:v>63.355579444444444</c:v>
                </c:pt>
                <c:pt idx="11405">
                  <c:v>63.361135000000012</c:v>
                </c:pt>
                <c:pt idx="11406">
                  <c:v>63.366689722221999</c:v>
                </c:pt>
                <c:pt idx="11407">
                  <c:v>63.372266388888903</c:v>
                </c:pt>
                <c:pt idx="11408">
                  <c:v>63.377802222222194</c:v>
                </c:pt>
                <c:pt idx="11409">
                  <c:v>63.383357222222195</c:v>
                </c:pt>
                <c:pt idx="11410">
                  <c:v>63.388925833333325</c:v>
                </c:pt>
                <c:pt idx="11411">
                  <c:v>63.394467499998804</c:v>
                </c:pt>
                <c:pt idx="11412">
                  <c:v>63.400023611111095</c:v>
                </c:pt>
                <c:pt idx="11413">
                  <c:v>63.405579722222221</c:v>
                </c:pt>
                <c:pt idx="11414">
                  <c:v>63.411147777776542</c:v>
                </c:pt>
                <c:pt idx="11415">
                  <c:v>63.416706111111104</c:v>
                </c:pt>
                <c:pt idx="11416">
                  <c:v>63.422245277777783</c:v>
                </c:pt>
                <c:pt idx="11417">
                  <c:v>63.427800833333244</c:v>
                </c:pt>
                <c:pt idx="11418">
                  <c:v>63.433357777777772</c:v>
                </c:pt>
                <c:pt idx="11419">
                  <c:v>63.438911944444463</c:v>
                </c:pt>
                <c:pt idx="11420">
                  <c:v>63.444467499998382</c:v>
                </c:pt>
                <c:pt idx="11421">
                  <c:v>63.450043611110097</c:v>
                </c:pt>
                <c:pt idx="11422">
                  <c:v>63.455578611111115</c:v>
                </c:pt>
                <c:pt idx="11423">
                  <c:v>63.461134166665992</c:v>
                </c:pt>
                <c:pt idx="11424">
                  <c:v>63.466689166665994</c:v>
                </c:pt>
                <c:pt idx="11425">
                  <c:v>63.472246388888912</c:v>
                </c:pt>
                <c:pt idx="11426">
                  <c:v>63.477822777777774</c:v>
                </c:pt>
                <c:pt idx="11427">
                  <c:v>63.483362500000005</c:v>
                </c:pt>
                <c:pt idx="11428">
                  <c:v>63.488929166665997</c:v>
                </c:pt>
                <c:pt idx="11429">
                  <c:v>63.494479166665997</c:v>
                </c:pt>
                <c:pt idx="11430">
                  <c:v>63.500023611111104</c:v>
                </c:pt>
                <c:pt idx="11431">
                  <c:v>63.505581388888913</c:v>
                </c:pt>
                <c:pt idx="11432">
                  <c:v>63.511134166665997</c:v>
                </c:pt>
                <c:pt idx="11433">
                  <c:v>63.516690000000004</c:v>
                </c:pt>
                <c:pt idx="11434">
                  <c:v>63.522245833333329</c:v>
                </c:pt>
                <c:pt idx="11435">
                  <c:v>63.527801111111096</c:v>
                </c:pt>
                <c:pt idx="11436">
                  <c:v>63.533367777777784</c:v>
                </c:pt>
                <c:pt idx="11437">
                  <c:v>63.538913333333333</c:v>
                </c:pt>
                <c:pt idx="11438">
                  <c:v>63.544468611110894</c:v>
                </c:pt>
                <c:pt idx="11439">
                  <c:v>63.550023055555194</c:v>
                </c:pt>
                <c:pt idx="11440">
                  <c:v>63.555579444444447</c:v>
                </c:pt>
                <c:pt idx="11441">
                  <c:v>63.561134444444448</c:v>
                </c:pt>
                <c:pt idx="11442">
                  <c:v>63.566690277777781</c:v>
                </c:pt>
                <c:pt idx="11443">
                  <c:v>63.572259722222228</c:v>
                </c:pt>
                <c:pt idx="11444">
                  <c:v>63.577804722221998</c:v>
                </c:pt>
                <c:pt idx="11445">
                  <c:v>63.583357777777778</c:v>
                </c:pt>
                <c:pt idx="11446">
                  <c:v>63.588913055555558</c:v>
                </c:pt>
                <c:pt idx="11447">
                  <c:v>63.594488333333324</c:v>
                </c:pt>
                <c:pt idx="11448">
                  <c:v>63.600023333333326</c:v>
                </c:pt>
                <c:pt idx="11449">
                  <c:v>63.605580277777783</c:v>
                </c:pt>
                <c:pt idx="11450">
                  <c:v>63.611135277777812</c:v>
                </c:pt>
                <c:pt idx="11451">
                  <c:v>63.616689722221999</c:v>
                </c:pt>
                <c:pt idx="11452">
                  <c:v>63.622245833333331</c:v>
                </c:pt>
                <c:pt idx="11453">
                  <c:v>63.627826111111105</c:v>
                </c:pt>
                <c:pt idx="11454">
                  <c:v>63.633379722222216</c:v>
                </c:pt>
                <c:pt idx="11455">
                  <c:v>63.638926944444513</c:v>
                </c:pt>
                <c:pt idx="11456">
                  <c:v>63.644467777776413</c:v>
                </c:pt>
                <c:pt idx="11457">
                  <c:v>63.650022499999999</c:v>
                </c:pt>
                <c:pt idx="11458">
                  <c:v>63.655586388888963</c:v>
                </c:pt>
                <c:pt idx="11459">
                  <c:v>63.661135277778413</c:v>
                </c:pt>
                <c:pt idx="11460">
                  <c:v>63.666690277777782</c:v>
                </c:pt>
                <c:pt idx="11461">
                  <c:v>63.672246111111114</c:v>
                </c:pt>
                <c:pt idx="11462">
                  <c:v>63.677800277777777</c:v>
                </c:pt>
                <c:pt idx="11463">
                  <c:v>63.683356666665993</c:v>
                </c:pt>
                <c:pt idx="11464">
                  <c:v>63.688913611111111</c:v>
                </c:pt>
                <c:pt idx="11465">
                  <c:v>63.694467499999995</c:v>
                </c:pt>
                <c:pt idx="11466">
                  <c:v>63.700030000000012</c:v>
                </c:pt>
                <c:pt idx="11467">
                  <c:v>63.705578055555563</c:v>
                </c:pt>
                <c:pt idx="11468">
                  <c:v>63.711134166665992</c:v>
                </c:pt>
                <c:pt idx="11469">
                  <c:v>63.716689166665994</c:v>
                </c:pt>
                <c:pt idx="11470">
                  <c:v>63.722268888890042</c:v>
                </c:pt>
                <c:pt idx="11471">
                  <c:v>63.727815000000113</c:v>
                </c:pt>
                <c:pt idx="11472">
                  <c:v>63.733356944445639</c:v>
                </c:pt>
                <c:pt idx="11473">
                  <c:v>63.738912222223476</c:v>
                </c:pt>
                <c:pt idx="11474">
                  <c:v>63.744468333333295</c:v>
                </c:pt>
                <c:pt idx="11475">
                  <c:v>63.750041111111095</c:v>
                </c:pt>
                <c:pt idx="11476">
                  <c:v>63.75557944444445</c:v>
                </c:pt>
                <c:pt idx="11477">
                  <c:v>63.761135000000962</c:v>
                </c:pt>
                <c:pt idx="11478">
                  <c:v>63.766689722222225</c:v>
                </c:pt>
                <c:pt idx="11479">
                  <c:v>63.772266666665999</c:v>
                </c:pt>
                <c:pt idx="11480">
                  <c:v>63.777821111111095</c:v>
                </c:pt>
                <c:pt idx="11481">
                  <c:v>63.783357222222222</c:v>
                </c:pt>
                <c:pt idx="11482">
                  <c:v>63.788920000000012</c:v>
                </c:pt>
                <c:pt idx="11483">
                  <c:v>63.794467499999996</c:v>
                </c:pt>
                <c:pt idx="11484">
                  <c:v>63.800023333333144</c:v>
                </c:pt>
                <c:pt idx="11485">
                  <c:v>63.805578888889563</c:v>
                </c:pt>
                <c:pt idx="11486">
                  <c:v>63.811134722221993</c:v>
                </c:pt>
                <c:pt idx="11487">
                  <c:v>63.816689444442915</c:v>
                </c:pt>
                <c:pt idx="11488">
                  <c:v>63.822245277777782</c:v>
                </c:pt>
                <c:pt idx="11489">
                  <c:v>63.827800277777776</c:v>
                </c:pt>
                <c:pt idx="11490">
                  <c:v>63.833356666665999</c:v>
                </c:pt>
                <c:pt idx="11491">
                  <c:v>63.838912222222262</c:v>
                </c:pt>
                <c:pt idx="11492">
                  <c:v>63.844468333332173</c:v>
                </c:pt>
                <c:pt idx="11493">
                  <c:v>63.850023888888892</c:v>
                </c:pt>
                <c:pt idx="11494">
                  <c:v>63.855578055555554</c:v>
                </c:pt>
                <c:pt idx="11495">
                  <c:v>63.861134444444446</c:v>
                </c:pt>
                <c:pt idx="11496">
                  <c:v>63.866689166665388</c:v>
                </c:pt>
                <c:pt idx="11497">
                  <c:v>63.872245555555544</c:v>
                </c:pt>
                <c:pt idx="11498">
                  <c:v>63.877800277777744</c:v>
                </c:pt>
                <c:pt idx="11499">
                  <c:v>63.883356944444451</c:v>
                </c:pt>
                <c:pt idx="11500">
                  <c:v>63.888912222222231</c:v>
                </c:pt>
                <c:pt idx="11501">
                  <c:v>63.894469444443494</c:v>
                </c:pt>
                <c:pt idx="11502">
                  <c:v>63.900022499999999</c:v>
                </c:pt>
                <c:pt idx="11503">
                  <c:v>63.90558</c:v>
                </c:pt>
                <c:pt idx="11504">
                  <c:v>63.911135555555546</c:v>
                </c:pt>
                <c:pt idx="11505">
                  <c:v>63.916689166665094</c:v>
                </c:pt>
                <c:pt idx="11506">
                  <c:v>63.922248611111108</c:v>
                </c:pt>
                <c:pt idx="11507">
                  <c:v>63.927801666665744</c:v>
                </c:pt>
                <c:pt idx="11508">
                  <c:v>63.933357222222227</c:v>
                </c:pt>
                <c:pt idx="11509">
                  <c:v>63.938911944444463</c:v>
                </c:pt>
                <c:pt idx="11510">
                  <c:v>63.944467777776012</c:v>
                </c:pt>
                <c:pt idx="11511">
                  <c:v>63.950022499999996</c:v>
                </c:pt>
                <c:pt idx="11512">
                  <c:v>63.955596111111106</c:v>
                </c:pt>
                <c:pt idx="11513">
                  <c:v>63.961150833333335</c:v>
                </c:pt>
                <c:pt idx="11514">
                  <c:v>63.966700555555555</c:v>
                </c:pt>
                <c:pt idx="11515">
                  <c:v>63.972245833333325</c:v>
                </c:pt>
                <c:pt idx="11516">
                  <c:v>63.977801944444444</c:v>
                </c:pt>
                <c:pt idx="11517">
                  <c:v>63.983358055555556</c:v>
                </c:pt>
                <c:pt idx="11518">
                  <c:v>63.988913888889513</c:v>
                </c:pt>
                <c:pt idx="11519">
                  <c:v>63.994467499998947</c:v>
                </c:pt>
                <c:pt idx="11520">
                  <c:v>64.000024444444435</c:v>
                </c:pt>
                <c:pt idx="11521">
                  <c:v>64.005579999999981</c:v>
                </c:pt>
                <c:pt idx="11522">
                  <c:v>64.011151666666663</c:v>
                </c:pt>
                <c:pt idx="11523">
                  <c:v>64.016700277777787</c:v>
                </c:pt>
                <c:pt idx="11524">
                  <c:v>64.022245277777785</c:v>
                </c:pt>
                <c:pt idx="11525">
                  <c:v>64.027801111111089</c:v>
                </c:pt>
                <c:pt idx="11526">
                  <c:v>64.033376944444058</c:v>
                </c:pt>
                <c:pt idx="11527">
                  <c:v>64.038911388888849</c:v>
                </c:pt>
                <c:pt idx="11528">
                  <c:v>64.044467777777797</c:v>
                </c:pt>
                <c:pt idx="11529">
                  <c:v>64.050023333333328</c:v>
                </c:pt>
                <c:pt idx="11530">
                  <c:v>64.055578055552317</c:v>
                </c:pt>
                <c:pt idx="11531">
                  <c:v>64.061134166666648</c:v>
                </c:pt>
                <c:pt idx="11532">
                  <c:v>64.066706666666619</c:v>
                </c:pt>
                <c:pt idx="11533">
                  <c:v>64.072245277777782</c:v>
                </c:pt>
                <c:pt idx="11534">
                  <c:v>64.077800277777783</c:v>
                </c:pt>
                <c:pt idx="11535">
                  <c:v>64.083369166666458</c:v>
                </c:pt>
                <c:pt idx="11536">
                  <c:v>64.088932222219697</c:v>
                </c:pt>
                <c:pt idx="11537">
                  <c:v>64.094466944444463</c:v>
                </c:pt>
                <c:pt idx="11538">
                  <c:v>64.100023055555553</c:v>
                </c:pt>
                <c:pt idx="11539">
                  <c:v>64.105578611110758</c:v>
                </c:pt>
                <c:pt idx="11540">
                  <c:v>64.111134166666659</c:v>
                </c:pt>
                <c:pt idx="11541">
                  <c:v>64.116691388888881</c:v>
                </c:pt>
                <c:pt idx="11542">
                  <c:v>64.122245277777779</c:v>
                </c:pt>
                <c:pt idx="11543">
                  <c:v>64.127801111110458</c:v>
                </c:pt>
                <c:pt idx="11544">
                  <c:v>64.133356944444358</c:v>
                </c:pt>
                <c:pt idx="11545">
                  <c:v>64.138932222219424</c:v>
                </c:pt>
                <c:pt idx="11546">
                  <c:v>64.144487777777769</c:v>
                </c:pt>
                <c:pt idx="11547">
                  <c:v>64.150022499999949</c:v>
                </c:pt>
                <c:pt idx="11548">
                  <c:v>64.155578055551644</c:v>
                </c:pt>
                <c:pt idx="11549">
                  <c:v>64.161134166666358</c:v>
                </c:pt>
                <c:pt idx="11550">
                  <c:v>64.16668972222223</c:v>
                </c:pt>
                <c:pt idx="11551">
                  <c:v>64.172254444444448</c:v>
                </c:pt>
                <c:pt idx="11552">
                  <c:v>64.177801111108806</c:v>
                </c:pt>
                <c:pt idx="11553">
                  <c:v>64.183357777777758</c:v>
                </c:pt>
                <c:pt idx="11554">
                  <c:v>64.188911944444158</c:v>
                </c:pt>
                <c:pt idx="11555">
                  <c:v>64.194486111111019</c:v>
                </c:pt>
                <c:pt idx="11556">
                  <c:v>64.200039444444442</c:v>
                </c:pt>
                <c:pt idx="11557">
                  <c:v>64.20559249999998</c:v>
                </c:pt>
                <c:pt idx="11558">
                  <c:v>64.211133611113738</c:v>
                </c:pt>
                <c:pt idx="11559">
                  <c:v>64.216689722222227</c:v>
                </c:pt>
                <c:pt idx="11560">
                  <c:v>64.222245277777787</c:v>
                </c:pt>
                <c:pt idx="11561">
                  <c:v>64.227801388888878</c:v>
                </c:pt>
                <c:pt idx="11562">
                  <c:v>64.233356388888879</c:v>
                </c:pt>
                <c:pt idx="11563">
                  <c:v>64.238912222222211</c:v>
                </c:pt>
                <c:pt idx="11564">
                  <c:v>64.244468888888903</c:v>
                </c:pt>
                <c:pt idx="11565">
                  <c:v>64.250045277777772</c:v>
                </c:pt>
                <c:pt idx="11566">
                  <c:v>64.255578055552505</c:v>
                </c:pt>
                <c:pt idx="11567">
                  <c:v>64.261154444444827</c:v>
                </c:pt>
                <c:pt idx="11568">
                  <c:v>64.266711666666652</c:v>
                </c:pt>
                <c:pt idx="11569">
                  <c:v>64.272261666666651</c:v>
                </c:pt>
                <c:pt idx="11570">
                  <c:v>64.277813611111227</c:v>
                </c:pt>
                <c:pt idx="11571">
                  <c:v>64.283356111111019</c:v>
                </c:pt>
                <c:pt idx="11572">
                  <c:v>64.28891194444445</c:v>
                </c:pt>
                <c:pt idx="11573">
                  <c:v>64.294467500000025</c:v>
                </c:pt>
                <c:pt idx="11574">
                  <c:v>64.300043888888879</c:v>
                </c:pt>
                <c:pt idx="11575">
                  <c:v>64.305578888886345</c:v>
                </c:pt>
                <c:pt idx="11576">
                  <c:v>64.311134722222221</c:v>
                </c:pt>
                <c:pt idx="11577">
                  <c:v>64.316709444444442</c:v>
                </c:pt>
                <c:pt idx="11578">
                  <c:v>64.322245277777782</c:v>
                </c:pt>
                <c:pt idx="11579">
                  <c:v>64.327801944444388</c:v>
                </c:pt>
                <c:pt idx="11580">
                  <c:v>64.333355833333258</c:v>
                </c:pt>
                <c:pt idx="11581">
                  <c:v>64.338932777777558</c:v>
                </c:pt>
                <c:pt idx="11582">
                  <c:v>64.344468888888883</c:v>
                </c:pt>
                <c:pt idx="11583">
                  <c:v>64.350024166666458</c:v>
                </c:pt>
                <c:pt idx="11584">
                  <c:v>64.355579444444388</c:v>
                </c:pt>
                <c:pt idx="11585">
                  <c:v>64.361154722222224</c:v>
                </c:pt>
                <c:pt idx="11586">
                  <c:v>64.366689166666589</c:v>
                </c:pt>
                <c:pt idx="11587">
                  <c:v>64.372257222222188</c:v>
                </c:pt>
                <c:pt idx="11588">
                  <c:v>64.377800555553009</c:v>
                </c:pt>
                <c:pt idx="11589">
                  <c:v>64.383356388888558</c:v>
                </c:pt>
                <c:pt idx="11590">
                  <c:v>64.388912777777719</c:v>
                </c:pt>
                <c:pt idx="11591">
                  <c:v>64.394467222222232</c:v>
                </c:pt>
                <c:pt idx="11592">
                  <c:v>64.400023333333337</c:v>
                </c:pt>
                <c:pt idx="11593">
                  <c:v>64.405583055555553</c:v>
                </c:pt>
                <c:pt idx="11594">
                  <c:v>64.411135555555546</c:v>
                </c:pt>
                <c:pt idx="11595">
                  <c:v>64.416690000000727</c:v>
                </c:pt>
                <c:pt idx="11596">
                  <c:v>64.422246111111079</c:v>
                </c:pt>
                <c:pt idx="11597">
                  <c:v>64.42780055555555</c:v>
                </c:pt>
                <c:pt idx="11598">
                  <c:v>64.433359999999993</c:v>
                </c:pt>
                <c:pt idx="11599">
                  <c:v>64.438911388888883</c:v>
                </c:pt>
                <c:pt idx="11600">
                  <c:v>64.444467500000627</c:v>
                </c:pt>
                <c:pt idx="11601">
                  <c:v>64.450025277777797</c:v>
                </c:pt>
                <c:pt idx="11602">
                  <c:v>64.455578055552678</c:v>
                </c:pt>
                <c:pt idx="11603">
                  <c:v>64.461135277777927</c:v>
                </c:pt>
                <c:pt idx="11604">
                  <c:v>64.466690833333331</c:v>
                </c:pt>
                <c:pt idx="11605">
                  <c:v>64.472246111111119</c:v>
                </c:pt>
                <c:pt idx="11606">
                  <c:v>64.477801111111049</c:v>
                </c:pt>
                <c:pt idx="11607">
                  <c:v>64.483376944444359</c:v>
                </c:pt>
                <c:pt idx="11608">
                  <c:v>64.48891138888888</c:v>
                </c:pt>
                <c:pt idx="11609">
                  <c:v>64.494467500000027</c:v>
                </c:pt>
                <c:pt idx="11610">
                  <c:v>64.50002388888889</c:v>
                </c:pt>
                <c:pt idx="11611">
                  <c:v>64.505598888888358</c:v>
                </c:pt>
                <c:pt idx="11612">
                  <c:v>64.511154444444827</c:v>
                </c:pt>
                <c:pt idx="11613">
                  <c:v>64.516689166666652</c:v>
                </c:pt>
                <c:pt idx="11614">
                  <c:v>64.522250555555559</c:v>
                </c:pt>
                <c:pt idx="11615">
                  <c:v>64.527818888888888</c:v>
                </c:pt>
                <c:pt idx="11616">
                  <c:v>64.533367777777784</c:v>
                </c:pt>
                <c:pt idx="11617">
                  <c:v>64.538913055555554</c:v>
                </c:pt>
                <c:pt idx="11618">
                  <c:v>64.544468333333342</c:v>
                </c:pt>
                <c:pt idx="11619">
                  <c:v>64.550024444444446</c:v>
                </c:pt>
                <c:pt idx="11620">
                  <c:v>64.555578055552317</c:v>
                </c:pt>
                <c:pt idx="11621">
                  <c:v>64.561134444444463</c:v>
                </c:pt>
                <c:pt idx="11622">
                  <c:v>64.566689166666649</c:v>
                </c:pt>
                <c:pt idx="11623">
                  <c:v>64.572250833333158</c:v>
                </c:pt>
                <c:pt idx="11624">
                  <c:v>64.577800277777783</c:v>
                </c:pt>
                <c:pt idx="11625">
                  <c:v>64.583356944444418</c:v>
                </c:pt>
                <c:pt idx="11626">
                  <c:v>64.588911388888889</c:v>
                </c:pt>
                <c:pt idx="11627">
                  <c:v>64.594468888888883</c:v>
                </c:pt>
                <c:pt idx="11628">
                  <c:v>64.600024444444443</c:v>
                </c:pt>
                <c:pt idx="11629">
                  <c:v>64.605579166663816</c:v>
                </c:pt>
                <c:pt idx="11630">
                  <c:v>64.611134166666659</c:v>
                </c:pt>
                <c:pt idx="11631">
                  <c:v>64.616689722222233</c:v>
                </c:pt>
                <c:pt idx="11632">
                  <c:v>64.622245555552865</c:v>
                </c:pt>
                <c:pt idx="11633">
                  <c:v>64.627801388888358</c:v>
                </c:pt>
                <c:pt idx="11634">
                  <c:v>64.633356666666558</c:v>
                </c:pt>
                <c:pt idx="11635">
                  <c:v>64.638912499999989</c:v>
                </c:pt>
                <c:pt idx="11636">
                  <c:v>64.644478888888358</c:v>
                </c:pt>
                <c:pt idx="11637">
                  <c:v>64.65002305555555</c:v>
                </c:pt>
                <c:pt idx="11638">
                  <c:v>64.655578888885827</c:v>
                </c:pt>
                <c:pt idx="11639">
                  <c:v>64.661144722222232</c:v>
                </c:pt>
                <c:pt idx="11640">
                  <c:v>64.666698333333258</c:v>
                </c:pt>
                <c:pt idx="11641">
                  <c:v>64.672245277777748</c:v>
                </c:pt>
                <c:pt idx="11642">
                  <c:v>64.677801111108806</c:v>
                </c:pt>
                <c:pt idx="11643">
                  <c:v>64.683357222219797</c:v>
                </c:pt>
                <c:pt idx="11644">
                  <c:v>64.688912222222058</c:v>
                </c:pt>
                <c:pt idx="11645">
                  <c:v>64.694466944444443</c:v>
                </c:pt>
                <c:pt idx="11646">
                  <c:v>64.700024444444466</c:v>
                </c:pt>
                <c:pt idx="11647">
                  <c:v>64.705596388888878</c:v>
                </c:pt>
                <c:pt idx="11648">
                  <c:v>64.711133888888895</c:v>
                </c:pt>
                <c:pt idx="11649">
                  <c:v>64.716707222222212</c:v>
                </c:pt>
                <c:pt idx="11650">
                  <c:v>64.722258055555358</c:v>
                </c:pt>
                <c:pt idx="11651">
                  <c:v>64.727818333333289</c:v>
                </c:pt>
                <c:pt idx="11652">
                  <c:v>64.733355833333249</c:v>
                </c:pt>
                <c:pt idx="11653">
                  <c:v>64.738912222222211</c:v>
                </c:pt>
                <c:pt idx="11654">
                  <c:v>64.744468611111827</c:v>
                </c:pt>
                <c:pt idx="11655">
                  <c:v>64.750023055555573</c:v>
                </c:pt>
                <c:pt idx="11656">
                  <c:v>64.755578888887158</c:v>
                </c:pt>
                <c:pt idx="11657">
                  <c:v>64.761133888888892</c:v>
                </c:pt>
                <c:pt idx="11658">
                  <c:v>64.766689166666652</c:v>
                </c:pt>
                <c:pt idx="11659">
                  <c:v>64.772245555555358</c:v>
                </c:pt>
                <c:pt idx="11660">
                  <c:v>64.777801388888889</c:v>
                </c:pt>
                <c:pt idx="11661">
                  <c:v>64.783355833333289</c:v>
                </c:pt>
                <c:pt idx="11662">
                  <c:v>64.788912222222208</c:v>
                </c:pt>
                <c:pt idx="11663">
                  <c:v>64.794482500000001</c:v>
                </c:pt>
                <c:pt idx="11664">
                  <c:v>64.800030555552866</c:v>
                </c:pt>
                <c:pt idx="11665">
                  <c:v>64.805581944443958</c:v>
                </c:pt>
                <c:pt idx="11666">
                  <c:v>64.811135277777794</c:v>
                </c:pt>
                <c:pt idx="11667">
                  <c:v>64.81669083333334</c:v>
                </c:pt>
                <c:pt idx="11668">
                  <c:v>64.822270555552635</c:v>
                </c:pt>
                <c:pt idx="11669">
                  <c:v>64.827801388888858</c:v>
                </c:pt>
                <c:pt idx="11670">
                  <c:v>64.833357222222219</c:v>
                </c:pt>
                <c:pt idx="11671">
                  <c:v>64.838911388888889</c:v>
                </c:pt>
                <c:pt idx="11672">
                  <c:v>64.844483333333343</c:v>
                </c:pt>
                <c:pt idx="11673">
                  <c:v>64.850023611111126</c:v>
                </c:pt>
                <c:pt idx="11674">
                  <c:v>64.855578055551987</c:v>
                </c:pt>
                <c:pt idx="11675">
                  <c:v>64.86114111111111</c:v>
                </c:pt>
                <c:pt idx="11676">
                  <c:v>64.866689722222233</c:v>
                </c:pt>
                <c:pt idx="11677">
                  <c:v>64.872245277777779</c:v>
                </c:pt>
                <c:pt idx="11678">
                  <c:v>64.877801944444258</c:v>
                </c:pt>
                <c:pt idx="11679">
                  <c:v>64.883376944442958</c:v>
                </c:pt>
                <c:pt idx="11680">
                  <c:v>64.888932222219424</c:v>
                </c:pt>
                <c:pt idx="11681">
                  <c:v>64.894470000000013</c:v>
                </c:pt>
                <c:pt idx="11682">
                  <c:v>64.900041944444453</c:v>
                </c:pt>
                <c:pt idx="11683">
                  <c:v>64.905591666666652</c:v>
                </c:pt>
                <c:pt idx="11684">
                  <c:v>64.911150833333366</c:v>
                </c:pt>
                <c:pt idx="11685">
                  <c:v>64.916695277779027</c:v>
                </c:pt>
                <c:pt idx="11686">
                  <c:v>64.922246111111079</c:v>
                </c:pt>
                <c:pt idx="11687">
                  <c:v>64.92780055555555</c:v>
                </c:pt>
                <c:pt idx="11688">
                  <c:v>64.933356388888882</c:v>
                </c:pt>
                <c:pt idx="11689">
                  <c:v>64.938921944444445</c:v>
                </c:pt>
                <c:pt idx="11690">
                  <c:v>64.944476666666674</c:v>
                </c:pt>
                <c:pt idx="11691">
                  <c:v>64.950035277777786</c:v>
                </c:pt>
                <c:pt idx="11692">
                  <c:v>64.955579444444453</c:v>
                </c:pt>
                <c:pt idx="11693">
                  <c:v>64.961133888888895</c:v>
                </c:pt>
                <c:pt idx="11694">
                  <c:v>64.966694722222627</c:v>
                </c:pt>
                <c:pt idx="11695">
                  <c:v>64.972245833333318</c:v>
                </c:pt>
                <c:pt idx="11696">
                  <c:v>64.977801388888878</c:v>
                </c:pt>
                <c:pt idx="11697">
                  <c:v>64.983357777777769</c:v>
                </c:pt>
                <c:pt idx="11698">
                  <c:v>64.988911944444453</c:v>
                </c:pt>
                <c:pt idx="11699">
                  <c:v>64.994488611111123</c:v>
                </c:pt>
                <c:pt idx="11700">
                  <c:v>65.000023055555573</c:v>
                </c:pt>
                <c:pt idx="11701">
                  <c:v>65.005581388888658</c:v>
                </c:pt>
                <c:pt idx="11702">
                  <c:v>65.011134999999996</c:v>
                </c:pt>
                <c:pt idx="11703">
                  <c:v>65.016690555555556</c:v>
                </c:pt>
                <c:pt idx="11704">
                  <c:v>65.022245277777785</c:v>
                </c:pt>
                <c:pt idx="11705">
                  <c:v>65.027814444444445</c:v>
                </c:pt>
                <c:pt idx="11706">
                  <c:v>65.033362222222209</c:v>
                </c:pt>
                <c:pt idx="11707">
                  <c:v>65.038916944444438</c:v>
                </c:pt>
                <c:pt idx="11708">
                  <c:v>65.044468333333342</c:v>
                </c:pt>
                <c:pt idx="11709">
                  <c:v>65.050023055555556</c:v>
                </c:pt>
                <c:pt idx="11710">
                  <c:v>65.055579444444419</c:v>
                </c:pt>
                <c:pt idx="11711">
                  <c:v>65.061134166666648</c:v>
                </c:pt>
                <c:pt idx="11712">
                  <c:v>65.066693055555561</c:v>
                </c:pt>
                <c:pt idx="11713">
                  <c:v>65.072246666666658</c:v>
                </c:pt>
                <c:pt idx="11714">
                  <c:v>65.077800277777783</c:v>
                </c:pt>
                <c:pt idx="11715">
                  <c:v>65.083355833333258</c:v>
                </c:pt>
                <c:pt idx="11716">
                  <c:v>65.088911944444419</c:v>
                </c:pt>
                <c:pt idx="11717">
                  <c:v>65.094466944444463</c:v>
                </c:pt>
                <c:pt idx="11718">
                  <c:v>65.100044166664475</c:v>
                </c:pt>
                <c:pt idx="11719">
                  <c:v>65.105598888887258</c:v>
                </c:pt>
                <c:pt idx="11720">
                  <c:v>65.111134722222232</c:v>
                </c:pt>
                <c:pt idx="11721">
                  <c:v>65.116690000000006</c:v>
                </c:pt>
                <c:pt idx="11722">
                  <c:v>65.122256944444388</c:v>
                </c:pt>
                <c:pt idx="11723">
                  <c:v>65.127810833333058</c:v>
                </c:pt>
                <c:pt idx="11724">
                  <c:v>65.133357222222159</c:v>
                </c:pt>
                <c:pt idx="11725">
                  <c:v>65.138912222222189</c:v>
                </c:pt>
                <c:pt idx="11726">
                  <c:v>65.144467777777777</c:v>
                </c:pt>
                <c:pt idx="11727">
                  <c:v>65.150023333333309</c:v>
                </c:pt>
                <c:pt idx="11728">
                  <c:v>65.155596666665858</c:v>
                </c:pt>
                <c:pt idx="11729">
                  <c:v>65.161144444444446</c:v>
                </c:pt>
                <c:pt idx="11730">
                  <c:v>65.166693055555555</c:v>
                </c:pt>
                <c:pt idx="11731">
                  <c:v>65.172246944443458</c:v>
                </c:pt>
                <c:pt idx="11732">
                  <c:v>65.177801388887858</c:v>
                </c:pt>
                <c:pt idx="11733">
                  <c:v>65.183357222219797</c:v>
                </c:pt>
                <c:pt idx="11734">
                  <c:v>65.188911944444158</c:v>
                </c:pt>
                <c:pt idx="11735">
                  <c:v>65.194478888887858</c:v>
                </c:pt>
                <c:pt idx="11736">
                  <c:v>65.200038888888358</c:v>
                </c:pt>
                <c:pt idx="11737">
                  <c:v>65.20559750000001</c:v>
                </c:pt>
                <c:pt idx="11738">
                  <c:v>65.211134444444497</c:v>
                </c:pt>
                <c:pt idx="11739">
                  <c:v>65.216689722222227</c:v>
                </c:pt>
                <c:pt idx="11740">
                  <c:v>65.222244722222229</c:v>
                </c:pt>
                <c:pt idx="11741">
                  <c:v>65.227818333333289</c:v>
                </c:pt>
                <c:pt idx="11742">
                  <c:v>65.233377499999989</c:v>
                </c:pt>
                <c:pt idx="11743">
                  <c:v>65.238912499999998</c:v>
                </c:pt>
                <c:pt idx="11744">
                  <c:v>65.244482222222217</c:v>
                </c:pt>
                <c:pt idx="11745">
                  <c:v>65.250024722222221</c:v>
                </c:pt>
                <c:pt idx="11746">
                  <c:v>65.255583611111106</c:v>
                </c:pt>
                <c:pt idx="11747">
                  <c:v>65.261135555555555</c:v>
                </c:pt>
                <c:pt idx="11748">
                  <c:v>65.266691111111115</c:v>
                </c:pt>
                <c:pt idx="11749">
                  <c:v>65.272244722222212</c:v>
                </c:pt>
                <c:pt idx="11750">
                  <c:v>65.277801111111089</c:v>
                </c:pt>
                <c:pt idx="11751">
                  <c:v>65.283374444444448</c:v>
                </c:pt>
                <c:pt idx="11752">
                  <c:v>65.288930555553009</c:v>
                </c:pt>
                <c:pt idx="11753">
                  <c:v>65.294468055555555</c:v>
                </c:pt>
                <c:pt idx="11754">
                  <c:v>65.300028333333259</c:v>
                </c:pt>
                <c:pt idx="11755">
                  <c:v>65.305578611111088</c:v>
                </c:pt>
                <c:pt idx="11756">
                  <c:v>65.311134166666648</c:v>
                </c:pt>
                <c:pt idx="11757">
                  <c:v>65.316711388888848</c:v>
                </c:pt>
                <c:pt idx="11758">
                  <c:v>65.322259166666058</c:v>
                </c:pt>
                <c:pt idx="11759">
                  <c:v>65.327801111110958</c:v>
                </c:pt>
                <c:pt idx="11760">
                  <c:v>65.333356388888888</c:v>
                </c:pt>
                <c:pt idx="11761">
                  <c:v>65.338911944444419</c:v>
                </c:pt>
                <c:pt idx="11762">
                  <c:v>65.344467500000007</c:v>
                </c:pt>
                <c:pt idx="11763">
                  <c:v>65.350044722222208</c:v>
                </c:pt>
                <c:pt idx="11764">
                  <c:v>65.355597499999988</c:v>
                </c:pt>
                <c:pt idx="11765">
                  <c:v>65.361146388888898</c:v>
                </c:pt>
                <c:pt idx="11766">
                  <c:v>65.366689166666589</c:v>
                </c:pt>
                <c:pt idx="11767">
                  <c:v>65.372258055552663</c:v>
                </c:pt>
                <c:pt idx="11768">
                  <c:v>65.377804166665058</c:v>
                </c:pt>
                <c:pt idx="11769">
                  <c:v>65.383356666666558</c:v>
                </c:pt>
                <c:pt idx="11770">
                  <c:v>65.388911388888758</c:v>
                </c:pt>
                <c:pt idx="11771">
                  <c:v>65.394488888888858</c:v>
                </c:pt>
                <c:pt idx="11772">
                  <c:v>65.400043611111627</c:v>
                </c:pt>
                <c:pt idx="11773">
                  <c:v>65.40557861111111</c:v>
                </c:pt>
                <c:pt idx="11774">
                  <c:v>65.411141388888893</c:v>
                </c:pt>
                <c:pt idx="11775">
                  <c:v>65.416690555555562</c:v>
                </c:pt>
                <c:pt idx="11776">
                  <c:v>65.422245555555548</c:v>
                </c:pt>
                <c:pt idx="11777">
                  <c:v>65.427801666666653</c:v>
                </c:pt>
                <c:pt idx="11778">
                  <c:v>65.433357222222213</c:v>
                </c:pt>
                <c:pt idx="11779">
                  <c:v>65.438913611113279</c:v>
                </c:pt>
                <c:pt idx="11780">
                  <c:v>65.444466944444727</c:v>
                </c:pt>
                <c:pt idx="11781">
                  <c:v>65.450023888888893</c:v>
                </c:pt>
                <c:pt idx="11782">
                  <c:v>65.455578055552678</c:v>
                </c:pt>
                <c:pt idx="11783">
                  <c:v>65.461133611113738</c:v>
                </c:pt>
                <c:pt idx="11784">
                  <c:v>65.466700833333249</c:v>
                </c:pt>
                <c:pt idx="11785">
                  <c:v>65.47225499999999</c:v>
                </c:pt>
                <c:pt idx="11786">
                  <c:v>65.477805000000004</c:v>
                </c:pt>
                <c:pt idx="11787">
                  <c:v>65.483356666666651</c:v>
                </c:pt>
                <c:pt idx="11788">
                  <c:v>65.488913333333329</c:v>
                </c:pt>
                <c:pt idx="11789">
                  <c:v>65.494468055555572</c:v>
                </c:pt>
                <c:pt idx="11790">
                  <c:v>65.500023055555573</c:v>
                </c:pt>
                <c:pt idx="11791">
                  <c:v>65.505598888888358</c:v>
                </c:pt>
                <c:pt idx="11792">
                  <c:v>65.511133888888892</c:v>
                </c:pt>
                <c:pt idx="11793">
                  <c:v>65.516708888888758</c:v>
                </c:pt>
                <c:pt idx="11794">
                  <c:v>65.522248333332158</c:v>
                </c:pt>
                <c:pt idx="11795">
                  <c:v>65.527800555555558</c:v>
                </c:pt>
                <c:pt idx="11796">
                  <c:v>65.533368333333158</c:v>
                </c:pt>
                <c:pt idx="11797">
                  <c:v>65.538913055555554</c:v>
                </c:pt>
                <c:pt idx="11798">
                  <c:v>65.544467500000025</c:v>
                </c:pt>
                <c:pt idx="11799">
                  <c:v>65.550024166666589</c:v>
                </c:pt>
                <c:pt idx="11800">
                  <c:v>65.555578888886345</c:v>
                </c:pt>
                <c:pt idx="11801">
                  <c:v>65.561133611111927</c:v>
                </c:pt>
                <c:pt idx="11802">
                  <c:v>65.566689999999994</c:v>
                </c:pt>
                <c:pt idx="11803">
                  <c:v>65.572258055552808</c:v>
                </c:pt>
                <c:pt idx="11804">
                  <c:v>65.577800555555058</c:v>
                </c:pt>
                <c:pt idx="11805">
                  <c:v>65.583377499999358</c:v>
                </c:pt>
                <c:pt idx="11806">
                  <c:v>65.588933333333259</c:v>
                </c:pt>
                <c:pt idx="11807">
                  <c:v>65.594481944444453</c:v>
                </c:pt>
                <c:pt idx="11808">
                  <c:v>65.600036111108906</c:v>
                </c:pt>
                <c:pt idx="11809">
                  <c:v>65.605581111108549</c:v>
                </c:pt>
                <c:pt idx="11810">
                  <c:v>65.611135277777777</c:v>
                </c:pt>
                <c:pt idx="11811">
                  <c:v>65.616691111111109</c:v>
                </c:pt>
                <c:pt idx="11812">
                  <c:v>65.622245555552865</c:v>
                </c:pt>
                <c:pt idx="11813">
                  <c:v>65.627801666666358</c:v>
                </c:pt>
                <c:pt idx="11814">
                  <c:v>65.633356111110658</c:v>
                </c:pt>
                <c:pt idx="11815">
                  <c:v>65.638913055555548</c:v>
                </c:pt>
                <c:pt idx="11816">
                  <c:v>65.644482777777782</c:v>
                </c:pt>
                <c:pt idx="11817">
                  <c:v>65.65002777777778</c:v>
                </c:pt>
                <c:pt idx="11818">
                  <c:v>65.655579444444058</c:v>
                </c:pt>
                <c:pt idx="11819">
                  <c:v>65.661134444444443</c:v>
                </c:pt>
                <c:pt idx="11820">
                  <c:v>65.66669222222221</c:v>
                </c:pt>
                <c:pt idx="11821">
                  <c:v>65.672246111108635</c:v>
                </c:pt>
                <c:pt idx="11822">
                  <c:v>65.677801388887858</c:v>
                </c:pt>
                <c:pt idx="11823">
                  <c:v>65.683356388888058</c:v>
                </c:pt>
                <c:pt idx="11824">
                  <c:v>65.688912222222058</c:v>
                </c:pt>
                <c:pt idx="11825">
                  <c:v>65.694488611111112</c:v>
                </c:pt>
                <c:pt idx="11826">
                  <c:v>65.700030833333258</c:v>
                </c:pt>
                <c:pt idx="11827">
                  <c:v>65.705579999999998</c:v>
                </c:pt>
                <c:pt idx="11828">
                  <c:v>65.711134166666668</c:v>
                </c:pt>
                <c:pt idx="11829">
                  <c:v>65.716690555555573</c:v>
                </c:pt>
                <c:pt idx="11830">
                  <c:v>65.722246111111119</c:v>
                </c:pt>
                <c:pt idx="11831">
                  <c:v>65.727801111111049</c:v>
                </c:pt>
                <c:pt idx="11832">
                  <c:v>65.73335722222221</c:v>
                </c:pt>
                <c:pt idx="11833">
                  <c:v>65.738913055555557</c:v>
                </c:pt>
                <c:pt idx="11834">
                  <c:v>65.744470833333338</c:v>
                </c:pt>
                <c:pt idx="11835">
                  <c:v>65.750024166666648</c:v>
                </c:pt>
                <c:pt idx="11836">
                  <c:v>65.755578611111119</c:v>
                </c:pt>
                <c:pt idx="11837">
                  <c:v>65.761133611113451</c:v>
                </c:pt>
                <c:pt idx="11838">
                  <c:v>65.766690555555556</c:v>
                </c:pt>
                <c:pt idx="11839">
                  <c:v>65.77226638888888</c:v>
                </c:pt>
                <c:pt idx="11840">
                  <c:v>65.777803611111125</c:v>
                </c:pt>
                <c:pt idx="11841">
                  <c:v>65.783361388888878</c:v>
                </c:pt>
                <c:pt idx="11842">
                  <c:v>65.78891166666665</c:v>
                </c:pt>
                <c:pt idx="11843">
                  <c:v>65.794467500000025</c:v>
                </c:pt>
                <c:pt idx="11844">
                  <c:v>65.80002277777777</c:v>
                </c:pt>
                <c:pt idx="11845">
                  <c:v>65.805578611111088</c:v>
                </c:pt>
                <c:pt idx="11846">
                  <c:v>65.811135000000007</c:v>
                </c:pt>
                <c:pt idx="11847">
                  <c:v>65.816689166666649</c:v>
                </c:pt>
                <c:pt idx="11848">
                  <c:v>65.822245277777782</c:v>
                </c:pt>
                <c:pt idx="11849">
                  <c:v>65.827800833333058</c:v>
                </c:pt>
                <c:pt idx="11850">
                  <c:v>65.833356388888888</c:v>
                </c:pt>
                <c:pt idx="11851">
                  <c:v>65.838912777777779</c:v>
                </c:pt>
                <c:pt idx="11852">
                  <c:v>65.844466944444463</c:v>
                </c:pt>
                <c:pt idx="11853">
                  <c:v>65.850038055552375</c:v>
                </c:pt>
                <c:pt idx="11854">
                  <c:v>65.85559527777778</c:v>
                </c:pt>
                <c:pt idx="11855">
                  <c:v>65.861141666666668</c:v>
                </c:pt>
                <c:pt idx="11856">
                  <c:v>65.866689166666589</c:v>
                </c:pt>
                <c:pt idx="11857">
                  <c:v>65.872249722222179</c:v>
                </c:pt>
                <c:pt idx="11858">
                  <c:v>65.877817222222149</c:v>
                </c:pt>
                <c:pt idx="11859">
                  <c:v>65.88335972222221</c:v>
                </c:pt>
                <c:pt idx="11860">
                  <c:v>65.888913333333278</c:v>
                </c:pt>
                <c:pt idx="11861">
                  <c:v>65.894467500000005</c:v>
                </c:pt>
                <c:pt idx="11862">
                  <c:v>65.900022500000006</c:v>
                </c:pt>
                <c:pt idx="11863">
                  <c:v>65.905578888888158</c:v>
                </c:pt>
                <c:pt idx="11864">
                  <c:v>65.911134722222627</c:v>
                </c:pt>
                <c:pt idx="11865">
                  <c:v>65.916690000000727</c:v>
                </c:pt>
                <c:pt idx="11866">
                  <c:v>65.922266666666673</c:v>
                </c:pt>
                <c:pt idx="11867">
                  <c:v>65.927801666666653</c:v>
                </c:pt>
                <c:pt idx="11868">
                  <c:v>65.933356388888882</c:v>
                </c:pt>
                <c:pt idx="11869">
                  <c:v>65.938925000000026</c:v>
                </c:pt>
                <c:pt idx="11870">
                  <c:v>65.944468888888892</c:v>
                </c:pt>
                <c:pt idx="11871">
                  <c:v>65.950023055555562</c:v>
                </c:pt>
                <c:pt idx="11872">
                  <c:v>65.955598888888858</c:v>
                </c:pt>
                <c:pt idx="11873">
                  <c:v>65.961168888888892</c:v>
                </c:pt>
                <c:pt idx="11874">
                  <c:v>65.966689722222227</c:v>
                </c:pt>
                <c:pt idx="11875">
                  <c:v>65.972265555555552</c:v>
                </c:pt>
                <c:pt idx="11876">
                  <c:v>65.9778175</c:v>
                </c:pt>
                <c:pt idx="11877">
                  <c:v>65.983367222222228</c:v>
                </c:pt>
                <c:pt idx="11878">
                  <c:v>65.988913333333329</c:v>
                </c:pt>
                <c:pt idx="11879">
                  <c:v>65.994467500000027</c:v>
                </c:pt>
                <c:pt idx="11880">
                  <c:v>66.000023333333331</c:v>
                </c:pt>
                <c:pt idx="11881">
                  <c:v>66.005578888887158</c:v>
                </c:pt>
                <c:pt idx="11882">
                  <c:v>66.011149444444527</c:v>
                </c:pt>
                <c:pt idx="11883">
                  <c:v>66.016691666666674</c:v>
                </c:pt>
                <c:pt idx="11884">
                  <c:v>66.022260833333249</c:v>
                </c:pt>
                <c:pt idx="11885">
                  <c:v>66.027800833333288</c:v>
                </c:pt>
                <c:pt idx="11886">
                  <c:v>66.033356666666648</c:v>
                </c:pt>
                <c:pt idx="11887">
                  <c:v>66.038912222222208</c:v>
                </c:pt>
                <c:pt idx="11888">
                  <c:v>66.044467500000025</c:v>
                </c:pt>
                <c:pt idx="11889">
                  <c:v>66.050043333333278</c:v>
                </c:pt>
                <c:pt idx="11890">
                  <c:v>66.055595277777783</c:v>
                </c:pt>
                <c:pt idx="11891">
                  <c:v>66.061135555555552</c:v>
                </c:pt>
                <c:pt idx="11892">
                  <c:v>66.066709722222228</c:v>
                </c:pt>
                <c:pt idx="11893">
                  <c:v>66.072263333333311</c:v>
                </c:pt>
                <c:pt idx="11894">
                  <c:v>66.077813055555552</c:v>
                </c:pt>
                <c:pt idx="11895">
                  <c:v>66.083357777777778</c:v>
                </c:pt>
                <c:pt idx="11896">
                  <c:v>66.088912777777779</c:v>
                </c:pt>
                <c:pt idx="11897">
                  <c:v>66.09446916666667</c:v>
                </c:pt>
                <c:pt idx="11898">
                  <c:v>66.100043055555489</c:v>
                </c:pt>
                <c:pt idx="11899">
                  <c:v>66.105578611110758</c:v>
                </c:pt>
                <c:pt idx="11900">
                  <c:v>66.111133611111327</c:v>
                </c:pt>
                <c:pt idx="11901">
                  <c:v>66.11669055555555</c:v>
                </c:pt>
                <c:pt idx="11902">
                  <c:v>66.122250833332558</c:v>
                </c:pt>
                <c:pt idx="11903">
                  <c:v>66.127800833332458</c:v>
                </c:pt>
                <c:pt idx="11904">
                  <c:v>66.133356388888558</c:v>
                </c:pt>
                <c:pt idx="11905">
                  <c:v>66.138913888888879</c:v>
                </c:pt>
                <c:pt idx="11906">
                  <c:v>66.144466944444446</c:v>
                </c:pt>
                <c:pt idx="11907">
                  <c:v>66.15002305555555</c:v>
                </c:pt>
                <c:pt idx="11908">
                  <c:v>66.155579166663642</c:v>
                </c:pt>
                <c:pt idx="11909">
                  <c:v>66.161147222222212</c:v>
                </c:pt>
                <c:pt idx="11910">
                  <c:v>66.166710555553138</c:v>
                </c:pt>
                <c:pt idx="11911">
                  <c:v>66.172263611111106</c:v>
                </c:pt>
                <c:pt idx="11912">
                  <c:v>66.177809166664375</c:v>
                </c:pt>
                <c:pt idx="11913">
                  <c:v>66.183373611111108</c:v>
                </c:pt>
                <c:pt idx="11914">
                  <c:v>66.188923055555549</c:v>
                </c:pt>
                <c:pt idx="11915">
                  <c:v>66.194468055555518</c:v>
                </c:pt>
                <c:pt idx="11916">
                  <c:v>66.200023611113508</c:v>
                </c:pt>
                <c:pt idx="11917">
                  <c:v>66.205581388888888</c:v>
                </c:pt>
                <c:pt idx="11918">
                  <c:v>66.211134166666668</c:v>
                </c:pt>
                <c:pt idx="11919">
                  <c:v>66.216691111111103</c:v>
                </c:pt>
                <c:pt idx="11920">
                  <c:v>66.222245277777787</c:v>
                </c:pt>
                <c:pt idx="11921">
                  <c:v>66.227802499999981</c:v>
                </c:pt>
                <c:pt idx="11922">
                  <c:v>66.233371944444258</c:v>
                </c:pt>
                <c:pt idx="11923">
                  <c:v>66.238924999999995</c:v>
                </c:pt>
                <c:pt idx="11924">
                  <c:v>66.244474166666649</c:v>
                </c:pt>
                <c:pt idx="11925">
                  <c:v>66.25002388888889</c:v>
                </c:pt>
                <c:pt idx="11926">
                  <c:v>66.255579166665058</c:v>
                </c:pt>
                <c:pt idx="11927">
                  <c:v>66.26113416666665</c:v>
                </c:pt>
                <c:pt idx="11928">
                  <c:v>66.266689722222225</c:v>
                </c:pt>
                <c:pt idx="11929">
                  <c:v>66.272265555555549</c:v>
                </c:pt>
                <c:pt idx="11930">
                  <c:v>66.277818333333258</c:v>
                </c:pt>
                <c:pt idx="11931">
                  <c:v>66.283357222222179</c:v>
                </c:pt>
                <c:pt idx="11932">
                  <c:v>66.288912777777782</c:v>
                </c:pt>
                <c:pt idx="11933">
                  <c:v>66.294469722223027</c:v>
                </c:pt>
                <c:pt idx="11934">
                  <c:v>66.300043333333278</c:v>
                </c:pt>
                <c:pt idx="11935">
                  <c:v>66.305581111110158</c:v>
                </c:pt>
                <c:pt idx="11936">
                  <c:v>66.311135833333338</c:v>
                </c:pt>
                <c:pt idx="11937">
                  <c:v>66.316707222222178</c:v>
                </c:pt>
                <c:pt idx="11938">
                  <c:v>66.322244722222209</c:v>
                </c:pt>
                <c:pt idx="11939">
                  <c:v>66.327816666666649</c:v>
                </c:pt>
                <c:pt idx="11940">
                  <c:v>66.333358611111109</c:v>
                </c:pt>
                <c:pt idx="11941">
                  <c:v>66.338911944444419</c:v>
                </c:pt>
                <c:pt idx="11942">
                  <c:v>66.344467777777794</c:v>
                </c:pt>
                <c:pt idx="11943">
                  <c:v>66.350022500000009</c:v>
                </c:pt>
                <c:pt idx="11944">
                  <c:v>66.355578611110758</c:v>
                </c:pt>
                <c:pt idx="11945">
                  <c:v>66.361147500000001</c:v>
                </c:pt>
                <c:pt idx="11946">
                  <c:v>66.366689166666589</c:v>
                </c:pt>
                <c:pt idx="11947">
                  <c:v>66.372264166665758</c:v>
                </c:pt>
                <c:pt idx="11948">
                  <c:v>66.377814722222212</c:v>
                </c:pt>
                <c:pt idx="11949">
                  <c:v>66.383364444444439</c:v>
                </c:pt>
                <c:pt idx="11950">
                  <c:v>66.388916944444418</c:v>
                </c:pt>
                <c:pt idx="11951">
                  <c:v>66.394469166666653</c:v>
                </c:pt>
                <c:pt idx="11952">
                  <c:v>66.40002638888889</c:v>
                </c:pt>
                <c:pt idx="11953">
                  <c:v>66.405579166666158</c:v>
                </c:pt>
                <c:pt idx="11954">
                  <c:v>66.411135000000527</c:v>
                </c:pt>
                <c:pt idx="11955">
                  <c:v>66.416690000000727</c:v>
                </c:pt>
                <c:pt idx="11956">
                  <c:v>66.422265555555555</c:v>
                </c:pt>
                <c:pt idx="11957">
                  <c:v>66.427819166666652</c:v>
                </c:pt>
                <c:pt idx="11958">
                  <c:v>66.433359722222221</c:v>
                </c:pt>
                <c:pt idx="11959">
                  <c:v>66.438916388888885</c:v>
                </c:pt>
                <c:pt idx="11960">
                  <c:v>66.444466944444727</c:v>
                </c:pt>
                <c:pt idx="11961">
                  <c:v>66.450024722222224</c:v>
                </c:pt>
                <c:pt idx="11962">
                  <c:v>66.455578055552678</c:v>
                </c:pt>
                <c:pt idx="11963">
                  <c:v>66.461139444444527</c:v>
                </c:pt>
                <c:pt idx="11964">
                  <c:v>66.466690555555573</c:v>
                </c:pt>
                <c:pt idx="11965">
                  <c:v>66.472262777777786</c:v>
                </c:pt>
                <c:pt idx="11966">
                  <c:v>66.477813611111827</c:v>
                </c:pt>
                <c:pt idx="11967">
                  <c:v>66.483356388888879</c:v>
                </c:pt>
                <c:pt idx="11968">
                  <c:v>66.488912499999998</c:v>
                </c:pt>
                <c:pt idx="11969">
                  <c:v>66.494467777778027</c:v>
                </c:pt>
                <c:pt idx="11970">
                  <c:v>66.500030555553224</c:v>
                </c:pt>
                <c:pt idx="11971">
                  <c:v>66.505578888887158</c:v>
                </c:pt>
                <c:pt idx="11972">
                  <c:v>66.51113416666665</c:v>
                </c:pt>
                <c:pt idx="11973">
                  <c:v>66.516689166666652</c:v>
                </c:pt>
                <c:pt idx="11974">
                  <c:v>66.522246111111059</c:v>
                </c:pt>
                <c:pt idx="11975">
                  <c:v>66.527821111111109</c:v>
                </c:pt>
                <c:pt idx="11976">
                  <c:v>66.533374166664089</c:v>
                </c:pt>
                <c:pt idx="11977">
                  <c:v>66.538912777777782</c:v>
                </c:pt>
                <c:pt idx="11978">
                  <c:v>66.544467500000025</c:v>
                </c:pt>
                <c:pt idx="11979">
                  <c:v>66.550023333333328</c:v>
                </c:pt>
                <c:pt idx="11980">
                  <c:v>66.555579444444419</c:v>
                </c:pt>
                <c:pt idx="11981">
                  <c:v>66.561133888888904</c:v>
                </c:pt>
                <c:pt idx="11982">
                  <c:v>66.566691111111112</c:v>
                </c:pt>
                <c:pt idx="11983">
                  <c:v>66.572245277777782</c:v>
                </c:pt>
                <c:pt idx="11984">
                  <c:v>66.577801111110958</c:v>
                </c:pt>
                <c:pt idx="11985">
                  <c:v>66.583355833333258</c:v>
                </c:pt>
                <c:pt idx="11986">
                  <c:v>66.588912222222149</c:v>
                </c:pt>
                <c:pt idx="11987">
                  <c:v>66.594482777777785</c:v>
                </c:pt>
                <c:pt idx="11988">
                  <c:v>66.600025833333319</c:v>
                </c:pt>
                <c:pt idx="11989">
                  <c:v>66.605578611110758</c:v>
                </c:pt>
                <c:pt idx="11990">
                  <c:v>66.611134444444446</c:v>
                </c:pt>
                <c:pt idx="11991">
                  <c:v>66.616702222222159</c:v>
                </c:pt>
                <c:pt idx="11992">
                  <c:v>66.622244722222149</c:v>
                </c:pt>
                <c:pt idx="11993">
                  <c:v>66.627815277777785</c:v>
                </c:pt>
                <c:pt idx="11994">
                  <c:v>66.633355833332658</c:v>
                </c:pt>
                <c:pt idx="11995">
                  <c:v>66.638911944444388</c:v>
                </c:pt>
                <c:pt idx="11996">
                  <c:v>66.644468611111122</c:v>
                </c:pt>
                <c:pt idx="11997">
                  <c:v>66.650023888888882</c:v>
                </c:pt>
                <c:pt idx="11998">
                  <c:v>66.655579722222058</c:v>
                </c:pt>
                <c:pt idx="11999">
                  <c:v>66.661134166666358</c:v>
                </c:pt>
                <c:pt idx="12000">
                  <c:v>66.666715555555058</c:v>
                </c:pt>
                <c:pt idx="12001">
                  <c:v>66.67225999999998</c:v>
                </c:pt>
                <c:pt idx="12002">
                  <c:v>66.677800555552707</c:v>
                </c:pt>
                <c:pt idx="12003">
                  <c:v>66.683357499999858</c:v>
                </c:pt>
                <c:pt idx="12004">
                  <c:v>66.688911944444158</c:v>
                </c:pt>
                <c:pt idx="12005">
                  <c:v>66.694467500000002</c:v>
                </c:pt>
                <c:pt idx="12006">
                  <c:v>66.700023611113508</c:v>
                </c:pt>
                <c:pt idx="12007">
                  <c:v>66.705578611111108</c:v>
                </c:pt>
                <c:pt idx="12008">
                  <c:v>66.711134722222226</c:v>
                </c:pt>
                <c:pt idx="12009">
                  <c:v>66.716689722222227</c:v>
                </c:pt>
                <c:pt idx="12010">
                  <c:v>66.722267500000001</c:v>
                </c:pt>
                <c:pt idx="12011">
                  <c:v>66.727800833333319</c:v>
                </c:pt>
                <c:pt idx="12012">
                  <c:v>66.733356666666651</c:v>
                </c:pt>
                <c:pt idx="12013">
                  <c:v>66.738912499999998</c:v>
                </c:pt>
                <c:pt idx="12014">
                  <c:v>66.744467500000027</c:v>
                </c:pt>
                <c:pt idx="12015">
                  <c:v>66.750023055555573</c:v>
                </c:pt>
                <c:pt idx="12016">
                  <c:v>66.755592499999949</c:v>
                </c:pt>
                <c:pt idx="12017">
                  <c:v>66.761134722222224</c:v>
                </c:pt>
                <c:pt idx="12018">
                  <c:v>66.766689722222225</c:v>
                </c:pt>
                <c:pt idx="12019">
                  <c:v>66.772245555555358</c:v>
                </c:pt>
                <c:pt idx="12020">
                  <c:v>66.777806388888848</c:v>
                </c:pt>
                <c:pt idx="12021">
                  <c:v>66.783369722222233</c:v>
                </c:pt>
                <c:pt idx="12022">
                  <c:v>66.788912222222208</c:v>
                </c:pt>
                <c:pt idx="12023">
                  <c:v>66.794473611111627</c:v>
                </c:pt>
                <c:pt idx="12024">
                  <c:v>66.800022499999983</c:v>
                </c:pt>
                <c:pt idx="12025">
                  <c:v>66.805579444444419</c:v>
                </c:pt>
                <c:pt idx="12026">
                  <c:v>66.811134444444463</c:v>
                </c:pt>
                <c:pt idx="12027">
                  <c:v>66.816689999999994</c:v>
                </c:pt>
                <c:pt idx="12028">
                  <c:v>66.822246388888658</c:v>
                </c:pt>
                <c:pt idx="12029">
                  <c:v>66.827800833333058</c:v>
                </c:pt>
                <c:pt idx="12030">
                  <c:v>66.833358333332058</c:v>
                </c:pt>
                <c:pt idx="12031">
                  <c:v>66.838920277777802</c:v>
                </c:pt>
                <c:pt idx="12032">
                  <c:v>66.844467500000007</c:v>
                </c:pt>
                <c:pt idx="12033">
                  <c:v>66.850023888888899</c:v>
                </c:pt>
                <c:pt idx="12034">
                  <c:v>66.855578888886043</c:v>
                </c:pt>
                <c:pt idx="12035">
                  <c:v>66.861133611111327</c:v>
                </c:pt>
                <c:pt idx="12036">
                  <c:v>66.866689722222233</c:v>
                </c:pt>
                <c:pt idx="12037">
                  <c:v>66.872245277777779</c:v>
                </c:pt>
                <c:pt idx="12038">
                  <c:v>66.877800833332458</c:v>
                </c:pt>
                <c:pt idx="12039">
                  <c:v>66.883357222222159</c:v>
                </c:pt>
                <c:pt idx="12040">
                  <c:v>66.888912222222189</c:v>
                </c:pt>
                <c:pt idx="12041">
                  <c:v>66.894468333333279</c:v>
                </c:pt>
                <c:pt idx="12042">
                  <c:v>66.900023333333337</c:v>
                </c:pt>
                <c:pt idx="12043">
                  <c:v>66.90557861111111</c:v>
                </c:pt>
                <c:pt idx="12044">
                  <c:v>66.911134722222627</c:v>
                </c:pt>
                <c:pt idx="12045">
                  <c:v>66.916690000000727</c:v>
                </c:pt>
                <c:pt idx="12046">
                  <c:v>66.922246666666652</c:v>
                </c:pt>
                <c:pt idx="12047">
                  <c:v>66.927821944444446</c:v>
                </c:pt>
                <c:pt idx="12048">
                  <c:v>66.933357777777772</c:v>
                </c:pt>
                <c:pt idx="12049">
                  <c:v>66.938926944444447</c:v>
                </c:pt>
                <c:pt idx="12050">
                  <c:v>66.944476388888887</c:v>
                </c:pt>
                <c:pt idx="12051">
                  <c:v>66.950035</c:v>
                </c:pt>
                <c:pt idx="12052">
                  <c:v>66.955578888887658</c:v>
                </c:pt>
                <c:pt idx="12053">
                  <c:v>66.961134444444497</c:v>
                </c:pt>
                <c:pt idx="12054">
                  <c:v>66.966690833333331</c:v>
                </c:pt>
                <c:pt idx="12055">
                  <c:v>66.972244722222229</c:v>
                </c:pt>
                <c:pt idx="12056">
                  <c:v>66.977821944444443</c:v>
                </c:pt>
                <c:pt idx="12057">
                  <c:v>66.983377499999989</c:v>
                </c:pt>
                <c:pt idx="12058">
                  <c:v>66.988913611111627</c:v>
                </c:pt>
                <c:pt idx="12059">
                  <c:v>66.994486111111115</c:v>
                </c:pt>
                <c:pt idx="12060">
                  <c:v>67.000039999999998</c:v>
                </c:pt>
                <c:pt idx="12061">
                  <c:v>67.005598333332458</c:v>
                </c:pt>
                <c:pt idx="12062">
                  <c:v>67.011133611113451</c:v>
                </c:pt>
                <c:pt idx="12063">
                  <c:v>67.016691111111115</c:v>
                </c:pt>
                <c:pt idx="12064">
                  <c:v>67.022246666666618</c:v>
                </c:pt>
                <c:pt idx="12065">
                  <c:v>67.027801111111089</c:v>
                </c:pt>
                <c:pt idx="12066">
                  <c:v>67.033356666666648</c:v>
                </c:pt>
                <c:pt idx="12067">
                  <c:v>67.038913055555554</c:v>
                </c:pt>
                <c:pt idx="12068">
                  <c:v>67.044467500000025</c:v>
                </c:pt>
                <c:pt idx="12069">
                  <c:v>67.050034444444449</c:v>
                </c:pt>
                <c:pt idx="12070">
                  <c:v>67.055588611111119</c:v>
                </c:pt>
                <c:pt idx="12071">
                  <c:v>67.061149166666652</c:v>
                </c:pt>
                <c:pt idx="12072">
                  <c:v>67.066704166665858</c:v>
                </c:pt>
                <c:pt idx="12073">
                  <c:v>67.072244722222209</c:v>
                </c:pt>
                <c:pt idx="12074">
                  <c:v>67.07780388888888</c:v>
                </c:pt>
                <c:pt idx="12075">
                  <c:v>67.083357777777778</c:v>
                </c:pt>
                <c:pt idx="12076">
                  <c:v>67.088911944444419</c:v>
                </c:pt>
                <c:pt idx="12077">
                  <c:v>67.094468055555552</c:v>
                </c:pt>
                <c:pt idx="12078">
                  <c:v>67.10002333333334</c:v>
                </c:pt>
                <c:pt idx="12079">
                  <c:v>67.105578611110758</c:v>
                </c:pt>
                <c:pt idx="12080">
                  <c:v>67.111133611111327</c:v>
                </c:pt>
                <c:pt idx="12081">
                  <c:v>67.116690000000006</c:v>
                </c:pt>
                <c:pt idx="12082">
                  <c:v>67.122248611111118</c:v>
                </c:pt>
                <c:pt idx="12083">
                  <c:v>67.127800833332458</c:v>
                </c:pt>
                <c:pt idx="12084">
                  <c:v>67.133356666666558</c:v>
                </c:pt>
                <c:pt idx="12085">
                  <c:v>67.138926388888848</c:v>
                </c:pt>
                <c:pt idx="12086">
                  <c:v>67.144478611111111</c:v>
                </c:pt>
                <c:pt idx="12087">
                  <c:v>67.150028888888258</c:v>
                </c:pt>
                <c:pt idx="12088">
                  <c:v>67.155581666664446</c:v>
                </c:pt>
                <c:pt idx="12089">
                  <c:v>67.161133611111126</c:v>
                </c:pt>
                <c:pt idx="12090">
                  <c:v>67.166690000000003</c:v>
                </c:pt>
                <c:pt idx="12091">
                  <c:v>67.172245277777748</c:v>
                </c:pt>
                <c:pt idx="12092">
                  <c:v>67.177811111110458</c:v>
                </c:pt>
                <c:pt idx="12093">
                  <c:v>67.183366944444359</c:v>
                </c:pt>
                <c:pt idx="12094">
                  <c:v>67.188911388888258</c:v>
                </c:pt>
                <c:pt idx="12095">
                  <c:v>67.194467500000002</c:v>
                </c:pt>
                <c:pt idx="12096">
                  <c:v>67.200042777777782</c:v>
                </c:pt>
                <c:pt idx="12097">
                  <c:v>67.205579444444453</c:v>
                </c:pt>
                <c:pt idx="12098">
                  <c:v>67.211134166666668</c:v>
                </c:pt>
                <c:pt idx="12099">
                  <c:v>67.216707499999998</c:v>
                </c:pt>
                <c:pt idx="12100">
                  <c:v>67.222252777777769</c:v>
                </c:pt>
                <c:pt idx="12101">
                  <c:v>67.227801111111049</c:v>
                </c:pt>
                <c:pt idx="12102">
                  <c:v>67.23335722222221</c:v>
                </c:pt>
                <c:pt idx="12103">
                  <c:v>67.23891138888888</c:v>
                </c:pt>
                <c:pt idx="12104">
                  <c:v>67.244488888888881</c:v>
                </c:pt>
                <c:pt idx="12105">
                  <c:v>67.250031111110758</c:v>
                </c:pt>
                <c:pt idx="12106">
                  <c:v>67.255578055552505</c:v>
                </c:pt>
                <c:pt idx="12107">
                  <c:v>67.26114722222222</c:v>
                </c:pt>
                <c:pt idx="12108">
                  <c:v>67.266689722222225</c:v>
                </c:pt>
                <c:pt idx="12109">
                  <c:v>67.272246388888888</c:v>
                </c:pt>
                <c:pt idx="12110">
                  <c:v>67.277801388888889</c:v>
                </c:pt>
                <c:pt idx="12111">
                  <c:v>67.28335749999998</c:v>
                </c:pt>
                <c:pt idx="12112">
                  <c:v>67.288932222222158</c:v>
                </c:pt>
                <c:pt idx="12113">
                  <c:v>67.294467500000025</c:v>
                </c:pt>
                <c:pt idx="12114">
                  <c:v>67.300022499999983</c:v>
                </c:pt>
                <c:pt idx="12115">
                  <c:v>67.305579722222149</c:v>
                </c:pt>
                <c:pt idx="12116">
                  <c:v>67.311134722222221</c:v>
                </c:pt>
                <c:pt idx="12117">
                  <c:v>67.316694722222223</c:v>
                </c:pt>
                <c:pt idx="12118">
                  <c:v>67.322244722222209</c:v>
                </c:pt>
                <c:pt idx="12119">
                  <c:v>67.327801111110958</c:v>
                </c:pt>
                <c:pt idx="12120">
                  <c:v>67.333356666666589</c:v>
                </c:pt>
                <c:pt idx="12121">
                  <c:v>67.338911944444419</c:v>
                </c:pt>
                <c:pt idx="12122">
                  <c:v>67.344468055555552</c:v>
                </c:pt>
                <c:pt idx="12123">
                  <c:v>67.350022777777781</c:v>
                </c:pt>
                <c:pt idx="12124">
                  <c:v>67.355596944444358</c:v>
                </c:pt>
                <c:pt idx="12125">
                  <c:v>67.361139444444447</c:v>
                </c:pt>
                <c:pt idx="12126">
                  <c:v>67.366691388888881</c:v>
                </c:pt>
                <c:pt idx="12127">
                  <c:v>67.372247499999958</c:v>
                </c:pt>
                <c:pt idx="12128">
                  <c:v>67.37780027777778</c:v>
                </c:pt>
                <c:pt idx="12129">
                  <c:v>67.383356666666558</c:v>
                </c:pt>
                <c:pt idx="12130">
                  <c:v>67.388911944444388</c:v>
                </c:pt>
                <c:pt idx="12131">
                  <c:v>67.394482499999981</c:v>
                </c:pt>
                <c:pt idx="12132">
                  <c:v>67.400032222222208</c:v>
                </c:pt>
                <c:pt idx="12133">
                  <c:v>67.405591944444438</c:v>
                </c:pt>
                <c:pt idx="12134">
                  <c:v>67.411136944444436</c:v>
                </c:pt>
                <c:pt idx="12135">
                  <c:v>67.416690000000727</c:v>
                </c:pt>
                <c:pt idx="12136">
                  <c:v>67.422245555555548</c:v>
                </c:pt>
                <c:pt idx="12137">
                  <c:v>67.427801111111108</c:v>
                </c:pt>
                <c:pt idx="12138">
                  <c:v>67.433357222222213</c:v>
                </c:pt>
                <c:pt idx="12139">
                  <c:v>67.43891305555556</c:v>
                </c:pt>
                <c:pt idx="12140">
                  <c:v>67.444488055555553</c:v>
                </c:pt>
                <c:pt idx="12141">
                  <c:v>67.450040000000001</c:v>
                </c:pt>
                <c:pt idx="12142">
                  <c:v>67.455598055555058</c:v>
                </c:pt>
                <c:pt idx="12143">
                  <c:v>67.461151666666666</c:v>
                </c:pt>
                <c:pt idx="12144">
                  <c:v>67.46669555555556</c:v>
                </c:pt>
                <c:pt idx="12145">
                  <c:v>67.472246666666649</c:v>
                </c:pt>
                <c:pt idx="12146">
                  <c:v>67.477800833333319</c:v>
                </c:pt>
                <c:pt idx="12147">
                  <c:v>67.483356666666651</c:v>
                </c:pt>
                <c:pt idx="12148">
                  <c:v>67.488912222222211</c:v>
                </c:pt>
                <c:pt idx="12149">
                  <c:v>67.494467500000027</c:v>
                </c:pt>
                <c:pt idx="12150">
                  <c:v>67.500042222222149</c:v>
                </c:pt>
                <c:pt idx="12151">
                  <c:v>67.505586388888858</c:v>
                </c:pt>
                <c:pt idx="12152">
                  <c:v>67.511133888888892</c:v>
                </c:pt>
                <c:pt idx="12153">
                  <c:v>67.516690555555556</c:v>
                </c:pt>
                <c:pt idx="12154">
                  <c:v>67.522245555555358</c:v>
                </c:pt>
                <c:pt idx="12155">
                  <c:v>67.527821666666668</c:v>
                </c:pt>
                <c:pt idx="12156">
                  <c:v>67.533356388888848</c:v>
                </c:pt>
                <c:pt idx="12157">
                  <c:v>67.538929166666648</c:v>
                </c:pt>
                <c:pt idx="12158">
                  <c:v>67.544483333333332</c:v>
                </c:pt>
                <c:pt idx="12159">
                  <c:v>67.550031111110258</c:v>
                </c:pt>
                <c:pt idx="12160">
                  <c:v>67.555580277777779</c:v>
                </c:pt>
                <c:pt idx="12161">
                  <c:v>67.561134166666648</c:v>
                </c:pt>
                <c:pt idx="12162">
                  <c:v>67.566689999999994</c:v>
                </c:pt>
                <c:pt idx="12163">
                  <c:v>67.572246388888658</c:v>
                </c:pt>
                <c:pt idx="12164">
                  <c:v>67.577800277777783</c:v>
                </c:pt>
                <c:pt idx="12165">
                  <c:v>67.583377499999358</c:v>
                </c:pt>
                <c:pt idx="12166">
                  <c:v>67.588925833333278</c:v>
                </c:pt>
                <c:pt idx="12167">
                  <c:v>67.594467500000007</c:v>
                </c:pt>
                <c:pt idx="12168">
                  <c:v>67.600022500000009</c:v>
                </c:pt>
                <c:pt idx="12169">
                  <c:v>67.605579722222188</c:v>
                </c:pt>
                <c:pt idx="12170">
                  <c:v>67.611134444444446</c:v>
                </c:pt>
                <c:pt idx="12171">
                  <c:v>67.616689166666589</c:v>
                </c:pt>
                <c:pt idx="12172">
                  <c:v>67.622245277777779</c:v>
                </c:pt>
                <c:pt idx="12173">
                  <c:v>67.627800833332458</c:v>
                </c:pt>
                <c:pt idx="12174">
                  <c:v>67.633356666666558</c:v>
                </c:pt>
                <c:pt idx="12175">
                  <c:v>67.638912777777719</c:v>
                </c:pt>
                <c:pt idx="12176">
                  <c:v>67.644468611111122</c:v>
                </c:pt>
                <c:pt idx="12177">
                  <c:v>67.650023888888882</c:v>
                </c:pt>
                <c:pt idx="12178">
                  <c:v>67.655614999999983</c:v>
                </c:pt>
                <c:pt idx="12179">
                  <c:v>67.661135000000002</c:v>
                </c:pt>
                <c:pt idx="12180">
                  <c:v>67.666706944444158</c:v>
                </c:pt>
                <c:pt idx="12181">
                  <c:v>67.672250833332058</c:v>
                </c:pt>
                <c:pt idx="12182">
                  <c:v>67.677802777777558</c:v>
                </c:pt>
                <c:pt idx="12183">
                  <c:v>67.683355833332158</c:v>
                </c:pt>
                <c:pt idx="12184">
                  <c:v>67.688911666666158</c:v>
                </c:pt>
                <c:pt idx="12185">
                  <c:v>67.694468333333319</c:v>
                </c:pt>
                <c:pt idx="12186">
                  <c:v>67.700022500000003</c:v>
                </c:pt>
                <c:pt idx="12187">
                  <c:v>67.705580277777784</c:v>
                </c:pt>
                <c:pt idx="12188">
                  <c:v>67.711133611113738</c:v>
                </c:pt>
                <c:pt idx="12189">
                  <c:v>67.716689722222227</c:v>
                </c:pt>
                <c:pt idx="12190">
                  <c:v>67.722252499999982</c:v>
                </c:pt>
                <c:pt idx="12191">
                  <c:v>67.727800555555518</c:v>
                </c:pt>
                <c:pt idx="12192">
                  <c:v>67.733356944444438</c:v>
                </c:pt>
                <c:pt idx="12193">
                  <c:v>67.738912777777784</c:v>
                </c:pt>
                <c:pt idx="12194">
                  <c:v>67.744468611111827</c:v>
                </c:pt>
                <c:pt idx="12195">
                  <c:v>67.750023333333331</c:v>
                </c:pt>
                <c:pt idx="12196">
                  <c:v>67.755578611111119</c:v>
                </c:pt>
                <c:pt idx="12197">
                  <c:v>67.761149166666669</c:v>
                </c:pt>
                <c:pt idx="12198">
                  <c:v>67.766705555555518</c:v>
                </c:pt>
                <c:pt idx="12199">
                  <c:v>67.772246111111059</c:v>
                </c:pt>
                <c:pt idx="12200">
                  <c:v>67.777821944444455</c:v>
                </c:pt>
                <c:pt idx="12201">
                  <c:v>67.783377222219855</c:v>
                </c:pt>
                <c:pt idx="12202">
                  <c:v>67.788912777777782</c:v>
                </c:pt>
                <c:pt idx="12203">
                  <c:v>67.794467500000025</c:v>
                </c:pt>
                <c:pt idx="12204">
                  <c:v>67.800023888888887</c:v>
                </c:pt>
                <c:pt idx="12205">
                  <c:v>67.805578611111088</c:v>
                </c:pt>
                <c:pt idx="12206">
                  <c:v>67.811150277777827</c:v>
                </c:pt>
                <c:pt idx="12207">
                  <c:v>67.816691388888884</c:v>
                </c:pt>
                <c:pt idx="12208">
                  <c:v>67.822246666666658</c:v>
                </c:pt>
                <c:pt idx="12209">
                  <c:v>67.827801111110958</c:v>
                </c:pt>
                <c:pt idx="12210">
                  <c:v>67.833356388888888</c:v>
                </c:pt>
                <c:pt idx="12211">
                  <c:v>67.838912777777779</c:v>
                </c:pt>
                <c:pt idx="12212">
                  <c:v>67.844467500000007</c:v>
                </c:pt>
                <c:pt idx="12213">
                  <c:v>67.850023055555553</c:v>
                </c:pt>
                <c:pt idx="12214">
                  <c:v>67.855592777777758</c:v>
                </c:pt>
                <c:pt idx="12215">
                  <c:v>67.861145833333339</c:v>
                </c:pt>
                <c:pt idx="12216">
                  <c:v>67.866690277777792</c:v>
                </c:pt>
                <c:pt idx="12217">
                  <c:v>67.872264166665758</c:v>
                </c:pt>
                <c:pt idx="12218">
                  <c:v>67.877820277777772</c:v>
                </c:pt>
                <c:pt idx="12219">
                  <c:v>67.883361111110958</c:v>
                </c:pt>
                <c:pt idx="12220">
                  <c:v>67.888911944444388</c:v>
                </c:pt>
                <c:pt idx="12221">
                  <c:v>67.894470277777771</c:v>
                </c:pt>
                <c:pt idx="12222">
                  <c:v>67.900025000000127</c:v>
                </c:pt>
                <c:pt idx="12223">
                  <c:v>67.90557861111111</c:v>
                </c:pt>
                <c:pt idx="12224">
                  <c:v>67.911135000000527</c:v>
                </c:pt>
                <c:pt idx="12225">
                  <c:v>67.916689166666671</c:v>
                </c:pt>
                <c:pt idx="12226">
                  <c:v>67.922245000000004</c:v>
                </c:pt>
                <c:pt idx="12227">
                  <c:v>67.927801111111108</c:v>
                </c:pt>
                <c:pt idx="12228">
                  <c:v>67.933356388888882</c:v>
                </c:pt>
                <c:pt idx="12229">
                  <c:v>67.938932499999979</c:v>
                </c:pt>
                <c:pt idx="12230">
                  <c:v>67.944467500000627</c:v>
                </c:pt>
                <c:pt idx="12231">
                  <c:v>67.950036111111118</c:v>
                </c:pt>
                <c:pt idx="12232">
                  <c:v>67.955578611111108</c:v>
                </c:pt>
                <c:pt idx="12233">
                  <c:v>67.961134166666668</c:v>
                </c:pt>
                <c:pt idx="12234">
                  <c:v>67.966689722222227</c:v>
                </c:pt>
                <c:pt idx="12235">
                  <c:v>67.972246111111119</c:v>
                </c:pt>
                <c:pt idx="12236">
                  <c:v>67.977810277777792</c:v>
                </c:pt>
                <c:pt idx="12237">
                  <c:v>67.983356388888879</c:v>
                </c:pt>
                <c:pt idx="12238">
                  <c:v>67.988913333333329</c:v>
                </c:pt>
                <c:pt idx="12239">
                  <c:v>67.994466944444497</c:v>
                </c:pt>
                <c:pt idx="12240">
                  <c:v>68.00002388888889</c:v>
                </c:pt>
                <c:pt idx="12241">
                  <c:v>68.005578611111119</c:v>
                </c:pt>
                <c:pt idx="12242">
                  <c:v>68.011139444444467</c:v>
                </c:pt>
                <c:pt idx="12243">
                  <c:v>68.016689722222225</c:v>
                </c:pt>
                <c:pt idx="12244">
                  <c:v>68.022245277777785</c:v>
                </c:pt>
                <c:pt idx="12245">
                  <c:v>68.027801944444448</c:v>
                </c:pt>
                <c:pt idx="12246">
                  <c:v>68.033358333332558</c:v>
                </c:pt>
                <c:pt idx="12247">
                  <c:v>68.038912222222208</c:v>
                </c:pt>
                <c:pt idx="12248">
                  <c:v>68.044468333333342</c:v>
                </c:pt>
                <c:pt idx="12249">
                  <c:v>68.050026111111109</c:v>
                </c:pt>
                <c:pt idx="12250">
                  <c:v>68.055578055552317</c:v>
                </c:pt>
                <c:pt idx="12251">
                  <c:v>68.061134166666648</c:v>
                </c:pt>
                <c:pt idx="12252">
                  <c:v>68.066699722222225</c:v>
                </c:pt>
                <c:pt idx="12253">
                  <c:v>68.072246388888658</c:v>
                </c:pt>
                <c:pt idx="12254">
                  <c:v>68.077800833333058</c:v>
                </c:pt>
                <c:pt idx="12255">
                  <c:v>68.083356666666589</c:v>
                </c:pt>
                <c:pt idx="12256">
                  <c:v>68.088911944444419</c:v>
                </c:pt>
                <c:pt idx="12257">
                  <c:v>68.094467777777794</c:v>
                </c:pt>
                <c:pt idx="12258">
                  <c:v>68.10002333333334</c:v>
                </c:pt>
                <c:pt idx="12259">
                  <c:v>68.105596944444358</c:v>
                </c:pt>
                <c:pt idx="12260">
                  <c:v>68.111147222222229</c:v>
                </c:pt>
                <c:pt idx="12261">
                  <c:v>68.116695000000007</c:v>
                </c:pt>
                <c:pt idx="12262">
                  <c:v>68.122245555552865</c:v>
                </c:pt>
                <c:pt idx="12263">
                  <c:v>68.127800833332458</c:v>
                </c:pt>
                <c:pt idx="12264">
                  <c:v>68.133356666666558</c:v>
                </c:pt>
                <c:pt idx="12265">
                  <c:v>68.138912222222189</c:v>
                </c:pt>
                <c:pt idx="12266">
                  <c:v>68.144488055555158</c:v>
                </c:pt>
                <c:pt idx="12267">
                  <c:v>68.150023333333309</c:v>
                </c:pt>
                <c:pt idx="12268">
                  <c:v>68.155578611110258</c:v>
                </c:pt>
                <c:pt idx="12269">
                  <c:v>68.161142777777783</c:v>
                </c:pt>
                <c:pt idx="12270">
                  <c:v>68.166693055555555</c:v>
                </c:pt>
                <c:pt idx="12271">
                  <c:v>68.172254166664175</c:v>
                </c:pt>
                <c:pt idx="12272">
                  <c:v>68.177802222219697</c:v>
                </c:pt>
                <c:pt idx="12273">
                  <c:v>68.183356388888058</c:v>
                </c:pt>
                <c:pt idx="12274">
                  <c:v>68.188913055555489</c:v>
                </c:pt>
                <c:pt idx="12275">
                  <c:v>68.194486111111019</c:v>
                </c:pt>
                <c:pt idx="12276">
                  <c:v>68.200028333333279</c:v>
                </c:pt>
                <c:pt idx="12277">
                  <c:v>68.205580833333258</c:v>
                </c:pt>
                <c:pt idx="12278">
                  <c:v>68.211137777777793</c:v>
                </c:pt>
                <c:pt idx="12279">
                  <c:v>68.216690277778127</c:v>
                </c:pt>
                <c:pt idx="12280">
                  <c:v>68.222245000000001</c:v>
                </c:pt>
                <c:pt idx="12281">
                  <c:v>68.227801388888878</c:v>
                </c:pt>
                <c:pt idx="12282">
                  <c:v>68.233356111111078</c:v>
                </c:pt>
                <c:pt idx="12283">
                  <c:v>68.238929166666651</c:v>
                </c:pt>
                <c:pt idx="12284">
                  <c:v>68.244485277777827</c:v>
                </c:pt>
                <c:pt idx="12285">
                  <c:v>68.250024166666648</c:v>
                </c:pt>
                <c:pt idx="12286">
                  <c:v>68.255578888887158</c:v>
                </c:pt>
                <c:pt idx="12287">
                  <c:v>68.261151944444464</c:v>
                </c:pt>
                <c:pt idx="12288">
                  <c:v>68.266689166666652</c:v>
                </c:pt>
                <c:pt idx="12289">
                  <c:v>68.272245277777785</c:v>
                </c:pt>
                <c:pt idx="12290">
                  <c:v>68.277801111111089</c:v>
                </c:pt>
                <c:pt idx="12291">
                  <c:v>68.283356666666648</c:v>
                </c:pt>
                <c:pt idx="12292">
                  <c:v>68.288913333333312</c:v>
                </c:pt>
                <c:pt idx="12293">
                  <c:v>68.294468333333342</c:v>
                </c:pt>
                <c:pt idx="12294">
                  <c:v>68.300022222222211</c:v>
                </c:pt>
                <c:pt idx="12295">
                  <c:v>68.305580277777779</c:v>
                </c:pt>
                <c:pt idx="12296">
                  <c:v>68.311134166666648</c:v>
                </c:pt>
                <c:pt idx="12297">
                  <c:v>68.316711388888848</c:v>
                </c:pt>
                <c:pt idx="12298">
                  <c:v>68.322263055555553</c:v>
                </c:pt>
                <c:pt idx="12299">
                  <c:v>68.327806666666618</c:v>
                </c:pt>
                <c:pt idx="12300">
                  <c:v>68.333366388888848</c:v>
                </c:pt>
                <c:pt idx="12301">
                  <c:v>68.338912777777779</c:v>
                </c:pt>
                <c:pt idx="12302">
                  <c:v>68.344468333333339</c:v>
                </c:pt>
                <c:pt idx="12303">
                  <c:v>68.350022500000009</c:v>
                </c:pt>
                <c:pt idx="12304">
                  <c:v>68.355578888886043</c:v>
                </c:pt>
                <c:pt idx="12305">
                  <c:v>68.361144722222221</c:v>
                </c:pt>
                <c:pt idx="12306">
                  <c:v>68.366702222222159</c:v>
                </c:pt>
                <c:pt idx="12307">
                  <c:v>68.37225361111112</c:v>
                </c:pt>
                <c:pt idx="12308">
                  <c:v>68.37780027777778</c:v>
                </c:pt>
                <c:pt idx="12309">
                  <c:v>68.383356388888558</c:v>
                </c:pt>
                <c:pt idx="12310">
                  <c:v>68.388913055555548</c:v>
                </c:pt>
                <c:pt idx="12311">
                  <c:v>68.394466944444446</c:v>
                </c:pt>
                <c:pt idx="12312">
                  <c:v>68.400023333333337</c:v>
                </c:pt>
                <c:pt idx="12313">
                  <c:v>68.405578055552866</c:v>
                </c:pt>
                <c:pt idx="12314">
                  <c:v>68.411135555555546</c:v>
                </c:pt>
                <c:pt idx="12315">
                  <c:v>68.416689166666671</c:v>
                </c:pt>
                <c:pt idx="12316">
                  <c:v>68.422265833333341</c:v>
                </c:pt>
                <c:pt idx="12317">
                  <c:v>68.427819444444467</c:v>
                </c:pt>
                <c:pt idx="12318">
                  <c:v>68.433357222222213</c:v>
                </c:pt>
                <c:pt idx="12319">
                  <c:v>68.438912222222228</c:v>
                </c:pt>
                <c:pt idx="12320">
                  <c:v>68.444468333333333</c:v>
                </c:pt>
                <c:pt idx="12321">
                  <c:v>68.450023055555562</c:v>
                </c:pt>
                <c:pt idx="12322">
                  <c:v>68.455584999999999</c:v>
                </c:pt>
                <c:pt idx="12323">
                  <c:v>68.461136666666661</c:v>
                </c:pt>
                <c:pt idx="12324">
                  <c:v>68.466689166666669</c:v>
                </c:pt>
                <c:pt idx="12325">
                  <c:v>68.472245277777787</c:v>
                </c:pt>
                <c:pt idx="12326">
                  <c:v>68.477800833333319</c:v>
                </c:pt>
                <c:pt idx="12327">
                  <c:v>68.483355555555548</c:v>
                </c:pt>
                <c:pt idx="12328">
                  <c:v>68.48891138888888</c:v>
                </c:pt>
                <c:pt idx="12329">
                  <c:v>68.494466944444497</c:v>
                </c:pt>
                <c:pt idx="12330">
                  <c:v>68.500023333333331</c:v>
                </c:pt>
                <c:pt idx="12331">
                  <c:v>68.505594166665958</c:v>
                </c:pt>
                <c:pt idx="12332">
                  <c:v>68.511134444444465</c:v>
                </c:pt>
                <c:pt idx="12333">
                  <c:v>68.516690277777826</c:v>
                </c:pt>
                <c:pt idx="12334">
                  <c:v>68.522244722222212</c:v>
                </c:pt>
                <c:pt idx="12335">
                  <c:v>68.527800277777786</c:v>
                </c:pt>
                <c:pt idx="12336">
                  <c:v>68.533355833333289</c:v>
                </c:pt>
                <c:pt idx="12337">
                  <c:v>68.53891194444445</c:v>
                </c:pt>
                <c:pt idx="12338">
                  <c:v>68.544468611111327</c:v>
                </c:pt>
                <c:pt idx="12339">
                  <c:v>68.550023055555556</c:v>
                </c:pt>
                <c:pt idx="12340">
                  <c:v>68.555578611111088</c:v>
                </c:pt>
                <c:pt idx="12341">
                  <c:v>68.561150833333343</c:v>
                </c:pt>
                <c:pt idx="12342">
                  <c:v>68.566708333332258</c:v>
                </c:pt>
                <c:pt idx="12343">
                  <c:v>68.572267777777782</c:v>
                </c:pt>
                <c:pt idx="12344">
                  <c:v>68.577800833333058</c:v>
                </c:pt>
                <c:pt idx="12345">
                  <c:v>68.583356388888888</c:v>
                </c:pt>
                <c:pt idx="12346">
                  <c:v>68.588911388888889</c:v>
                </c:pt>
                <c:pt idx="12347">
                  <c:v>68.594466944444463</c:v>
                </c:pt>
                <c:pt idx="12348">
                  <c:v>68.600022500000009</c:v>
                </c:pt>
                <c:pt idx="12349">
                  <c:v>68.605579722222188</c:v>
                </c:pt>
                <c:pt idx="12350">
                  <c:v>68.611134444444446</c:v>
                </c:pt>
                <c:pt idx="12351">
                  <c:v>68.616690000000006</c:v>
                </c:pt>
                <c:pt idx="12352">
                  <c:v>68.622245555552865</c:v>
                </c:pt>
                <c:pt idx="12353">
                  <c:v>68.627800833332458</c:v>
                </c:pt>
                <c:pt idx="12354">
                  <c:v>68.633373055552937</c:v>
                </c:pt>
                <c:pt idx="12355">
                  <c:v>68.638918055552736</c:v>
                </c:pt>
                <c:pt idx="12356">
                  <c:v>68.644476666666648</c:v>
                </c:pt>
                <c:pt idx="12357">
                  <c:v>68.65002305555555</c:v>
                </c:pt>
                <c:pt idx="12358">
                  <c:v>68.655578611110258</c:v>
                </c:pt>
                <c:pt idx="12359">
                  <c:v>68.661135000000002</c:v>
                </c:pt>
                <c:pt idx="12360">
                  <c:v>68.66670527777778</c:v>
                </c:pt>
                <c:pt idx="12361">
                  <c:v>68.672246666665558</c:v>
                </c:pt>
                <c:pt idx="12362">
                  <c:v>68.677803611111116</c:v>
                </c:pt>
                <c:pt idx="12363">
                  <c:v>68.683355833332158</c:v>
                </c:pt>
                <c:pt idx="12364">
                  <c:v>68.688911944444158</c:v>
                </c:pt>
                <c:pt idx="12365">
                  <c:v>68.694467500000002</c:v>
                </c:pt>
                <c:pt idx="12366">
                  <c:v>68.700023888888893</c:v>
                </c:pt>
                <c:pt idx="12367">
                  <c:v>68.705578611111108</c:v>
                </c:pt>
                <c:pt idx="12368">
                  <c:v>68.711135555555572</c:v>
                </c:pt>
                <c:pt idx="12369">
                  <c:v>68.716689444444526</c:v>
                </c:pt>
                <c:pt idx="12370">
                  <c:v>68.722245277777787</c:v>
                </c:pt>
                <c:pt idx="12371">
                  <c:v>68.727808333333158</c:v>
                </c:pt>
                <c:pt idx="12372">
                  <c:v>68.733355833333249</c:v>
                </c:pt>
                <c:pt idx="12373">
                  <c:v>68.738911944444453</c:v>
                </c:pt>
                <c:pt idx="12374">
                  <c:v>68.744468055555572</c:v>
                </c:pt>
                <c:pt idx="12375">
                  <c:v>68.7500225</c:v>
                </c:pt>
                <c:pt idx="12376">
                  <c:v>68.755579722222208</c:v>
                </c:pt>
                <c:pt idx="12377">
                  <c:v>68.761133611113451</c:v>
                </c:pt>
                <c:pt idx="12378">
                  <c:v>68.766689722222225</c:v>
                </c:pt>
                <c:pt idx="12379">
                  <c:v>68.772244722222212</c:v>
                </c:pt>
                <c:pt idx="12380">
                  <c:v>68.777800277777786</c:v>
                </c:pt>
                <c:pt idx="12381">
                  <c:v>68.783355833333289</c:v>
                </c:pt>
                <c:pt idx="12382">
                  <c:v>68.788912499999981</c:v>
                </c:pt>
                <c:pt idx="12383">
                  <c:v>68.794466944444466</c:v>
                </c:pt>
                <c:pt idx="12384">
                  <c:v>68.800023333333328</c:v>
                </c:pt>
                <c:pt idx="12385">
                  <c:v>68.805578888886345</c:v>
                </c:pt>
                <c:pt idx="12386">
                  <c:v>68.811133611111927</c:v>
                </c:pt>
                <c:pt idx="12387">
                  <c:v>68.81671666666665</c:v>
                </c:pt>
                <c:pt idx="12388">
                  <c:v>68.822244722222209</c:v>
                </c:pt>
                <c:pt idx="12389">
                  <c:v>68.827821111111078</c:v>
                </c:pt>
                <c:pt idx="12390">
                  <c:v>68.833365555555559</c:v>
                </c:pt>
                <c:pt idx="12391">
                  <c:v>68.838912777777779</c:v>
                </c:pt>
                <c:pt idx="12392">
                  <c:v>68.844467500000007</c:v>
                </c:pt>
                <c:pt idx="12393">
                  <c:v>68.850022500000009</c:v>
                </c:pt>
                <c:pt idx="12394">
                  <c:v>68.855578055551987</c:v>
                </c:pt>
                <c:pt idx="12395">
                  <c:v>68.861135833333279</c:v>
                </c:pt>
                <c:pt idx="12396">
                  <c:v>68.866690833333308</c:v>
                </c:pt>
                <c:pt idx="12397">
                  <c:v>68.872264722222212</c:v>
                </c:pt>
                <c:pt idx="12398">
                  <c:v>68.877811666666659</c:v>
                </c:pt>
                <c:pt idx="12399">
                  <c:v>68.883355833332658</c:v>
                </c:pt>
                <c:pt idx="12400">
                  <c:v>68.888912222222189</c:v>
                </c:pt>
                <c:pt idx="12401">
                  <c:v>68.894467777777777</c:v>
                </c:pt>
                <c:pt idx="12402">
                  <c:v>68.900024166666668</c:v>
                </c:pt>
                <c:pt idx="12403">
                  <c:v>68.905579166666158</c:v>
                </c:pt>
                <c:pt idx="12404">
                  <c:v>68.911151666666697</c:v>
                </c:pt>
                <c:pt idx="12405">
                  <c:v>68.916689722222827</c:v>
                </c:pt>
                <c:pt idx="12406">
                  <c:v>68.922263333333333</c:v>
                </c:pt>
                <c:pt idx="12407">
                  <c:v>68.927808888888848</c:v>
                </c:pt>
                <c:pt idx="12408">
                  <c:v>68.933366388888885</c:v>
                </c:pt>
                <c:pt idx="12409">
                  <c:v>68.938911666666669</c:v>
                </c:pt>
                <c:pt idx="12410">
                  <c:v>68.944467500000627</c:v>
                </c:pt>
                <c:pt idx="12411">
                  <c:v>68.950023333333334</c:v>
                </c:pt>
                <c:pt idx="12412">
                  <c:v>68.955578888887658</c:v>
                </c:pt>
                <c:pt idx="12413">
                  <c:v>68.961134166666668</c:v>
                </c:pt>
                <c:pt idx="12414">
                  <c:v>68.966689444444526</c:v>
                </c:pt>
                <c:pt idx="12415">
                  <c:v>68.972245277777787</c:v>
                </c:pt>
                <c:pt idx="12416">
                  <c:v>68.977800833333319</c:v>
                </c:pt>
                <c:pt idx="12417">
                  <c:v>68.983356111111078</c:v>
                </c:pt>
                <c:pt idx="12418">
                  <c:v>68.988912222222211</c:v>
                </c:pt>
                <c:pt idx="12419">
                  <c:v>68.994467222222227</c:v>
                </c:pt>
                <c:pt idx="12420">
                  <c:v>69.000023055555573</c:v>
                </c:pt>
                <c:pt idx="12421">
                  <c:v>69.005582777777718</c:v>
                </c:pt>
                <c:pt idx="12422">
                  <c:v>69.011135277777797</c:v>
                </c:pt>
                <c:pt idx="12423">
                  <c:v>69.016689166666652</c:v>
                </c:pt>
                <c:pt idx="12424">
                  <c:v>69.022246388888888</c:v>
                </c:pt>
                <c:pt idx="12425">
                  <c:v>69.027802222222178</c:v>
                </c:pt>
                <c:pt idx="12426">
                  <c:v>69.033355833333289</c:v>
                </c:pt>
                <c:pt idx="12427">
                  <c:v>69.038933611111105</c:v>
                </c:pt>
                <c:pt idx="12428">
                  <c:v>69.044468333333342</c:v>
                </c:pt>
                <c:pt idx="12429">
                  <c:v>69.050041944444388</c:v>
                </c:pt>
                <c:pt idx="12430">
                  <c:v>69.055582777777758</c:v>
                </c:pt>
                <c:pt idx="12431">
                  <c:v>69.061136944444442</c:v>
                </c:pt>
                <c:pt idx="12432">
                  <c:v>69.066691111111112</c:v>
                </c:pt>
                <c:pt idx="12433">
                  <c:v>69.072245555553224</c:v>
                </c:pt>
                <c:pt idx="12434">
                  <c:v>69.077802222222218</c:v>
                </c:pt>
                <c:pt idx="12435">
                  <c:v>69.083356666666589</c:v>
                </c:pt>
                <c:pt idx="12436">
                  <c:v>69.088924166666658</c:v>
                </c:pt>
                <c:pt idx="12437">
                  <c:v>69.094468888888883</c:v>
                </c:pt>
                <c:pt idx="12438">
                  <c:v>69.100023055555553</c:v>
                </c:pt>
                <c:pt idx="12439">
                  <c:v>69.105578611110758</c:v>
                </c:pt>
                <c:pt idx="12440">
                  <c:v>69.111134166666659</c:v>
                </c:pt>
                <c:pt idx="12441">
                  <c:v>69.116689722222233</c:v>
                </c:pt>
                <c:pt idx="12442">
                  <c:v>69.122248611111118</c:v>
                </c:pt>
                <c:pt idx="12443">
                  <c:v>69.127800833332458</c:v>
                </c:pt>
                <c:pt idx="12444">
                  <c:v>69.133356388888558</c:v>
                </c:pt>
                <c:pt idx="12445">
                  <c:v>69.138912222222189</c:v>
                </c:pt>
                <c:pt idx="12446">
                  <c:v>69.144478333332458</c:v>
                </c:pt>
                <c:pt idx="12447">
                  <c:v>69.150027222222178</c:v>
                </c:pt>
                <c:pt idx="12448">
                  <c:v>69.155579444444058</c:v>
                </c:pt>
                <c:pt idx="12449">
                  <c:v>69.161133888888884</c:v>
                </c:pt>
                <c:pt idx="12450">
                  <c:v>69.166691388888879</c:v>
                </c:pt>
                <c:pt idx="12451">
                  <c:v>69.172244722222189</c:v>
                </c:pt>
                <c:pt idx="12452">
                  <c:v>69.177801111108806</c:v>
                </c:pt>
                <c:pt idx="12453">
                  <c:v>69.183371666663874</c:v>
                </c:pt>
                <c:pt idx="12454">
                  <c:v>69.188923611111107</c:v>
                </c:pt>
                <c:pt idx="12455">
                  <c:v>69.194467500000002</c:v>
                </c:pt>
                <c:pt idx="12456">
                  <c:v>69.200024444444466</c:v>
                </c:pt>
                <c:pt idx="12457">
                  <c:v>69.205579999999998</c:v>
                </c:pt>
                <c:pt idx="12458">
                  <c:v>69.211135555555572</c:v>
                </c:pt>
                <c:pt idx="12459">
                  <c:v>69.216710833333309</c:v>
                </c:pt>
                <c:pt idx="12460">
                  <c:v>69.22225499999999</c:v>
                </c:pt>
                <c:pt idx="12461">
                  <c:v>69.227812777777771</c:v>
                </c:pt>
                <c:pt idx="12462">
                  <c:v>69.233358888888858</c:v>
                </c:pt>
                <c:pt idx="12463">
                  <c:v>69.238912222222211</c:v>
                </c:pt>
                <c:pt idx="12464">
                  <c:v>69.244474444444464</c:v>
                </c:pt>
                <c:pt idx="12465">
                  <c:v>69.250024444444435</c:v>
                </c:pt>
                <c:pt idx="12466">
                  <c:v>69.255579166665058</c:v>
                </c:pt>
                <c:pt idx="12467">
                  <c:v>69.261134722222224</c:v>
                </c:pt>
                <c:pt idx="12468">
                  <c:v>69.266690277777826</c:v>
                </c:pt>
                <c:pt idx="12469">
                  <c:v>69.272245277777785</c:v>
                </c:pt>
                <c:pt idx="12470">
                  <c:v>69.277800833333288</c:v>
                </c:pt>
                <c:pt idx="12471">
                  <c:v>69.28335777777778</c:v>
                </c:pt>
                <c:pt idx="12472">
                  <c:v>69.28892472222222</c:v>
                </c:pt>
                <c:pt idx="12473">
                  <c:v>69.294479166666648</c:v>
                </c:pt>
                <c:pt idx="12474">
                  <c:v>69.300035833332558</c:v>
                </c:pt>
                <c:pt idx="12475">
                  <c:v>69.305578055552317</c:v>
                </c:pt>
                <c:pt idx="12476">
                  <c:v>69.311134444444463</c:v>
                </c:pt>
                <c:pt idx="12477">
                  <c:v>69.316689444444464</c:v>
                </c:pt>
                <c:pt idx="12478">
                  <c:v>69.322244999999981</c:v>
                </c:pt>
                <c:pt idx="12479">
                  <c:v>69.327800833333058</c:v>
                </c:pt>
                <c:pt idx="12480">
                  <c:v>69.333355833333258</c:v>
                </c:pt>
                <c:pt idx="12481">
                  <c:v>69.338911944444419</c:v>
                </c:pt>
                <c:pt idx="12482">
                  <c:v>69.344468055555552</c:v>
                </c:pt>
                <c:pt idx="12483">
                  <c:v>69.350023888888899</c:v>
                </c:pt>
                <c:pt idx="12484">
                  <c:v>69.355578611110758</c:v>
                </c:pt>
                <c:pt idx="12485">
                  <c:v>69.361134444444446</c:v>
                </c:pt>
                <c:pt idx="12486">
                  <c:v>69.366689722222233</c:v>
                </c:pt>
                <c:pt idx="12487">
                  <c:v>69.372245277777779</c:v>
                </c:pt>
                <c:pt idx="12488">
                  <c:v>69.377816944444419</c:v>
                </c:pt>
                <c:pt idx="12489">
                  <c:v>69.383355833332658</c:v>
                </c:pt>
                <c:pt idx="12490">
                  <c:v>69.388912777777719</c:v>
                </c:pt>
                <c:pt idx="12491">
                  <c:v>69.394467500000005</c:v>
                </c:pt>
                <c:pt idx="12492">
                  <c:v>69.400023055555565</c:v>
                </c:pt>
                <c:pt idx="12493">
                  <c:v>69.405578055552866</c:v>
                </c:pt>
                <c:pt idx="12494">
                  <c:v>69.411135833333333</c:v>
                </c:pt>
                <c:pt idx="12495">
                  <c:v>69.416690555555562</c:v>
                </c:pt>
                <c:pt idx="12496">
                  <c:v>69.42224638888888</c:v>
                </c:pt>
                <c:pt idx="12497">
                  <c:v>69.42780194444444</c:v>
                </c:pt>
                <c:pt idx="12498">
                  <c:v>69.433355833333309</c:v>
                </c:pt>
                <c:pt idx="12499">
                  <c:v>69.438911388888883</c:v>
                </c:pt>
                <c:pt idx="12500">
                  <c:v>69.444467222222627</c:v>
                </c:pt>
                <c:pt idx="12501">
                  <c:v>69.450022500000003</c:v>
                </c:pt>
                <c:pt idx="12502">
                  <c:v>69.455593611111127</c:v>
                </c:pt>
                <c:pt idx="12503">
                  <c:v>69.461144722222627</c:v>
                </c:pt>
                <c:pt idx="12504">
                  <c:v>69.466696666666664</c:v>
                </c:pt>
                <c:pt idx="12505">
                  <c:v>69.472245277777787</c:v>
                </c:pt>
                <c:pt idx="12506">
                  <c:v>69.477801388888878</c:v>
                </c:pt>
                <c:pt idx="12507">
                  <c:v>69.483355833333249</c:v>
                </c:pt>
                <c:pt idx="12508">
                  <c:v>69.488911944444453</c:v>
                </c:pt>
                <c:pt idx="12509">
                  <c:v>69.494466944444497</c:v>
                </c:pt>
                <c:pt idx="12510">
                  <c:v>69.500024444444435</c:v>
                </c:pt>
                <c:pt idx="12511">
                  <c:v>69.505578888887158</c:v>
                </c:pt>
                <c:pt idx="12512">
                  <c:v>69.511134444444465</c:v>
                </c:pt>
                <c:pt idx="12513">
                  <c:v>69.516691111111115</c:v>
                </c:pt>
                <c:pt idx="12514">
                  <c:v>69.522246388888888</c:v>
                </c:pt>
                <c:pt idx="12515">
                  <c:v>69.527803888888883</c:v>
                </c:pt>
                <c:pt idx="12516">
                  <c:v>69.533369722222233</c:v>
                </c:pt>
                <c:pt idx="12517">
                  <c:v>69.538919444444446</c:v>
                </c:pt>
                <c:pt idx="12518">
                  <c:v>69.544467222222224</c:v>
                </c:pt>
                <c:pt idx="12519">
                  <c:v>69.55002277777777</c:v>
                </c:pt>
                <c:pt idx="12520">
                  <c:v>69.555581111110158</c:v>
                </c:pt>
                <c:pt idx="12521">
                  <c:v>69.561134166666648</c:v>
                </c:pt>
                <c:pt idx="12522">
                  <c:v>69.566689722222222</c:v>
                </c:pt>
                <c:pt idx="12523">
                  <c:v>69.572244722222209</c:v>
                </c:pt>
                <c:pt idx="12524">
                  <c:v>69.577801666666659</c:v>
                </c:pt>
                <c:pt idx="12525">
                  <c:v>69.583356666666589</c:v>
                </c:pt>
                <c:pt idx="12526">
                  <c:v>69.588911944444419</c:v>
                </c:pt>
                <c:pt idx="12527">
                  <c:v>69.594467500000007</c:v>
                </c:pt>
                <c:pt idx="12528">
                  <c:v>69.600023055555553</c:v>
                </c:pt>
                <c:pt idx="12529">
                  <c:v>69.605578888886043</c:v>
                </c:pt>
                <c:pt idx="12530">
                  <c:v>69.611134166666659</c:v>
                </c:pt>
                <c:pt idx="12531">
                  <c:v>69.616689166666589</c:v>
                </c:pt>
                <c:pt idx="12532">
                  <c:v>69.622246388888158</c:v>
                </c:pt>
                <c:pt idx="12533">
                  <c:v>69.627800833332458</c:v>
                </c:pt>
                <c:pt idx="12534">
                  <c:v>69.633355833332658</c:v>
                </c:pt>
                <c:pt idx="12535">
                  <c:v>69.638912777777719</c:v>
                </c:pt>
                <c:pt idx="12536">
                  <c:v>69.644467777777777</c:v>
                </c:pt>
                <c:pt idx="12537">
                  <c:v>69.650022499999949</c:v>
                </c:pt>
                <c:pt idx="12538">
                  <c:v>69.655578055551644</c:v>
                </c:pt>
                <c:pt idx="12539">
                  <c:v>69.661135000000002</c:v>
                </c:pt>
                <c:pt idx="12540">
                  <c:v>69.666689166666558</c:v>
                </c:pt>
                <c:pt idx="12541">
                  <c:v>69.672245277777748</c:v>
                </c:pt>
                <c:pt idx="12542">
                  <c:v>69.677800277777749</c:v>
                </c:pt>
                <c:pt idx="12543">
                  <c:v>69.683356666665958</c:v>
                </c:pt>
                <c:pt idx="12544">
                  <c:v>69.688925833333258</c:v>
                </c:pt>
                <c:pt idx="12545">
                  <c:v>69.694467777777774</c:v>
                </c:pt>
                <c:pt idx="12546">
                  <c:v>69.700024166666651</c:v>
                </c:pt>
                <c:pt idx="12547">
                  <c:v>69.705578611111108</c:v>
                </c:pt>
                <c:pt idx="12548">
                  <c:v>69.711134444444497</c:v>
                </c:pt>
                <c:pt idx="12549">
                  <c:v>69.716690555555573</c:v>
                </c:pt>
                <c:pt idx="12550">
                  <c:v>69.722245000000001</c:v>
                </c:pt>
                <c:pt idx="12551">
                  <c:v>69.727819999999994</c:v>
                </c:pt>
                <c:pt idx="12552">
                  <c:v>69.733372777777689</c:v>
                </c:pt>
                <c:pt idx="12553">
                  <c:v>69.738929999999996</c:v>
                </c:pt>
                <c:pt idx="12554">
                  <c:v>69.744466944444497</c:v>
                </c:pt>
                <c:pt idx="12555">
                  <c:v>69.750024444444435</c:v>
                </c:pt>
                <c:pt idx="12556">
                  <c:v>69.755578611111119</c:v>
                </c:pt>
                <c:pt idx="12557">
                  <c:v>69.761135277777797</c:v>
                </c:pt>
                <c:pt idx="12558">
                  <c:v>69.766689999999997</c:v>
                </c:pt>
                <c:pt idx="12559">
                  <c:v>69.772266944444439</c:v>
                </c:pt>
                <c:pt idx="12560">
                  <c:v>69.777800277777786</c:v>
                </c:pt>
                <c:pt idx="12561">
                  <c:v>69.783376666666058</c:v>
                </c:pt>
                <c:pt idx="12562">
                  <c:v>69.78891166666665</c:v>
                </c:pt>
                <c:pt idx="12563">
                  <c:v>69.794468333333342</c:v>
                </c:pt>
                <c:pt idx="12564">
                  <c:v>69.80003499999998</c:v>
                </c:pt>
                <c:pt idx="12565">
                  <c:v>69.805583055555559</c:v>
                </c:pt>
                <c:pt idx="12566">
                  <c:v>69.811134444444463</c:v>
                </c:pt>
                <c:pt idx="12567">
                  <c:v>69.816690555555553</c:v>
                </c:pt>
                <c:pt idx="12568">
                  <c:v>69.822245555553224</c:v>
                </c:pt>
                <c:pt idx="12569">
                  <c:v>69.82781277777778</c:v>
                </c:pt>
                <c:pt idx="12570">
                  <c:v>69.833357499999948</c:v>
                </c:pt>
                <c:pt idx="12571">
                  <c:v>69.838912499999978</c:v>
                </c:pt>
                <c:pt idx="12572">
                  <c:v>69.844468333333339</c:v>
                </c:pt>
                <c:pt idx="12573">
                  <c:v>69.850023611111126</c:v>
                </c:pt>
                <c:pt idx="12574">
                  <c:v>69.855578888886043</c:v>
                </c:pt>
                <c:pt idx="12575">
                  <c:v>69.861134444444446</c:v>
                </c:pt>
                <c:pt idx="12576">
                  <c:v>69.866692499999999</c:v>
                </c:pt>
                <c:pt idx="12577">
                  <c:v>69.872244722222149</c:v>
                </c:pt>
                <c:pt idx="12578">
                  <c:v>69.87780027777778</c:v>
                </c:pt>
                <c:pt idx="12579">
                  <c:v>69.883356944444358</c:v>
                </c:pt>
                <c:pt idx="12580">
                  <c:v>69.888913888888879</c:v>
                </c:pt>
                <c:pt idx="12581">
                  <c:v>69.894467777777777</c:v>
                </c:pt>
                <c:pt idx="12582">
                  <c:v>69.900022500000006</c:v>
                </c:pt>
                <c:pt idx="12583">
                  <c:v>69.905579444444442</c:v>
                </c:pt>
                <c:pt idx="12584">
                  <c:v>69.911150000001427</c:v>
                </c:pt>
                <c:pt idx="12585">
                  <c:v>69.916703055555573</c:v>
                </c:pt>
                <c:pt idx="12586">
                  <c:v>69.922260277777795</c:v>
                </c:pt>
                <c:pt idx="12587">
                  <c:v>69.927802499999999</c:v>
                </c:pt>
                <c:pt idx="12588">
                  <c:v>69.933356666666668</c:v>
                </c:pt>
                <c:pt idx="12589">
                  <c:v>69.938913333333332</c:v>
                </c:pt>
                <c:pt idx="12590">
                  <c:v>69.944468055555546</c:v>
                </c:pt>
                <c:pt idx="12591">
                  <c:v>69.950022500000003</c:v>
                </c:pt>
                <c:pt idx="12592">
                  <c:v>69.955579722222211</c:v>
                </c:pt>
                <c:pt idx="12593">
                  <c:v>69.961133611113738</c:v>
                </c:pt>
                <c:pt idx="12594">
                  <c:v>69.966690000000227</c:v>
                </c:pt>
                <c:pt idx="12595">
                  <c:v>69.972245277777787</c:v>
                </c:pt>
                <c:pt idx="12596">
                  <c:v>69.977806111111079</c:v>
                </c:pt>
                <c:pt idx="12597">
                  <c:v>69.983356388888879</c:v>
                </c:pt>
                <c:pt idx="12598">
                  <c:v>69.988914444444447</c:v>
                </c:pt>
                <c:pt idx="12599">
                  <c:v>69.994467777778027</c:v>
                </c:pt>
                <c:pt idx="12600">
                  <c:v>70.0000225</c:v>
                </c:pt>
                <c:pt idx="12601">
                  <c:v>70.005581111110658</c:v>
                </c:pt>
                <c:pt idx="12602">
                  <c:v>70.011133611113451</c:v>
                </c:pt>
                <c:pt idx="12603">
                  <c:v>70.016690555555556</c:v>
                </c:pt>
                <c:pt idx="12604">
                  <c:v>70.022246111111059</c:v>
                </c:pt>
                <c:pt idx="12605">
                  <c:v>70.027800555555558</c:v>
                </c:pt>
                <c:pt idx="12606">
                  <c:v>70.033376666666058</c:v>
                </c:pt>
                <c:pt idx="12607">
                  <c:v>70.038928888888819</c:v>
                </c:pt>
                <c:pt idx="12608">
                  <c:v>70.04447555555555</c:v>
                </c:pt>
                <c:pt idx="12609">
                  <c:v>70.05002277777777</c:v>
                </c:pt>
                <c:pt idx="12610">
                  <c:v>70.055579722222149</c:v>
                </c:pt>
                <c:pt idx="12611">
                  <c:v>70.061133888888904</c:v>
                </c:pt>
                <c:pt idx="12612">
                  <c:v>70.066689722222222</c:v>
                </c:pt>
                <c:pt idx="12613">
                  <c:v>70.072244722222209</c:v>
                </c:pt>
                <c:pt idx="12614">
                  <c:v>70.077801666666659</c:v>
                </c:pt>
                <c:pt idx="12615">
                  <c:v>70.083355833333258</c:v>
                </c:pt>
                <c:pt idx="12616">
                  <c:v>70.088911944444419</c:v>
                </c:pt>
                <c:pt idx="12617">
                  <c:v>70.094467500000007</c:v>
                </c:pt>
                <c:pt idx="12618">
                  <c:v>70.100022500000009</c:v>
                </c:pt>
                <c:pt idx="12619">
                  <c:v>70.105578055551987</c:v>
                </c:pt>
                <c:pt idx="12620">
                  <c:v>70.111134722222232</c:v>
                </c:pt>
                <c:pt idx="12621">
                  <c:v>70.116690833333308</c:v>
                </c:pt>
                <c:pt idx="12622">
                  <c:v>70.122267222222149</c:v>
                </c:pt>
                <c:pt idx="12623">
                  <c:v>70.127814166665758</c:v>
                </c:pt>
                <c:pt idx="12624">
                  <c:v>70.133359999999982</c:v>
                </c:pt>
                <c:pt idx="12625">
                  <c:v>70.138916944444418</c:v>
                </c:pt>
                <c:pt idx="12626">
                  <c:v>70.144468611111122</c:v>
                </c:pt>
                <c:pt idx="12627">
                  <c:v>70.150023333333309</c:v>
                </c:pt>
                <c:pt idx="12628">
                  <c:v>70.155578611110258</c:v>
                </c:pt>
                <c:pt idx="12629">
                  <c:v>70.161135277777774</c:v>
                </c:pt>
                <c:pt idx="12630">
                  <c:v>70.166689166666558</c:v>
                </c:pt>
                <c:pt idx="12631">
                  <c:v>70.172246388887658</c:v>
                </c:pt>
                <c:pt idx="12632">
                  <c:v>70.177813888888878</c:v>
                </c:pt>
                <c:pt idx="12633">
                  <c:v>70.183356388888058</c:v>
                </c:pt>
                <c:pt idx="12634">
                  <c:v>70.188918888887358</c:v>
                </c:pt>
                <c:pt idx="12635">
                  <c:v>70.194467500000002</c:v>
                </c:pt>
                <c:pt idx="12636">
                  <c:v>70.200022500000003</c:v>
                </c:pt>
                <c:pt idx="12637">
                  <c:v>70.205578055552678</c:v>
                </c:pt>
                <c:pt idx="12638">
                  <c:v>70.211134444444497</c:v>
                </c:pt>
                <c:pt idx="12639">
                  <c:v>70.216689444444526</c:v>
                </c:pt>
                <c:pt idx="12640">
                  <c:v>70.222245833333318</c:v>
                </c:pt>
                <c:pt idx="12641">
                  <c:v>70.227800833333319</c:v>
                </c:pt>
                <c:pt idx="12642">
                  <c:v>70.233358888888858</c:v>
                </c:pt>
                <c:pt idx="12643">
                  <c:v>70.238912222222211</c:v>
                </c:pt>
                <c:pt idx="12644">
                  <c:v>70.244473611113307</c:v>
                </c:pt>
                <c:pt idx="12645">
                  <c:v>70.250026111111112</c:v>
                </c:pt>
                <c:pt idx="12646">
                  <c:v>70.255578611111119</c:v>
                </c:pt>
                <c:pt idx="12647">
                  <c:v>70.261134444444465</c:v>
                </c:pt>
                <c:pt idx="12648">
                  <c:v>70.266689722222225</c:v>
                </c:pt>
                <c:pt idx="12649">
                  <c:v>70.272246111111059</c:v>
                </c:pt>
                <c:pt idx="12650">
                  <c:v>70.277800833333288</c:v>
                </c:pt>
                <c:pt idx="12651">
                  <c:v>70.283376944444058</c:v>
                </c:pt>
                <c:pt idx="12652">
                  <c:v>70.288929166666648</c:v>
                </c:pt>
                <c:pt idx="12653">
                  <c:v>70.294467500000025</c:v>
                </c:pt>
                <c:pt idx="12654">
                  <c:v>70.300024166666589</c:v>
                </c:pt>
                <c:pt idx="12655">
                  <c:v>70.305579722222149</c:v>
                </c:pt>
                <c:pt idx="12656">
                  <c:v>70.311135000000007</c:v>
                </c:pt>
                <c:pt idx="12657">
                  <c:v>70.316689722222222</c:v>
                </c:pt>
                <c:pt idx="12658">
                  <c:v>70.322245277777782</c:v>
                </c:pt>
                <c:pt idx="12659">
                  <c:v>70.327824722222232</c:v>
                </c:pt>
                <c:pt idx="12660">
                  <c:v>70.333370277777718</c:v>
                </c:pt>
                <c:pt idx="12661">
                  <c:v>70.338931388887858</c:v>
                </c:pt>
                <c:pt idx="12662">
                  <c:v>70.344474722222216</c:v>
                </c:pt>
                <c:pt idx="12663">
                  <c:v>70.350024444444443</c:v>
                </c:pt>
                <c:pt idx="12664">
                  <c:v>70.355578888886043</c:v>
                </c:pt>
                <c:pt idx="12665">
                  <c:v>70.361135000000004</c:v>
                </c:pt>
                <c:pt idx="12666">
                  <c:v>70.366709999999998</c:v>
                </c:pt>
                <c:pt idx="12667">
                  <c:v>70.37226444444444</c:v>
                </c:pt>
                <c:pt idx="12668">
                  <c:v>70.377801111110458</c:v>
                </c:pt>
                <c:pt idx="12669">
                  <c:v>70.383363055555549</c:v>
                </c:pt>
                <c:pt idx="12670">
                  <c:v>70.388912777777719</c:v>
                </c:pt>
                <c:pt idx="12671">
                  <c:v>70.394466944444446</c:v>
                </c:pt>
                <c:pt idx="12672">
                  <c:v>70.400023888888896</c:v>
                </c:pt>
                <c:pt idx="12673">
                  <c:v>70.405579166666158</c:v>
                </c:pt>
                <c:pt idx="12674">
                  <c:v>70.41113416666667</c:v>
                </c:pt>
                <c:pt idx="12675">
                  <c:v>70.416707777777773</c:v>
                </c:pt>
                <c:pt idx="12676">
                  <c:v>70.422246944444453</c:v>
                </c:pt>
                <c:pt idx="12677">
                  <c:v>70.427801666666653</c:v>
                </c:pt>
                <c:pt idx="12678">
                  <c:v>70.433356111111109</c:v>
                </c:pt>
                <c:pt idx="12679">
                  <c:v>70.438926111111115</c:v>
                </c:pt>
                <c:pt idx="12680">
                  <c:v>70.444473055555562</c:v>
                </c:pt>
                <c:pt idx="12681">
                  <c:v>70.450023055555562</c:v>
                </c:pt>
                <c:pt idx="12682">
                  <c:v>70.455578611111108</c:v>
                </c:pt>
                <c:pt idx="12683">
                  <c:v>70.461134166666668</c:v>
                </c:pt>
                <c:pt idx="12684">
                  <c:v>70.466689722222227</c:v>
                </c:pt>
                <c:pt idx="12685">
                  <c:v>70.472245833333318</c:v>
                </c:pt>
                <c:pt idx="12686">
                  <c:v>70.477801388888878</c:v>
                </c:pt>
                <c:pt idx="12687">
                  <c:v>70.483356666666651</c:v>
                </c:pt>
                <c:pt idx="12688">
                  <c:v>70.488923888888891</c:v>
                </c:pt>
                <c:pt idx="12689">
                  <c:v>70.494468888888903</c:v>
                </c:pt>
                <c:pt idx="12690">
                  <c:v>70.500027777777774</c:v>
                </c:pt>
                <c:pt idx="12691">
                  <c:v>70.505579722222208</c:v>
                </c:pt>
                <c:pt idx="12692">
                  <c:v>70.511134722222224</c:v>
                </c:pt>
                <c:pt idx="12693">
                  <c:v>70.516689999999997</c:v>
                </c:pt>
                <c:pt idx="12694">
                  <c:v>70.522245833333258</c:v>
                </c:pt>
                <c:pt idx="12695">
                  <c:v>70.527818055555358</c:v>
                </c:pt>
                <c:pt idx="12696">
                  <c:v>70.533372777777558</c:v>
                </c:pt>
                <c:pt idx="12697">
                  <c:v>70.538932222222158</c:v>
                </c:pt>
                <c:pt idx="12698">
                  <c:v>70.544482777777773</c:v>
                </c:pt>
                <c:pt idx="12699">
                  <c:v>70.55002694444444</c:v>
                </c:pt>
                <c:pt idx="12700">
                  <c:v>70.555592499999989</c:v>
                </c:pt>
                <c:pt idx="12701">
                  <c:v>70.561134722222221</c:v>
                </c:pt>
                <c:pt idx="12702">
                  <c:v>70.566690555555553</c:v>
                </c:pt>
                <c:pt idx="12703">
                  <c:v>70.572244722222209</c:v>
                </c:pt>
                <c:pt idx="12704">
                  <c:v>70.577801666666659</c:v>
                </c:pt>
                <c:pt idx="12705">
                  <c:v>70.583357499999948</c:v>
                </c:pt>
                <c:pt idx="12706">
                  <c:v>70.588912222222149</c:v>
                </c:pt>
                <c:pt idx="12707">
                  <c:v>70.594487777777772</c:v>
                </c:pt>
                <c:pt idx="12708">
                  <c:v>70.600023055555553</c:v>
                </c:pt>
                <c:pt idx="12709">
                  <c:v>70.605579999999989</c:v>
                </c:pt>
                <c:pt idx="12710">
                  <c:v>70.611135277777777</c:v>
                </c:pt>
                <c:pt idx="12711">
                  <c:v>70.616690277777792</c:v>
                </c:pt>
                <c:pt idx="12712">
                  <c:v>70.622245555552865</c:v>
                </c:pt>
                <c:pt idx="12713">
                  <c:v>70.627801111110458</c:v>
                </c:pt>
                <c:pt idx="12714">
                  <c:v>70.633373055552937</c:v>
                </c:pt>
                <c:pt idx="12715">
                  <c:v>70.638914722222211</c:v>
                </c:pt>
                <c:pt idx="12716">
                  <c:v>70.644472222222149</c:v>
                </c:pt>
                <c:pt idx="12717">
                  <c:v>70.65002305555555</c:v>
                </c:pt>
                <c:pt idx="12718">
                  <c:v>70.655579444444058</c:v>
                </c:pt>
                <c:pt idx="12719">
                  <c:v>70.661134166666358</c:v>
                </c:pt>
                <c:pt idx="12720">
                  <c:v>70.666690833333249</c:v>
                </c:pt>
                <c:pt idx="12721">
                  <c:v>70.672245555552664</c:v>
                </c:pt>
                <c:pt idx="12722">
                  <c:v>70.677800277777749</c:v>
                </c:pt>
                <c:pt idx="12723">
                  <c:v>70.683356388888058</c:v>
                </c:pt>
                <c:pt idx="12724">
                  <c:v>70.68892527777777</c:v>
                </c:pt>
                <c:pt idx="12725">
                  <c:v>70.694475833333158</c:v>
                </c:pt>
                <c:pt idx="12726">
                  <c:v>70.700036111111118</c:v>
                </c:pt>
                <c:pt idx="12727">
                  <c:v>70.705579999999998</c:v>
                </c:pt>
                <c:pt idx="12728">
                  <c:v>70.711135000000027</c:v>
                </c:pt>
                <c:pt idx="12729">
                  <c:v>70.716689722222227</c:v>
                </c:pt>
                <c:pt idx="12730">
                  <c:v>70.722244722222229</c:v>
                </c:pt>
                <c:pt idx="12731">
                  <c:v>70.727801111111049</c:v>
                </c:pt>
                <c:pt idx="12732">
                  <c:v>70.733356944444438</c:v>
                </c:pt>
                <c:pt idx="12733">
                  <c:v>70.738930555555058</c:v>
                </c:pt>
                <c:pt idx="12734">
                  <c:v>70.744470833333338</c:v>
                </c:pt>
                <c:pt idx="12735">
                  <c:v>70.750029999999995</c:v>
                </c:pt>
                <c:pt idx="12736">
                  <c:v>70.755578055552505</c:v>
                </c:pt>
                <c:pt idx="12737">
                  <c:v>70.761135277777797</c:v>
                </c:pt>
                <c:pt idx="12738">
                  <c:v>70.766706388888878</c:v>
                </c:pt>
                <c:pt idx="12739">
                  <c:v>70.772253611111125</c:v>
                </c:pt>
                <c:pt idx="12740">
                  <c:v>70.777801388888889</c:v>
                </c:pt>
                <c:pt idx="12741">
                  <c:v>70.783356388888848</c:v>
                </c:pt>
                <c:pt idx="12742">
                  <c:v>70.788912777777782</c:v>
                </c:pt>
                <c:pt idx="12743">
                  <c:v>70.794468055555555</c:v>
                </c:pt>
                <c:pt idx="12744">
                  <c:v>70.800035833332558</c:v>
                </c:pt>
                <c:pt idx="12745">
                  <c:v>70.805578888886345</c:v>
                </c:pt>
                <c:pt idx="12746">
                  <c:v>70.811134166666648</c:v>
                </c:pt>
                <c:pt idx="12747">
                  <c:v>70.816689722222222</c:v>
                </c:pt>
                <c:pt idx="12748">
                  <c:v>70.822245555553224</c:v>
                </c:pt>
                <c:pt idx="12749">
                  <c:v>70.82782222222221</c:v>
                </c:pt>
                <c:pt idx="12750">
                  <c:v>70.833371666665258</c:v>
                </c:pt>
                <c:pt idx="12751">
                  <c:v>70.838914722222214</c:v>
                </c:pt>
                <c:pt idx="12752">
                  <c:v>70.844468055555552</c:v>
                </c:pt>
                <c:pt idx="12753">
                  <c:v>70.850024166666458</c:v>
                </c:pt>
                <c:pt idx="12754">
                  <c:v>70.855578888886043</c:v>
                </c:pt>
                <c:pt idx="12755">
                  <c:v>70.861134166666659</c:v>
                </c:pt>
                <c:pt idx="12756">
                  <c:v>70.866690000000006</c:v>
                </c:pt>
                <c:pt idx="12757">
                  <c:v>70.872245277777779</c:v>
                </c:pt>
                <c:pt idx="12758">
                  <c:v>70.877820833333288</c:v>
                </c:pt>
                <c:pt idx="12759">
                  <c:v>70.883374166663685</c:v>
                </c:pt>
                <c:pt idx="12760">
                  <c:v>70.888911388888758</c:v>
                </c:pt>
                <c:pt idx="12761">
                  <c:v>70.894468888888881</c:v>
                </c:pt>
                <c:pt idx="12762">
                  <c:v>70.900023055555565</c:v>
                </c:pt>
                <c:pt idx="12763">
                  <c:v>70.905579722222228</c:v>
                </c:pt>
                <c:pt idx="12764">
                  <c:v>70.911135000000527</c:v>
                </c:pt>
                <c:pt idx="12765">
                  <c:v>70.916689444444827</c:v>
                </c:pt>
                <c:pt idx="12766">
                  <c:v>70.922245277777776</c:v>
                </c:pt>
                <c:pt idx="12767">
                  <c:v>70.927808611111132</c:v>
                </c:pt>
                <c:pt idx="12768">
                  <c:v>70.933363333333332</c:v>
                </c:pt>
                <c:pt idx="12769">
                  <c:v>70.938925000000026</c:v>
                </c:pt>
                <c:pt idx="12770">
                  <c:v>70.944468055555546</c:v>
                </c:pt>
                <c:pt idx="12771">
                  <c:v>70.950040555555518</c:v>
                </c:pt>
                <c:pt idx="12772">
                  <c:v>70.95559333333334</c:v>
                </c:pt>
                <c:pt idx="12773">
                  <c:v>70.96113722222222</c:v>
                </c:pt>
                <c:pt idx="12774">
                  <c:v>70.966690000000227</c:v>
                </c:pt>
                <c:pt idx="12775">
                  <c:v>70.972245555555489</c:v>
                </c:pt>
                <c:pt idx="12776">
                  <c:v>70.977801111111049</c:v>
                </c:pt>
                <c:pt idx="12777">
                  <c:v>70.983376944444359</c:v>
                </c:pt>
                <c:pt idx="12778">
                  <c:v>70.988933611111122</c:v>
                </c:pt>
                <c:pt idx="12779">
                  <c:v>70.994492500000007</c:v>
                </c:pt>
                <c:pt idx="12780">
                  <c:v>71.000037777777749</c:v>
                </c:pt>
                <c:pt idx="12781">
                  <c:v>71.005578333330575</c:v>
                </c:pt>
                <c:pt idx="12782">
                  <c:v>71.011140555555556</c:v>
                </c:pt>
                <c:pt idx="12783">
                  <c:v>71.016689722222225</c:v>
                </c:pt>
                <c:pt idx="12784">
                  <c:v>71.02226638888888</c:v>
                </c:pt>
                <c:pt idx="12785">
                  <c:v>71.027801666666619</c:v>
                </c:pt>
                <c:pt idx="12786">
                  <c:v>71.033356388888848</c:v>
                </c:pt>
                <c:pt idx="12787">
                  <c:v>71.038912222222208</c:v>
                </c:pt>
                <c:pt idx="12788">
                  <c:v>71.044467777777797</c:v>
                </c:pt>
                <c:pt idx="12789">
                  <c:v>71.050023333333328</c:v>
                </c:pt>
                <c:pt idx="12790">
                  <c:v>71.055578611111088</c:v>
                </c:pt>
                <c:pt idx="12791">
                  <c:v>71.061134166666648</c:v>
                </c:pt>
                <c:pt idx="12792">
                  <c:v>71.066691111111112</c:v>
                </c:pt>
                <c:pt idx="12793">
                  <c:v>71.072252222222218</c:v>
                </c:pt>
                <c:pt idx="12794">
                  <c:v>71.077803611111122</c:v>
                </c:pt>
                <c:pt idx="12795">
                  <c:v>71.083359444444454</c:v>
                </c:pt>
                <c:pt idx="12796">
                  <c:v>71.088912499999978</c:v>
                </c:pt>
                <c:pt idx="12797">
                  <c:v>71.094467500000007</c:v>
                </c:pt>
                <c:pt idx="12798">
                  <c:v>71.100023611111126</c:v>
                </c:pt>
                <c:pt idx="12799">
                  <c:v>71.105578888886043</c:v>
                </c:pt>
                <c:pt idx="12800">
                  <c:v>71.111143333333331</c:v>
                </c:pt>
                <c:pt idx="12801">
                  <c:v>71.116690000000006</c:v>
                </c:pt>
                <c:pt idx="12802">
                  <c:v>71.122266666666619</c:v>
                </c:pt>
                <c:pt idx="12803">
                  <c:v>71.127811111111058</c:v>
                </c:pt>
                <c:pt idx="12804">
                  <c:v>71.133374999999958</c:v>
                </c:pt>
                <c:pt idx="12805">
                  <c:v>71.138925277777773</c:v>
                </c:pt>
                <c:pt idx="12806">
                  <c:v>71.144468611111122</c:v>
                </c:pt>
                <c:pt idx="12807">
                  <c:v>71.150022499999949</c:v>
                </c:pt>
                <c:pt idx="12808">
                  <c:v>71.155578611110258</c:v>
                </c:pt>
                <c:pt idx="12809">
                  <c:v>71.161133611111126</c:v>
                </c:pt>
                <c:pt idx="12810">
                  <c:v>71.16670944444445</c:v>
                </c:pt>
                <c:pt idx="12811">
                  <c:v>71.172250555552736</c:v>
                </c:pt>
                <c:pt idx="12812">
                  <c:v>71.177816666666658</c:v>
                </c:pt>
                <c:pt idx="12813">
                  <c:v>71.183357777777758</c:v>
                </c:pt>
                <c:pt idx="12814">
                  <c:v>71.188911944444158</c:v>
                </c:pt>
                <c:pt idx="12815">
                  <c:v>71.19448777777778</c:v>
                </c:pt>
                <c:pt idx="12816">
                  <c:v>71.200028611111122</c:v>
                </c:pt>
                <c:pt idx="12817">
                  <c:v>71.205579722222211</c:v>
                </c:pt>
                <c:pt idx="12818">
                  <c:v>71.211133611113738</c:v>
                </c:pt>
                <c:pt idx="12819">
                  <c:v>71.216690277778127</c:v>
                </c:pt>
                <c:pt idx="12820">
                  <c:v>71.222245277777787</c:v>
                </c:pt>
                <c:pt idx="12821">
                  <c:v>71.227801944444451</c:v>
                </c:pt>
                <c:pt idx="12822">
                  <c:v>71.233356388888879</c:v>
                </c:pt>
                <c:pt idx="12823">
                  <c:v>71.238912777777784</c:v>
                </c:pt>
                <c:pt idx="12824">
                  <c:v>71.244467500000027</c:v>
                </c:pt>
                <c:pt idx="12825">
                  <c:v>71.250023055555573</c:v>
                </c:pt>
                <c:pt idx="12826">
                  <c:v>71.255578611111119</c:v>
                </c:pt>
                <c:pt idx="12827">
                  <c:v>71.261134444444465</c:v>
                </c:pt>
                <c:pt idx="12828">
                  <c:v>71.266699444444527</c:v>
                </c:pt>
                <c:pt idx="12829">
                  <c:v>71.272246111111059</c:v>
                </c:pt>
                <c:pt idx="12830">
                  <c:v>71.277800833333288</c:v>
                </c:pt>
                <c:pt idx="12831">
                  <c:v>71.283356388888848</c:v>
                </c:pt>
                <c:pt idx="12832">
                  <c:v>71.28891194444445</c:v>
                </c:pt>
                <c:pt idx="12833">
                  <c:v>71.294467500000025</c:v>
                </c:pt>
                <c:pt idx="12834">
                  <c:v>71.30002277777777</c:v>
                </c:pt>
                <c:pt idx="12835">
                  <c:v>71.305578611111088</c:v>
                </c:pt>
                <c:pt idx="12836">
                  <c:v>71.311154444444497</c:v>
                </c:pt>
                <c:pt idx="12837">
                  <c:v>71.316692500000002</c:v>
                </c:pt>
                <c:pt idx="12838">
                  <c:v>71.322266944444408</c:v>
                </c:pt>
                <c:pt idx="12839">
                  <c:v>71.327801388888858</c:v>
                </c:pt>
                <c:pt idx="12840">
                  <c:v>71.333374722222189</c:v>
                </c:pt>
                <c:pt idx="12841">
                  <c:v>71.338931111108806</c:v>
                </c:pt>
                <c:pt idx="12842">
                  <c:v>71.344473055555554</c:v>
                </c:pt>
                <c:pt idx="12843">
                  <c:v>71.350023055555553</c:v>
                </c:pt>
                <c:pt idx="12844">
                  <c:v>71.355588055552346</c:v>
                </c:pt>
                <c:pt idx="12845">
                  <c:v>71.361134444444446</c:v>
                </c:pt>
                <c:pt idx="12846">
                  <c:v>71.366689722222233</c:v>
                </c:pt>
                <c:pt idx="12847">
                  <c:v>71.372244722222149</c:v>
                </c:pt>
                <c:pt idx="12848">
                  <c:v>71.37780027777778</c:v>
                </c:pt>
                <c:pt idx="12849">
                  <c:v>71.383356944444358</c:v>
                </c:pt>
                <c:pt idx="12850">
                  <c:v>71.388912499999989</c:v>
                </c:pt>
                <c:pt idx="12851">
                  <c:v>71.394467500000005</c:v>
                </c:pt>
                <c:pt idx="12852">
                  <c:v>71.400023888888896</c:v>
                </c:pt>
                <c:pt idx="12853">
                  <c:v>71.405579444444442</c:v>
                </c:pt>
                <c:pt idx="12854">
                  <c:v>71.411134444444627</c:v>
                </c:pt>
                <c:pt idx="12855">
                  <c:v>71.416706944444442</c:v>
                </c:pt>
                <c:pt idx="12856">
                  <c:v>71.422245277777776</c:v>
                </c:pt>
                <c:pt idx="12857">
                  <c:v>71.427801666666653</c:v>
                </c:pt>
                <c:pt idx="12858">
                  <c:v>71.4333575</c:v>
                </c:pt>
                <c:pt idx="12859">
                  <c:v>71.438927500000005</c:v>
                </c:pt>
                <c:pt idx="12860">
                  <c:v>71.444467222222627</c:v>
                </c:pt>
                <c:pt idx="12861">
                  <c:v>71.450023611113508</c:v>
                </c:pt>
                <c:pt idx="12862">
                  <c:v>71.455578055552678</c:v>
                </c:pt>
                <c:pt idx="12863">
                  <c:v>71.461171388888886</c:v>
                </c:pt>
                <c:pt idx="12864">
                  <c:v>71.466689166666669</c:v>
                </c:pt>
                <c:pt idx="12865">
                  <c:v>71.472245555555489</c:v>
                </c:pt>
                <c:pt idx="12866">
                  <c:v>71.477800833333319</c:v>
                </c:pt>
                <c:pt idx="12867">
                  <c:v>71.483357777777769</c:v>
                </c:pt>
                <c:pt idx="12868">
                  <c:v>71.488911944444453</c:v>
                </c:pt>
                <c:pt idx="12869">
                  <c:v>71.494487777777792</c:v>
                </c:pt>
                <c:pt idx="12870">
                  <c:v>71.500023055555573</c:v>
                </c:pt>
                <c:pt idx="12871">
                  <c:v>71.505600000000001</c:v>
                </c:pt>
                <c:pt idx="12872">
                  <c:v>71.511145277778027</c:v>
                </c:pt>
                <c:pt idx="12873">
                  <c:v>71.516709444444444</c:v>
                </c:pt>
                <c:pt idx="12874">
                  <c:v>71.522263055555555</c:v>
                </c:pt>
                <c:pt idx="12875">
                  <c:v>71.527801111111089</c:v>
                </c:pt>
                <c:pt idx="12876">
                  <c:v>71.53335749999998</c:v>
                </c:pt>
                <c:pt idx="12877">
                  <c:v>71.538912222222208</c:v>
                </c:pt>
                <c:pt idx="12878">
                  <c:v>71.544467500000025</c:v>
                </c:pt>
                <c:pt idx="12879">
                  <c:v>71.550022499999983</c:v>
                </c:pt>
                <c:pt idx="12880">
                  <c:v>71.555578611111088</c:v>
                </c:pt>
                <c:pt idx="12881">
                  <c:v>71.561155833333331</c:v>
                </c:pt>
                <c:pt idx="12882">
                  <c:v>71.566696666666672</c:v>
                </c:pt>
                <c:pt idx="12883">
                  <c:v>71.572263611111126</c:v>
                </c:pt>
                <c:pt idx="12884">
                  <c:v>71.577812222222178</c:v>
                </c:pt>
                <c:pt idx="12885">
                  <c:v>71.583355833333258</c:v>
                </c:pt>
                <c:pt idx="12886">
                  <c:v>71.588926944444438</c:v>
                </c:pt>
                <c:pt idx="12887">
                  <c:v>71.594485277777792</c:v>
                </c:pt>
                <c:pt idx="12888">
                  <c:v>71.600023055555553</c:v>
                </c:pt>
                <c:pt idx="12889">
                  <c:v>71.605578055551987</c:v>
                </c:pt>
                <c:pt idx="12890">
                  <c:v>71.611133611111327</c:v>
                </c:pt>
                <c:pt idx="12891">
                  <c:v>71.616691111111109</c:v>
                </c:pt>
                <c:pt idx="12892">
                  <c:v>71.622265277777771</c:v>
                </c:pt>
                <c:pt idx="12893">
                  <c:v>71.627819722222213</c:v>
                </c:pt>
                <c:pt idx="12894">
                  <c:v>71.633361388888858</c:v>
                </c:pt>
                <c:pt idx="12895">
                  <c:v>71.638912222222189</c:v>
                </c:pt>
                <c:pt idx="12896">
                  <c:v>71.644478611111111</c:v>
                </c:pt>
                <c:pt idx="12897">
                  <c:v>71.650033888888558</c:v>
                </c:pt>
                <c:pt idx="12898">
                  <c:v>71.655578611110258</c:v>
                </c:pt>
                <c:pt idx="12899">
                  <c:v>71.661135277777774</c:v>
                </c:pt>
                <c:pt idx="12900">
                  <c:v>71.666691111111078</c:v>
                </c:pt>
                <c:pt idx="12901">
                  <c:v>71.672245277777748</c:v>
                </c:pt>
                <c:pt idx="12902">
                  <c:v>71.677801111108806</c:v>
                </c:pt>
                <c:pt idx="12903">
                  <c:v>71.683356111110058</c:v>
                </c:pt>
                <c:pt idx="12904">
                  <c:v>71.688913611111133</c:v>
                </c:pt>
                <c:pt idx="12905">
                  <c:v>71.694467500000002</c:v>
                </c:pt>
                <c:pt idx="12906">
                  <c:v>71.700023611113508</c:v>
                </c:pt>
                <c:pt idx="12907">
                  <c:v>71.705579722222211</c:v>
                </c:pt>
                <c:pt idx="12908">
                  <c:v>71.711134166666668</c:v>
                </c:pt>
                <c:pt idx="12909">
                  <c:v>71.716692777777794</c:v>
                </c:pt>
                <c:pt idx="12910">
                  <c:v>71.722246111111119</c:v>
                </c:pt>
                <c:pt idx="12911">
                  <c:v>71.727801111111049</c:v>
                </c:pt>
                <c:pt idx="12912">
                  <c:v>71.733373611111105</c:v>
                </c:pt>
                <c:pt idx="12913">
                  <c:v>71.738929999999996</c:v>
                </c:pt>
                <c:pt idx="12914">
                  <c:v>71.74446833333333</c:v>
                </c:pt>
                <c:pt idx="12915">
                  <c:v>71.750025277777794</c:v>
                </c:pt>
                <c:pt idx="12916">
                  <c:v>71.755581944444359</c:v>
                </c:pt>
                <c:pt idx="12917">
                  <c:v>71.76113416666665</c:v>
                </c:pt>
                <c:pt idx="12918">
                  <c:v>71.766689722222225</c:v>
                </c:pt>
                <c:pt idx="12919">
                  <c:v>71.772246388888888</c:v>
                </c:pt>
                <c:pt idx="12920">
                  <c:v>71.777801666666619</c:v>
                </c:pt>
                <c:pt idx="12921">
                  <c:v>71.783376388888158</c:v>
                </c:pt>
                <c:pt idx="12922">
                  <c:v>71.788933333333318</c:v>
                </c:pt>
                <c:pt idx="12923">
                  <c:v>71.794466944444466</c:v>
                </c:pt>
                <c:pt idx="12924">
                  <c:v>71.800038333330619</c:v>
                </c:pt>
                <c:pt idx="12925">
                  <c:v>71.805588611111119</c:v>
                </c:pt>
                <c:pt idx="12926">
                  <c:v>71.811136944444442</c:v>
                </c:pt>
                <c:pt idx="12927">
                  <c:v>71.816688888888848</c:v>
                </c:pt>
                <c:pt idx="12928">
                  <c:v>71.822244444444408</c:v>
                </c:pt>
                <c:pt idx="12929">
                  <c:v>71.827800833333058</c:v>
                </c:pt>
                <c:pt idx="12930">
                  <c:v>71.833355833333258</c:v>
                </c:pt>
                <c:pt idx="12931">
                  <c:v>71.838924166666658</c:v>
                </c:pt>
                <c:pt idx="12932">
                  <c:v>71.844478055555058</c:v>
                </c:pt>
                <c:pt idx="12933">
                  <c:v>71.850030833330933</c:v>
                </c:pt>
                <c:pt idx="12934">
                  <c:v>71.855580277777719</c:v>
                </c:pt>
                <c:pt idx="12935">
                  <c:v>71.861135555555549</c:v>
                </c:pt>
                <c:pt idx="12936">
                  <c:v>71.866698055555489</c:v>
                </c:pt>
                <c:pt idx="12937">
                  <c:v>71.872245277777779</c:v>
                </c:pt>
                <c:pt idx="12938">
                  <c:v>71.877801388888358</c:v>
                </c:pt>
                <c:pt idx="12939">
                  <c:v>71.883356111110658</c:v>
                </c:pt>
                <c:pt idx="12940">
                  <c:v>71.888911111110858</c:v>
                </c:pt>
                <c:pt idx="12941">
                  <c:v>71.89448166666665</c:v>
                </c:pt>
                <c:pt idx="12942">
                  <c:v>71.900043611111627</c:v>
                </c:pt>
                <c:pt idx="12943">
                  <c:v>71.905591111111079</c:v>
                </c:pt>
                <c:pt idx="12944">
                  <c:v>71.911134722222627</c:v>
                </c:pt>
                <c:pt idx="12945">
                  <c:v>71.916689722222827</c:v>
                </c:pt>
                <c:pt idx="12946">
                  <c:v>71.922245277777776</c:v>
                </c:pt>
                <c:pt idx="12947">
                  <c:v>71.92780194444444</c:v>
                </c:pt>
                <c:pt idx="12948">
                  <c:v>71.933356388888882</c:v>
                </c:pt>
                <c:pt idx="12949">
                  <c:v>71.938911666666669</c:v>
                </c:pt>
                <c:pt idx="12950">
                  <c:v>71.944466666666727</c:v>
                </c:pt>
                <c:pt idx="12951">
                  <c:v>71.950033333333309</c:v>
                </c:pt>
                <c:pt idx="12952">
                  <c:v>71.955591111111048</c:v>
                </c:pt>
                <c:pt idx="12953">
                  <c:v>71.961133611113738</c:v>
                </c:pt>
                <c:pt idx="12954">
                  <c:v>71.966688888888882</c:v>
                </c:pt>
                <c:pt idx="12955">
                  <c:v>71.972244444444442</c:v>
                </c:pt>
                <c:pt idx="12956">
                  <c:v>71.97780166666665</c:v>
                </c:pt>
                <c:pt idx="12957">
                  <c:v>71.983356666666651</c:v>
                </c:pt>
                <c:pt idx="12958">
                  <c:v>71.988932222222218</c:v>
                </c:pt>
                <c:pt idx="12959">
                  <c:v>71.994487500000005</c:v>
                </c:pt>
                <c:pt idx="12960">
                  <c:v>72.0000225</c:v>
                </c:pt>
                <c:pt idx="12961">
                  <c:v>72.005577777777759</c:v>
                </c:pt>
                <c:pt idx="12962">
                  <c:v>72.011133333333333</c:v>
                </c:pt>
                <c:pt idx="12963">
                  <c:v>72.016688888888879</c:v>
                </c:pt>
                <c:pt idx="12964">
                  <c:v>72.022245277777785</c:v>
                </c:pt>
                <c:pt idx="12965">
                  <c:v>72.027800555555558</c:v>
                </c:pt>
                <c:pt idx="12966">
                  <c:v>72.033356111111019</c:v>
                </c:pt>
                <c:pt idx="12967">
                  <c:v>72.038911111111048</c:v>
                </c:pt>
                <c:pt idx="12968">
                  <c:v>72.044467500000025</c:v>
                </c:pt>
                <c:pt idx="12969">
                  <c:v>72.050023611111527</c:v>
                </c:pt>
                <c:pt idx="12970">
                  <c:v>72.055599166665758</c:v>
                </c:pt>
                <c:pt idx="12971">
                  <c:v>72.061152777777792</c:v>
                </c:pt>
                <c:pt idx="12972">
                  <c:v>72.066710277777773</c:v>
                </c:pt>
                <c:pt idx="12973">
                  <c:v>72.072269166666658</c:v>
                </c:pt>
                <c:pt idx="12974">
                  <c:v>72.077806666666618</c:v>
                </c:pt>
                <c:pt idx="12975">
                  <c:v>72.083365833333318</c:v>
                </c:pt>
                <c:pt idx="12976">
                  <c:v>72.088911111111088</c:v>
                </c:pt>
                <c:pt idx="12977">
                  <c:v>72.094467222222221</c:v>
                </c:pt>
                <c:pt idx="12978">
                  <c:v>72.100024166666458</c:v>
                </c:pt>
                <c:pt idx="12979">
                  <c:v>72.105577777775565</c:v>
                </c:pt>
                <c:pt idx="12980">
                  <c:v>72.111144722222221</c:v>
                </c:pt>
                <c:pt idx="12981">
                  <c:v>72.11669333333333</c:v>
                </c:pt>
                <c:pt idx="12982">
                  <c:v>72.122249722222179</c:v>
                </c:pt>
                <c:pt idx="12983">
                  <c:v>72.127801388888358</c:v>
                </c:pt>
                <c:pt idx="12984">
                  <c:v>72.133355555553138</c:v>
                </c:pt>
                <c:pt idx="12985">
                  <c:v>72.138913055555548</c:v>
                </c:pt>
                <c:pt idx="12986">
                  <c:v>72.144468888888881</c:v>
                </c:pt>
                <c:pt idx="12987">
                  <c:v>72.150023333333309</c:v>
                </c:pt>
                <c:pt idx="12988">
                  <c:v>72.155578611110258</c:v>
                </c:pt>
                <c:pt idx="12989">
                  <c:v>72.161154166666648</c:v>
                </c:pt>
                <c:pt idx="12990">
                  <c:v>72.166703055555558</c:v>
                </c:pt>
                <c:pt idx="12991">
                  <c:v>72.172265833332958</c:v>
                </c:pt>
                <c:pt idx="12992">
                  <c:v>72.177800555552707</c:v>
                </c:pt>
                <c:pt idx="12993">
                  <c:v>72.183376388886344</c:v>
                </c:pt>
                <c:pt idx="12994">
                  <c:v>72.188948888886259</c:v>
                </c:pt>
                <c:pt idx="12995">
                  <c:v>72.194467777777774</c:v>
                </c:pt>
                <c:pt idx="12996">
                  <c:v>72.200023055555562</c:v>
                </c:pt>
                <c:pt idx="12997">
                  <c:v>72.205596111111078</c:v>
                </c:pt>
                <c:pt idx="12998">
                  <c:v>72.211149444446576</c:v>
                </c:pt>
                <c:pt idx="12999">
                  <c:v>72.216700555555548</c:v>
                </c:pt>
                <c:pt idx="13000">
                  <c:v>72.222245277777787</c:v>
                </c:pt>
                <c:pt idx="13001">
                  <c:v>72.227800833333319</c:v>
                </c:pt>
                <c:pt idx="13002">
                  <c:v>72.233357499999983</c:v>
                </c:pt>
                <c:pt idx="13003">
                  <c:v>72.238911666666652</c:v>
                </c:pt>
                <c:pt idx="13004">
                  <c:v>72.244469722223627</c:v>
                </c:pt>
                <c:pt idx="13005">
                  <c:v>72.250023055555573</c:v>
                </c:pt>
                <c:pt idx="13006">
                  <c:v>72.25559777777778</c:v>
                </c:pt>
                <c:pt idx="13007">
                  <c:v>72.261133888888892</c:v>
                </c:pt>
                <c:pt idx="13008">
                  <c:v>72.266711388888879</c:v>
                </c:pt>
                <c:pt idx="13009">
                  <c:v>72.272255833333318</c:v>
                </c:pt>
                <c:pt idx="13010">
                  <c:v>72.277811944444409</c:v>
                </c:pt>
                <c:pt idx="13011">
                  <c:v>72.283360277777774</c:v>
                </c:pt>
                <c:pt idx="13012">
                  <c:v>72.288912222222208</c:v>
                </c:pt>
                <c:pt idx="13013">
                  <c:v>72.294467222222224</c:v>
                </c:pt>
                <c:pt idx="13014">
                  <c:v>72.300024166666589</c:v>
                </c:pt>
                <c:pt idx="13015">
                  <c:v>72.305577777777458</c:v>
                </c:pt>
                <c:pt idx="13016">
                  <c:v>72.311133888888904</c:v>
                </c:pt>
                <c:pt idx="13017">
                  <c:v>72.316691388888884</c:v>
                </c:pt>
                <c:pt idx="13018">
                  <c:v>72.322245277777782</c:v>
                </c:pt>
                <c:pt idx="13019">
                  <c:v>72.327801944444388</c:v>
                </c:pt>
                <c:pt idx="13020">
                  <c:v>72.333356388888888</c:v>
                </c:pt>
                <c:pt idx="13021">
                  <c:v>72.338911944444419</c:v>
                </c:pt>
                <c:pt idx="13022">
                  <c:v>72.344467500000007</c:v>
                </c:pt>
                <c:pt idx="13023">
                  <c:v>72.35002333333334</c:v>
                </c:pt>
                <c:pt idx="13024">
                  <c:v>72.355577777775565</c:v>
                </c:pt>
                <c:pt idx="13025">
                  <c:v>72.361133888888887</c:v>
                </c:pt>
                <c:pt idx="13026">
                  <c:v>72.366689166666589</c:v>
                </c:pt>
                <c:pt idx="13027">
                  <c:v>72.372244999999978</c:v>
                </c:pt>
                <c:pt idx="13028">
                  <c:v>72.377801944444258</c:v>
                </c:pt>
                <c:pt idx="13029">
                  <c:v>72.383365833333258</c:v>
                </c:pt>
                <c:pt idx="13030">
                  <c:v>72.388925833333289</c:v>
                </c:pt>
                <c:pt idx="13031">
                  <c:v>72.394478333332458</c:v>
                </c:pt>
                <c:pt idx="13032">
                  <c:v>72.400028611111125</c:v>
                </c:pt>
                <c:pt idx="13033">
                  <c:v>72.405588055553295</c:v>
                </c:pt>
                <c:pt idx="13034">
                  <c:v>72.411143888889427</c:v>
                </c:pt>
                <c:pt idx="13035">
                  <c:v>72.416690000000727</c:v>
                </c:pt>
                <c:pt idx="13036">
                  <c:v>72.422245555555548</c:v>
                </c:pt>
                <c:pt idx="13037">
                  <c:v>72.427817500000003</c:v>
                </c:pt>
                <c:pt idx="13038">
                  <c:v>72.433358055555559</c:v>
                </c:pt>
                <c:pt idx="13039">
                  <c:v>72.438911111111111</c:v>
                </c:pt>
                <c:pt idx="13040">
                  <c:v>72.444467777778527</c:v>
                </c:pt>
                <c:pt idx="13041">
                  <c:v>72.450023611113508</c:v>
                </c:pt>
                <c:pt idx="13042">
                  <c:v>72.455579444444453</c:v>
                </c:pt>
                <c:pt idx="13043">
                  <c:v>72.461135277777927</c:v>
                </c:pt>
                <c:pt idx="13044">
                  <c:v>72.466690000000227</c:v>
                </c:pt>
                <c:pt idx="13045">
                  <c:v>72.472246666666649</c:v>
                </c:pt>
                <c:pt idx="13046">
                  <c:v>72.477814999999993</c:v>
                </c:pt>
                <c:pt idx="13047">
                  <c:v>72.483368611111132</c:v>
                </c:pt>
                <c:pt idx="13048">
                  <c:v>72.48892166666667</c:v>
                </c:pt>
                <c:pt idx="13049">
                  <c:v>72.494467500000027</c:v>
                </c:pt>
                <c:pt idx="13050">
                  <c:v>72.500024166666648</c:v>
                </c:pt>
                <c:pt idx="13051">
                  <c:v>72.50557944444445</c:v>
                </c:pt>
                <c:pt idx="13052">
                  <c:v>72.511134999999996</c:v>
                </c:pt>
                <c:pt idx="13053">
                  <c:v>72.516690833333328</c:v>
                </c:pt>
                <c:pt idx="13054">
                  <c:v>72.522245277777785</c:v>
                </c:pt>
                <c:pt idx="13055">
                  <c:v>72.527801666666619</c:v>
                </c:pt>
                <c:pt idx="13056">
                  <c:v>72.533374722222149</c:v>
                </c:pt>
                <c:pt idx="13057">
                  <c:v>72.538921111111108</c:v>
                </c:pt>
                <c:pt idx="13058">
                  <c:v>72.544479999999993</c:v>
                </c:pt>
                <c:pt idx="13059">
                  <c:v>72.550024444444446</c:v>
                </c:pt>
                <c:pt idx="13060">
                  <c:v>72.555578333330388</c:v>
                </c:pt>
                <c:pt idx="13061">
                  <c:v>72.561134722222221</c:v>
                </c:pt>
                <c:pt idx="13062">
                  <c:v>72.566689166666649</c:v>
                </c:pt>
                <c:pt idx="13063">
                  <c:v>72.572249444444438</c:v>
                </c:pt>
                <c:pt idx="13064">
                  <c:v>72.577808055552765</c:v>
                </c:pt>
                <c:pt idx="13065">
                  <c:v>72.583356388888888</c:v>
                </c:pt>
                <c:pt idx="13066">
                  <c:v>72.588912499999978</c:v>
                </c:pt>
                <c:pt idx="13067">
                  <c:v>72.594467777777794</c:v>
                </c:pt>
                <c:pt idx="13068">
                  <c:v>72.600039722222178</c:v>
                </c:pt>
                <c:pt idx="13069">
                  <c:v>72.605584166663917</c:v>
                </c:pt>
                <c:pt idx="13070">
                  <c:v>72.611135277777777</c:v>
                </c:pt>
                <c:pt idx="13071">
                  <c:v>72.616689166666589</c:v>
                </c:pt>
                <c:pt idx="13072">
                  <c:v>72.622246111110258</c:v>
                </c:pt>
                <c:pt idx="13073">
                  <c:v>72.627810555555158</c:v>
                </c:pt>
                <c:pt idx="13074">
                  <c:v>72.633358055552605</c:v>
                </c:pt>
                <c:pt idx="13075">
                  <c:v>72.638911666666658</c:v>
                </c:pt>
                <c:pt idx="13076">
                  <c:v>72.644468333333279</c:v>
                </c:pt>
                <c:pt idx="13077">
                  <c:v>72.65002305555555</c:v>
                </c:pt>
                <c:pt idx="13078">
                  <c:v>72.655581111108305</c:v>
                </c:pt>
                <c:pt idx="13079">
                  <c:v>72.661134722222215</c:v>
                </c:pt>
                <c:pt idx="13080">
                  <c:v>72.666690833333249</c:v>
                </c:pt>
                <c:pt idx="13081">
                  <c:v>72.672244722222189</c:v>
                </c:pt>
                <c:pt idx="13082">
                  <c:v>72.677801666665758</c:v>
                </c:pt>
                <c:pt idx="13083">
                  <c:v>72.683368611111078</c:v>
                </c:pt>
                <c:pt idx="13084">
                  <c:v>72.688920277777783</c:v>
                </c:pt>
                <c:pt idx="13085">
                  <c:v>72.694470833332858</c:v>
                </c:pt>
                <c:pt idx="13086">
                  <c:v>72.700024722222224</c:v>
                </c:pt>
                <c:pt idx="13087">
                  <c:v>72.705578055552678</c:v>
                </c:pt>
                <c:pt idx="13088">
                  <c:v>72.711134444444497</c:v>
                </c:pt>
                <c:pt idx="13089">
                  <c:v>72.716688888888882</c:v>
                </c:pt>
                <c:pt idx="13090">
                  <c:v>72.722246111111119</c:v>
                </c:pt>
                <c:pt idx="13091">
                  <c:v>72.727800555555518</c:v>
                </c:pt>
                <c:pt idx="13092">
                  <c:v>72.733356111111078</c:v>
                </c:pt>
                <c:pt idx="13093">
                  <c:v>72.738911944444453</c:v>
                </c:pt>
                <c:pt idx="13094">
                  <c:v>72.74448805555555</c:v>
                </c:pt>
                <c:pt idx="13095">
                  <c:v>72.750027500000002</c:v>
                </c:pt>
                <c:pt idx="13096">
                  <c:v>72.755584999999982</c:v>
                </c:pt>
                <c:pt idx="13097">
                  <c:v>72.761135833333341</c:v>
                </c:pt>
                <c:pt idx="13098">
                  <c:v>72.766689999999997</c:v>
                </c:pt>
                <c:pt idx="13099">
                  <c:v>72.772245555555358</c:v>
                </c:pt>
                <c:pt idx="13100">
                  <c:v>72.777800555555558</c:v>
                </c:pt>
                <c:pt idx="13101">
                  <c:v>72.783356944444449</c:v>
                </c:pt>
                <c:pt idx="13102">
                  <c:v>72.788912499999981</c:v>
                </c:pt>
                <c:pt idx="13103">
                  <c:v>72.794468055555555</c:v>
                </c:pt>
                <c:pt idx="13104">
                  <c:v>72.800022222222211</c:v>
                </c:pt>
                <c:pt idx="13105">
                  <c:v>72.805578611111088</c:v>
                </c:pt>
                <c:pt idx="13106">
                  <c:v>72.811134722222221</c:v>
                </c:pt>
                <c:pt idx="13107">
                  <c:v>72.816690277777795</c:v>
                </c:pt>
                <c:pt idx="13108">
                  <c:v>72.822266111111048</c:v>
                </c:pt>
                <c:pt idx="13109">
                  <c:v>72.82782222222221</c:v>
                </c:pt>
                <c:pt idx="13110">
                  <c:v>72.833366388888848</c:v>
                </c:pt>
                <c:pt idx="13111">
                  <c:v>72.838912222222149</c:v>
                </c:pt>
                <c:pt idx="13112">
                  <c:v>72.844467499999993</c:v>
                </c:pt>
                <c:pt idx="13113">
                  <c:v>72.850022222222208</c:v>
                </c:pt>
                <c:pt idx="13114">
                  <c:v>72.855584444444418</c:v>
                </c:pt>
                <c:pt idx="13115">
                  <c:v>72.861133888888887</c:v>
                </c:pt>
                <c:pt idx="13116">
                  <c:v>72.866688888888888</c:v>
                </c:pt>
                <c:pt idx="13117">
                  <c:v>72.872245555552865</c:v>
                </c:pt>
                <c:pt idx="13118">
                  <c:v>72.877801111110458</c:v>
                </c:pt>
                <c:pt idx="13119">
                  <c:v>72.883356944444358</c:v>
                </c:pt>
                <c:pt idx="13120">
                  <c:v>72.888911944444388</c:v>
                </c:pt>
                <c:pt idx="13121">
                  <c:v>72.89446749999999</c:v>
                </c:pt>
                <c:pt idx="13122">
                  <c:v>72.900022500000006</c:v>
                </c:pt>
                <c:pt idx="13123">
                  <c:v>72.905578333332258</c:v>
                </c:pt>
                <c:pt idx="13124">
                  <c:v>72.911133888888926</c:v>
                </c:pt>
                <c:pt idx="13125">
                  <c:v>72.916688888888899</c:v>
                </c:pt>
                <c:pt idx="13126">
                  <c:v>72.922245000000004</c:v>
                </c:pt>
                <c:pt idx="13127">
                  <c:v>72.927807222222228</c:v>
                </c:pt>
                <c:pt idx="13128">
                  <c:v>72.9333575</c:v>
                </c:pt>
                <c:pt idx="13129">
                  <c:v>72.938912222222214</c:v>
                </c:pt>
                <c:pt idx="13130">
                  <c:v>72.944467500000627</c:v>
                </c:pt>
                <c:pt idx="13131">
                  <c:v>72.950023611113537</c:v>
                </c:pt>
                <c:pt idx="13132">
                  <c:v>72.955581111111059</c:v>
                </c:pt>
                <c:pt idx="13133">
                  <c:v>72.961134166666668</c:v>
                </c:pt>
                <c:pt idx="13134">
                  <c:v>72.966689444444526</c:v>
                </c:pt>
                <c:pt idx="13135">
                  <c:v>72.972248333332658</c:v>
                </c:pt>
                <c:pt idx="13136">
                  <c:v>72.977801111111049</c:v>
                </c:pt>
                <c:pt idx="13137">
                  <c:v>72.983356111111078</c:v>
                </c:pt>
                <c:pt idx="13138">
                  <c:v>72.988912222222211</c:v>
                </c:pt>
                <c:pt idx="13139">
                  <c:v>72.99448805555555</c:v>
                </c:pt>
                <c:pt idx="13140">
                  <c:v>73.000041666666618</c:v>
                </c:pt>
                <c:pt idx="13141">
                  <c:v>73.005578888887158</c:v>
                </c:pt>
                <c:pt idx="13142">
                  <c:v>73.011135277777797</c:v>
                </c:pt>
                <c:pt idx="13143">
                  <c:v>73.016689722222225</c:v>
                </c:pt>
                <c:pt idx="13144">
                  <c:v>73.022245833333258</c:v>
                </c:pt>
                <c:pt idx="13145">
                  <c:v>73.027800833333288</c:v>
                </c:pt>
                <c:pt idx="13146">
                  <c:v>73.033355833333289</c:v>
                </c:pt>
                <c:pt idx="13147">
                  <c:v>73.038911944444408</c:v>
                </c:pt>
                <c:pt idx="13148">
                  <c:v>73.044467222222224</c:v>
                </c:pt>
                <c:pt idx="13149">
                  <c:v>73.050023055555556</c:v>
                </c:pt>
                <c:pt idx="13150">
                  <c:v>73.055579166664117</c:v>
                </c:pt>
                <c:pt idx="13151">
                  <c:v>73.061134166666648</c:v>
                </c:pt>
                <c:pt idx="13152">
                  <c:v>73.066691111111112</c:v>
                </c:pt>
                <c:pt idx="13153">
                  <c:v>73.07226277777778</c:v>
                </c:pt>
                <c:pt idx="13154">
                  <c:v>73.077802222222218</c:v>
                </c:pt>
                <c:pt idx="13155">
                  <c:v>73.083356111111058</c:v>
                </c:pt>
                <c:pt idx="13156">
                  <c:v>73.088911944444419</c:v>
                </c:pt>
                <c:pt idx="13157">
                  <c:v>73.094473888888899</c:v>
                </c:pt>
                <c:pt idx="13158">
                  <c:v>73.100023611111126</c:v>
                </c:pt>
                <c:pt idx="13159">
                  <c:v>73.105578611110758</c:v>
                </c:pt>
                <c:pt idx="13160">
                  <c:v>73.111135000000004</c:v>
                </c:pt>
                <c:pt idx="13161">
                  <c:v>73.116689999999991</c:v>
                </c:pt>
                <c:pt idx="13162">
                  <c:v>73.122245555552865</c:v>
                </c:pt>
                <c:pt idx="13163">
                  <c:v>73.127800555553009</c:v>
                </c:pt>
                <c:pt idx="13164">
                  <c:v>73.13336944444444</c:v>
                </c:pt>
                <c:pt idx="13165">
                  <c:v>73.138919166665858</c:v>
                </c:pt>
                <c:pt idx="13166">
                  <c:v>73.144468611111122</c:v>
                </c:pt>
                <c:pt idx="13167">
                  <c:v>73.150022499999949</c:v>
                </c:pt>
                <c:pt idx="13168">
                  <c:v>73.155581944442858</c:v>
                </c:pt>
                <c:pt idx="13169">
                  <c:v>73.161134722222229</c:v>
                </c:pt>
                <c:pt idx="13170">
                  <c:v>73.166701944443858</c:v>
                </c:pt>
                <c:pt idx="13171">
                  <c:v>73.172247777777358</c:v>
                </c:pt>
                <c:pt idx="13172">
                  <c:v>73.177807777777758</c:v>
                </c:pt>
                <c:pt idx="13173">
                  <c:v>73.183355555552765</c:v>
                </c:pt>
                <c:pt idx="13174">
                  <c:v>73.188913055555489</c:v>
                </c:pt>
                <c:pt idx="13175">
                  <c:v>73.194468333333319</c:v>
                </c:pt>
                <c:pt idx="13176">
                  <c:v>73.200022777777775</c:v>
                </c:pt>
                <c:pt idx="13177">
                  <c:v>73.205578888887658</c:v>
                </c:pt>
                <c:pt idx="13178">
                  <c:v>73.211133888888895</c:v>
                </c:pt>
                <c:pt idx="13179">
                  <c:v>73.216690833333331</c:v>
                </c:pt>
                <c:pt idx="13180">
                  <c:v>73.222265555555552</c:v>
                </c:pt>
                <c:pt idx="13181">
                  <c:v>73.227822222222215</c:v>
                </c:pt>
                <c:pt idx="13182">
                  <c:v>73.233378055552635</c:v>
                </c:pt>
                <c:pt idx="13183">
                  <c:v>73.238925555555554</c:v>
                </c:pt>
                <c:pt idx="13184">
                  <c:v>73.244467500000027</c:v>
                </c:pt>
                <c:pt idx="13185">
                  <c:v>73.250023055555545</c:v>
                </c:pt>
                <c:pt idx="13186">
                  <c:v>73.255579722222208</c:v>
                </c:pt>
                <c:pt idx="13187">
                  <c:v>73.261134999999996</c:v>
                </c:pt>
                <c:pt idx="13188">
                  <c:v>73.266690555555556</c:v>
                </c:pt>
                <c:pt idx="13189">
                  <c:v>73.272265555555549</c:v>
                </c:pt>
                <c:pt idx="13190">
                  <c:v>73.277821111111109</c:v>
                </c:pt>
                <c:pt idx="13191">
                  <c:v>73.283377777777758</c:v>
                </c:pt>
                <c:pt idx="13192">
                  <c:v>73.288928333333288</c:v>
                </c:pt>
                <c:pt idx="13193">
                  <c:v>73.294468611111327</c:v>
                </c:pt>
                <c:pt idx="13194">
                  <c:v>73.300023611111527</c:v>
                </c:pt>
                <c:pt idx="13195">
                  <c:v>73.305579999999978</c:v>
                </c:pt>
                <c:pt idx="13196">
                  <c:v>73.311155000000127</c:v>
                </c:pt>
                <c:pt idx="13197">
                  <c:v>73.31671</c:v>
                </c:pt>
                <c:pt idx="13198">
                  <c:v>73.32226666666665</c:v>
                </c:pt>
                <c:pt idx="13199">
                  <c:v>73.327816388888849</c:v>
                </c:pt>
                <c:pt idx="13200">
                  <c:v>73.333369166666458</c:v>
                </c:pt>
                <c:pt idx="13201">
                  <c:v>73.338933055555458</c:v>
                </c:pt>
                <c:pt idx="13202">
                  <c:v>73.344487500000014</c:v>
                </c:pt>
                <c:pt idx="13203">
                  <c:v>73.350032499999458</c:v>
                </c:pt>
                <c:pt idx="13204">
                  <c:v>73.355584444444418</c:v>
                </c:pt>
                <c:pt idx="13205">
                  <c:v>73.361135277777777</c:v>
                </c:pt>
                <c:pt idx="13206">
                  <c:v>73.366690833333308</c:v>
                </c:pt>
                <c:pt idx="13207">
                  <c:v>73.372245277777779</c:v>
                </c:pt>
                <c:pt idx="13208">
                  <c:v>73.377800833332458</c:v>
                </c:pt>
                <c:pt idx="13209">
                  <c:v>73.383377499998858</c:v>
                </c:pt>
                <c:pt idx="13210">
                  <c:v>73.388933333332858</c:v>
                </c:pt>
                <c:pt idx="13211">
                  <c:v>73.394468611111122</c:v>
                </c:pt>
                <c:pt idx="13212">
                  <c:v>73.400049166666648</c:v>
                </c:pt>
                <c:pt idx="13213">
                  <c:v>73.405599166666619</c:v>
                </c:pt>
                <c:pt idx="13214">
                  <c:v>73.411133888888926</c:v>
                </c:pt>
                <c:pt idx="13215">
                  <c:v>73.416689444444827</c:v>
                </c:pt>
                <c:pt idx="13216">
                  <c:v>73.422244444444445</c:v>
                </c:pt>
                <c:pt idx="13217">
                  <c:v>73.427802777777785</c:v>
                </c:pt>
                <c:pt idx="13218">
                  <c:v>73.433356111111109</c:v>
                </c:pt>
                <c:pt idx="13219">
                  <c:v>73.438932777777779</c:v>
                </c:pt>
                <c:pt idx="13220">
                  <c:v>73.444466944444727</c:v>
                </c:pt>
                <c:pt idx="13221">
                  <c:v>73.450024166666651</c:v>
                </c:pt>
                <c:pt idx="13222">
                  <c:v>73.45559999999999</c:v>
                </c:pt>
                <c:pt idx="13223">
                  <c:v>73.461136111111117</c:v>
                </c:pt>
                <c:pt idx="13224">
                  <c:v>73.466689444444526</c:v>
                </c:pt>
                <c:pt idx="13225">
                  <c:v>73.472266666666656</c:v>
                </c:pt>
                <c:pt idx="13226">
                  <c:v>73.477800555555518</c:v>
                </c:pt>
                <c:pt idx="13227">
                  <c:v>73.483356388888879</c:v>
                </c:pt>
                <c:pt idx="13228">
                  <c:v>73.488913055555557</c:v>
                </c:pt>
                <c:pt idx="13229">
                  <c:v>73.494466666666696</c:v>
                </c:pt>
                <c:pt idx="13230">
                  <c:v>73.500023055555545</c:v>
                </c:pt>
                <c:pt idx="13231">
                  <c:v>73.505594722222213</c:v>
                </c:pt>
                <c:pt idx="13232">
                  <c:v>73.511134999999996</c:v>
                </c:pt>
                <c:pt idx="13233">
                  <c:v>73.516689722222225</c:v>
                </c:pt>
                <c:pt idx="13234">
                  <c:v>73.522245833333258</c:v>
                </c:pt>
                <c:pt idx="13235">
                  <c:v>73.527815000000004</c:v>
                </c:pt>
                <c:pt idx="13236">
                  <c:v>73.533356666666648</c:v>
                </c:pt>
                <c:pt idx="13237">
                  <c:v>73.538911388888849</c:v>
                </c:pt>
                <c:pt idx="13238">
                  <c:v>73.544467222222224</c:v>
                </c:pt>
                <c:pt idx="13239">
                  <c:v>73.550023333333328</c:v>
                </c:pt>
                <c:pt idx="13240">
                  <c:v>73.555579722222149</c:v>
                </c:pt>
                <c:pt idx="13241">
                  <c:v>73.561133888888904</c:v>
                </c:pt>
                <c:pt idx="13242">
                  <c:v>73.566689999999994</c:v>
                </c:pt>
                <c:pt idx="13243">
                  <c:v>73.572245277777768</c:v>
                </c:pt>
                <c:pt idx="13244">
                  <c:v>73.577801111110958</c:v>
                </c:pt>
                <c:pt idx="13245">
                  <c:v>73.583356944444418</c:v>
                </c:pt>
                <c:pt idx="13246">
                  <c:v>73.588928055555158</c:v>
                </c:pt>
                <c:pt idx="13247">
                  <c:v>73.594471111111119</c:v>
                </c:pt>
                <c:pt idx="13248">
                  <c:v>73.600024166666458</c:v>
                </c:pt>
                <c:pt idx="13249">
                  <c:v>73.605578611110758</c:v>
                </c:pt>
                <c:pt idx="13250">
                  <c:v>73.611134722222232</c:v>
                </c:pt>
                <c:pt idx="13251">
                  <c:v>73.616689722222233</c:v>
                </c:pt>
                <c:pt idx="13252">
                  <c:v>73.622245833332258</c:v>
                </c:pt>
                <c:pt idx="13253">
                  <c:v>73.627801388888358</c:v>
                </c:pt>
                <c:pt idx="13254">
                  <c:v>73.633356666666558</c:v>
                </c:pt>
                <c:pt idx="13255">
                  <c:v>73.638932499999058</c:v>
                </c:pt>
                <c:pt idx="13256">
                  <c:v>73.644484166666658</c:v>
                </c:pt>
                <c:pt idx="13257">
                  <c:v>73.650045833332058</c:v>
                </c:pt>
                <c:pt idx="13258">
                  <c:v>73.655578888885827</c:v>
                </c:pt>
                <c:pt idx="13259">
                  <c:v>73.661134722222229</c:v>
                </c:pt>
                <c:pt idx="13260">
                  <c:v>73.666689722222216</c:v>
                </c:pt>
                <c:pt idx="13261">
                  <c:v>73.672244722222189</c:v>
                </c:pt>
                <c:pt idx="13262">
                  <c:v>73.677800277777749</c:v>
                </c:pt>
                <c:pt idx="13263">
                  <c:v>73.683356388888058</c:v>
                </c:pt>
                <c:pt idx="13264">
                  <c:v>73.688911944444158</c:v>
                </c:pt>
                <c:pt idx="13265">
                  <c:v>73.694467777777774</c:v>
                </c:pt>
                <c:pt idx="13266">
                  <c:v>73.700022777777775</c:v>
                </c:pt>
                <c:pt idx="13267">
                  <c:v>73.705579722222211</c:v>
                </c:pt>
                <c:pt idx="13268">
                  <c:v>73.711134166666668</c:v>
                </c:pt>
                <c:pt idx="13269">
                  <c:v>73.716710277777793</c:v>
                </c:pt>
                <c:pt idx="13270">
                  <c:v>73.722265833333338</c:v>
                </c:pt>
                <c:pt idx="13271">
                  <c:v>73.727801388888878</c:v>
                </c:pt>
                <c:pt idx="13272">
                  <c:v>73.733356944444452</c:v>
                </c:pt>
                <c:pt idx="13273">
                  <c:v>73.738913888888902</c:v>
                </c:pt>
                <c:pt idx="13274">
                  <c:v>73.744467500000027</c:v>
                </c:pt>
                <c:pt idx="13275">
                  <c:v>73.750023611113235</c:v>
                </c:pt>
                <c:pt idx="13276">
                  <c:v>73.755578888887158</c:v>
                </c:pt>
                <c:pt idx="13277">
                  <c:v>73.761134444444437</c:v>
                </c:pt>
                <c:pt idx="13278">
                  <c:v>73.766690555555556</c:v>
                </c:pt>
                <c:pt idx="13279">
                  <c:v>73.772246666666618</c:v>
                </c:pt>
                <c:pt idx="13280">
                  <c:v>73.777800833333288</c:v>
                </c:pt>
                <c:pt idx="13281">
                  <c:v>73.783366388888879</c:v>
                </c:pt>
                <c:pt idx="13282">
                  <c:v>73.788911944444408</c:v>
                </c:pt>
                <c:pt idx="13283">
                  <c:v>73.794468333333342</c:v>
                </c:pt>
                <c:pt idx="13284">
                  <c:v>73.800023333333328</c:v>
                </c:pt>
                <c:pt idx="13285">
                  <c:v>73.805598611111108</c:v>
                </c:pt>
                <c:pt idx="13286">
                  <c:v>73.811135000000007</c:v>
                </c:pt>
                <c:pt idx="13287">
                  <c:v>73.816690277777795</c:v>
                </c:pt>
                <c:pt idx="13288">
                  <c:v>73.822258055552808</c:v>
                </c:pt>
                <c:pt idx="13289">
                  <c:v>73.827804166665658</c:v>
                </c:pt>
                <c:pt idx="13290">
                  <c:v>73.833357222222219</c:v>
                </c:pt>
                <c:pt idx="13291">
                  <c:v>73.838911944444419</c:v>
                </c:pt>
                <c:pt idx="13292">
                  <c:v>73.844468611111125</c:v>
                </c:pt>
                <c:pt idx="13293">
                  <c:v>73.850024444444443</c:v>
                </c:pt>
                <c:pt idx="13294">
                  <c:v>73.855579166663816</c:v>
                </c:pt>
                <c:pt idx="13295">
                  <c:v>73.86115361111348</c:v>
                </c:pt>
                <c:pt idx="13296">
                  <c:v>73.866707777777748</c:v>
                </c:pt>
                <c:pt idx="13297">
                  <c:v>73.872262499999948</c:v>
                </c:pt>
                <c:pt idx="13298">
                  <c:v>73.877809166665358</c:v>
                </c:pt>
                <c:pt idx="13299">
                  <c:v>73.883356666666558</c:v>
                </c:pt>
                <c:pt idx="13300">
                  <c:v>73.888912777777719</c:v>
                </c:pt>
                <c:pt idx="13301">
                  <c:v>73.894467222222232</c:v>
                </c:pt>
                <c:pt idx="13302">
                  <c:v>73.900022777777792</c:v>
                </c:pt>
                <c:pt idx="13303">
                  <c:v>73.905578055552866</c:v>
                </c:pt>
                <c:pt idx="13304">
                  <c:v>73.911134444444627</c:v>
                </c:pt>
                <c:pt idx="13305">
                  <c:v>73.916701666666668</c:v>
                </c:pt>
                <c:pt idx="13306">
                  <c:v>73.922265833333341</c:v>
                </c:pt>
                <c:pt idx="13307">
                  <c:v>73.927813888888892</c:v>
                </c:pt>
                <c:pt idx="13308">
                  <c:v>73.933357777777772</c:v>
                </c:pt>
                <c:pt idx="13309">
                  <c:v>73.938912222222214</c:v>
                </c:pt>
                <c:pt idx="13310">
                  <c:v>73.944488333333311</c:v>
                </c:pt>
                <c:pt idx="13311">
                  <c:v>73.950041666666678</c:v>
                </c:pt>
                <c:pt idx="13312">
                  <c:v>73.955599166666659</c:v>
                </c:pt>
                <c:pt idx="13313">
                  <c:v>73.961154722223327</c:v>
                </c:pt>
                <c:pt idx="13314">
                  <c:v>73.966697777777796</c:v>
                </c:pt>
                <c:pt idx="13315">
                  <c:v>73.972245277777773</c:v>
                </c:pt>
                <c:pt idx="13316">
                  <c:v>73.977800833333319</c:v>
                </c:pt>
                <c:pt idx="13317">
                  <c:v>73.983356666666651</c:v>
                </c:pt>
                <c:pt idx="13318">
                  <c:v>73.988913055555557</c:v>
                </c:pt>
                <c:pt idx="13319">
                  <c:v>73.994469444446878</c:v>
                </c:pt>
                <c:pt idx="13320">
                  <c:v>74.000023055555545</c:v>
                </c:pt>
                <c:pt idx="13321">
                  <c:v>74.005578055552505</c:v>
                </c:pt>
                <c:pt idx="13322">
                  <c:v>74.01113416666665</c:v>
                </c:pt>
                <c:pt idx="13323">
                  <c:v>74.016713055555556</c:v>
                </c:pt>
                <c:pt idx="13324">
                  <c:v>74.022251111111089</c:v>
                </c:pt>
                <c:pt idx="13325">
                  <c:v>74.027802499999979</c:v>
                </c:pt>
                <c:pt idx="13326">
                  <c:v>74.033358333332558</c:v>
                </c:pt>
                <c:pt idx="13327">
                  <c:v>74.038911944444408</c:v>
                </c:pt>
                <c:pt idx="13328">
                  <c:v>74.044488055555519</c:v>
                </c:pt>
                <c:pt idx="13329">
                  <c:v>74.05002555555555</c:v>
                </c:pt>
                <c:pt idx="13330">
                  <c:v>74.05558222221984</c:v>
                </c:pt>
                <c:pt idx="13331">
                  <c:v>74.061134166666648</c:v>
                </c:pt>
                <c:pt idx="13332">
                  <c:v>74.066689999999994</c:v>
                </c:pt>
                <c:pt idx="13333">
                  <c:v>74.072244999999981</c:v>
                </c:pt>
                <c:pt idx="13334">
                  <c:v>74.077820833333348</c:v>
                </c:pt>
                <c:pt idx="13335">
                  <c:v>74.083357499999948</c:v>
                </c:pt>
                <c:pt idx="13336">
                  <c:v>74.088911944444419</c:v>
                </c:pt>
                <c:pt idx="13337">
                  <c:v>74.094475000000003</c:v>
                </c:pt>
                <c:pt idx="13338">
                  <c:v>74.100026388888878</c:v>
                </c:pt>
                <c:pt idx="13339">
                  <c:v>74.105579722222188</c:v>
                </c:pt>
                <c:pt idx="13340">
                  <c:v>74.111134444444431</c:v>
                </c:pt>
                <c:pt idx="13341">
                  <c:v>74.116689722222233</c:v>
                </c:pt>
                <c:pt idx="13342">
                  <c:v>74.122245277777779</c:v>
                </c:pt>
                <c:pt idx="13343">
                  <c:v>74.127800555553009</c:v>
                </c:pt>
                <c:pt idx="13344">
                  <c:v>74.133362777777748</c:v>
                </c:pt>
                <c:pt idx="13345">
                  <c:v>74.138911944444388</c:v>
                </c:pt>
                <c:pt idx="13346">
                  <c:v>74.144487777777783</c:v>
                </c:pt>
                <c:pt idx="13347">
                  <c:v>74.150023333333309</c:v>
                </c:pt>
                <c:pt idx="13348">
                  <c:v>74.155583055553095</c:v>
                </c:pt>
                <c:pt idx="13349">
                  <c:v>74.161145277777777</c:v>
                </c:pt>
                <c:pt idx="13350">
                  <c:v>74.166689722222216</c:v>
                </c:pt>
                <c:pt idx="13351">
                  <c:v>74.172244999999918</c:v>
                </c:pt>
                <c:pt idx="13352">
                  <c:v>74.177800833331105</c:v>
                </c:pt>
                <c:pt idx="13353">
                  <c:v>74.183356111110058</c:v>
                </c:pt>
                <c:pt idx="13354">
                  <c:v>74.188911388888258</c:v>
                </c:pt>
                <c:pt idx="13355">
                  <c:v>74.194467500000002</c:v>
                </c:pt>
                <c:pt idx="13356">
                  <c:v>74.200041666666678</c:v>
                </c:pt>
                <c:pt idx="13357">
                  <c:v>74.20559333333334</c:v>
                </c:pt>
                <c:pt idx="13358">
                  <c:v>74.211145000000627</c:v>
                </c:pt>
                <c:pt idx="13359">
                  <c:v>74.216703888888901</c:v>
                </c:pt>
                <c:pt idx="13360">
                  <c:v>74.222245000000001</c:v>
                </c:pt>
                <c:pt idx="13361">
                  <c:v>74.227800833333319</c:v>
                </c:pt>
                <c:pt idx="13362">
                  <c:v>74.233356944444452</c:v>
                </c:pt>
                <c:pt idx="13363">
                  <c:v>74.238913055555557</c:v>
                </c:pt>
                <c:pt idx="13364">
                  <c:v>74.244469722223627</c:v>
                </c:pt>
                <c:pt idx="13365">
                  <c:v>74.250023055555545</c:v>
                </c:pt>
                <c:pt idx="13366">
                  <c:v>74.255578611111048</c:v>
                </c:pt>
                <c:pt idx="13367">
                  <c:v>74.261134444444437</c:v>
                </c:pt>
                <c:pt idx="13368">
                  <c:v>74.266710000000003</c:v>
                </c:pt>
                <c:pt idx="13369">
                  <c:v>74.272265277777791</c:v>
                </c:pt>
                <c:pt idx="13370">
                  <c:v>74.277800833333288</c:v>
                </c:pt>
                <c:pt idx="13371">
                  <c:v>74.283356388888848</c:v>
                </c:pt>
                <c:pt idx="13372">
                  <c:v>74.288911944444408</c:v>
                </c:pt>
                <c:pt idx="13373">
                  <c:v>74.294467499999996</c:v>
                </c:pt>
                <c:pt idx="13374">
                  <c:v>74.300023333333328</c:v>
                </c:pt>
                <c:pt idx="13375">
                  <c:v>74.305578611111088</c:v>
                </c:pt>
                <c:pt idx="13376">
                  <c:v>74.311134444444434</c:v>
                </c:pt>
                <c:pt idx="13377">
                  <c:v>74.316710277777773</c:v>
                </c:pt>
                <c:pt idx="13378">
                  <c:v>74.322245555553224</c:v>
                </c:pt>
                <c:pt idx="13379">
                  <c:v>74.327814444444442</c:v>
                </c:pt>
                <c:pt idx="13380">
                  <c:v>74.333356666666589</c:v>
                </c:pt>
                <c:pt idx="13381">
                  <c:v>74.338911944444419</c:v>
                </c:pt>
                <c:pt idx="13382">
                  <c:v>74.344466666666676</c:v>
                </c:pt>
                <c:pt idx="13383">
                  <c:v>74.350024444444443</c:v>
                </c:pt>
                <c:pt idx="13384">
                  <c:v>74.355579166663816</c:v>
                </c:pt>
                <c:pt idx="13385">
                  <c:v>74.361133888888887</c:v>
                </c:pt>
                <c:pt idx="13386">
                  <c:v>74.366690277777792</c:v>
                </c:pt>
                <c:pt idx="13387">
                  <c:v>74.372269999999986</c:v>
                </c:pt>
                <c:pt idx="13388">
                  <c:v>74.377801111110458</c:v>
                </c:pt>
                <c:pt idx="13389">
                  <c:v>74.383372222219265</c:v>
                </c:pt>
                <c:pt idx="13390">
                  <c:v>74.388917777777749</c:v>
                </c:pt>
                <c:pt idx="13391">
                  <c:v>74.394467777777777</c:v>
                </c:pt>
                <c:pt idx="13392">
                  <c:v>74.400041944444453</c:v>
                </c:pt>
                <c:pt idx="13393">
                  <c:v>74.405579166666158</c:v>
                </c:pt>
                <c:pt idx="13394">
                  <c:v>74.411134444444627</c:v>
                </c:pt>
                <c:pt idx="13395">
                  <c:v>74.416689722222827</c:v>
                </c:pt>
                <c:pt idx="13396">
                  <c:v>74.422244722222217</c:v>
                </c:pt>
                <c:pt idx="13397">
                  <c:v>74.427801388888881</c:v>
                </c:pt>
                <c:pt idx="13398">
                  <c:v>74.433357222222213</c:v>
                </c:pt>
                <c:pt idx="13399">
                  <c:v>74.438911944444442</c:v>
                </c:pt>
                <c:pt idx="13400">
                  <c:v>74.444467222222627</c:v>
                </c:pt>
                <c:pt idx="13401">
                  <c:v>74.450023055555562</c:v>
                </c:pt>
                <c:pt idx="13402">
                  <c:v>74.455578888887658</c:v>
                </c:pt>
                <c:pt idx="13403">
                  <c:v>74.461148333333341</c:v>
                </c:pt>
                <c:pt idx="13404">
                  <c:v>74.466696388888892</c:v>
                </c:pt>
                <c:pt idx="13405">
                  <c:v>74.472245277777773</c:v>
                </c:pt>
                <c:pt idx="13406">
                  <c:v>74.477801388888878</c:v>
                </c:pt>
                <c:pt idx="13407">
                  <c:v>74.483356944444452</c:v>
                </c:pt>
                <c:pt idx="13408">
                  <c:v>74.488913055555557</c:v>
                </c:pt>
                <c:pt idx="13409">
                  <c:v>74.494487777777792</c:v>
                </c:pt>
                <c:pt idx="13410">
                  <c:v>74.500034999999983</c:v>
                </c:pt>
                <c:pt idx="13411">
                  <c:v>74.505580555553166</c:v>
                </c:pt>
                <c:pt idx="13412">
                  <c:v>74.511135555555555</c:v>
                </c:pt>
                <c:pt idx="13413">
                  <c:v>74.516691111111115</c:v>
                </c:pt>
                <c:pt idx="13414">
                  <c:v>74.522244999999998</c:v>
                </c:pt>
                <c:pt idx="13415">
                  <c:v>74.527800555555558</c:v>
                </c:pt>
                <c:pt idx="13416">
                  <c:v>74.533383055555518</c:v>
                </c:pt>
                <c:pt idx="13417">
                  <c:v>74.538912777777782</c:v>
                </c:pt>
                <c:pt idx="13418">
                  <c:v>74.544468333333342</c:v>
                </c:pt>
                <c:pt idx="13419">
                  <c:v>74.550043333333278</c:v>
                </c:pt>
                <c:pt idx="13420">
                  <c:v>74.555579722222149</c:v>
                </c:pt>
                <c:pt idx="13421">
                  <c:v>74.561134444444434</c:v>
                </c:pt>
                <c:pt idx="13422">
                  <c:v>74.56670444444444</c:v>
                </c:pt>
                <c:pt idx="13423">
                  <c:v>74.57225444444444</c:v>
                </c:pt>
                <c:pt idx="13424">
                  <c:v>74.577808055552765</c:v>
                </c:pt>
                <c:pt idx="13425">
                  <c:v>74.583356388888888</c:v>
                </c:pt>
                <c:pt idx="13426">
                  <c:v>74.588913611111124</c:v>
                </c:pt>
                <c:pt idx="13427">
                  <c:v>74.594468888888883</c:v>
                </c:pt>
                <c:pt idx="13428">
                  <c:v>74.600023055555553</c:v>
                </c:pt>
                <c:pt idx="13429">
                  <c:v>74.605579722222188</c:v>
                </c:pt>
                <c:pt idx="13430">
                  <c:v>74.611134166666659</c:v>
                </c:pt>
                <c:pt idx="13431">
                  <c:v>74.616710555555358</c:v>
                </c:pt>
                <c:pt idx="13432">
                  <c:v>74.622247777777758</c:v>
                </c:pt>
                <c:pt idx="13433">
                  <c:v>74.627801666666358</c:v>
                </c:pt>
                <c:pt idx="13434">
                  <c:v>74.633357222222159</c:v>
                </c:pt>
                <c:pt idx="13435">
                  <c:v>74.638912777777719</c:v>
                </c:pt>
                <c:pt idx="13436">
                  <c:v>74.64446749999999</c:v>
                </c:pt>
                <c:pt idx="13437">
                  <c:v>74.650025555555558</c:v>
                </c:pt>
                <c:pt idx="13438">
                  <c:v>74.655578611110258</c:v>
                </c:pt>
                <c:pt idx="13439">
                  <c:v>74.661133611111126</c:v>
                </c:pt>
                <c:pt idx="13440">
                  <c:v>74.666710555553138</c:v>
                </c:pt>
                <c:pt idx="13441">
                  <c:v>74.672260555553095</c:v>
                </c:pt>
                <c:pt idx="13442">
                  <c:v>74.677802222219697</c:v>
                </c:pt>
                <c:pt idx="13443">
                  <c:v>74.683360555552937</c:v>
                </c:pt>
                <c:pt idx="13444">
                  <c:v>74.688911666666158</c:v>
                </c:pt>
                <c:pt idx="13445">
                  <c:v>74.694467777777774</c:v>
                </c:pt>
                <c:pt idx="13446">
                  <c:v>74.700023888888893</c:v>
                </c:pt>
                <c:pt idx="13447">
                  <c:v>74.705599444444445</c:v>
                </c:pt>
                <c:pt idx="13448">
                  <c:v>74.711148055555554</c:v>
                </c:pt>
                <c:pt idx="13449">
                  <c:v>74.716690277778127</c:v>
                </c:pt>
                <c:pt idx="13450">
                  <c:v>74.722244444444442</c:v>
                </c:pt>
                <c:pt idx="13451">
                  <c:v>74.727800555555518</c:v>
                </c:pt>
                <c:pt idx="13452">
                  <c:v>74.733371111110458</c:v>
                </c:pt>
                <c:pt idx="13453">
                  <c:v>74.738932222222218</c:v>
                </c:pt>
                <c:pt idx="13454">
                  <c:v>74.744483333333335</c:v>
                </c:pt>
                <c:pt idx="13455">
                  <c:v>74.750038333331105</c:v>
                </c:pt>
                <c:pt idx="13456">
                  <c:v>74.755584166665358</c:v>
                </c:pt>
                <c:pt idx="13457">
                  <c:v>74.761146388888903</c:v>
                </c:pt>
                <c:pt idx="13458">
                  <c:v>74.766695000000027</c:v>
                </c:pt>
                <c:pt idx="13459">
                  <c:v>74.772244722222212</c:v>
                </c:pt>
                <c:pt idx="13460">
                  <c:v>74.777800833333288</c:v>
                </c:pt>
                <c:pt idx="13461">
                  <c:v>74.783356944444449</c:v>
                </c:pt>
                <c:pt idx="13462">
                  <c:v>74.788913055555554</c:v>
                </c:pt>
                <c:pt idx="13463">
                  <c:v>74.794467777777797</c:v>
                </c:pt>
                <c:pt idx="13464">
                  <c:v>74.800023333333328</c:v>
                </c:pt>
                <c:pt idx="13465">
                  <c:v>74.805589166665158</c:v>
                </c:pt>
                <c:pt idx="13466">
                  <c:v>74.811139444444464</c:v>
                </c:pt>
                <c:pt idx="13467">
                  <c:v>74.816691388888884</c:v>
                </c:pt>
                <c:pt idx="13468">
                  <c:v>74.822246944444359</c:v>
                </c:pt>
                <c:pt idx="13469">
                  <c:v>74.827801666666659</c:v>
                </c:pt>
                <c:pt idx="13470">
                  <c:v>74.833357777777778</c:v>
                </c:pt>
                <c:pt idx="13471">
                  <c:v>74.838911666666618</c:v>
                </c:pt>
                <c:pt idx="13472">
                  <c:v>74.844488611111103</c:v>
                </c:pt>
                <c:pt idx="13473">
                  <c:v>74.850023055555553</c:v>
                </c:pt>
                <c:pt idx="13474">
                  <c:v>74.855578055551987</c:v>
                </c:pt>
                <c:pt idx="13475">
                  <c:v>74.861153055555562</c:v>
                </c:pt>
                <c:pt idx="13476">
                  <c:v>74.866707499999919</c:v>
                </c:pt>
                <c:pt idx="13477">
                  <c:v>74.872260555555258</c:v>
                </c:pt>
                <c:pt idx="13478">
                  <c:v>74.87780027777778</c:v>
                </c:pt>
                <c:pt idx="13479">
                  <c:v>74.883374444444158</c:v>
                </c:pt>
                <c:pt idx="13480">
                  <c:v>74.888927500000008</c:v>
                </c:pt>
                <c:pt idx="13481">
                  <c:v>74.894470833333258</c:v>
                </c:pt>
                <c:pt idx="13482">
                  <c:v>74.900023055555565</c:v>
                </c:pt>
                <c:pt idx="13483">
                  <c:v>74.905578888888158</c:v>
                </c:pt>
                <c:pt idx="13484">
                  <c:v>74.911150833333323</c:v>
                </c:pt>
                <c:pt idx="13485">
                  <c:v>74.916701111111109</c:v>
                </c:pt>
                <c:pt idx="13486">
                  <c:v>74.922263055555561</c:v>
                </c:pt>
                <c:pt idx="13487">
                  <c:v>74.927802222222212</c:v>
                </c:pt>
                <c:pt idx="13488">
                  <c:v>74.933358055555459</c:v>
                </c:pt>
                <c:pt idx="13489">
                  <c:v>74.93891305555556</c:v>
                </c:pt>
                <c:pt idx="13490">
                  <c:v>74.944467222222627</c:v>
                </c:pt>
                <c:pt idx="13491">
                  <c:v>74.950023055555562</c:v>
                </c:pt>
                <c:pt idx="13492">
                  <c:v>74.955578888887658</c:v>
                </c:pt>
                <c:pt idx="13493">
                  <c:v>74.961134722222226</c:v>
                </c:pt>
                <c:pt idx="13494">
                  <c:v>74.966710833333309</c:v>
                </c:pt>
                <c:pt idx="13495">
                  <c:v>74.972246666666649</c:v>
                </c:pt>
                <c:pt idx="13496">
                  <c:v>74.97780166666665</c:v>
                </c:pt>
                <c:pt idx="13497">
                  <c:v>74.983356388888879</c:v>
                </c:pt>
                <c:pt idx="13498">
                  <c:v>74.988929722222224</c:v>
                </c:pt>
                <c:pt idx="13499">
                  <c:v>74.994467500000027</c:v>
                </c:pt>
                <c:pt idx="13500">
                  <c:v>75.000043055555551</c:v>
                </c:pt>
                <c:pt idx="13501">
                  <c:v>75.005579722222208</c:v>
                </c:pt>
                <c:pt idx="13502">
                  <c:v>75.011135833333313</c:v>
                </c:pt>
                <c:pt idx="13503">
                  <c:v>75.016690833333328</c:v>
                </c:pt>
                <c:pt idx="13504">
                  <c:v>75.02224527777777</c:v>
                </c:pt>
                <c:pt idx="13505">
                  <c:v>75.027800833333288</c:v>
                </c:pt>
                <c:pt idx="13506">
                  <c:v>75.033356944444449</c:v>
                </c:pt>
                <c:pt idx="13507">
                  <c:v>75.038911944444408</c:v>
                </c:pt>
                <c:pt idx="13508">
                  <c:v>75.044468611111327</c:v>
                </c:pt>
                <c:pt idx="13509">
                  <c:v>75.050024444444446</c:v>
                </c:pt>
                <c:pt idx="13510">
                  <c:v>75.055579166664117</c:v>
                </c:pt>
                <c:pt idx="13511">
                  <c:v>75.061134166666648</c:v>
                </c:pt>
                <c:pt idx="13512">
                  <c:v>75.066689444444464</c:v>
                </c:pt>
                <c:pt idx="13513">
                  <c:v>75.072244999999981</c:v>
                </c:pt>
                <c:pt idx="13514">
                  <c:v>75.077800555555058</c:v>
                </c:pt>
                <c:pt idx="13515">
                  <c:v>75.083357777777778</c:v>
                </c:pt>
                <c:pt idx="13516">
                  <c:v>75.088911944444419</c:v>
                </c:pt>
                <c:pt idx="13517">
                  <c:v>75.094467499999993</c:v>
                </c:pt>
                <c:pt idx="13518">
                  <c:v>75.100037777777658</c:v>
                </c:pt>
                <c:pt idx="13519">
                  <c:v>75.105592777777758</c:v>
                </c:pt>
                <c:pt idx="13520">
                  <c:v>75.111146944444442</c:v>
                </c:pt>
                <c:pt idx="13521">
                  <c:v>75.116694444444434</c:v>
                </c:pt>
                <c:pt idx="13522">
                  <c:v>75.122258055552663</c:v>
                </c:pt>
                <c:pt idx="13523">
                  <c:v>75.127800000000008</c:v>
                </c:pt>
                <c:pt idx="13524">
                  <c:v>75.133356944444358</c:v>
                </c:pt>
                <c:pt idx="13525">
                  <c:v>75.138912222222189</c:v>
                </c:pt>
                <c:pt idx="13526">
                  <c:v>75.144468333333279</c:v>
                </c:pt>
                <c:pt idx="13527">
                  <c:v>75.150042777777458</c:v>
                </c:pt>
                <c:pt idx="13528">
                  <c:v>75.155578611110258</c:v>
                </c:pt>
                <c:pt idx="13529">
                  <c:v>75.161139166666658</c:v>
                </c:pt>
                <c:pt idx="13530">
                  <c:v>75.166711111110658</c:v>
                </c:pt>
                <c:pt idx="13531">
                  <c:v>75.172245555552664</c:v>
                </c:pt>
                <c:pt idx="13532">
                  <c:v>75.177801944443758</c:v>
                </c:pt>
                <c:pt idx="13533">
                  <c:v>75.183357499999858</c:v>
                </c:pt>
                <c:pt idx="13534">
                  <c:v>75.188932222219265</c:v>
                </c:pt>
                <c:pt idx="13535">
                  <c:v>75.194467500000002</c:v>
                </c:pt>
                <c:pt idx="13536">
                  <c:v>75.200024444444466</c:v>
                </c:pt>
                <c:pt idx="13537">
                  <c:v>75.205578611111108</c:v>
                </c:pt>
                <c:pt idx="13538">
                  <c:v>75.211134166666668</c:v>
                </c:pt>
                <c:pt idx="13539">
                  <c:v>75.216689722222227</c:v>
                </c:pt>
                <c:pt idx="13540">
                  <c:v>75.222245555555489</c:v>
                </c:pt>
                <c:pt idx="13541">
                  <c:v>75.227800833333319</c:v>
                </c:pt>
                <c:pt idx="13542">
                  <c:v>75.233355833333249</c:v>
                </c:pt>
                <c:pt idx="13543">
                  <c:v>75.238913333333329</c:v>
                </c:pt>
                <c:pt idx="13544">
                  <c:v>75.244484444444467</c:v>
                </c:pt>
                <c:pt idx="13545">
                  <c:v>75.250041388888889</c:v>
                </c:pt>
                <c:pt idx="13546">
                  <c:v>75.255582499999988</c:v>
                </c:pt>
                <c:pt idx="13547">
                  <c:v>75.261135277777797</c:v>
                </c:pt>
                <c:pt idx="13548">
                  <c:v>75.266691388888887</c:v>
                </c:pt>
                <c:pt idx="13549">
                  <c:v>75.27224527777777</c:v>
                </c:pt>
                <c:pt idx="13550">
                  <c:v>75.277800277777786</c:v>
                </c:pt>
                <c:pt idx="13551">
                  <c:v>75.283357222222179</c:v>
                </c:pt>
                <c:pt idx="13552">
                  <c:v>75.288911388888849</c:v>
                </c:pt>
                <c:pt idx="13553">
                  <c:v>75.294468333333342</c:v>
                </c:pt>
                <c:pt idx="13554">
                  <c:v>75.300024166666589</c:v>
                </c:pt>
                <c:pt idx="13555">
                  <c:v>75.305579444444419</c:v>
                </c:pt>
                <c:pt idx="13556">
                  <c:v>75.311134444444434</c:v>
                </c:pt>
                <c:pt idx="13557">
                  <c:v>75.316689722222222</c:v>
                </c:pt>
                <c:pt idx="13558">
                  <c:v>75.322245833332858</c:v>
                </c:pt>
                <c:pt idx="13559">
                  <c:v>75.327800833333058</c:v>
                </c:pt>
                <c:pt idx="13560">
                  <c:v>75.333367500000008</c:v>
                </c:pt>
                <c:pt idx="13561">
                  <c:v>75.338923611111127</c:v>
                </c:pt>
                <c:pt idx="13562">
                  <c:v>75.344478888888858</c:v>
                </c:pt>
                <c:pt idx="13563">
                  <c:v>75.350025833333319</c:v>
                </c:pt>
                <c:pt idx="13564">
                  <c:v>75.355583055555158</c:v>
                </c:pt>
                <c:pt idx="13565">
                  <c:v>75.361141666666668</c:v>
                </c:pt>
                <c:pt idx="13566">
                  <c:v>75.36669583333331</c:v>
                </c:pt>
                <c:pt idx="13567">
                  <c:v>75.372247777777758</c:v>
                </c:pt>
                <c:pt idx="13568">
                  <c:v>75.377801111110458</c:v>
                </c:pt>
                <c:pt idx="13569">
                  <c:v>75.383356388888558</c:v>
                </c:pt>
                <c:pt idx="13570">
                  <c:v>75.388932222219424</c:v>
                </c:pt>
                <c:pt idx="13571">
                  <c:v>75.394486111111078</c:v>
                </c:pt>
                <c:pt idx="13572">
                  <c:v>75.400039166666659</c:v>
                </c:pt>
                <c:pt idx="13573">
                  <c:v>75.405579444444442</c:v>
                </c:pt>
                <c:pt idx="13574">
                  <c:v>75.411134444444627</c:v>
                </c:pt>
                <c:pt idx="13575">
                  <c:v>75.416690555555562</c:v>
                </c:pt>
                <c:pt idx="13576">
                  <c:v>75.42224638888888</c:v>
                </c:pt>
                <c:pt idx="13577">
                  <c:v>75.427800277777777</c:v>
                </c:pt>
                <c:pt idx="13578">
                  <c:v>75.433356944444455</c:v>
                </c:pt>
                <c:pt idx="13579">
                  <c:v>75.438932222222178</c:v>
                </c:pt>
                <c:pt idx="13580">
                  <c:v>75.444468333333333</c:v>
                </c:pt>
                <c:pt idx="13581">
                  <c:v>75.450037222222178</c:v>
                </c:pt>
                <c:pt idx="13582">
                  <c:v>75.455597777777783</c:v>
                </c:pt>
                <c:pt idx="13583">
                  <c:v>75.461143055555567</c:v>
                </c:pt>
                <c:pt idx="13584">
                  <c:v>75.466705277777791</c:v>
                </c:pt>
                <c:pt idx="13585">
                  <c:v>75.472256944444439</c:v>
                </c:pt>
                <c:pt idx="13586">
                  <c:v>75.47780166666665</c:v>
                </c:pt>
                <c:pt idx="13587">
                  <c:v>75.483357499999983</c:v>
                </c:pt>
                <c:pt idx="13588">
                  <c:v>75.48891138888888</c:v>
                </c:pt>
                <c:pt idx="13589">
                  <c:v>75.494466944444497</c:v>
                </c:pt>
                <c:pt idx="13590">
                  <c:v>75.500023333333331</c:v>
                </c:pt>
                <c:pt idx="13591">
                  <c:v>75.505578611111048</c:v>
                </c:pt>
                <c:pt idx="13592">
                  <c:v>75.511134999999996</c:v>
                </c:pt>
                <c:pt idx="13593">
                  <c:v>75.516689722222225</c:v>
                </c:pt>
                <c:pt idx="13594">
                  <c:v>75.522245555555358</c:v>
                </c:pt>
                <c:pt idx="13595">
                  <c:v>75.527801388888889</c:v>
                </c:pt>
                <c:pt idx="13596">
                  <c:v>75.533377499999958</c:v>
                </c:pt>
                <c:pt idx="13597">
                  <c:v>75.538924444444447</c:v>
                </c:pt>
                <c:pt idx="13598">
                  <c:v>75.544474722222233</c:v>
                </c:pt>
                <c:pt idx="13599">
                  <c:v>75.550024722222233</c:v>
                </c:pt>
                <c:pt idx="13600">
                  <c:v>75.555579999999978</c:v>
                </c:pt>
                <c:pt idx="13601">
                  <c:v>75.561144999999996</c:v>
                </c:pt>
                <c:pt idx="13602">
                  <c:v>75.566689166666649</c:v>
                </c:pt>
                <c:pt idx="13603">
                  <c:v>75.572250555555158</c:v>
                </c:pt>
                <c:pt idx="13604">
                  <c:v>75.577805833333258</c:v>
                </c:pt>
                <c:pt idx="13605">
                  <c:v>75.583356388888888</c:v>
                </c:pt>
                <c:pt idx="13606">
                  <c:v>75.588911944444419</c:v>
                </c:pt>
                <c:pt idx="13607">
                  <c:v>75.594467499999993</c:v>
                </c:pt>
                <c:pt idx="13608">
                  <c:v>75.600023888888899</c:v>
                </c:pt>
                <c:pt idx="13609">
                  <c:v>75.605613611111124</c:v>
                </c:pt>
                <c:pt idx="13610">
                  <c:v>75.611155277777797</c:v>
                </c:pt>
                <c:pt idx="13611">
                  <c:v>75.616710000000012</c:v>
                </c:pt>
                <c:pt idx="13612">
                  <c:v>75.622257777777719</c:v>
                </c:pt>
                <c:pt idx="13613">
                  <c:v>75.627801388888358</c:v>
                </c:pt>
                <c:pt idx="13614">
                  <c:v>75.633355833332658</c:v>
                </c:pt>
                <c:pt idx="13615">
                  <c:v>75.638911944444388</c:v>
                </c:pt>
                <c:pt idx="13616">
                  <c:v>75.644469166666653</c:v>
                </c:pt>
                <c:pt idx="13617">
                  <c:v>75.650023611111124</c:v>
                </c:pt>
                <c:pt idx="13618">
                  <c:v>75.655578055551644</c:v>
                </c:pt>
                <c:pt idx="13619">
                  <c:v>75.661155277777794</c:v>
                </c:pt>
                <c:pt idx="13620">
                  <c:v>75.666689166666558</c:v>
                </c:pt>
                <c:pt idx="13621">
                  <c:v>75.672245833330933</c:v>
                </c:pt>
                <c:pt idx="13622">
                  <c:v>75.677801666665758</c:v>
                </c:pt>
                <c:pt idx="13623">
                  <c:v>75.683377222219235</c:v>
                </c:pt>
                <c:pt idx="13624">
                  <c:v>75.688911944444158</c:v>
                </c:pt>
                <c:pt idx="13625">
                  <c:v>75.694466944444443</c:v>
                </c:pt>
                <c:pt idx="13626">
                  <c:v>75.700023888888893</c:v>
                </c:pt>
                <c:pt idx="13627">
                  <c:v>75.705578055552678</c:v>
                </c:pt>
                <c:pt idx="13628">
                  <c:v>75.711134166666668</c:v>
                </c:pt>
                <c:pt idx="13629">
                  <c:v>75.716693055555567</c:v>
                </c:pt>
                <c:pt idx="13630">
                  <c:v>75.722245277777773</c:v>
                </c:pt>
                <c:pt idx="13631">
                  <c:v>75.727800277777774</c:v>
                </c:pt>
                <c:pt idx="13632">
                  <c:v>75.733356944444452</c:v>
                </c:pt>
                <c:pt idx="13633">
                  <c:v>75.738912500000012</c:v>
                </c:pt>
                <c:pt idx="13634">
                  <c:v>75.744467500000027</c:v>
                </c:pt>
                <c:pt idx="13635">
                  <c:v>75.750023055555545</c:v>
                </c:pt>
                <c:pt idx="13636">
                  <c:v>75.755578055552505</c:v>
                </c:pt>
                <c:pt idx="13637">
                  <c:v>75.761133888888892</c:v>
                </c:pt>
                <c:pt idx="13638">
                  <c:v>75.766690555555556</c:v>
                </c:pt>
                <c:pt idx="13639">
                  <c:v>75.772245555555358</c:v>
                </c:pt>
                <c:pt idx="13640">
                  <c:v>75.777803888888883</c:v>
                </c:pt>
                <c:pt idx="13641">
                  <c:v>75.783359444444443</c:v>
                </c:pt>
                <c:pt idx="13642">
                  <c:v>75.78891166666665</c:v>
                </c:pt>
                <c:pt idx="13643">
                  <c:v>75.794467499999996</c:v>
                </c:pt>
                <c:pt idx="13644">
                  <c:v>75.800024722222233</c:v>
                </c:pt>
                <c:pt idx="13645">
                  <c:v>75.805578611111088</c:v>
                </c:pt>
                <c:pt idx="13646">
                  <c:v>75.811134166666648</c:v>
                </c:pt>
                <c:pt idx="13647">
                  <c:v>75.81669083333334</c:v>
                </c:pt>
                <c:pt idx="13648">
                  <c:v>75.822266388888849</c:v>
                </c:pt>
                <c:pt idx="13649">
                  <c:v>75.827821388888879</c:v>
                </c:pt>
                <c:pt idx="13650">
                  <c:v>75.833357777777778</c:v>
                </c:pt>
                <c:pt idx="13651">
                  <c:v>75.838940555553009</c:v>
                </c:pt>
                <c:pt idx="13652">
                  <c:v>75.844468611111125</c:v>
                </c:pt>
                <c:pt idx="13653">
                  <c:v>75.850023055555553</c:v>
                </c:pt>
                <c:pt idx="13654">
                  <c:v>75.855579166663816</c:v>
                </c:pt>
                <c:pt idx="13655">
                  <c:v>75.861133611111327</c:v>
                </c:pt>
                <c:pt idx="13656">
                  <c:v>75.866689722222233</c:v>
                </c:pt>
                <c:pt idx="13657">
                  <c:v>75.872245277777779</c:v>
                </c:pt>
                <c:pt idx="13658">
                  <c:v>75.877800833332458</c:v>
                </c:pt>
                <c:pt idx="13659">
                  <c:v>75.883374166663685</c:v>
                </c:pt>
                <c:pt idx="13660">
                  <c:v>75.888911944444388</c:v>
                </c:pt>
                <c:pt idx="13661">
                  <c:v>75.894485277777775</c:v>
                </c:pt>
                <c:pt idx="13662">
                  <c:v>75.900031111111119</c:v>
                </c:pt>
                <c:pt idx="13663">
                  <c:v>75.905586388888878</c:v>
                </c:pt>
                <c:pt idx="13664">
                  <c:v>75.911142777777826</c:v>
                </c:pt>
                <c:pt idx="13665">
                  <c:v>75.916690000000727</c:v>
                </c:pt>
                <c:pt idx="13666">
                  <c:v>75.922245833333278</c:v>
                </c:pt>
                <c:pt idx="13667">
                  <c:v>75.927800833333308</c:v>
                </c:pt>
                <c:pt idx="13668">
                  <c:v>75.933373611111122</c:v>
                </c:pt>
                <c:pt idx="13669">
                  <c:v>75.938924722222225</c:v>
                </c:pt>
                <c:pt idx="13670">
                  <c:v>75.944484722222327</c:v>
                </c:pt>
                <c:pt idx="13671">
                  <c:v>75.950023611113537</c:v>
                </c:pt>
                <c:pt idx="13672">
                  <c:v>75.95558027777777</c:v>
                </c:pt>
                <c:pt idx="13673">
                  <c:v>75.961134722222226</c:v>
                </c:pt>
                <c:pt idx="13674">
                  <c:v>75.966690833333331</c:v>
                </c:pt>
                <c:pt idx="13675">
                  <c:v>75.972253611111327</c:v>
                </c:pt>
                <c:pt idx="13676">
                  <c:v>75.977800833333319</c:v>
                </c:pt>
                <c:pt idx="13677">
                  <c:v>75.983356388888879</c:v>
                </c:pt>
                <c:pt idx="13678">
                  <c:v>75.988911944444439</c:v>
                </c:pt>
                <c:pt idx="13679">
                  <c:v>75.99446833333333</c:v>
                </c:pt>
                <c:pt idx="13680">
                  <c:v>76.0000225</c:v>
                </c:pt>
                <c:pt idx="13681">
                  <c:v>76.005578611111048</c:v>
                </c:pt>
                <c:pt idx="13682">
                  <c:v>76.011135277777797</c:v>
                </c:pt>
                <c:pt idx="13683">
                  <c:v>76.016689722222225</c:v>
                </c:pt>
                <c:pt idx="13684">
                  <c:v>76.022245555555358</c:v>
                </c:pt>
                <c:pt idx="13685">
                  <c:v>76.027801666666619</c:v>
                </c:pt>
                <c:pt idx="13686">
                  <c:v>76.03335749999998</c:v>
                </c:pt>
                <c:pt idx="13687">
                  <c:v>76.038912222222208</c:v>
                </c:pt>
                <c:pt idx="13688">
                  <c:v>76.044474999999991</c:v>
                </c:pt>
                <c:pt idx="13689">
                  <c:v>76.050027222222212</c:v>
                </c:pt>
                <c:pt idx="13690">
                  <c:v>76.055578611111088</c:v>
                </c:pt>
                <c:pt idx="13691">
                  <c:v>76.061133888888904</c:v>
                </c:pt>
                <c:pt idx="13692">
                  <c:v>76.066689722222222</c:v>
                </c:pt>
                <c:pt idx="13693">
                  <c:v>76.072245277777768</c:v>
                </c:pt>
                <c:pt idx="13694">
                  <c:v>76.07783527777778</c:v>
                </c:pt>
                <c:pt idx="13695">
                  <c:v>76.083374166663845</c:v>
                </c:pt>
                <c:pt idx="13696">
                  <c:v>76.088911944444419</c:v>
                </c:pt>
                <c:pt idx="13697">
                  <c:v>76.094484722222234</c:v>
                </c:pt>
                <c:pt idx="13698">
                  <c:v>76.100036388887958</c:v>
                </c:pt>
                <c:pt idx="13699">
                  <c:v>76.105588333330445</c:v>
                </c:pt>
                <c:pt idx="13700">
                  <c:v>76.111135555555549</c:v>
                </c:pt>
                <c:pt idx="13701">
                  <c:v>76.116705833332958</c:v>
                </c:pt>
                <c:pt idx="13702">
                  <c:v>76.122259999999983</c:v>
                </c:pt>
                <c:pt idx="13703">
                  <c:v>76.127817499999978</c:v>
                </c:pt>
                <c:pt idx="13704">
                  <c:v>76.133364999999998</c:v>
                </c:pt>
                <c:pt idx="13705">
                  <c:v>76.138918888887858</c:v>
                </c:pt>
                <c:pt idx="13706">
                  <c:v>76.144475277777772</c:v>
                </c:pt>
                <c:pt idx="13707">
                  <c:v>76.150022499999949</c:v>
                </c:pt>
                <c:pt idx="13708">
                  <c:v>76.155578888885827</c:v>
                </c:pt>
                <c:pt idx="13709">
                  <c:v>76.161134444444443</c:v>
                </c:pt>
                <c:pt idx="13710">
                  <c:v>76.166690555555519</c:v>
                </c:pt>
                <c:pt idx="13711">
                  <c:v>76.172245277777748</c:v>
                </c:pt>
                <c:pt idx="13712">
                  <c:v>76.177821666666659</c:v>
                </c:pt>
                <c:pt idx="13713">
                  <c:v>76.183361944444258</c:v>
                </c:pt>
                <c:pt idx="13714">
                  <c:v>76.188916111110558</c:v>
                </c:pt>
                <c:pt idx="13715">
                  <c:v>76.194477499999948</c:v>
                </c:pt>
                <c:pt idx="13716">
                  <c:v>76.200030000000012</c:v>
                </c:pt>
                <c:pt idx="13717">
                  <c:v>76.205579444444453</c:v>
                </c:pt>
                <c:pt idx="13718">
                  <c:v>76.211133888888895</c:v>
                </c:pt>
                <c:pt idx="13719">
                  <c:v>76.216703611111427</c:v>
                </c:pt>
                <c:pt idx="13720">
                  <c:v>76.222250000000003</c:v>
                </c:pt>
                <c:pt idx="13721">
                  <c:v>76.227800277777774</c:v>
                </c:pt>
                <c:pt idx="13722">
                  <c:v>76.233356666666651</c:v>
                </c:pt>
                <c:pt idx="13723">
                  <c:v>76.238913055555557</c:v>
                </c:pt>
                <c:pt idx="13724">
                  <c:v>76.244467500000027</c:v>
                </c:pt>
                <c:pt idx="13725">
                  <c:v>76.250023611113235</c:v>
                </c:pt>
                <c:pt idx="13726">
                  <c:v>76.255578888887158</c:v>
                </c:pt>
                <c:pt idx="13727">
                  <c:v>76.261148333333338</c:v>
                </c:pt>
                <c:pt idx="13728">
                  <c:v>76.26669722222222</c:v>
                </c:pt>
                <c:pt idx="13729">
                  <c:v>76.272258055553195</c:v>
                </c:pt>
                <c:pt idx="13730">
                  <c:v>76.277800833333288</c:v>
                </c:pt>
                <c:pt idx="13731">
                  <c:v>76.283356944444449</c:v>
                </c:pt>
                <c:pt idx="13732">
                  <c:v>76.288914722222216</c:v>
                </c:pt>
                <c:pt idx="13733">
                  <c:v>76.294468333333342</c:v>
                </c:pt>
                <c:pt idx="13734">
                  <c:v>76.300023055555556</c:v>
                </c:pt>
                <c:pt idx="13735">
                  <c:v>76.305578611111088</c:v>
                </c:pt>
                <c:pt idx="13736">
                  <c:v>76.311133611111927</c:v>
                </c:pt>
                <c:pt idx="13737">
                  <c:v>76.316689166666649</c:v>
                </c:pt>
                <c:pt idx="13738">
                  <c:v>76.322246111110758</c:v>
                </c:pt>
                <c:pt idx="13739">
                  <c:v>76.327800833333058</c:v>
                </c:pt>
                <c:pt idx="13740">
                  <c:v>76.333355833333258</c:v>
                </c:pt>
                <c:pt idx="13741">
                  <c:v>76.338931111108806</c:v>
                </c:pt>
                <c:pt idx="13742">
                  <c:v>76.344467777777766</c:v>
                </c:pt>
                <c:pt idx="13743">
                  <c:v>76.350023888888899</c:v>
                </c:pt>
                <c:pt idx="13744">
                  <c:v>76.355579722222188</c:v>
                </c:pt>
                <c:pt idx="13745">
                  <c:v>76.361151944444444</c:v>
                </c:pt>
                <c:pt idx="13746">
                  <c:v>76.366691388888881</c:v>
                </c:pt>
                <c:pt idx="13747">
                  <c:v>76.372245277777779</c:v>
                </c:pt>
                <c:pt idx="13748">
                  <c:v>76.37780027777778</c:v>
                </c:pt>
                <c:pt idx="13749">
                  <c:v>76.383357222222159</c:v>
                </c:pt>
                <c:pt idx="13750">
                  <c:v>76.388918055552736</c:v>
                </c:pt>
                <c:pt idx="13751">
                  <c:v>76.394467777777777</c:v>
                </c:pt>
                <c:pt idx="13752">
                  <c:v>76.400044722222233</c:v>
                </c:pt>
                <c:pt idx="13753">
                  <c:v>76.405579166666158</c:v>
                </c:pt>
                <c:pt idx="13754">
                  <c:v>76.411133611114067</c:v>
                </c:pt>
                <c:pt idx="13755">
                  <c:v>76.416689166666671</c:v>
                </c:pt>
                <c:pt idx="13756">
                  <c:v>76.422259999999994</c:v>
                </c:pt>
                <c:pt idx="13757">
                  <c:v>76.427800277777777</c:v>
                </c:pt>
                <c:pt idx="13758">
                  <c:v>76.433356388888882</c:v>
                </c:pt>
                <c:pt idx="13759">
                  <c:v>76.43891361111325</c:v>
                </c:pt>
                <c:pt idx="13760">
                  <c:v>76.444487777777795</c:v>
                </c:pt>
                <c:pt idx="13761">
                  <c:v>76.450041388888849</c:v>
                </c:pt>
                <c:pt idx="13762">
                  <c:v>76.455578611111108</c:v>
                </c:pt>
                <c:pt idx="13763">
                  <c:v>76.461134166666668</c:v>
                </c:pt>
                <c:pt idx="13764">
                  <c:v>76.466690000000227</c:v>
                </c:pt>
                <c:pt idx="13765">
                  <c:v>76.472261111111109</c:v>
                </c:pt>
                <c:pt idx="13766">
                  <c:v>76.477801944444451</c:v>
                </c:pt>
                <c:pt idx="13767">
                  <c:v>76.483357499999983</c:v>
                </c:pt>
                <c:pt idx="13768">
                  <c:v>76.48891138888888</c:v>
                </c:pt>
                <c:pt idx="13769">
                  <c:v>76.494474166666649</c:v>
                </c:pt>
                <c:pt idx="13770">
                  <c:v>76.50002388888889</c:v>
                </c:pt>
                <c:pt idx="13771">
                  <c:v>76.50557944444445</c:v>
                </c:pt>
                <c:pt idx="13772">
                  <c:v>76.511148055555552</c:v>
                </c:pt>
                <c:pt idx="13773">
                  <c:v>76.516691111111115</c:v>
                </c:pt>
                <c:pt idx="13774">
                  <c:v>76.522245555555358</c:v>
                </c:pt>
                <c:pt idx="13775">
                  <c:v>76.527800833333288</c:v>
                </c:pt>
                <c:pt idx="13776">
                  <c:v>76.533367777777784</c:v>
                </c:pt>
                <c:pt idx="13777">
                  <c:v>76.538911944444408</c:v>
                </c:pt>
                <c:pt idx="13778">
                  <c:v>76.544468055555555</c:v>
                </c:pt>
                <c:pt idx="13779">
                  <c:v>76.550022499999983</c:v>
                </c:pt>
                <c:pt idx="13780">
                  <c:v>76.555591111110758</c:v>
                </c:pt>
                <c:pt idx="13781">
                  <c:v>76.561153888888896</c:v>
                </c:pt>
                <c:pt idx="13782">
                  <c:v>76.56670305555555</c:v>
                </c:pt>
                <c:pt idx="13783">
                  <c:v>76.572245833332858</c:v>
                </c:pt>
                <c:pt idx="13784">
                  <c:v>76.577801388888858</c:v>
                </c:pt>
                <c:pt idx="13785">
                  <c:v>76.583355833333258</c:v>
                </c:pt>
                <c:pt idx="13786">
                  <c:v>76.588946111110758</c:v>
                </c:pt>
                <c:pt idx="13787">
                  <c:v>76.594480833333279</c:v>
                </c:pt>
                <c:pt idx="13788">
                  <c:v>76.600039166664175</c:v>
                </c:pt>
                <c:pt idx="13789">
                  <c:v>76.605578888886043</c:v>
                </c:pt>
                <c:pt idx="13790">
                  <c:v>76.611133888888887</c:v>
                </c:pt>
                <c:pt idx="13791">
                  <c:v>76.616690833333308</c:v>
                </c:pt>
                <c:pt idx="13792">
                  <c:v>76.622244722222149</c:v>
                </c:pt>
                <c:pt idx="13793">
                  <c:v>76.627801111110458</c:v>
                </c:pt>
                <c:pt idx="13794">
                  <c:v>76.633357777777718</c:v>
                </c:pt>
                <c:pt idx="13795">
                  <c:v>76.638911388888758</c:v>
                </c:pt>
                <c:pt idx="13796">
                  <c:v>76.644485555555548</c:v>
                </c:pt>
                <c:pt idx="13797">
                  <c:v>76.650027222222178</c:v>
                </c:pt>
                <c:pt idx="13798">
                  <c:v>76.655579444444058</c:v>
                </c:pt>
                <c:pt idx="13799">
                  <c:v>76.661149722222234</c:v>
                </c:pt>
                <c:pt idx="13800">
                  <c:v>76.666689722222216</c:v>
                </c:pt>
                <c:pt idx="13801">
                  <c:v>76.672245555552664</c:v>
                </c:pt>
                <c:pt idx="13802">
                  <c:v>76.677813888888878</c:v>
                </c:pt>
                <c:pt idx="13803">
                  <c:v>76.683358055552404</c:v>
                </c:pt>
                <c:pt idx="13804">
                  <c:v>76.688912777777759</c:v>
                </c:pt>
                <c:pt idx="13805">
                  <c:v>76.694476111111058</c:v>
                </c:pt>
                <c:pt idx="13806">
                  <c:v>76.700023055555562</c:v>
                </c:pt>
                <c:pt idx="13807">
                  <c:v>76.705579722222211</c:v>
                </c:pt>
                <c:pt idx="13808">
                  <c:v>76.711134444444497</c:v>
                </c:pt>
                <c:pt idx="13809">
                  <c:v>76.716708888888888</c:v>
                </c:pt>
                <c:pt idx="13810">
                  <c:v>76.722246388888848</c:v>
                </c:pt>
                <c:pt idx="13811">
                  <c:v>76.727801388888878</c:v>
                </c:pt>
                <c:pt idx="13812">
                  <c:v>76.733365277777793</c:v>
                </c:pt>
                <c:pt idx="13813">
                  <c:v>76.738913611111627</c:v>
                </c:pt>
                <c:pt idx="13814">
                  <c:v>76.744466944444497</c:v>
                </c:pt>
                <c:pt idx="13815">
                  <c:v>76.750023055555545</c:v>
                </c:pt>
                <c:pt idx="13816">
                  <c:v>76.755596111111089</c:v>
                </c:pt>
                <c:pt idx="13817">
                  <c:v>76.76113416666665</c:v>
                </c:pt>
                <c:pt idx="13818">
                  <c:v>76.766689166666652</c:v>
                </c:pt>
                <c:pt idx="13819">
                  <c:v>76.772254722222229</c:v>
                </c:pt>
                <c:pt idx="13820">
                  <c:v>76.777800833333288</c:v>
                </c:pt>
                <c:pt idx="13821">
                  <c:v>76.783356388888848</c:v>
                </c:pt>
                <c:pt idx="13822">
                  <c:v>76.788913611111127</c:v>
                </c:pt>
                <c:pt idx="13823">
                  <c:v>76.794466944444466</c:v>
                </c:pt>
                <c:pt idx="13824">
                  <c:v>76.800023055555556</c:v>
                </c:pt>
                <c:pt idx="13825">
                  <c:v>76.805579722222149</c:v>
                </c:pt>
                <c:pt idx="13826">
                  <c:v>76.811147777777776</c:v>
                </c:pt>
                <c:pt idx="13827">
                  <c:v>76.816689722222222</c:v>
                </c:pt>
                <c:pt idx="13828">
                  <c:v>76.822246388888658</c:v>
                </c:pt>
                <c:pt idx="13829">
                  <c:v>76.827811944444448</c:v>
                </c:pt>
                <c:pt idx="13830">
                  <c:v>76.833356111111058</c:v>
                </c:pt>
                <c:pt idx="13831">
                  <c:v>76.838912222222149</c:v>
                </c:pt>
                <c:pt idx="13832">
                  <c:v>76.844486388888882</c:v>
                </c:pt>
                <c:pt idx="13833">
                  <c:v>76.850024722222216</c:v>
                </c:pt>
                <c:pt idx="13834">
                  <c:v>76.855578611110758</c:v>
                </c:pt>
                <c:pt idx="13835">
                  <c:v>76.861135277777777</c:v>
                </c:pt>
                <c:pt idx="13836">
                  <c:v>76.866713611111123</c:v>
                </c:pt>
                <c:pt idx="13837">
                  <c:v>76.872244722222149</c:v>
                </c:pt>
                <c:pt idx="13838">
                  <c:v>76.87780027777778</c:v>
                </c:pt>
                <c:pt idx="13839">
                  <c:v>76.883366944444418</c:v>
                </c:pt>
                <c:pt idx="13840">
                  <c:v>76.888916388888859</c:v>
                </c:pt>
                <c:pt idx="13841">
                  <c:v>76.894468333333279</c:v>
                </c:pt>
                <c:pt idx="13842">
                  <c:v>76.900043333333343</c:v>
                </c:pt>
                <c:pt idx="13843">
                  <c:v>76.90557861111111</c:v>
                </c:pt>
                <c:pt idx="13844">
                  <c:v>76.911151944444526</c:v>
                </c:pt>
                <c:pt idx="13845">
                  <c:v>76.916690277778727</c:v>
                </c:pt>
                <c:pt idx="13846">
                  <c:v>76.922245277777776</c:v>
                </c:pt>
                <c:pt idx="13847">
                  <c:v>76.927801111111108</c:v>
                </c:pt>
                <c:pt idx="13848">
                  <c:v>76.933375833333258</c:v>
                </c:pt>
                <c:pt idx="13849">
                  <c:v>76.938911666666669</c:v>
                </c:pt>
                <c:pt idx="13850">
                  <c:v>76.944468333333333</c:v>
                </c:pt>
                <c:pt idx="13851">
                  <c:v>76.950022500000003</c:v>
                </c:pt>
                <c:pt idx="13852">
                  <c:v>76.95558027777777</c:v>
                </c:pt>
                <c:pt idx="13853">
                  <c:v>76.961151388888894</c:v>
                </c:pt>
                <c:pt idx="13854">
                  <c:v>76.966694444444627</c:v>
                </c:pt>
                <c:pt idx="13855">
                  <c:v>76.972245277777773</c:v>
                </c:pt>
                <c:pt idx="13856">
                  <c:v>76.977813611111827</c:v>
                </c:pt>
                <c:pt idx="13857">
                  <c:v>76.983358333333058</c:v>
                </c:pt>
                <c:pt idx="13858">
                  <c:v>76.988913333333329</c:v>
                </c:pt>
                <c:pt idx="13859">
                  <c:v>76.994467777778027</c:v>
                </c:pt>
                <c:pt idx="13860">
                  <c:v>77.000023055555545</c:v>
                </c:pt>
                <c:pt idx="13861">
                  <c:v>77.005589722222211</c:v>
                </c:pt>
                <c:pt idx="13862">
                  <c:v>77.01113416666665</c:v>
                </c:pt>
                <c:pt idx="13863">
                  <c:v>77.016691666666674</c:v>
                </c:pt>
                <c:pt idx="13864">
                  <c:v>77.022246111111059</c:v>
                </c:pt>
                <c:pt idx="13865">
                  <c:v>77.027812499999982</c:v>
                </c:pt>
                <c:pt idx="13866">
                  <c:v>77.03335777777778</c:v>
                </c:pt>
                <c:pt idx="13867">
                  <c:v>77.038911944444408</c:v>
                </c:pt>
                <c:pt idx="13868">
                  <c:v>77.044466944444466</c:v>
                </c:pt>
                <c:pt idx="13869">
                  <c:v>77.050037222222159</c:v>
                </c:pt>
                <c:pt idx="13870">
                  <c:v>77.055578055552317</c:v>
                </c:pt>
                <c:pt idx="13871">
                  <c:v>77.061136944444442</c:v>
                </c:pt>
                <c:pt idx="13872">
                  <c:v>77.066705555555558</c:v>
                </c:pt>
                <c:pt idx="13873">
                  <c:v>77.072249444444438</c:v>
                </c:pt>
                <c:pt idx="13874">
                  <c:v>77.077800833333058</c:v>
                </c:pt>
                <c:pt idx="13875">
                  <c:v>77.083356666666589</c:v>
                </c:pt>
                <c:pt idx="13876">
                  <c:v>77.088932499999558</c:v>
                </c:pt>
                <c:pt idx="13877">
                  <c:v>77.094468055555552</c:v>
                </c:pt>
                <c:pt idx="13878">
                  <c:v>77.100043333333318</c:v>
                </c:pt>
                <c:pt idx="13879">
                  <c:v>77.105579722222188</c:v>
                </c:pt>
                <c:pt idx="13880">
                  <c:v>77.111134166666659</c:v>
                </c:pt>
                <c:pt idx="13881">
                  <c:v>77.116706944444388</c:v>
                </c:pt>
                <c:pt idx="13882">
                  <c:v>77.122257777777719</c:v>
                </c:pt>
                <c:pt idx="13883">
                  <c:v>77.127800833332458</c:v>
                </c:pt>
                <c:pt idx="13884">
                  <c:v>77.133355833332658</c:v>
                </c:pt>
                <c:pt idx="13885">
                  <c:v>77.138932777775594</c:v>
                </c:pt>
                <c:pt idx="13886">
                  <c:v>77.144467222222232</c:v>
                </c:pt>
                <c:pt idx="13887">
                  <c:v>77.150039999999919</c:v>
                </c:pt>
                <c:pt idx="13888">
                  <c:v>77.155579999999958</c:v>
                </c:pt>
                <c:pt idx="13889">
                  <c:v>77.161134166666358</c:v>
                </c:pt>
                <c:pt idx="13890">
                  <c:v>77.166690555555519</c:v>
                </c:pt>
                <c:pt idx="13891">
                  <c:v>77.172253888888889</c:v>
                </c:pt>
                <c:pt idx="13892">
                  <c:v>77.177801666665758</c:v>
                </c:pt>
                <c:pt idx="13893">
                  <c:v>77.183356388888058</c:v>
                </c:pt>
                <c:pt idx="13894">
                  <c:v>77.188915277777753</c:v>
                </c:pt>
                <c:pt idx="13895">
                  <c:v>77.194467777777774</c:v>
                </c:pt>
                <c:pt idx="13896">
                  <c:v>77.200023055555562</c:v>
                </c:pt>
                <c:pt idx="13897">
                  <c:v>77.205578888887658</c:v>
                </c:pt>
                <c:pt idx="13898">
                  <c:v>77.211145833333333</c:v>
                </c:pt>
                <c:pt idx="13899">
                  <c:v>77.216690833333331</c:v>
                </c:pt>
                <c:pt idx="13900">
                  <c:v>77.222244722222229</c:v>
                </c:pt>
                <c:pt idx="13901">
                  <c:v>77.227822500000002</c:v>
                </c:pt>
                <c:pt idx="13902">
                  <c:v>77.233372222222158</c:v>
                </c:pt>
                <c:pt idx="13903">
                  <c:v>77.23891138888888</c:v>
                </c:pt>
                <c:pt idx="13904">
                  <c:v>77.244466944444497</c:v>
                </c:pt>
                <c:pt idx="13905">
                  <c:v>77.250023055555545</c:v>
                </c:pt>
                <c:pt idx="13906">
                  <c:v>77.255578611111048</c:v>
                </c:pt>
                <c:pt idx="13907">
                  <c:v>77.261134444444437</c:v>
                </c:pt>
                <c:pt idx="13908">
                  <c:v>77.266689444444467</c:v>
                </c:pt>
                <c:pt idx="13909">
                  <c:v>77.272245555555358</c:v>
                </c:pt>
                <c:pt idx="13910">
                  <c:v>77.277800277777786</c:v>
                </c:pt>
                <c:pt idx="13911">
                  <c:v>77.283370833331134</c:v>
                </c:pt>
                <c:pt idx="13912">
                  <c:v>77.288918611111114</c:v>
                </c:pt>
                <c:pt idx="13913">
                  <c:v>77.294466944444466</c:v>
                </c:pt>
                <c:pt idx="13914">
                  <c:v>77.300044722222211</c:v>
                </c:pt>
                <c:pt idx="13915">
                  <c:v>77.305595555555158</c:v>
                </c:pt>
                <c:pt idx="13916">
                  <c:v>77.31113583333331</c:v>
                </c:pt>
                <c:pt idx="13917">
                  <c:v>77.316689722222222</c:v>
                </c:pt>
                <c:pt idx="13918">
                  <c:v>77.322258055552808</c:v>
                </c:pt>
                <c:pt idx="13919">
                  <c:v>77.327800833333058</c:v>
                </c:pt>
                <c:pt idx="13920">
                  <c:v>77.333380833332058</c:v>
                </c:pt>
                <c:pt idx="13921">
                  <c:v>77.338925000000003</c:v>
                </c:pt>
                <c:pt idx="13922">
                  <c:v>77.344466944444463</c:v>
                </c:pt>
                <c:pt idx="13923">
                  <c:v>77.350043333333318</c:v>
                </c:pt>
                <c:pt idx="13924">
                  <c:v>77.355581388887558</c:v>
                </c:pt>
                <c:pt idx="13925">
                  <c:v>77.361133888888887</c:v>
                </c:pt>
                <c:pt idx="13926">
                  <c:v>77.366690833333308</c:v>
                </c:pt>
                <c:pt idx="13927">
                  <c:v>77.372244722222149</c:v>
                </c:pt>
                <c:pt idx="13928">
                  <c:v>77.377813333333279</c:v>
                </c:pt>
                <c:pt idx="13929">
                  <c:v>77.383356388888558</c:v>
                </c:pt>
                <c:pt idx="13930">
                  <c:v>77.388912499999989</c:v>
                </c:pt>
                <c:pt idx="13931">
                  <c:v>77.394476666666648</c:v>
                </c:pt>
                <c:pt idx="13932">
                  <c:v>77.400030277777773</c:v>
                </c:pt>
                <c:pt idx="13933">
                  <c:v>77.405578055552866</c:v>
                </c:pt>
                <c:pt idx="13934">
                  <c:v>77.411133888888926</c:v>
                </c:pt>
                <c:pt idx="13935">
                  <c:v>77.416710277777796</c:v>
                </c:pt>
                <c:pt idx="13936">
                  <c:v>77.422259999999994</c:v>
                </c:pt>
                <c:pt idx="13937">
                  <c:v>77.427800833333308</c:v>
                </c:pt>
                <c:pt idx="13938">
                  <c:v>77.433355833333309</c:v>
                </c:pt>
                <c:pt idx="13939">
                  <c:v>77.438912777777787</c:v>
                </c:pt>
                <c:pt idx="13940">
                  <c:v>77.444486944444435</c:v>
                </c:pt>
                <c:pt idx="13941">
                  <c:v>77.450036944444378</c:v>
                </c:pt>
                <c:pt idx="13942">
                  <c:v>77.455579999999998</c:v>
                </c:pt>
                <c:pt idx="13943">
                  <c:v>77.461133611113738</c:v>
                </c:pt>
                <c:pt idx="13944">
                  <c:v>77.466689722222227</c:v>
                </c:pt>
                <c:pt idx="13945">
                  <c:v>77.472246111111119</c:v>
                </c:pt>
                <c:pt idx="13946">
                  <c:v>77.477819999999994</c:v>
                </c:pt>
                <c:pt idx="13947">
                  <c:v>77.483358611111115</c:v>
                </c:pt>
                <c:pt idx="13948">
                  <c:v>77.488911666666652</c:v>
                </c:pt>
                <c:pt idx="13949">
                  <c:v>77.494467777778027</c:v>
                </c:pt>
                <c:pt idx="13950">
                  <c:v>77.500043333333338</c:v>
                </c:pt>
                <c:pt idx="13951">
                  <c:v>77.505588611111108</c:v>
                </c:pt>
                <c:pt idx="13952">
                  <c:v>77.511135277777797</c:v>
                </c:pt>
                <c:pt idx="13953">
                  <c:v>77.516691111111115</c:v>
                </c:pt>
                <c:pt idx="13954">
                  <c:v>77.522255000000001</c:v>
                </c:pt>
                <c:pt idx="13955">
                  <c:v>77.527800833333288</c:v>
                </c:pt>
                <c:pt idx="13956">
                  <c:v>77.533356388888848</c:v>
                </c:pt>
                <c:pt idx="13957">
                  <c:v>77.538926388888882</c:v>
                </c:pt>
                <c:pt idx="13958">
                  <c:v>77.544467777777797</c:v>
                </c:pt>
                <c:pt idx="13959">
                  <c:v>77.550025833333308</c:v>
                </c:pt>
                <c:pt idx="13960">
                  <c:v>77.555596111111058</c:v>
                </c:pt>
                <c:pt idx="13961">
                  <c:v>77.561145277777797</c:v>
                </c:pt>
                <c:pt idx="13962">
                  <c:v>77.56669222222223</c:v>
                </c:pt>
                <c:pt idx="13963">
                  <c:v>77.572244722222209</c:v>
                </c:pt>
                <c:pt idx="13964">
                  <c:v>77.577801666666659</c:v>
                </c:pt>
                <c:pt idx="13965">
                  <c:v>77.583355833333258</c:v>
                </c:pt>
                <c:pt idx="13966">
                  <c:v>77.588914444444441</c:v>
                </c:pt>
                <c:pt idx="13967">
                  <c:v>77.594470277777774</c:v>
                </c:pt>
                <c:pt idx="13968">
                  <c:v>77.600023611111126</c:v>
                </c:pt>
                <c:pt idx="13969">
                  <c:v>77.605579444444388</c:v>
                </c:pt>
                <c:pt idx="13970">
                  <c:v>77.611147777777774</c:v>
                </c:pt>
                <c:pt idx="13971">
                  <c:v>77.616691111111109</c:v>
                </c:pt>
                <c:pt idx="13972">
                  <c:v>77.622245277777779</c:v>
                </c:pt>
                <c:pt idx="13973">
                  <c:v>77.627800833332458</c:v>
                </c:pt>
                <c:pt idx="13974">
                  <c:v>77.633390555552765</c:v>
                </c:pt>
                <c:pt idx="13975">
                  <c:v>77.638912222222189</c:v>
                </c:pt>
                <c:pt idx="13976">
                  <c:v>77.644468888888881</c:v>
                </c:pt>
                <c:pt idx="13977">
                  <c:v>77.65002305555555</c:v>
                </c:pt>
                <c:pt idx="13978">
                  <c:v>77.655578611110258</c:v>
                </c:pt>
                <c:pt idx="13979">
                  <c:v>77.661135277777774</c:v>
                </c:pt>
                <c:pt idx="13980">
                  <c:v>77.666701111110058</c:v>
                </c:pt>
                <c:pt idx="13981">
                  <c:v>77.672260833332658</c:v>
                </c:pt>
                <c:pt idx="13982">
                  <c:v>77.677816666666658</c:v>
                </c:pt>
                <c:pt idx="13983">
                  <c:v>77.683356666665958</c:v>
                </c:pt>
                <c:pt idx="13984">
                  <c:v>77.688913055555489</c:v>
                </c:pt>
                <c:pt idx="13985">
                  <c:v>77.694484444444441</c:v>
                </c:pt>
                <c:pt idx="13986">
                  <c:v>77.700023055555562</c:v>
                </c:pt>
                <c:pt idx="13987">
                  <c:v>77.705578611111108</c:v>
                </c:pt>
                <c:pt idx="13988">
                  <c:v>77.711133611113738</c:v>
                </c:pt>
                <c:pt idx="13989">
                  <c:v>77.716706111111108</c:v>
                </c:pt>
                <c:pt idx="13990">
                  <c:v>77.722245277777773</c:v>
                </c:pt>
                <c:pt idx="13991">
                  <c:v>77.727801388888878</c:v>
                </c:pt>
                <c:pt idx="13992">
                  <c:v>77.733355833333249</c:v>
                </c:pt>
                <c:pt idx="13993">
                  <c:v>77.738919166666648</c:v>
                </c:pt>
                <c:pt idx="13994">
                  <c:v>77.744487500000005</c:v>
                </c:pt>
                <c:pt idx="13995">
                  <c:v>77.750023055555545</c:v>
                </c:pt>
                <c:pt idx="13996">
                  <c:v>77.755578611111048</c:v>
                </c:pt>
                <c:pt idx="13997">
                  <c:v>77.761150000000427</c:v>
                </c:pt>
                <c:pt idx="13998">
                  <c:v>77.766689722222225</c:v>
                </c:pt>
                <c:pt idx="13999">
                  <c:v>77.77224527777777</c:v>
                </c:pt>
                <c:pt idx="14000">
                  <c:v>77.777801111111089</c:v>
                </c:pt>
                <c:pt idx="14001">
                  <c:v>77.783359444444443</c:v>
                </c:pt>
                <c:pt idx="14002">
                  <c:v>77.788923055555557</c:v>
                </c:pt>
                <c:pt idx="14003">
                  <c:v>77.794468888888886</c:v>
                </c:pt>
                <c:pt idx="14004">
                  <c:v>77.80002277777777</c:v>
                </c:pt>
                <c:pt idx="14005">
                  <c:v>77.805598888887758</c:v>
                </c:pt>
                <c:pt idx="14006">
                  <c:v>77.811146666666673</c:v>
                </c:pt>
                <c:pt idx="14007">
                  <c:v>77.816689166666649</c:v>
                </c:pt>
                <c:pt idx="14008">
                  <c:v>77.822244722222209</c:v>
                </c:pt>
                <c:pt idx="14009">
                  <c:v>77.827800833333058</c:v>
                </c:pt>
                <c:pt idx="14010">
                  <c:v>77.833357777777778</c:v>
                </c:pt>
                <c:pt idx="14011">
                  <c:v>77.838911944444419</c:v>
                </c:pt>
                <c:pt idx="14012">
                  <c:v>77.844469166666656</c:v>
                </c:pt>
                <c:pt idx="14013">
                  <c:v>77.850023055555553</c:v>
                </c:pt>
                <c:pt idx="14014">
                  <c:v>77.855578611110758</c:v>
                </c:pt>
                <c:pt idx="14015">
                  <c:v>77.861135555555549</c:v>
                </c:pt>
                <c:pt idx="14016">
                  <c:v>77.866691111111109</c:v>
                </c:pt>
                <c:pt idx="14017">
                  <c:v>77.872262499999948</c:v>
                </c:pt>
                <c:pt idx="14018">
                  <c:v>77.877804166665058</c:v>
                </c:pt>
                <c:pt idx="14019">
                  <c:v>77.883356944444358</c:v>
                </c:pt>
                <c:pt idx="14020">
                  <c:v>77.888911944444388</c:v>
                </c:pt>
                <c:pt idx="14021">
                  <c:v>77.89446749999999</c:v>
                </c:pt>
                <c:pt idx="14022">
                  <c:v>77.900031944444379</c:v>
                </c:pt>
                <c:pt idx="14023">
                  <c:v>77.905578055552866</c:v>
                </c:pt>
                <c:pt idx="14024">
                  <c:v>77.911134444444627</c:v>
                </c:pt>
                <c:pt idx="14025">
                  <c:v>77.916690277778727</c:v>
                </c:pt>
                <c:pt idx="14026">
                  <c:v>77.922265833333341</c:v>
                </c:pt>
                <c:pt idx="14027">
                  <c:v>77.927800833333308</c:v>
                </c:pt>
                <c:pt idx="14028">
                  <c:v>77.933370555555058</c:v>
                </c:pt>
                <c:pt idx="14029">
                  <c:v>77.938914166666649</c:v>
                </c:pt>
                <c:pt idx="14030">
                  <c:v>77.944468888888892</c:v>
                </c:pt>
                <c:pt idx="14031">
                  <c:v>77.950023888888893</c:v>
                </c:pt>
                <c:pt idx="14032">
                  <c:v>77.95559333333334</c:v>
                </c:pt>
                <c:pt idx="14033">
                  <c:v>77.961135000000027</c:v>
                </c:pt>
                <c:pt idx="14034">
                  <c:v>77.966689444444526</c:v>
                </c:pt>
                <c:pt idx="14035">
                  <c:v>77.972265833333338</c:v>
                </c:pt>
                <c:pt idx="14036">
                  <c:v>77.97781583333331</c:v>
                </c:pt>
                <c:pt idx="14037">
                  <c:v>77.983356666666651</c:v>
                </c:pt>
                <c:pt idx="14038">
                  <c:v>77.988911944444439</c:v>
                </c:pt>
                <c:pt idx="14039">
                  <c:v>77.994480555555555</c:v>
                </c:pt>
                <c:pt idx="14040">
                  <c:v>78.000034166665458</c:v>
                </c:pt>
                <c:pt idx="14041">
                  <c:v>78.005578055552505</c:v>
                </c:pt>
                <c:pt idx="14042">
                  <c:v>78.011133611113451</c:v>
                </c:pt>
                <c:pt idx="14043">
                  <c:v>78.016689166666652</c:v>
                </c:pt>
                <c:pt idx="14044">
                  <c:v>78.02225972222223</c:v>
                </c:pt>
                <c:pt idx="14045">
                  <c:v>78.027801944444448</c:v>
                </c:pt>
                <c:pt idx="14046">
                  <c:v>78.033356944444449</c:v>
                </c:pt>
                <c:pt idx="14047">
                  <c:v>78.038912222222208</c:v>
                </c:pt>
                <c:pt idx="14048">
                  <c:v>78.044471944444439</c:v>
                </c:pt>
                <c:pt idx="14049">
                  <c:v>78.050023888888887</c:v>
                </c:pt>
                <c:pt idx="14050">
                  <c:v>78.055579444444419</c:v>
                </c:pt>
                <c:pt idx="14051">
                  <c:v>78.061139166666678</c:v>
                </c:pt>
                <c:pt idx="14052">
                  <c:v>78.066689722222222</c:v>
                </c:pt>
                <c:pt idx="14053">
                  <c:v>78.072245555553224</c:v>
                </c:pt>
                <c:pt idx="14054">
                  <c:v>78.077801388888858</c:v>
                </c:pt>
                <c:pt idx="14055">
                  <c:v>78.083359999999999</c:v>
                </c:pt>
                <c:pt idx="14056">
                  <c:v>78.088911944444419</c:v>
                </c:pt>
                <c:pt idx="14057">
                  <c:v>78.094467777777766</c:v>
                </c:pt>
                <c:pt idx="14058">
                  <c:v>78.100023333333311</c:v>
                </c:pt>
                <c:pt idx="14059">
                  <c:v>78.105578611110758</c:v>
                </c:pt>
                <c:pt idx="14060">
                  <c:v>78.111135000000004</c:v>
                </c:pt>
                <c:pt idx="14061">
                  <c:v>78.116707777777748</c:v>
                </c:pt>
                <c:pt idx="14062">
                  <c:v>78.122251666666358</c:v>
                </c:pt>
                <c:pt idx="14063">
                  <c:v>78.127801666666358</c:v>
                </c:pt>
                <c:pt idx="14064">
                  <c:v>78.133357777777718</c:v>
                </c:pt>
                <c:pt idx="14065">
                  <c:v>78.138914444444453</c:v>
                </c:pt>
                <c:pt idx="14066">
                  <c:v>78.144467222222232</c:v>
                </c:pt>
                <c:pt idx="14067">
                  <c:v>78.150041388887658</c:v>
                </c:pt>
                <c:pt idx="14068">
                  <c:v>78.155578333329814</c:v>
                </c:pt>
                <c:pt idx="14069">
                  <c:v>78.161135000000002</c:v>
                </c:pt>
                <c:pt idx="14070">
                  <c:v>78.166690277777803</c:v>
                </c:pt>
                <c:pt idx="14071">
                  <c:v>78.172254999999979</c:v>
                </c:pt>
                <c:pt idx="14072">
                  <c:v>78.177820277777769</c:v>
                </c:pt>
                <c:pt idx="14073">
                  <c:v>78.183369166665358</c:v>
                </c:pt>
                <c:pt idx="14074">
                  <c:v>78.188911944444158</c:v>
                </c:pt>
                <c:pt idx="14075">
                  <c:v>78.194467777777774</c:v>
                </c:pt>
                <c:pt idx="14076">
                  <c:v>78.20002333333332</c:v>
                </c:pt>
                <c:pt idx="14077">
                  <c:v>78.20559750000001</c:v>
                </c:pt>
                <c:pt idx="14078">
                  <c:v>78.211134166666668</c:v>
                </c:pt>
                <c:pt idx="14079">
                  <c:v>78.216690000000227</c:v>
                </c:pt>
                <c:pt idx="14080">
                  <c:v>78.222244722222229</c:v>
                </c:pt>
                <c:pt idx="14081">
                  <c:v>78.227819999999994</c:v>
                </c:pt>
                <c:pt idx="14082">
                  <c:v>78.233364444444447</c:v>
                </c:pt>
                <c:pt idx="14083">
                  <c:v>78.238912500000012</c:v>
                </c:pt>
                <c:pt idx="14084">
                  <c:v>78.244467500000027</c:v>
                </c:pt>
                <c:pt idx="14085">
                  <c:v>78.250037777777749</c:v>
                </c:pt>
                <c:pt idx="14086">
                  <c:v>78.255593611111124</c:v>
                </c:pt>
                <c:pt idx="14087">
                  <c:v>78.26113416666665</c:v>
                </c:pt>
                <c:pt idx="14088">
                  <c:v>78.266690833333328</c:v>
                </c:pt>
                <c:pt idx="14089">
                  <c:v>78.27224527777777</c:v>
                </c:pt>
                <c:pt idx="14090">
                  <c:v>78.277810833333319</c:v>
                </c:pt>
                <c:pt idx="14091">
                  <c:v>78.283356388888848</c:v>
                </c:pt>
                <c:pt idx="14092">
                  <c:v>78.288912222222208</c:v>
                </c:pt>
                <c:pt idx="14093">
                  <c:v>78.294467499999996</c:v>
                </c:pt>
                <c:pt idx="14094">
                  <c:v>78.300043333333278</c:v>
                </c:pt>
                <c:pt idx="14095">
                  <c:v>78.305591666666658</c:v>
                </c:pt>
                <c:pt idx="14096">
                  <c:v>78.311137777777802</c:v>
                </c:pt>
                <c:pt idx="14097">
                  <c:v>78.316689722222222</c:v>
                </c:pt>
                <c:pt idx="14098">
                  <c:v>78.322245833332858</c:v>
                </c:pt>
                <c:pt idx="14099">
                  <c:v>78.327800277777783</c:v>
                </c:pt>
                <c:pt idx="14100">
                  <c:v>78.333375277777748</c:v>
                </c:pt>
                <c:pt idx="14101">
                  <c:v>78.338911944444419</c:v>
                </c:pt>
                <c:pt idx="14102">
                  <c:v>78.344467777777766</c:v>
                </c:pt>
                <c:pt idx="14103">
                  <c:v>78.350022500000009</c:v>
                </c:pt>
                <c:pt idx="14104">
                  <c:v>78.355596944444358</c:v>
                </c:pt>
                <c:pt idx="14105">
                  <c:v>78.361150000000023</c:v>
                </c:pt>
                <c:pt idx="14106">
                  <c:v>78.366689166666589</c:v>
                </c:pt>
                <c:pt idx="14107">
                  <c:v>78.372247222219855</c:v>
                </c:pt>
                <c:pt idx="14108">
                  <c:v>78.37781777777775</c:v>
                </c:pt>
                <c:pt idx="14109">
                  <c:v>78.383358611111078</c:v>
                </c:pt>
                <c:pt idx="14110">
                  <c:v>78.388913333333278</c:v>
                </c:pt>
                <c:pt idx="14111">
                  <c:v>78.394466944444446</c:v>
                </c:pt>
                <c:pt idx="14112">
                  <c:v>78.400023055555565</c:v>
                </c:pt>
                <c:pt idx="14113">
                  <c:v>78.405597777777771</c:v>
                </c:pt>
                <c:pt idx="14114">
                  <c:v>78.411135555555546</c:v>
                </c:pt>
                <c:pt idx="14115">
                  <c:v>78.416689722222827</c:v>
                </c:pt>
                <c:pt idx="14116">
                  <c:v>78.422246111111079</c:v>
                </c:pt>
                <c:pt idx="14117">
                  <c:v>78.427821666666674</c:v>
                </c:pt>
                <c:pt idx="14118">
                  <c:v>78.433357222222213</c:v>
                </c:pt>
                <c:pt idx="14119">
                  <c:v>78.438930833333288</c:v>
                </c:pt>
                <c:pt idx="14120">
                  <c:v>78.444467500000627</c:v>
                </c:pt>
                <c:pt idx="14121">
                  <c:v>78.450022777777775</c:v>
                </c:pt>
                <c:pt idx="14122">
                  <c:v>78.455578611111108</c:v>
                </c:pt>
                <c:pt idx="14123">
                  <c:v>78.461147777777796</c:v>
                </c:pt>
                <c:pt idx="14124">
                  <c:v>78.466693888888926</c:v>
                </c:pt>
                <c:pt idx="14125">
                  <c:v>78.472245000000001</c:v>
                </c:pt>
                <c:pt idx="14126">
                  <c:v>78.477801944444451</c:v>
                </c:pt>
                <c:pt idx="14127">
                  <c:v>78.483358055555158</c:v>
                </c:pt>
                <c:pt idx="14128">
                  <c:v>78.488911944444439</c:v>
                </c:pt>
                <c:pt idx="14129">
                  <c:v>78.494467777778027</c:v>
                </c:pt>
                <c:pt idx="14130">
                  <c:v>78.500023333333331</c:v>
                </c:pt>
                <c:pt idx="14131">
                  <c:v>78.505578333330575</c:v>
                </c:pt>
                <c:pt idx="14132">
                  <c:v>78.511133611113451</c:v>
                </c:pt>
                <c:pt idx="14133">
                  <c:v>78.516689999999997</c:v>
                </c:pt>
                <c:pt idx="14134">
                  <c:v>78.522261944444438</c:v>
                </c:pt>
                <c:pt idx="14135">
                  <c:v>78.527811944444451</c:v>
                </c:pt>
                <c:pt idx="14136">
                  <c:v>78.533355833333289</c:v>
                </c:pt>
                <c:pt idx="14137">
                  <c:v>78.53891166666665</c:v>
                </c:pt>
                <c:pt idx="14138">
                  <c:v>78.544467499999996</c:v>
                </c:pt>
                <c:pt idx="14139">
                  <c:v>78.550038888887258</c:v>
                </c:pt>
                <c:pt idx="14140">
                  <c:v>78.555578888886345</c:v>
                </c:pt>
                <c:pt idx="14141">
                  <c:v>78.561133888888904</c:v>
                </c:pt>
                <c:pt idx="14142">
                  <c:v>78.56669083333334</c:v>
                </c:pt>
                <c:pt idx="14143">
                  <c:v>78.572245555553224</c:v>
                </c:pt>
                <c:pt idx="14144">
                  <c:v>78.577800277777783</c:v>
                </c:pt>
                <c:pt idx="14145">
                  <c:v>78.583355833333258</c:v>
                </c:pt>
                <c:pt idx="14146">
                  <c:v>78.588932222219697</c:v>
                </c:pt>
                <c:pt idx="14147">
                  <c:v>78.594467499999993</c:v>
                </c:pt>
                <c:pt idx="14148">
                  <c:v>78.600023611111126</c:v>
                </c:pt>
                <c:pt idx="14149">
                  <c:v>78.605579166663816</c:v>
                </c:pt>
                <c:pt idx="14150">
                  <c:v>78.611133611111327</c:v>
                </c:pt>
                <c:pt idx="14151">
                  <c:v>78.616698333333318</c:v>
                </c:pt>
                <c:pt idx="14152">
                  <c:v>78.622247222219855</c:v>
                </c:pt>
                <c:pt idx="14153">
                  <c:v>78.627800833332458</c:v>
                </c:pt>
                <c:pt idx="14154">
                  <c:v>78.633356666666558</c:v>
                </c:pt>
                <c:pt idx="14155">
                  <c:v>78.638934166663844</c:v>
                </c:pt>
                <c:pt idx="14156">
                  <c:v>78.64446749999999</c:v>
                </c:pt>
                <c:pt idx="14157">
                  <c:v>78.650023611111124</c:v>
                </c:pt>
                <c:pt idx="14158">
                  <c:v>78.655578611110258</c:v>
                </c:pt>
                <c:pt idx="14159">
                  <c:v>78.661135000000002</c:v>
                </c:pt>
                <c:pt idx="14160">
                  <c:v>78.666690833333249</c:v>
                </c:pt>
                <c:pt idx="14161">
                  <c:v>78.672245555552664</c:v>
                </c:pt>
                <c:pt idx="14162">
                  <c:v>78.677801666665758</c:v>
                </c:pt>
                <c:pt idx="14163">
                  <c:v>78.683371944442214</c:v>
                </c:pt>
                <c:pt idx="14164">
                  <c:v>78.688911388888258</c:v>
                </c:pt>
                <c:pt idx="14165">
                  <c:v>78.694467500000002</c:v>
                </c:pt>
                <c:pt idx="14166">
                  <c:v>78.700024166666651</c:v>
                </c:pt>
                <c:pt idx="14167">
                  <c:v>78.705591111111119</c:v>
                </c:pt>
                <c:pt idx="14168">
                  <c:v>78.711134166666668</c:v>
                </c:pt>
                <c:pt idx="14169">
                  <c:v>78.716691111111103</c:v>
                </c:pt>
                <c:pt idx="14170">
                  <c:v>78.722254722222232</c:v>
                </c:pt>
                <c:pt idx="14171">
                  <c:v>78.727807222222211</c:v>
                </c:pt>
                <c:pt idx="14172">
                  <c:v>78.733356388888879</c:v>
                </c:pt>
                <c:pt idx="14173">
                  <c:v>78.738930555555058</c:v>
                </c:pt>
                <c:pt idx="14174">
                  <c:v>78.744476388888884</c:v>
                </c:pt>
                <c:pt idx="14175">
                  <c:v>78.750023055555545</c:v>
                </c:pt>
                <c:pt idx="14176">
                  <c:v>78.755578611111048</c:v>
                </c:pt>
                <c:pt idx="14177">
                  <c:v>78.761153055555567</c:v>
                </c:pt>
                <c:pt idx="14178">
                  <c:v>78.766701111111118</c:v>
                </c:pt>
                <c:pt idx="14179">
                  <c:v>78.772245555555358</c:v>
                </c:pt>
                <c:pt idx="14180">
                  <c:v>78.777800833333288</c:v>
                </c:pt>
                <c:pt idx="14181">
                  <c:v>78.783356666666648</c:v>
                </c:pt>
                <c:pt idx="14182">
                  <c:v>78.788911388888849</c:v>
                </c:pt>
                <c:pt idx="14183">
                  <c:v>78.794488333333319</c:v>
                </c:pt>
                <c:pt idx="14184">
                  <c:v>78.800023888888887</c:v>
                </c:pt>
                <c:pt idx="14185">
                  <c:v>78.805597222222218</c:v>
                </c:pt>
                <c:pt idx="14186">
                  <c:v>78.811134444444434</c:v>
                </c:pt>
                <c:pt idx="14187">
                  <c:v>78.816708333332258</c:v>
                </c:pt>
                <c:pt idx="14188">
                  <c:v>78.82225861111111</c:v>
                </c:pt>
                <c:pt idx="14189">
                  <c:v>78.827800833333058</c:v>
                </c:pt>
                <c:pt idx="14190">
                  <c:v>78.833356388888888</c:v>
                </c:pt>
                <c:pt idx="14191">
                  <c:v>78.838912222222149</c:v>
                </c:pt>
                <c:pt idx="14192">
                  <c:v>78.844473055555554</c:v>
                </c:pt>
                <c:pt idx="14193">
                  <c:v>78.850023055555553</c:v>
                </c:pt>
                <c:pt idx="14194">
                  <c:v>78.855579999999989</c:v>
                </c:pt>
                <c:pt idx="14195">
                  <c:v>78.861136944444439</c:v>
                </c:pt>
                <c:pt idx="14196">
                  <c:v>78.866707222222189</c:v>
                </c:pt>
                <c:pt idx="14197">
                  <c:v>78.872258333330848</c:v>
                </c:pt>
                <c:pt idx="14198">
                  <c:v>78.87780027777778</c:v>
                </c:pt>
                <c:pt idx="14199">
                  <c:v>78.883357222222159</c:v>
                </c:pt>
                <c:pt idx="14200">
                  <c:v>78.888913055555548</c:v>
                </c:pt>
                <c:pt idx="14201">
                  <c:v>78.894480000000001</c:v>
                </c:pt>
                <c:pt idx="14202">
                  <c:v>78.900022777777792</c:v>
                </c:pt>
                <c:pt idx="14203">
                  <c:v>78.905578333332258</c:v>
                </c:pt>
                <c:pt idx="14204">
                  <c:v>78.911134166666656</c:v>
                </c:pt>
                <c:pt idx="14205">
                  <c:v>78.916696666666667</c:v>
                </c:pt>
                <c:pt idx="14206">
                  <c:v>78.922246111111079</c:v>
                </c:pt>
                <c:pt idx="14207">
                  <c:v>78.927800833333308</c:v>
                </c:pt>
                <c:pt idx="14208">
                  <c:v>78.933355833333309</c:v>
                </c:pt>
                <c:pt idx="14209">
                  <c:v>78.938911944444442</c:v>
                </c:pt>
                <c:pt idx="14210">
                  <c:v>78.944467777778527</c:v>
                </c:pt>
                <c:pt idx="14211">
                  <c:v>78.950022500000003</c:v>
                </c:pt>
                <c:pt idx="14212">
                  <c:v>78.955578611111108</c:v>
                </c:pt>
                <c:pt idx="14213">
                  <c:v>78.961134444444497</c:v>
                </c:pt>
                <c:pt idx="14214">
                  <c:v>78.966710555555551</c:v>
                </c:pt>
                <c:pt idx="14215">
                  <c:v>78.972246388888848</c:v>
                </c:pt>
                <c:pt idx="14216">
                  <c:v>78.977800277777774</c:v>
                </c:pt>
                <c:pt idx="14217">
                  <c:v>78.983356388888879</c:v>
                </c:pt>
                <c:pt idx="14218">
                  <c:v>78.988912777777784</c:v>
                </c:pt>
                <c:pt idx="14219">
                  <c:v>78.994467500000027</c:v>
                </c:pt>
                <c:pt idx="14220">
                  <c:v>79.000023333333331</c:v>
                </c:pt>
                <c:pt idx="14221">
                  <c:v>79.005598888888358</c:v>
                </c:pt>
                <c:pt idx="14222">
                  <c:v>79.011149722222427</c:v>
                </c:pt>
                <c:pt idx="14223">
                  <c:v>79.016689722222225</c:v>
                </c:pt>
                <c:pt idx="14224">
                  <c:v>79.022246666666618</c:v>
                </c:pt>
                <c:pt idx="14225">
                  <c:v>79.027800277777786</c:v>
                </c:pt>
                <c:pt idx="14226">
                  <c:v>79.03335749999998</c:v>
                </c:pt>
                <c:pt idx="14227">
                  <c:v>79.038919444444446</c:v>
                </c:pt>
                <c:pt idx="14228">
                  <c:v>79.044467499999996</c:v>
                </c:pt>
                <c:pt idx="14229">
                  <c:v>79.050023888888887</c:v>
                </c:pt>
                <c:pt idx="14230">
                  <c:v>79.055579722222149</c:v>
                </c:pt>
                <c:pt idx="14231">
                  <c:v>79.061134444444434</c:v>
                </c:pt>
                <c:pt idx="14232">
                  <c:v>79.066690555555553</c:v>
                </c:pt>
                <c:pt idx="14233">
                  <c:v>79.072269444444444</c:v>
                </c:pt>
                <c:pt idx="14234">
                  <c:v>79.077818055553138</c:v>
                </c:pt>
                <c:pt idx="14235">
                  <c:v>79.083357222222219</c:v>
                </c:pt>
                <c:pt idx="14236">
                  <c:v>79.088912777777779</c:v>
                </c:pt>
                <c:pt idx="14237">
                  <c:v>79.094467499999993</c:v>
                </c:pt>
                <c:pt idx="14238">
                  <c:v>79.100026666666679</c:v>
                </c:pt>
                <c:pt idx="14239">
                  <c:v>79.105579444444388</c:v>
                </c:pt>
                <c:pt idx="14240">
                  <c:v>79.111134722222232</c:v>
                </c:pt>
                <c:pt idx="14241">
                  <c:v>79.116691111111109</c:v>
                </c:pt>
                <c:pt idx="14242">
                  <c:v>79.122245833332258</c:v>
                </c:pt>
                <c:pt idx="14243">
                  <c:v>79.127801111110458</c:v>
                </c:pt>
                <c:pt idx="14244">
                  <c:v>79.133356388888558</c:v>
                </c:pt>
                <c:pt idx="14245">
                  <c:v>79.138912222222189</c:v>
                </c:pt>
                <c:pt idx="14246">
                  <c:v>79.144480555555518</c:v>
                </c:pt>
                <c:pt idx="14247">
                  <c:v>79.150025833333288</c:v>
                </c:pt>
                <c:pt idx="14248">
                  <c:v>79.155578055551644</c:v>
                </c:pt>
                <c:pt idx="14249">
                  <c:v>79.161135555555518</c:v>
                </c:pt>
                <c:pt idx="14250">
                  <c:v>79.166710000000009</c:v>
                </c:pt>
                <c:pt idx="14251">
                  <c:v>79.172246388887658</c:v>
                </c:pt>
                <c:pt idx="14252">
                  <c:v>79.177803611111116</c:v>
                </c:pt>
                <c:pt idx="14253">
                  <c:v>79.183357222219797</c:v>
                </c:pt>
                <c:pt idx="14254">
                  <c:v>79.188911666666158</c:v>
                </c:pt>
                <c:pt idx="14255">
                  <c:v>79.194467777777774</c:v>
                </c:pt>
                <c:pt idx="14256">
                  <c:v>79.200023055555562</c:v>
                </c:pt>
                <c:pt idx="14257">
                  <c:v>79.205579999999998</c:v>
                </c:pt>
                <c:pt idx="14258">
                  <c:v>79.211145277778527</c:v>
                </c:pt>
                <c:pt idx="14259">
                  <c:v>79.21669416666667</c:v>
                </c:pt>
                <c:pt idx="14260">
                  <c:v>79.222245277777773</c:v>
                </c:pt>
                <c:pt idx="14261">
                  <c:v>79.227800277777774</c:v>
                </c:pt>
                <c:pt idx="14262">
                  <c:v>79.233368055555559</c:v>
                </c:pt>
                <c:pt idx="14263">
                  <c:v>79.238911666666652</c:v>
                </c:pt>
                <c:pt idx="14264">
                  <c:v>79.244468611111827</c:v>
                </c:pt>
                <c:pt idx="14265">
                  <c:v>79.250023611113235</c:v>
                </c:pt>
                <c:pt idx="14266">
                  <c:v>79.255578055552505</c:v>
                </c:pt>
                <c:pt idx="14267">
                  <c:v>79.261151111111104</c:v>
                </c:pt>
                <c:pt idx="14268">
                  <c:v>79.266689166666652</c:v>
                </c:pt>
                <c:pt idx="14269">
                  <c:v>79.27224527777777</c:v>
                </c:pt>
                <c:pt idx="14270">
                  <c:v>79.277800833333288</c:v>
                </c:pt>
                <c:pt idx="14271">
                  <c:v>79.283356388888848</c:v>
                </c:pt>
                <c:pt idx="14272">
                  <c:v>79.288932222222158</c:v>
                </c:pt>
                <c:pt idx="14273">
                  <c:v>79.294467777777797</c:v>
                </c:pt>
                <c:pt idx="14274">
                  <c:v>79.300024444444446</c:v>
                </c:pt>
                <c:pt idx="14275">
                  <c:v>79.305578611111088</c:v>
                </c:pt>
                <c:pt idx="14276">
                  <c:v>79.311133611111927</c:v>
                </c:pt>
                <c:pt idx="14277">
                  <c:v>79.316690555555553</c:v>
                </c:pt>
                <c:pt idx="14278">
                  <c:v>79.322252777777749</c:v>
                </c:pt>
                <c:pt idx="14279">
                  <c:v>79.327801388888858</c:v>
                </c:pt>
                <c:pt idx="14280">
                  <c:v>79.333356944444418</c:v>
                </c:pt>
                <c:pt idx="14281">
                  <c:v>79.338922777777768</c:v>
                </c:pt>
                <c:pt idx="14282">
                  <c:v>79.344473611111127</c:v>
                </c:pt>
                <c:pt idx="14283">
                  <c:v>79.350024166666458</c:v>
                </c:pt>
                <c:pt idx="14284">
                  <c:v>79.355578055551987</c:v>
                </c:pt>
                <c:pt idx="14285">
                  <c:v>79.361135555555549</c:v>
                </c:pt>
                <c:pt idx="14286">
                  <c:v>79.366701388888558</c:v>
                </c:pt>
                <c:pt idx="14287">
                  <c:v>79.372245277777779</c:v>
                </c:pt>
                <c:pt idx="14288">
                  <c:v>79.37780027777778</c:v>
                </c:pt>
                <c:pt idx="14289">
                  <c:v>79.383356388888558</c:v>
                </c:pt>
                <c:pt idx="14290">
                  <c:v>79.388923333333338</c:v>
                </c:pt>
                <c:pt idx="14291">
                  <c:v>79.394468055555549</c:v>
                </c:pt>
                <c:pt idx="14292">
                  <c:v>79.400023333333323</c:v>
                </c:pt>
                <c:pt idx="14293">
                  <c:v>79.405579166666158</c:v>
                </c:pt>
                <c:pt idx="14294">
                  <c:v>79.411134166666656</c:v>
                </c:pt>
                <c:pt idx="14295">
                  <c:v>79.416690000000727</c:v>
                </c:pt>
                <c:pt idx="14296">
                  <c:v>79.422245277777776</c:v>
                </c:pt>
                <c:pt idx="14297">
                  <c:v>79.427816111111099</c:v>
                </c:pt>
                <c:pt idx="14298">
                  <c:v>79.433356388888882</c:v>
                </c:pt>
                <c:pt idx="14299">
                  <c:v>79.438912777777787</c:v>
                </c:pt>
                <c:pt idx="14300">
                  <c:v>79.444469444447293</c:v>
                </c:pt>
                <c:pt idx="14301">
                  <c:v>79.450042499999981</c:v>
                </c:pt>
                <c:pt idx="14302">
                  <c:v>79.455595833333319</c:v>
                </c:pt>
                <c:pt idx="14303">
                  <c:v>79.461134722222226</c:v>
                </c:pt>
                <c:pt idx="14304">
                  <c:v>79.466710000000006</c:v>
                </c:pt>
                <c:pt idx="14305">
                  <c:v>79.472258055555358</c:v>
                </c:pt>
                <c:pt idx="14306">
                  <c:v>79.477809444444446</c:v>
                </c:pt>
                <c:pt idx="14307">
                  <c:v>79.483355833333249</c:v>
                </c:pt>
                <c:pt idx="14308">
                  <c:v>79.488913333333329</c:v>
                </c:pt>
                <c:pt idx="14309">
                  <c:v>79.494467500000027</c:v>
                </c:pt>
                <c:pt idx="14310">
                  <c:v>79.50002388888889</c:v>
                </c:pt>
                <c:pt idx="14311">
                  <c:v>79.50559777777778</c:v>
                </c:pt>
                <c:pt idx="14312">
                  <c:v>79.511145277778027</c:v>
                </c:pt>
                <c:pt idx="14313">
                  <c:v>79.516691111111115</c:v>
                </c:pt>
                <c:pt idx="14314">
                  <c:v>79.522245555555358</c:v>
                </c:pt>
                <c:pt idx="14315">
                  <c:v>79.527801944444448</c:v>
                </c:pt>
                <c:pt idx="14316">
                  <c:v>79.533371388887858</c:v>
                </c:pt>
                <c:pt idx="14317">
                  <c:v>79.538911388888849</c:v>
                </c:pt>
                <c:pt idx="14318">
                  <c:v>79.544469166666673</c:v>
                </c:pt>
                <c:pt idx="14319">
                  <c:v>79.550023333333328</c:v>
                </c:pt>
                <c:pt idx="14320">
                  <c:v>79.555598888887758</c:v>
                </c:pt>
                <c:pt idx="14321">
                  <c:v>79.561134166666648</c:v>
                </c:pt>
                <c:pt idx="14322">
                  <c:v>79.566689722222222</c:v>
                </c:pt>
                <c:pt idx="14323">
                  <c:v>79.572249444444438</c:v>
                </c:pt>
                <c:pt idx="14324">
                  <c:v>79.577800277777783</c:v>
                </c:pt>
                <c:pt idx="14325">
                  <c:v>79.583356388888888</c:v>
                </c:pt>
                <c:pt idx="14326">
                  <c:v>79.588913611111124</c:v>
                </c:pt>
                <c:pt idx="14327">
                  <c:v>79.594488611111103</c:v>
                </c:pt>
                <c:pt idx="14328">
                  <c:v>79.600029722222231</c:v>
                </c:pt>
                <c:pt idx="14329">
                  <c:v>79.605578611110758</c:v>
                </c:pt>
                <c:pt idx="14330">
                  <c:v>79.611134722222232</c:v>
                </c:pt>
                <c:pt idx="14331">
                  <c:v>79.616691111111109</c:v>
                </c:pt>
                <c:pt idx="14332">
                  <c:v>79.622245277777779</c:v>
                </c:pt>
                <c:pt idx="14333">
                  <c:v>79.627814722222212</c:v>
                </c:pt>
                <c:pt idx="14334">
                  <c:v>79.633356388888558</c:v>
                </c:pt>
                <c:pt idx="14335">
                  <c:v>79.638912222222189</c:v>
                </c:pt>
                <c:pt idx="14336">
                  <c:v>79.64446749999999</c:v>
                </c:pt>
                <c:pt idx="14337">
                  <c:v>79.650039999999919</c:v>
                </c:pt>
                <c:pt idx="14338">
                  <c:v>79.655587777777058</c:v>
                </c:pt>
                <c:pt idx="14339">
                  <c:v>79.661134444444443</c:v>
                </c:pt>
                <c:pt idx="14340">
                  <c:v>79.666689722222216</c:v>
                </c:pt>
                <c:pt idx="14341">
                  <c:v>79.672246111108635</c:v>
                </c:pt>
                <c:pt idx="14342">
                  <c:v>79.677801666665758</c:v>
                </c:pt>
                <c:pt idx="14343">
                  <c:v>79.683356388888058</c:v>
                </c:pt>
                <c:pt idx="14344">
                  <c:v>79.688933333332358</c:v>
                </c:pt>
                <c:pt idx="14345">
                  <c:v>79.694486944444378</c:v>
                </c:pt>
                <c:pt idx="14346">
                  <c:v>79.700023055555562</c:v>
                </c:pt>
                <c:pt idx="14347">
                  <c:v>79.705578888887658</c:v>
                </c:pt>
                <c:pt idx="14348">
                  <c:v>79.711134444444497</c:v>
                </c:pt>
                <c:pt idx="14349">
                  <c:v>79.716704722222232</c:v>
                </c:pt>
                <c:pt idx="14350">
                  <c:v>79.722246944444379</c:v>
                </c:pt>
                <c:pt idx="14351">
                  <c:v>79.727801388888878</c:v>
                </c:pt>
                <c:pt idx="14352">
                  <c:v>79.733356388888879</c:v>
                </c:pt>
                <c:pt idx="14353">
                  <c:v>79.738922777777773</c:v>
                </c:pt>
                <c:pt idx="14354">
                  <c:v>79.74447083333331</c:v>
                </c:pt>
                <c:pt idx="14355">
                  <c:v>79.750024444444435</c:v>
                </c:pt>
                <c:pt idx="14356">
                  <c:v>79.755578888887158</c:v>
                </c:pt>
                <c:pt idx="14357">
                  <c:v>79.761133888888892</c:v>
                </c:pt>
                <c:pt idx="14358">
                  <c:v>79.766710000000003</c:v>
                </c:pt>
                <c:pt idx="14359">
                  <c:v>79.772246388888888</c:v>
                </c:pt>
                <c:pt idx="14360">
                  <c:v>79.777800833333288</c:v>
                </c:pt>
                <c:pt idx="14361">
                  <c:v>79.783356944444449</c:v>
                </c:pt>
                <c:pt idx="14362">
                  <c:v>79.78891166666665</c:v>
                </c:pt>
                <c:pt idx="14363">
                  <c:v>79.794488055555519</c:v>
                </c:pt>
                <c:pt idx="14364">
                  <c:v>79.800040555553295</c:v>
                </c:pt>
                <c:pt idx="14365">
                  <c:v>79.805597222222218</c:v>
                </c:pt>
                <c:pt idx="14366">
                  <c:v>79.811134166666648</c:v>
                </c:pt>
                <c:pt idx="14367">
                  <c:v>79.816689722222222</c:v>
                </c:pt>
                <c:pt idx="14368">
                  <c:v>79.822245833332858</c:v>
                </c:pt>
                <c:pt idx="14369">
                  <c:v>79.827821111111078</c:v>
                </c:pt>
                <c:pt idx="14370">
                  <c:v>79.833357222222219</c:v>
                </c:pt>
                <c:pt idx="14371">
                  <c:v>79.838911388888889</c:v>
                </c:pt>
                <c:pt idx="14372">
                  <c:v>79.844468611111125</c:v>
                </c:pt>
                <c:pt idx="14373">
                  <c:v>79.850023888888899</c:v>
                </c:pt>
                <c:pt idx="14374">
                  <c:v>79.855589444444419</c:v>
                </c:pt>
                <c:pt idx="14375">
                  <c:v>79.861140833333309</c:v>
                </c:pt>
                <c:pt idx="14376">
                  <c:v>79.866689999999991</c:v>
                </c:pt>
                <c:pt idx="14377">
                  <c:v>79.872246111110258</c:v>
                </c:pt>
                <c:pt idx="14378">
                  <c:v>79.877801111110458</c:v>
                </c:pt>
                <c:pt idx="14379">
                  <c:v>79.883377499998858</c:v>
                </c:pt>
                <c:pt idx="14380">
                  <c:v>79.888913055555548</c:v>
                </c:pt>
                <c:pt idx="14381">
                  <c:v>79.89446749999999</c:v>
                </c:pt>
                <c:pt idx="14382">
                  <c:v>79.900022500000006</c:v>
                </c:pt>
                <c:pt idx="14383">
                  <c:v>79.905594166666589</c:v>
                </c:pt>
                <c:pt idx="14384">
                  <c:v>79.911146388888895</c:v>
                </c:pt>
                <c:pt idx="14385">
                  <c:v>79.916689166666671</c:v>
                </c:pt>
                <c:pt idx="14386">
                  <c:v>79.922262777777775</c:v>
                </c:pt>
                <c:pt idx="14387">
                  <c:v>79.9278075</c:v>
                </c:pt>
                <c:pt idx="14388">
                  <c:v>79.933356666666654</c:v>
                </c:pt>
                <c:pt idx="14389">
                  <c:v>79.93891305555556</c:v>
                </c:pt>
                <c:pt idx="14390">
                  <c:v>79.944467500000627</c:v>
                </c:pt>
                <c:pt idx="14391">
                  <c:v>79.950024166666651</c:v>
                </c:pt>
                <c:pt idx="14392">
                  <c:v>79.955588333332358</c:v>
                </c:pt>
                <c:pt idx="14393">
                  <c:v>79.961141666666663</c:v>
                </c:pt>
                <c:pt idx="14394">
                  <c:v>79.966690000000227</c:v>
                </c:pt>
                <c:pt idx="14395">
                  <c:v>79.972246111111119</c:v>
                </c:pt>
                <c:pt idx="14396">
                  <c:v>79.977819166666649</c:v>
                </c:pt>
                <c:pt idx="14397">
                  <c:v>79.983360833333279</c:v>
                </c:pt>
                <c:pt idx="14398">
                  <c:v>79.988913055555557</c:v>
                </c:pt>
                <c:pt idx="14399">
                  <c:v>79.994466944444497</c:v>
                </c:pt>
                <c:pt idx="14400">
                  <c:v>80.000023611113235</c:v>
                </c:pt>
                <c:pt idx="14401">
                  <c:v>80.005578611111048</c:v>
                </c:pt>
                <c:pt idx="14402">
                  <c:v>80.01116833333333</c:v>
                </c:pt>
                <c:pt idx="14403">
                  <c:v>80.016705277777803</c:v>
                </c:pt>
                <c:pt idx="14404">
                  <c:v>80.022258611111113</c:v>
                </c:pt>
                <c:pt idx="14405">
                  <c:v>80.027800833333288</c:v>
                </c:pt>
                <c:pt idx="14406">
                  <c:v>80.033374166664089</c:v>
                </c:pt>
                <c:pt idx="14407">
                  <c:v>80.038913333333312</c:v>
                </c:pt>
                <c:pt idx="14408">
                  <c:v>80.04447555555555</c:v>
                </c:pt>
                <c:pt idx="14409">
                  <c:v>80.050024444444446</c:v>
                </c:pt>
                <c:pt idx="14410">
                  <c:v>80.055578611111088</c:v>
                </c:pt>
                <c:pt idx="14411">
                  <c:v>80.061135277777794</c:v>
                </c:pt>
                <c:pt idx="14412">
                  <c:v>80.066696666666672</c:v>
                </c:pt>
                <c:pt idx="14413">
                  <c:v>80.072245277777768</c:v>
                </c:pt>
                <c:pt idx="14414">
                  <c:v>80.077802222222218</c:v>
                </c:pt>
                <c:pt idx="14415">
                  <c:v>80.083356666666589</c:v>
                </c:pt>
                <c:pt idx="14416">
                  <c:v>80.088911388888889</c:v>
                </c:pt>
                <c:pt idx="14417">
                  <c:v>80.094467499999993</c:v>
                </c:pt>
                <c:pt idx="14418">
                  <c:v>80.100023333333311</c:v>
                </c:pt>
                <c:pt idx="14419">
                  <c:v>80.105579722222188</c:v>
                </c:pt>
                <c:pt idx="14420">
                  <c:v>80.111134166666659</c:v>
                </c:pt>
                <c:pt idx="14421">
                  <c:v>80.116698055555489</c:v>
                </c:pt>
                <c:pt idx="14422">
                  <c:v>80.122246666666058</c:v>
                </c:pt>
                <c:pt idx="14423">
                  <c:v>80.127802222222158</c:v>
                </c:pt>
                <c:pt idx="14424">
                  <c:v>80.133356388888558</c:v>
                </c:pt>
                <c:pt idx="14425">
                  <c:v>80.138933611111113</c:v>
                </c:pt>
                <c:pt idx="14426">
                  <c:v>80.144485000000003</c:v>
                </c:pt>
                <c:pt idx="14427">
                  <c:v>80.150030555552505</c:v>
                </c:pt>
                <c:pt idx="14428">
                  <c:v>80.155579444444058</c:v>
                </c:pt>
                <c:pt idx="14429">
                  <c:v>80.161133611111126</c:v>
                </c:pt>
                <c:pt idx="14430">
                  <c:v>80.166689166666558</c:v>
                </c:pt>
                <c:pt idx="14431">
                  <c:v>80.172244722222189</c:v>
                </c:pt>
                <c:pt idx="14432">
                  <c:v>80.177808611111089</c:v>
                </c:pt>
                <c:pt idx="14433">
                  <c:v>80.183361944444258</c:v>
                </c:pt>
                <c:pt idx="14434">
                  <c:v>80.188912777777759</c:v>
                </c:pt>
                <c:pt idx="14435">
                  <c:v>80.194467500000002</c:v>
                </c:pt>
                <c:pt idx="14436">
                  <c:v>80.200023888888893</c:v>
                </c:pt>
                <c:pt idx="14437">
                  <c:v>80.205579166665558</c:v>
                </c:pt>
                <c:pt idx="14438">
                  <c:v>80.211134444444497</c:v>
                </c:pt>
                <c:pt idx="14439">
                  <c:v>80.216698888888885</c:v>
                </c:pt>
                <c:pt idx="14440">
                  <c:v>80.222250277777803</c:v>
                </c:pt>
                <c:pt idx="14441">
                  <c:v>80.227800833333319</c:v>
                </c:pt>
                <c:pt idx="14442">
                  <c:v>80.233355833333249</c:v>
                </c:pt>
                <c:pt idx="14443">
                  <c:v>80.238913055555557</c:v>
                </c:pt>
                <c:pt idx="14444">
                  <c:v>80.244479722222223</c:v>
                </c:pt>
                <c:pt idx="14445">
                  <c:v>80.250023055555545</c:v>
                </c:pt>
                <c:pt idx="14446">
                  <c:v>80.255578611111048</c:v>
                </c:pt>
                <c:pt idx="14447">
                  <c:v>80.261133611113451</c:v>
                </c:pt>
                <c:pt idx="14448">
                  <c:v>80.266689999999997</c:v>
                </c:pt>
                <c:pt idx="14449">
                  <c:v>80.272258611111113</c:v>
                </c:pt>
                <c:pt idx="14450">
                  <c:v>80.277811388888878</c:v>
                </c:pt>
                <c:pt idx="14451">
                  <c:v>80.283358333332558</c:v>
                </c:pt>
                <c:pt idx="14452">
                  <c:v>80.288912500000009</c:v>
                </c:pt>
                <c:pt idx="14453">
                  <c:v>80.294470277777776</c:v>
                </c:pt>
                <c:pt idx="14454">
                  <c:v>80.300023055555556</c:v>
                </c:pt>
                <c:pt idx="14455">
                  <c:v>80.305588333330576</c:v>
                </c:pt>
                <c:pt idx="14456">
                  <c:v>80.311134722222235</c:v>
                </c:pt>
                <c:pt idx="14457">
                  <c:v>80.316689166666649</c:v>
                </c:pt>
                <c:pt idx="14458">
                  <c:v>80.322245555553224</c:v>
                </c:pt>
                <c:pt idx="14459">
                  <c:v>80.327800555555058</c:v>
                </c:pt>
                <c:pt idx="14460">
                  <c:v>80.333367222222208</c:v>
                </c:pt>
                <c:pt idx="14461">
                  <c:v>80.338911944444419</c:v>
                </c:pt>
                <c:pt idx="14462">
                  <c:v>80.344466944444463</c:v>
                </c:pt>
                <c:pt idx="14463">
                  <c:v>80.350023333333311</c:v>
                </c:pt>
                <c:pt idx="14464">
                  <c:v>80.355577777775594</c:v>
                </c:pt>
                <c:pt idx="14465">
                  <c:v>80.361136111111108</c:v>
                </c:pt>
                <c:pt idx="14466">
                  <c:v>80.366689999999991</c:v>
                </c:pt>
                <c:pt idx="14467">
                  <c:v>80.37225361111112</c:v>
                </c:pt>
                <c:pt idx="14468">
                  <c:v>80.37780027777778</c:v>
                </c:pt>
                <c:pt idx="14469">
                  <c:v>80.383356388888558</c:v>
                </c:pt>
                <c:pt idx="14470">
                  <c:v>80.388912222222189</c:v>
                </c:pt>
                <c:pt idx="14471">
                  <c:v>80.394476388888819</c:v>
                </c:pt>
                <c:pt idx="14472">
                  <c:v>80.400022500000006</c:v>
                </c:pt>
                <c:pt idx="14473">
                  <c:v>80.405578333332258</c:v>
                </c:pt>
                <c:pt idx="14474">
                  <c:v>80.411150833333323</c:v>
                </c:pt>
                <c:pt idx="14475">
                  <c:v>80.416689722222827</c:v>
                </c:pt>
                <c:pt idx="14476">
                  <c:v>80.422244722222217</c:v>
                </c:pt>
                <c:pt idx="14477">
                  <c:v>80.427800833333308</c:v>
                </c:pt>
                <c:pt idx="14478">
                  <c:v>80.433355833333309</c:v>
                </c:pt>
                <c:pt idx="14479">
                  <c:v>80.438925555555556</c:v>
                </c:pt>
                <c:pt idx="14480">
                  <c:v>80.444468333333333</c:v>
                </c:pt>
                <c:pt idx="14481">
                  <c:v>80.450023611113537</c:v>
                </c:pt>
                <c:pt idx="14482">
                  <c:v>80.455578888887658</c:v>
                </c:pt>
                <c:pt idx="14483">
                  <c:v>80.461146666666693</c:v>
                </c:pt>
                <c:pt idx="14484">
                  <c:v>80.466690277778127</c:v>
                </c:pt>
                <c:pt idx="14485">
                  <c:v>80.472245277777773</c:v>
                </c:pt>
                <c:pt idx="14486">
                  <c:v>80.477801111111049</c:v>
                </c:pt>
                <c:pt idx="14487">
                  <c:v>80.483357499999983</c:v>
                </c:pt>
                <c:pt idx="14488">
                  <c:v>80.488933055555549</c:v>
                </c:pt>
                <c:pt idx="14489">
                  <c:v>80.494482777777776</c:v>
                </c:pt>
                <c:pt idx="14490">
                  <c:v>80.500023055555545</c:v>
                </c:pt>
                <c:pt idx="14491">
                  <c:v>80.505598888888358</c:v>
                </c:pt>
                <c:pt idx="14492">
                  <c:v>80.511134444444437</c:v>
                </c:pt>
                <c:pt idx="14493">
                  <c:v>80.516713611111427</c:v>
                </c:pt>
                <c:pt idx="14494">
                  <c:v>80.522265833333279</c:v>
                </c:pt>
                <c:pt idx="14495">
                  <c:v>80.527808333332658</c:v>
                </c:pt>
                <c:pt idx="14496">
                  <c:v>80.533359166666358</c:v>
                </c:pt>
                <c:pt idx="14497">
                  <c:v>80.538911944444408</c:v>
                </c:pt>
                <c:pt idx="14498">
                  <c:v>80.544466944444466</c:v>
                </c:pt>
                <c:pt idx="14499">
                  <c:v>80.550022499999983</c:v>
                </c:pt>
                <c:pt idx="14500">
                  <c:v>80.555579722222149</c:v>
                </c:pt>
                <c:pt idx="14501">
                  <c:v>80.561148611111122</c:v>
                </c:pt>
                <c:pt idx="14502">
                  <c:v>80.566698055555548</c:v>
                </c:pt>
                <c:pt idx="14503">
                  <c:v>80.572247777777719</c:v>
                </c:pt>
                <c:pt idx="14504">
                  <c:v>80.577809999999999</c:v>
                </c:pt>
                <c:pt idx="14505">
                  <c:v>80.583356666666589</c:v>
                </c:pt>
                <c:pt idx="14506">
                  <c:v>80.588912222222149</c:v>
                </c:pt>
                <c:pt idx="14507">
                  <c:v>80.594485000000006</c:v>
                </c:pt>
                <c:pt idx="14508">
                  <c:v>80.600041111110258</c:v>
                </c:pt>
                <c:pt idx="14509">
                  <c:v>80.605586111108806</c:v>
                </c:pt>
                <c:pt idx="14510">
                  <c:v>80.611134166666659</c:v>
                </c:pt>
                <c:pt idx="14511">
                  <c:v>80.616707222222189</c:v>
                </c:pt>
                <c:pt idx="14512">
                  <c:v>80.622252222222158</c:v>
                </c:pt>
                <c:pt idx="14513">
                  <c:v>80.627803055555518</c:v>
                </c:pt>
                <c:pt idx="14514">
                  <c:v>80.633356388888558</c:v>
                </c:pt>
                <c:pt idx="14515">
                  <c:v>80.638911944444388</c:v>
                </c:pt>
                <c:pt idx="14516">
                  <c:v>80.644468055555549</c:v>
                </c:pt>
                <c:pt idx="14517">
                  <c:v>80.650036944443258</c:v>
                </c:pt>
                <c:pt idx="14518">
                  <c:v>80.655587222219424</c:v>
                </c:pt>
                <c:pt idx="14519">
                  <c:v>80.661134166666358</c:v>
                </c:pt>
                <c:pt idx="14520">
                  <c:v>80.666689722222216</c:v>
                </c:pt>
                <c:pt idx="14521">
                  <c:v>80.672246666665558</c:v>
                </c:pt>
                <c:pt idx="14522">
                  <c:v>80.677800833331105</c:v>
                </c:pt>
                <c:pt idx="14523">
                  <c:v>80.683366666666558</c:v>
                </c:pt>
                <c:pt idx="14524">
                  <c:v>80.688913333333318</c:v>
                </c:pt>
                <c:pt idx="14525">
                  <c:v>80.694468333333319</c:v>
                </c:pt>
                <c:pt idx="14526">
                  <c:v>80.700024166666651</c:v>
                </c:pt>
                <c:pt idx="14527">
                  <c:v>80.705578611111108</c:v>
                </c:pt>
                <c:pt idx="14528">
                  <c:v>80.711135555555572</c:v>
                </c:pt>
                <c:pt idx="14529">
                  <c:v>80.716700277777775</c:v>
                </c:pt>
                <c:pt idx="14530">
                  <c:v>80.722254166666659</c:v>
                </c:pt>
                <c:pt idx="14531">
                  <c:v>80.727807222222211</c:v>
                </c:pt>
                <c:pt idx="14532">
                  <c:v>80.733370277777752</c:v>
                </c:pt>
                <c:pt idx="14533">
                  <c:v>80.738915833333309</c:v>
                </c:pt>
                <c:pt idx="14534">
                  <c:v>80.744468055555572</c:v>
                </c:pt>
                <c:pt idx="14535">
                  <c:v>80.750023333333331</c:v>
                </c:pt>
                <c:pt idx="14536">
                  <c:v>80.755599444444442</c:v>
                </c:pt>
                <c:pt idx="14537">
                  <c:v>80.761148888888883</c:v>
                </c:pt>
                <c:pt idx="14538">
                  <c:v>80.766698611111124</c:v>
                </c:pt>
                <c:pt idx="14539">
                  <c:v>80.77224527777777</c:v>
                </c:pt>
                <c:pt idx="14540">
                  <c:v>80.777800833333288</c:v>
                </c:pt>
                <c:pt idx="14541">
                  <c:v>80.783356388888848</c:v>
                </c:pt>
                <c:pt idx="14542">
                  <c:v>80.788911944444408</c:v>
                </c:pt>
                <c:pt idx="14543">
                  <c:v>80.794467222222224</c:v>
                </c:pt>
                <c:pt idx="14544">
                  <c:v>80.800024444444446</c:v>
                </c:pt>
                <c:pt idx="14545">
                  <c:v>80.805578611111088</c:v>
                </c:pt>
                <c:pt idx="14546">
                  <c:v>80.811134444444434</c:v>
                </c:pt>
                <c:pt idx="14547">
                  <c:v>80.816689722222222</c:v>
                </c:pt>
                <c:pt idx="14548">
                  <c:v>80.822244722222209</c:v>
                </c:pt>
                <c:pt idx="14549">
                  <c:v>80.827800833333058</c:v>
                </c:pt>
                <c:pt idx="14550">
                  <c:v>80.833370555552577</c:v>
                </c:pt>
                <c:pt idx="14551">
                  <c:v>80.838924444444473</c:v>
                </c:pt>
                <c:pt idx="14552">
                  <c:v>80.844473055555554</c:v>
                </c:pt>
                <c:pt idx="14553">
                  <c:v>80.850023611111126</c:v>
                </c:pt>
                <c:pt idx="14554">
                  <c:v>80.855578888886043</c:v>
                </c:pt>
                <c:pt idx="14555">
                  <c:v>80.861133888888887</c:v>
                </c:pt>
                <c:pt idx="14556">
                  <c:v>80.866691388888881</c:v>
                </c:pt>
                <c:pt idx="14557">
                  <c:v>80.872245555552865</c:v>
                </c:pt>
                <c:pt idx="14558">
                  <c:v>80.877823333333311</c:v>
                </c:pt>
                <c:pt idx="14559">
                  <c:v>80.883361111110958</c:v>
                </c:pt>
                <c:pt idx="14560">
                  <c:v>80.888911944444388</c:v>
                </c:pt>
                <c:pt idx="14561">
                  <c:v>80.894467777777777</c:v>
                </c:pt>
                <c:pt idx="14562">
                  <c:v>80.900024166666668</c:v>
                </c:pt>
                <c:pt idx="14563">
                  <c:v>80.905593888888887</c:v>
                </c:pt>
                <c:pt idx="14564">
                  <c:v>80.911136388888892</c:v>
                </c:pt>
                <c:pt idx="14565">
                  <c:v>80.916690277778727</c:v>
                </c:pt>
                <c:pt idx="14566">
                  <c:v>80.922260555555553</c:v>
                </c:pt>
                <c:pt idx="14567">
                  <c:v>80.927800833333308</c:v>
                </c:pt>
                <c:pt idx="14568">
                  <c:v>80.933357777777772</c:v>
                </c:pt>
                <c:pt idx="14569">
                  <c:v>80.938911944444442</c:v>
                </c:pt>
                <c:pt idx="14570">
                  <c:v>80.944485833333331</c:v>
                </c:pt>
                <c:pt idx="14571">
                  <c:v>80.950035555555559</c:v>
                </c:pt>
                <c:pt idx="14572">
                  <c:v>80.955581388888888</c:v>
                </c:pt>
                <c:pt idx="14573">
                  <c:v>80.961134166666668</c:v>
                </c:pt>
                <c:pt idx="14574">
                  <c:v>80.966690833333331</c:v>
                </c:pt>
                <c:pt idx="14575">
                  <c:v>80.972245833333318</c:v>
                </c:pt>
                <c:pt idx="14576">
                  <c:v>80.977800833333319</c:v>
                </c:pt>
                <c:pt idx="14577">
                  <c:v>80.983355833333249</c:v>
                </c:pt>
                <c:pt idx="14578">
                  <c:v>80.988926666666671</c:v>
                </c:pt>
                <c:pt idx="14579">
                  <c:v>80.994469166666661</c:v>
                </c:pt>
                <c:pt idx="14580">
                  <c:v>81.000023611113235</c:v>
                </c:pt>
                <c:pt idx="14581">
                  <c:v>81.005579722222208</c:v>
                </c:pt>
                <c:pt idx="14582">
                  <c:v>81.011133611113451</c:v>
                </c:pt>
                <c:pt idx="14583">
                  <c:v>81.016710833333278</c:v>
                </c:pt>
                <c:pt idx="14584">
                  <c:v>81.022246666666618</c:v>
                </c:pt>
                <c:pt idx="14585">
                  <c:v>81.027800277777786</c:v>
                </c:pt>
                <c:pt idx="14586">
                  <c:v>81.033356944444449</c:v>
                </c:pt>
                <c:pt idx="14587">
                  <c:v>81.038932499999959</c:v>
                </c:pt>
                <c:pt idx="14588">
                  <c:v>81.044474999999991</c:v>
                </c:pt>
                <c:pt idx="14589">
                  <c:v>81.050024166666589</c:v>
                </c:pt>
                <c:pt idx="14590">
                  <c:v>81.055578888886345</c:v>
                </c:pt>
                <c:pt idx="14591">
                  <c:v>81.061135277777794</c:v>
                </c:pt>
                <c:pt idx="14592">
                  <c:v>81.066711388888848</c:v>
                </c:pt>
                <c:pt idx="14593">
                  <c:v>81.072270555552635</c:v>
                </c:pt>
                <c:pt idx="14594">
                  <c:v>81.077800555555058</c:v>
                </c:pt>
                <c:pt idx="14595">
                  <c:v>81.083355833333258</c:v>
                </c:pt>
                <c:pt idx="14596">
                  <c:v>81.088912499999978</c:v>
                </c:pt>
                <c:pt idx="14597">
                  <c:v>81.094483611111627</c:v>
                </c:pt>
                <c:pt idx="14598">
                  <c:v>81.100024444444443</c:v>
                </c:pt>
                <c:pt idx="14599">
                  <c:v>81.105578888886043</c:v>
                </c:pt>
                <c:pt idx="14600">
                  <c:v>81.111133888888887</c:v>
                </c:pt>
                <c:pt idx="14601">
                  <c:v>81.116689722222233</c:v>
                </c:pt>
                <c:pt idx="14602">
                  <c:v>81.122246666666058</c:v>
                </c:pt>
                <c:pt idx="14603">
                  <c:v>81.12780027777778</c:v>
                </c:pt>
                <c:pt idx="14604">
                  <c:v>81.133355833332658</c:v>
                </c:pt>
                <c:pt idx="14605">
                  <c:v>81.138913055555548</c:v>
                </c:pt>
                <c:pt idx="14606">
                  <c:v>81.144468333333279</c:v>
                </c:pt>
                <c:pt idx="14607">
                  <c:v>81.150023611111124</c:v>
                </c:pt>
                <c:pt idx="14608">
                  <c:v>81.155578888885827</c:v>
                </c:pt>
                <c:pt idx="14609">
                  <c:v>81.161144166666659</c:v>
                </c:pt>
                <c:pt idx="14610">
                  <c:v>81.166690000000003</c:v>
                </c:pt>
                <c:pt idx="14611">
                  <c:v>81.172246388887658</c:v>
                </c:pt>
                <c:pt idx="14612">
                  <c:v>81.177800277777749</c:v>
                </c:pt>
                <c:pt idx="14613">
                  <c:v>81.183357499999858</c:v>
                </c:pt>
                <c:pt idx="14614">
                  <c:v>81.188911944444158</c:v>
                </c:pt>
                <c:pt idx="14615">
                  <c:v>81.194478611111109</c:v>
                </c:pt>
                <c:pt idx="14616">
                  <c:v>81.200025555555555</c:v>
                </c:pt>
                <c:pt idx="14617">
                  <c:v>81.205590000000001</c:v>
                </c:pt>
                <c:pt idx="14618">
                  <c:v>81.211134444444497</c:v>
                </c:pt>
                <c:pt idx="14619">
                  <c:v>81.216690277778127</c:v>
                </c:pt>
                <c:pt idx="14620">
                  <c:v>81.222244722222229</c:v>
                </c:pt>
                <c:pt idx="14621">
                  <c:v>81.227800833333319</c:v>
                </c:pt>
                <c:pt idx="14622">
                  <c:v>81.233355833333249</c:v>
                </c:pt>
                <c:pt idx="14623">
                  <c:v>81.238913055555557</c:v>
                </c:pt>
                <c:pt idx="14624">
                  <c:v>81.244466944444497</c:v>
                </c:pt>
                <c:pt idx="14625">
                  <c:v>81.250038333331105</c:v>
                </c:pt>
                <c:pt idx="14626">
                  <c:v>81.255578888887158</c:v>
                </c:pt>
                <c:pt idx="14627">
                  <c:v>81.261134444444437</c:v>
                </c:pt>
                <c:pt idx="14628">
                  <c:v>81.266691111111115</c:v>
                </c:pt>
                <c:pt idx="14629">
                  <c:v>81.27224527777777</c:v>
                </c:pt>
                <c:pt idx="14630">
                  <c:v>81.277800833333288</c:v>
                </c:pt>
                <c:pt idx="14631">
                  <c:v>81.283358333332558</c:v>
                </c:pt>
                <c:pt idx="14632">
                  <c:v>81.288912500000009</c:v>
                </c:pt>
                <c:pt idx="14633">
                  <c:v>81.294468055555555</c:v>
                </c:pt>
                <c:pt idx="14634">
                  <c:v>81.300043888888879</c:v>
                </c:pt>
                <c:pt idx="14635">
                  <c:v>81.305579999999978</c:v>
                </c:pt>
                <c:pt idx="14636">
                  <c:v>81.311135277777794</c:v>
                </c:pt>
                <c:pt idx="14637">
                  <c:v>81.316689999999994</c:v>
                </c:pt>
                <c:pt idx="14638">
                  <c:v>81.322245277777768</c:v>
                </c:pt>
                <c:pt idx="14639">
                  <c:v>81.327801944444388</c:v>
                </c:pt>
                <c:pt idx="14640">
                  <c:v>81.333356944444418</c:v>
                </c:pt>
                <c:pt idx="14641">
                  <c:v>81.338924166666658</c:v>
                </c:pt>
                <c:pt idx="14642">
                  <c:v>81.344468888888883</c:v>
                </c:pt>
                <c:pt idx="14643">
                  <c:v>81.350023055555553</c:v>
                </c:pt>
                <c:pt idx="14644">
                  <c:v>81.355579444444388</c:v>
                </c:pt>
                <c:pt idx="14645">
                  <c:v>81.361151666666672</c:v>
                </c:pt>
                <c:pt idx="14646">
                  <c:v>81.366689444444447</c:v>
                </c:pt>
                <c:pt idx="14647">
                  <c:v>81.372263333333308</c:v>
                </c:pt>
                <c:pt idx="14648">
                  <c:v>81.377821944444378</c:v>
                </c:pt>
                <c:pt idx="14649">
                  <c:v>81.383371388886488</c:v>
                </c:pt>
                <c:pt idx="14650">
                  <c:v>81.388925833333289</c:v>
                </c:pt>
                <c:pt idx="14651">
                  <c:v>81.394467777777777</c:v>
                </c:pt>
                <c:pt idx="14652">
                  <c:v>81.400023055555565</c:v>
                </c:pt>
                <c:pt idx="14653">
                  <c:v>81.40557861111111</c:v>
                </c:pt>
                <c:pt idx="14654">
                  <c:v>81.411134444444627</c:v>
                </c:pt>
                <c:pt idx="14655">
                  <c:v>81.416700555555551</c:v>
                </c:pt>
                <c:pt idx="14656">
                  <c:v>81.422253611111827</c:v>
                </c:pt>
                <c:pt idx="14657">
                  <c:v>81.427800833333308</c:v>
                </c:pt>
                <c:pt idx="14658">
                  <c:v>81.433356388888882</c:v>
                </c:pt>
                <c:pt idx="14659">
                  <c:v>81.438911388888883</c:v>
                </c:pt>
                <c:pt idx="14660">
                  <c:v>81.444477500000005</c:v>
                </c:pt>
                <c:pt idx="14661">
                  <c:v>81.450024444444466</c:v>
                </c:pt>
                <c:pt idx="14662">
                  <c:v>81.455578611111108</c:v>
                </c:pt>
                <c:pt idx="14663">
                  <c:v>81.461135000000027</c:v>
                </c:pt>
                <c:pt idx="14664">
                  <c:v>81.466689166666669</c:v>
                </c:pt>
                <c:pt idx="14665">
                  <c:v>81.472255000000004</c:v>
                </c:pt>
                <c:pt idx="14666">
                  <c:v>81.477803333333341</c:v>
                </c:pt>
                <c:pt idx="14667">
                  <c:v>81.483357499999983</c:v>
                </c:pt>
                <c:pt idx="14668">
                  <c:v>81.488939166665958</c:v>
                </c:pt>
                <c:pt idx="14669">
                  <c:v>81.494467500000027</c:v>
                </c:pt>
                <c:pt idx="14670">
                  <c:v>81.500036666666659</c:v>
                </c:pt>
                <c:pt idx="14671">
                  <c:v>81.505578333330575</c:v>
                </c:pt>
                <c:pt idx="14672">
                  <c:v>81.511134999999996</c:v>
                </c:pt>
                <c:pt idx="14673">
                  <c:v>81.516689722222225</c:v>
                </c:pt>
                <c:pt idx="14674">
                  <c:v>81.52224527777777</c:v>
                </c:pt>
                <c:pt idx="14675">
                  <c:v>81.527800555555558</c:v>
                </c:pt>
                <c:pt idx="14676">
                  <c:v>81.533372499999658</c:v>
                </c:pt>
                <c:pt idx="14677">
                  <c:v>81.538911388888849</c:v>
                </c:pt>
                <c:pt idx="14678">
                  <c:v>81.544468055555555</c:v>
                </c:pt>
                <c:pt idx="14679">
                  <c:v>81.550024166666589</c:v>
                </c:pt>
                <c:pt idx="14680">
                  <c:v>81.555578055552317</c:v>
                </c:pt>
                <c:pt idx="14681">
                  <c:v>81.561150000000026</c:v>
                </c:pt>
                <c:pt idx="14682">
                  <c:v>81.566701111111058</c:v>
                </c:pt>
                <c:pt idx="14683">
                  <c:v>81.572246111110758</c:v>
                </c:pt>
                <c:pt idx="14684">
                  <c:v>81.577800833333058</c:v>
                </c:pt>
                <c:pt idx="14685">
                  <c:v>81.583355833333258</c:v>
                </c:pt>
                <c:pt idx="14686">
                  <c:v>81.588928888888859</c:v>
                </c:pt>
                <c:pt idx="14687">
                  <c:v>81.594468055555552</c:v>
                </c:pt>
                <c:pt idx="14688">
                  <c:v>81.600023055555553</c:v>
                </c:pt>
                <c:pt idx="14689">
                  <c:v>81.605579166663816</c:v>
                </c:pt>
                <c:pt idx="14690">
                  <c:v>81.611134444444431</c:v>
                </c:pt>
                <c:pt idx="14691">
                  <c:v>81.616692777777772</c:v>
                </c:pt>
                <c:pt idx="14692">
                  <c:v>81.622245277777779</c:v>
                </c:pt>
                <c:pt idx="14693">
                  <c:v>81.627801388888358</c:v>
                </c:pt>
                <c:pt idx="14694">
                  <c:v>81.633357499999988</c:v>
                </c:pt>
                <c:pt idx="14695">
                  <c:v>81.638911944444388</c:v>
                </c:pt>
                <c:pt idx="14696">
                  <c:v>81.644480277777802</c:v>
                </c:pt>
                <c:pt idx="14697">
                  <c:v>81.650029999999987</c:v>
                </c:pt>
                <c:pt idx="14698">
                  <c:v>81.655578055551644</c:v>
                </c:pt>
                <c:pt idx="14699">
                  <c:v>81.661146944444454</c:v>
                </c:pt>
                <c:pt idx="14700">
                  <c:v>81.666690833333249</c:v>
                </c:pt>
                <c:pt idx="14701">
                  <c:v>81.672266666666658</c:v>
                </c:pt>
                <c:pt idx="14702">
                  <c:v>81.677818611111078</c:v>
                </c:pt>
                <c:pt idx="14703">
                  <c:v>81.683363611111105</c:v>
                </c:pt>
                <c:pt idx="14704">
                  <c:v>81.688911944444158</c:v>
                </c:pt>
                <c:pt idx="14705">
                  <c:v>81.694468333333319</c:v>
                </c:pt>
                <c:pt idx="14706">
                  <c:v>81.70002333333332</c:v>
                </c:pt>
                <c:pt idx="14707">
                  <c:v>81.705587222222178</c:v>
                </c:pt>
                <c:pt idx="14708">
                  <c:v>81.711135555555572</c:v>
                </c:pt>
                <c:pt idx="14709">
                  <c:v>81.716690000000227</c:v>
                </c:pt>
                <c:pt idx="14710">
                  <c:v>81.722246111111119</c:v>
                </c:pt>
                <c:pt idx="14711">
                  <c:v>81.72780166666665</c:v>
                </c:pt>
                <c:pt idx="14712">
                  <c:v>81.733366388888882</c:v>
                </c:pt>
                <c:pt idx="14713">
                  <c:v>81.738913055555557</c:v>
                </c:pt>
                <c:pt idx="14714">
                  <c:v>81.744484444444467</c:v>
                </c:pt>
                <c:pt idx="14715">
                  <c:v>81.750022222222228</c:v>
                </c:pt>
                <c:pt idx="14716">
                  <c:v>81.755597499999979</c:v>
                </c:pt>
                <c:pt idx="14717">
                  <c:v>81.761134444444437</c:v>
                </c:pt>
                <c:pt idx="14718">
                  <c:v>81.766688888888879</c:v>
                </c:pt>
                <c:pt idx="14719">
                  <c:v>81.772245833333258</c:v>
                </c:pt>
                <c:pt idx="14720">
                  <c:v>81.777801111111089</c:v>
                </c:pt>
                <c:pt idx="14721">
                  <c:v>81.783358611111112</c:v>
                </c:pt>
                <c:pt idx="14722">
                  <c:v>81.788911388888849</c:v>
                </c:pt>
                <c:pt idx="14723">
                  <c:v>81.794488055555519</c:v>
                </c:pt>
                <c:pt idx="14724">
                  <c:v>81.800043888888879</c:v>
                </c:pt>
                <c:pt idx="14725">
                  <c:v>81.805589444444408</c:v>
                </c:pt>
                <c:pt idx="14726">
                  <c:v>81.81113583333331</c:v>
                </c:pt>
                <c:pt idx="14727">
                  <c:v>81.816689444444464</c:v>
                </c:pt>
                <c:pt idx="14728">
                  <c:v>81.822245833332858</c:v>
                </c:pt>
                <c:pt idx="14729">
                  <c:v>81.827820277777775</c:v>
                </c:pt>
                <c:pt idx="14730">
                  <c:v>81.833366666666649</c:v>
                </c:pt>
                <c:pt idx="14731">
                  <c:v>81.83891777777778</c:v>
                </c:pt>
                <c:pt idx="14732">
                  <c:v>81.844471944444408</c:v>
                </c:pt>
                <c:pt idx="14733">
                  <c:v>81.850022777777781</c:v>
                </c:pt>
                <c:pt idx="14734">
                  <c:v>81.855579166663816</c:v>
                </c:pt>
                <c:pt idx="14735">
                  <c:v>81.861134166666659</c:v>
                </c:pt>
                <c:pt idx="14736">
                  <c:v>81.866701666666458</c:v>
                </c:pt>
                <c:pt idx="14737">
                  <c:v>81.872245555552865</c:v>
                </c:pt>
                <c:pt idx="14738">
                  <c:v>81.877801388888358</c:v>
                </c:pt>
                <c:pt idx="14739">
                  <c:v>81.883361944444388</c:v>
                </c:pt>
                <c:pt idx="14740">
                  <c:v>81.888912222222189</c:v>
                </c:pt>
                <c:pt idx="14741">
                  <c:v>81.894468333333279</c:v>
                </c:pt>
                <c:pt idx="14742">
                  <c:v>81.900022500000006</c:v>
                </c:pt>
                <c:pt idx="14743">
                  <c:v>81.905595833333308</c:v>
                </c:pt>
                <c:pt idx="14744">
                  <c:v>81.911149166666661</c:v>
                </c:pt>
                <c:pt idx="14745">
                  <c:v>81.916690555555562</c:v>
                </c:pt>
                <c:pt idx="14746">
                  <c:v>81.922245000000004</c:v>
                </c:pt>
                <c:pt idx="14747">
                  <c:v>81.927800000000005</c:v>
                </c:pt>
                <c:pt idx="14748">
                  <c:v>81.933376666666618</c:v>
                </c:pt>
                <c:pt idx="14749">
                  <c:v>81.93891361111325</c:v>
                </c:pt>
                <c:pt idx="14750">
                  <c:v>81.944467500000627</c:v>
                </c:pt>
                <c:pt idx="14751">
                  <c:v>81.95002333333332</c:v>
                </c:pt>
                <c:pt idx="14752">
                  <c:v>81.955578611111108</c:v>
                </c:pt>
                <c:pt idx="14753">
                  <c:v>81.961139722222327</c:v>
                </c:pt>
                <c:pt idx="14754">
                  <c:v>81.966690555555573</c:v>
                </c:pt>
                <c:pt idx="14755">
                  <c:v>81.972246666666649</c:v>
                </c:pt>
                <c:pt idx="14756">
                  <c:v>81.977800277777774</c:v>
                </c:pt>
                <c:pt idx="14757">
                  <c:v>81.983356666666651</c:v>
                </c:pt>
                <c:pt idx="14758">
                  <c:v>81.988911944444439</c:v>
                </c:pt>
                <c:pt idx="14759">
                  <c:v>81.994467222222227</c:v>
                </c:pt>
                <c:pt idx="14760">
                  <c:v>82.000028333333319</c:v>
                </c:pt>
                <c:pt idx="14761">
                  <c:v>82.005580277777753</c:v>
                </c:pt>
                <c:pt idx="14762">
                  <c:v>82.011135277777797</c:v>
                </c:pt>
                <c:pt idx="14763">
                  <c:v>82.016689444444467</c:v>
                </c:pt>
                <c:pt idx="14764">
                  <c:v>82.02224527777777</c:v>
                </c:pt>
                <c:pt idx="14765">
                  <c:v>82.027800833333288</c:v>
                </c:pt>
                <c:pt idx="14766">
                  <c:v>82.033360555555518</c:v>
                </c:pt>
                <c:pt idx="14767">
                  <c:v>82.038913055555554</c:v>
                </c:pt>
                <c:pt idx="14768">
                  <c:v>82.044467222222224</c:v>
                </c:pt>
                <c:pt idx="14769">
                  <c:v>82.050037777777689</c:v>
                </c:pt>
                <c:pt idx="14770">
                  <c:v>82.055579444444419</c:v>
                </c:pt>
                <c:pt idx="14771">
                  <c:v>82.06113666666667</c:v>
                </c:pt>
                <c:pt idx="14772">
                  <c:v>82.066688888888848</c:v>
                </c:pt>
                <c:pt idx="14773">
                  <c:v>82.072246944444359</c:v>
                </c:pt>
                <c:pt idx="14774">
                  <c:v>82.077822500000011</c:v>
                </c:pt>
                <c:pt idx="14775">
                  <c:v>82.083355833333258</c:v>
                </c:pt>
                <c:pt idx="14776">
                  <c:v>82.088922222222209</c:v>
                </c:pt>
                <c:pt idx="14777">
                  <c:v>82.094468333333339</c:v>
                </c:pt>
                <c:pt idx="14778">
                  <c:v>82.100023333333311</c:v>
                </c:pt>
                <c:pt idx="14779">
                  <c:v>82.105579166663816</c:v>
                </c:pt>
                <c:pt idx="14780">
                  <c:v>82.111133888888887</c:v>
                </c:pt>
                <c:pt idx="14781">
                  <c:v>82.116689999999991</c:v>
                </c:pt>
                <c:pt idx="14782">
                  <c:v>82.122245833332258</c:v>
                </c:pt>
                <c:pt idx="14783">
                  <c:v>82.12781861111111</c:v>
                </c:pt>
                <c:pt idx="14784">
                  <c:v>82.13336388888888</c:v>
                </c:pt>
                <c:pt idx="14785">
                  <c:v>82.138911944444388</c:v>
                </c:pt>
                <c:pt idx="14786">
                  <c:v>82.144468888888881</c:v>
                </c:pt>
                <c:pt idx="14787">
                  <c:v>82.150043333333258</c:v>
                </c:pt>
                <c:pt idx="14788">
                  <c:v>82.155591111108635</c:v>
                </c:pt>
                <c:pt idx="14789">
                  <c:v>82.161142499999983</c:v>
                </c:pt>
                <c:pt idx="14790">
                  <c:v>82.166690555555519</c:v>
                </c:pt>
                <c:pt idx="14791">
                  <c:v>82.172244722222189</c:v>
                </c:pt>
                <c:pt idx="14792">
                  <c:v>82.177800277777749</c:v>
                </c:pt>
                <c:pt idx="14793">
                  <c:v>82.183355555552765</c:v>
                </c:pt>
                <c:pt idx="14794">
                  <c:v>82.188911666666158</c:v>
                </c:pt>
                <c:pt idx="14795">
                  <c:v>82.19446916666665</c:v>
                </c:pt>
                <c:pt idx="14796">
                  <c:v>82.20002333333332</c:v>
                </c:pt>
                <c:pt idx="14797">
                  <c:v>82.205580555555358</c:v>
                </c:pt>
                <c:pt idx="14798">
                  <c:v>82.211144166666671</c:v>
                </c:pt>
                <c:pt idx="14799">
                  <c:v>82.216690833333331</c:v>
                </c:pt>
                <c:pt idx="14800">
                  <c:v>82.222245833333318</c:v>
                </c:pt>
                <c:pt idx="14801">
                  <c:v>82.227817222222214</c:v>
                </c:pt>
                <c:pt idx="14802">
                  <c:v>82.233361944444439</c:v>
                </c:pt>
                <c:pt idx="14803">
                  <c:v>82.238911944444439</c:v>
                </c:pt>
                <c:pt idx="14804">
                  <c:v>82.244468611111827</c:v>
                </c:pt>
                <c:pt idx="14805">
                  <c:v>82.250024166666648</c:v>
                </c:pt>
                <c:pt idx="14806">
                  <c:v>82.255578611111048</c:v>
                </c:pt>
                <c:pt idx="14807">
                  <c:v>82.26113416666665</c:v>
                </c:pt>
                <c:pt idx="14808">
                  <c:v>82.266690277777826</c:v>
                </c:pt>
                <c:pt idx="14809">
                  <c:v>82.27225694444445</c:v>
                </c:pt>
                <c:pt idx="14810">
                  <c:v>82.277808888888558</c:v>
                </c:pt>
                <c:pt idx="14811">
                  <c:v>82.283355555555559</c:v>
                </c:pt>
                <c:pt idx="14812">
                  <c:v>82.288911944444408</c:v>
                </c:pt>
                <c:pt idx="14813">
                  <c:v>82.294468888888886</c:v>
                </c:pt>
                <c:pt idx="14814">
                  <c:v>82.300032499999958</c:v>
                </c:pt>
                <c:pt idx="14815">
                  <c:v>82.305578611111088</c:v>
                </c:pt>
                <c:pt idx="14816">
                  <c:v>82.311133888888904</c:v>
                </c:pt>
                <c:pt idx="14817">
                  <c:v>82.316691388888884</c:v>
                </c:pt>
                <c:pt idx="14818">
                  <c:v>82.322245277777768</c:v>
                </c:pt>
                <c:pt idx="14819">
                  <c:v>82.327814444444442</c:v>
                </c:pt>
                <c:pt idx="14820">
                  <c:v>82.333376944443458</c:v>
                </c:pt>
                <c:pt idx="14821">
                  <c:v>82.338928888888859</c:v>
                </c:pt>
                <c:pt idx="14822">
                  <c:v>82.344470555555489</c:v>
                </c:pt>
                <c:pt idx="14823">
                  <c:v>82.350022222222208</c:v>
                </c:pt>
                <c:pt idx="14824">
                  <c:v>82.355578611110758</c:v>
                </c:pt>
                <c:pt idx="14825">
                  <c:v>82.361152222222216</c:v>
                </c:pt>
                <c:pt idx="14826">
                  <c:v>82.366704166665258</c:v>
                </c:pt>
                <c:pt idx="14827">
                  <c:v>82.372255555553295</c:v>
                </c:pt>
                <c:pt idx="14828">
                  <c:v>82.377801666666358</c:v>
                </c:pt>
                <c:pt idx="14829">
                  <c:v>82.383356944444358</c:v>
                </c:pt>
                <c:pt idx="14830">
                  <c:v>82.388911388888758</c:v>
                </c:pt>
                <c:pt idx="14831">
                  <c:v>82.394478333332458</c:v>
                </c:pt>
                <c:pt idx="14832">
                  <c:v>82.400026111111103</c:v>
                </c:pt>
                <c:pt idx="14833">
                  <c:v>82.405578888888158</c:v>
                </c:pt>
                <c:pt idx="14834">
                  <c:v>82.411133333333396</c:v>
                </c:pt>
                <c:pt idx="14835">
                  <c:v>82.416710555555554</c:v>
                </c:pt>
                <c:pt idx="14836">
                  <c:v>82.422258888888848</c:v>
                </c:pt>
                <c:pt idx="14837">
                  <c:v>82.427801388888881</c:v>
                </c:pt>
                <c:pt idx="14838">
                  <c:v>82.433357777777772</c:v>
                </c:pt>
                <c:pt idx="14839">
                  <c:v>82.438911388888883</c:v>
                </c:pt>
                <c:pt idx="14840">
                  <c:v>82.444468055555561</c:v>
                </c:pt>
                <c:pt idx="14841">
                  <c:v>82.450043055555568</c:v>
                </c:pt>
                <c:pt idx="14842">
                  <c:v>82.455579444444453</c:v>
                </c:pt>
                <c:pt idx="14843">
                  <c:v>82.461133333333336</c:v>
                </c:pt>
                <c:pt idx="14844">
                  <c:v>82.466688888888882</c:v>
                </c:pt>
                <c:pt idx="14845">
                  <c:v>82.472256111111108</c:v>
                </c:pt>
                <c:pt idx="14846">
                  <c:v>82.477808333333158</c:v>
                </c:pt>
                <c:pt idx="14847">
                  <c:v>82.483358888888858</c:v>
                </c:pt>
                <c:pt idx="14848">
                  <c:v>82.488912500000012</c:v>
                </c:pt>
                <c:pt idx="14849">
                  <c:v>82.494468611111827</c:v>
                </c:pt>
                <c:pt idx="14850">
                  <c:v>82.500025000000022</c:v>
                </c:pt>
                <c:pt idx="14851">
                  <c:v>82.505578333330575</c:v>
                </c:pt>
                <c:pt idx="14852">
                  <c:v>82.511134444444437</c:v>
                </c:pt>
                <c:pt idx="14853">
                  <c:v>82.516689999999997</c:v>
                </c:pt>
                <c:pt idx="14854">
                  <c:v>82.52224527777777</c:v>
                </c:pt>
                <c:pt idx="14855">
                  <c:v>82.527800277777786</c:v>
                </c:pt>
                <c:pt idx="14856">
                  <c:v>82.533376944444058</c:v>
                </c:pt>
                <c:pt idx="14857">
                  <c:v>82.538923055555557</c:v>
                </c:pt>
                <c:pt idx="14858">
                  <c:v>82.544467222222224</c:v>
                </c:pt>
                <c:pt idx="14859">
                  <c:v>82.550023055555556</c:v>
                </c:pt>
                <c:pt idx="14860">
                  <c:v>82.555578611111088</c:v>
                </c:pt>
                <c:pt idx="14861">
                  <c:v>82.561150277777827</c:v>
                </c:pt>
                <c:pt idx="14862">
                  <c:v>82.566695000000024</c:v>
                </c:pt>
                <c:pt idx="14863">
                  <c:v>82.572244999999981</c:v>
                </c:pt>
                <c:pt idx="14864">
                  <c:v>82.577800277777783</c:v>
                </c:pt>
                <c:pt idx="14865">
                  <c:v>82.583360277777786</c:v>
                </c:pt>
                <c:pt idx="14866">
                  <c:v>82.588912222222149</c:v>
                </c:pt>
                <c:pt idx="14867">
                  <c:v>82.594467222222221</c:v>
                </c:pt>
                <c:pt idx="14868">
                  <c:v>82.600039166664175</c:v>
                </c:pt>
                <c:pt idx="14869">
                  <c:v>82.605586944443758</c:v>
                </c:pt>
                <c:pt idx="14870">
                  <c:v>82.611138611111102</c:v>
                </c:pt>
                <c:pt idx="14871">
                  <c:v>82.616689722222233</c:v>
                </c:pt>
                <c:pt idx="14872">
                  <c:v>82.622245833332258</c:v>
                </c:pt>
                <c:pt idx="14873">
                  <c:v>82.627802222222158</c:v>
                </c:pt>
                <c:pt idx="14874">
                  <c:v>82.633356388888558</c:v>
                </c:pt>
                <c:pt idx="14875">
                  <c:v>82.638911944444388</c:v>
                </c:pt>
                <c:pt idx="14876">
                  <c:v>82.644486666666651</c:v>
                </c:pt>
                <c:pt idx="14877">
                  <c:v>82.650026944444448</c:v>
                </c:pt>
                <c:pt idx="14878">
                  <c:v>82.655578611110258</c:v>
                </c:pt>
                <c:pt idx="14879">
                  <c:v>82.661134444444443</c:v>
                </c:pt>
                <c:pt idx="14880">
                  <c:v>82.666708055552505</c:v>
                </c:pt>
                <c:pt idx="14881">
                  <c:v>82.672246111108635</c:v>
                </c:pt>
                <c:pt idx="14882">
                  <c:v>82.677801111108806</c:v>
                </c:pt>
                <c:pt idx="14883">
                  <c:v>82.683356111110058</c:v>
                </c:pt>
                <c:pt idx="14884">
                  <c:v>82.688926666666589</c:v>
                </c:pt>
                <c:pt idx="14885">
                  <c:v>82.694473055555548</c:v>
                </c:pt>
                <c:pt idx="14886">
                  <c:v>82.700023055555562</c:v>
                </c:pt>
                <c:pt idx="14887">
                  <c:v>82.705579166665558</c:v>
                </c:pt>
                <c:pt idx="14888">
                  <c:v>82.711153055555627</c:v>
                </c:pt>
                <c:pt idx="14889">
                  <c:v>82.716696944444465</c:v>
                </c:pt>
                <c:pt idx="14890">
                  <c:v>82.722245000000001</c:v>
                </c:pt>
                <c:pt idx="14891">
                  <c:v>82.727802222222209</c:v>
                </c:pt>
                <c:pt idx="14892">
                  <c:v>82.733357499999983</c:v>
                </c:pt>
                <c:pt idx="14893">
                  <c:v>82.738933333333279</c:v>
                </c:pt>
                <c:pt idx="14894">
                  <c:v>82.744467222222227</c:v>
                </c:pt>
                <c:pt idx="14895">
                  <c:v>82.75002388888889</c:v>
                </c:pt>
                <c:pt idx="14896">
                  <c:v>82.755578888887158</c:v>
                </c:pt>
                <c:pt idx="14897">
                  <c:v>82.761133888888892</c:v>
                </c:pt>
                <c:pt idx="14898">
                  <c:v>82.766690277777826</c:v>
                </c:pt>
                <c:pt idx="14899">
                  <c:v>82.772263611111327</c:v>
                </c:pt>
                <c:pt idx="14900">
                  <c:v>82.777801388888889</c:v>
                </c:pt>
                <c:pt idx="14901">
                  <c:v>82.783356111111019</c:v>
                </c:pt>
                <c:pt idx="14902">
                  <c:v>82.788912777777782</c:v>
                </c:pt>
                <c:pt idx="14903">
                  <c:v>82.794491388888886</c:v>
                </c:pt>
                <c:pt idx="14904">
                  <c:v>82.800042499999989</c:v>
                </c:pt>
                <c:pt idx="14905">
                  <c:v>82.805580555552808</c:v>
                </c:pt>
                <c:pt idx="14906">
                  <c:v>82.811133888888904</c:v>
                </c:pt>
                <c:pt idx="14907">
                  <c:v>82.816708333332258</c:v>
                </c:pt>
                <c:pt idx="14908">
                  <c:v>82.822262500000008</c:v>
                </c:pt>
                <c:pt idx="14909">
                  <c:v>82.827804444444453</c:v>
                </c:pt>
                <c:pt idx="14910">
                  <c:v>82.833356944444418</c:v>
                </c:pt>
                <c:pt idx="14911">
                  <c:v>82.838934444444448</c:v>
                </c:pt>
                <c:pt idx="14912">
                  <c:v>82.844467222222221</c:v>
                </c:pt>
                <c:pt idx="14913">
                  <c:v>82.850039722222178</c:v>
                </c:pt>
                <c:pt idx="14914">
                  <c:v>82.855584722222218</c:v>
                </c:pt>
                <c:pt idx="14915">
                  <c:v>82.861134722222232</c:v>
                </c:pt>
                <c:pt idx="14916">
                  <c:v>82.866690277777792</c:v>
                </c:pt>
                <c:pt idx="14917">
                  <c:v>82.872244999999978</c:v>
                </c:pt>
                <c:pt idx="14918">
                  <c:v>82.877801111110458</c:v>
                </c:pt>
                <c:pt idx="14919">
                  <c:v>82.883357222222159</c:v>
                </c:pt>
                <c:pt idx="14920">
                  <c:v>82.888917499999948</c:v>
                </c:pt>
                <c:pt idx="14921">
                  <c:v>82.894468333333279</c:v>
                </c:pt>
                <c:pt idx="14922">
                  <c:v>82.900022777777792</c:v>
                </c:pt>
                <c:pt idx="14923">
                  <c:v>82.905578333332258</c:v>
                </c:pt>
                <c:pt idx="14924">
                  <c:v>82.911134166666656</c:v>
                </c:pt>
                <c:pt idx="14925">
                  <c:v>82.916707777777773</c:v>
                </c:pt>
                <c:pt idx="14926">
                  <c:v>82.922254722222235</c:v>
                </c:pt>
                <c:pt idx="14927">
                  <c:v>82.927802499999999</c:v>
                </c:pt>
                <c:pt idx="14928">
                  <c:v>82.933356944444455</c:v>
                </c:pt>
                <c:pt idx="14929">
                  <c:v>82.938911944444442</c:v>
                </c:pt>
                <c:pt idx="14930">
                  <c:v>82.944468611113351</c:v>
                </c:pt>
                <c:pt idx="14931">
                  <c:v>82.950023055555562</c:v>
                </c:pt>
                <c:pt idx="14932">
                  <c:v>82.955578333330934</c:v>
                </c:pt>
                <c:pt idx="14933">
                  <c:v>82.961157222222226</c:v>
                </c:pt>
                <c:pt idx="14934">
                  <c:v>82.966710555555551</c:v>
                </c:pt>
                <c:pt idx="14935">
                  <c:v>82.972246666666649</c:v>
                </c:pt>
                <c:pt idx="14936">
                  <c:v>82.977818611111104</c:v>
                </c:pt>
                <c:pt idx="14937">
                  <c:v>82.983361944444439</c:v>
                </c:pt>
                <c:pt idx="14938">
                  <c:v>82.988911944444439</c:v>
                </c:pt>
                <c:pt idx="14939">
                  <c:v>82.994478888888878</c:v>
                </c:pt>
                <c:pt idx="14940">
                  <c:v>83.000023611113235</c:v>
                </c:pt>
                <c:pt idx="14941">
                  <c:v>83.005578888887158</c:v>
                </c:pt>
                <c:pt idx="14942">
                  <c:v>83.011133611113451</c:v>
                </c:pt>
                <c:pt idx="14943">
                  <c:v>83.016691111111115</c:v>
                </c:pt>
                <c:pt idx="14944">
                  <c:v>83.022245555555358</c:v>
                </c:pt>
                <c:pt idx="14945">
                  <c:v>83.02782333333333</c:v>
                </c:pt>
                <c:pt idx="14946">
                  <c:v>83.033357222222179</c:v>
                </c:pt>
                <c:pt idx="14947">
                  <c:v>83.038912777777782</c:v>
                </c:pt>
                <c:pt idx="14948">
                  <c:v>83.044468055555555</c:v>
                </c:pt>
                <c:pt idx="14949">
                  <c:v>83.050043611111107</c:v>
                </c:pt>
                <c:pt idx="14950">
                  <c:v>83.055578888886345</c:v>
                </c:pt>
                <c:pt idx="14951">
                  <c:v>83.061135277777794</c:v>
                </c:pt>
                <c:pt idx="14952">
                  <c:v>83.06669416666665</c:v>
                </c:pt>
                <c:pt idx="14953">
                  <c:v>83.072245277777768</c:v>
                </c:pt>
                <c:pt idx="14954">
                  <c:v>83.077801388888858</c:v>
                </c:pt>
                <c:pt idx="14955">
                  <c:v>83.083357222222219</c:v>
                </c:pt>
                <c:pt idx="14956">
                  <c:v>83.088922222222209</c:v>
                </c:pt>
                <c:pt idx="14957">
                  <c:v>83.094481111111108</c:v>
                </c:pt>
                <c:pt idx="14958">
                  <c:v>83.100028055553324</c:v>
                </c:pt>
                <c:pt idx="14959">
                  <c:v>83.105579722222188</c:v>
                </c:pt>
                <c:pt idx="14960">
                  <c:v>83.111134166666659</c:v>
                </c:pt>
                <c:pt idx="14961">
                  <c:v>83.116689999999991</c:v>
                </c:pt>
                <c:pt idx="14962">
                  <c:v>83.122245277777779</c:v>
                </c:pt>
                <c:pt idx="14963">
                  <c:v>83.127800833332458</c:v>
                </c:pt>
                <c:pt idx="14964">
                  <c:v>83.133356944444358</c:v>
                </c:pt>
                <c:pt idx="14965">
                  <c:v>83.138912222222189</c:v>
                </c:pt>
                <c:pt idx="14966">
                  <c:v>83.144468055555549</c:v>
                </c:pt>
                <c:pt idx="14967">
                  <c:v>83.150044444444418</c:v>
                </c:pt>
                <c:pt idx="14968">
                  <c:v>83.155593611111101</c:v>
                </c:pt>
                <c:pt idx="14969">
                  <c:v>83.161135000000002</c:v>
                </c:pt>
                <c:pt idx="14970">
                  <c:v>83.166689722222216</c:v>
                </c:pt>
                <c:pt idx="14971">
                  <c:v>83.172246388887658</c:v>
                </c:pt>
                <c:pt idx="14972">
                  <c:v>83.177809166664375</c:v>
                </c:pt>
                <c:pt idx="14973">
                  <c:v>83.183359166664246</c:v>
                </c:pt>
                <c:pt idx="14974">
                  <c:v>83.188916111110558</c:v>
                </c:pt>
                <c:pt idx="14975">
                  <c:v>83.194468888888878</c:v>
                </c:pt>
                <c:pt idx="14976">
                  <c:v>83.200023055555562</c:v>
                </c:pt>
                <c:pt idx="14977">
                  <c:v>83.205579166665558</c:v>
                </c:pt>
                <c:pt idx="14978">
                  <c:v>83.211134722222226</c:v>
                </c:pt>
                <c:pt idx="14979">
                  <c:v>83.216712222222213</c:v>
                </c:pt>
                <c:pt idx="14980">
                  <c:v>83.222245277777773</c:v>
                </c:pt>
                <c:pt idx="14981">
                  <c:v>83.227802222222209</c:v>
                </c:pt>
                <c:pt idx="14982">
                  <c:v>83.23336611111111</c:v>
                </c:pt>
                <c:pt idx="14983">
                  <c:v>83.238913055555557</c:v>
                </c:pt>
                <c:pt idx="14984">
                  <c:v>83.244482500000004</c:v>
                </c:pt>
                <c:pt idx="14985">
                  <c:v>83.250022777777772</c:v>
                </c:pt>
                <c:pt idx="14986">
                  <c:v>83.255578888887158</c:v>
                </c:pt>
                <c:pt idx="14987">
                  <c:v>83.26113416666665</c:v>
                </c:pt>
                <c:pt idx="14988">
                  <c:v>83.266709166666658</c:v>
                </c:pt>
                <c:pt idx="14989">
                  <c:v>83.272246111111059</c:v>
                </c:pt>
                <c:pt idx="14990">
                  <c:v>83.277800833333288</c:v>
                </c:pt>
                <c:pt idx="14991">
                  <c:v>83.283356388888848</c:v>
                </c:pt>
                <c:pt idx="14992">
                  <c:v>83.288925833333309</c:v>
                </c:pt>
                <c:pt idx="14993">
                  <c:v>83.294472500000012</c:v>
                </c:pt>
                <c:pt idx="14994">
                  <c:v>83.300024444444446</c:v>
                </c:pt>
                <c:pt idx="14995">
                  <c:v>83.305578611111088</c:v>
                </c:pt>
                <c:pt idx="14996">
                  <c:v>83.311150277777827</c:v>
                </c:pt>
                <c:pt idx="14997">
                  <c:v>83.316702499999948</c:v>
                </c:pt>
                <c:pt idx="14998">
                  <c:v>83.322245277777768</c:v>
                </c:pt>
                <c:pt idx="14999">
                  <c:v>83.327800833333058</c:v>
                </c:pt>
                <c:pt idx="15000">
                  <c:v>83.333356388888888</c:v>
                </c:pt>
                <c:pt idx="15001">
                  <c:v>83.338929444444446</c:v>
                </c:pt>
                <c:pt idx="15002">
                  <c:v>83.344468055555552</c:v>
                </c:pt>
                <c:pt idx="15003">
                  <c:v>83.350023333333311</c:v>
                </c:pt>
                <c:pt idx="15004">
                  <c:v>83.355579722222188</c:v>
                </c:pt>
                <c:pt idx="15005">
                  <c:v>83.361134166666659</c:v>
                </c:pt>
                <c:pt idx="15006">
                  <c:v>83.36669055555555</c:v>
                </c:pt>
                <c:pt idx="15007">
                  <c:v>83.372259999999983</c:v>
                </c:pt>
                <c:pt idx="15008">
                  <c:v>83.377800555553009</c:v>
                </c:pt>
                <c:pt idx="15009">
                  <c:v>83.383356388888558</c:v>
                </c:pt>
                <c:pt idx="15010">
                  <c:v>83.388932499999058</c:v>
                </c:pt>
                <c:pt idx="15011">
                  <c:v>83.394474444444441</c:v>
                </c:pt>
                <c:pt idx="15012">
                  <c:v>83.400023611113809</c:v>
                </c:pt>
                <c:pt idx="15013">
                  <c:v>83.405578333332258</c:v>
                </c:pt>
                <c:pt idx="15014">
                  <c:v>83.411135277778527</c:v>
                </c:pt>
                <c:pt idx="15015">
                  <c:v>83.416709722222237</c:v>
                </c:pt>
                <c:pt idx="15016">
                  <c:v>83.422259166666649</c:v>
                </c:pt>
                <c:pt idx="15017">
                  <c:v>83.427800833333308</c:v>
                </c:pt>
                <c:pt idx="15018">
                  <c:v>83.433356388888882</c:v>
                </c:pt>
                <c:pt idx="15019">
                  <c:v>83.438932499999979</c:v>
                </c:pt>
                <c:pt idx="15020">
                  <c:v>83.444484444444527</c:v>
                </c:pt>
                <c:pt idx="15021">
                  <c:v>83.450022777777775</c:v>
                </c:pt>
                <c:pt idx="15022">
                  <c:v>83.45559750000001</c:v>
                </c:pt>
                <c:pt idx="15023">
                  <c:v>83.461142500000022</c:v>
                </c:pt>
                <c:pt idx="15024">
                  <c:v>83.46669416666667</c:v>
                </c:pt>
                <c:pt idx="15025">
                  <c:v>83.472245555555489</c:v>
                </c:pt>
                <c:pt idx="15026">
                  <c:v>83.477802222222209</c:v>
                </c:pt>
                <c:pt idx="15027">
                  <c:v>83.483378055552635</c:v>
                </c:pt>
                <c:pt idx="15028">
                  <c:v>83.488932222222218</c:v>
                </c:pt>
                <c:pt idx="15029">
                  <c:v>83.494496388888876</c:v>
                </c:pt>
                <c:pt idx="15030">
                  <c:v>83.500022777777772</c:v>
                </c:pt>
                <c:pt idx="15031">
                  <c:v>83.505577777777788</c:v>
                </c:pt>
                <c:pt idx="15032">
                  <c:v>83.511134722222224</c:v>
                </c:pt>
                <c:pt idx="15033">
                  <c:v>83.516689999999997</c:v>
                </c:pt>
                <c:pt idx="15034">
                  <c:v>83.522244722222212</c:v>
                </c:pt>
                <c:pt idx="15035">
                  <c:v>83.527818333333258</c:v>
                </c:pt>
                <c:pt idx="15036">
                  <c:v>83.533367777777784</c:v>
                </c:pt>
                <c:pt idx="15037">
                  <c:v>83.538911944444408</c:v>
                </c:pt>
                <c:pt idx="15038">
                  <c:v>83.544468333333342</c:v>
                </c:pt>
                <c:pt idx="15039">
                  <c:v>83.550023888888887</c:v>
                </c:pt>
                <c:pt idx="15040">
                  <c:v>83.555599999999998</c:v>
                </c:pt>
                <c:pt idx="15041">
                  <c:v>83.561136111111111</c:v>
                </c:pt>
                <c:pt idx="15042">
                  <c:v>83.566689999999994</c:v>
                </c:pt>
                <c:pt idx="15043">
                  <c:v>83.572245555553224</c:v>
                </c:pt>
                <c:pt idx="15044">
                  <c:v>83.577814444444442</c:v>
                </c:pt>
                <c:pt idx="15045">
                  <c:v>83.583364722222228</c:v>
                </c:pt>
                <c:pt idx="15046">
                  <c:v>83.588911111111088</c:v>
                </c:pt>
                <c:pt idx="15047">
                  <c:v>83.594488611111103</c:v>
                </c:pt>
                <c:pt idx="15048">
                  <c:v>83.600032222219568</c:v>
                </c:pt>
                <c:pt idx="15049">
                  <c:v>83.605578888886043</c:v>
                </c:pt>
                <c:pt idx="15050">
                  <c:v>83.611133888888887</c:v>
                </c:pt>
                <c:pt idx="15051">
                  <c:v>83.616710277777784</c:v>
                </c:pt>
                <c:pt idx="15052">
                  <c:v>83.622269444444441</c:v>
                </c:pt>
                <c:pt idx="15053">
                  <c:v>83.627822222222179</c:v>
                </c:pt>
                <c:pt idx="15054">
                  <c:v>83.633367777777778</c:v>
                </c:pt>
                <c:pt idx="15055">
                  <c:v>83.638912777777719</c:v>
                </c:pt>
                <c:pt idx="15056">
                  <c:v>83.64446749999999</c:v>
                </c:pt>
                <c:pt idx="15057">
                  <c:v>83.65002305555555</c:v>
                </c:pt>
                <c:pt idx="15058">
                  <c:v>83.655584166663743</c:v>
                </c:pt>
                <c:pt idx="15059">
                  <c:v>83.661134444444443</c:v>
                </c:pt>
                <c:pt idx="15060">
                  <c:v>83.666691666666679</c:v>
                </c:pt>
                <c:pt idx="15061">
                  <c:v>83.672245277777748</c:v>
                </c:pt>
                <c:pt idx="15062">
                  <c:v>83.677821388888859</c:v>
                </c:pt>
                <c:pt idx="15063">
                  <c:v>83.683355833332158</c:v>
                </c:pt>
                <c:pt idx="15064">
                  <c:v>83.688918055552577</c:v>
                </c:pt>
                <c:pt idx="15065">
                  <c:v>83.694469444444465</c:v>
                </c:pt>
                <c:pt idx="15066">
                  <c:v>83.700022500000003</c:v>
                </c:pt>
                <c:pt idx="15067">
                  <c:v>83.70559333333334</c:v>
                </c:pt>
                <c:pt idx="15068">
                  <c:v>83.711138333333338</c:v>
                </c:pt>
                <c:pt idx="15069">
                  <c:v>83.716699444444927</c:v>
                </c:pt>
                <c:pt idx="15070">
                  <c:v>83.722245277777773</c:v>
                </c:pt>
                <c:pt idx="15071">
                  <c:v>83.727800833333319</c:v>
                </c:pt>
                <c:pt idx="15072">
                  <c:v>83.733356944444452</c:v>
                </c:pt>
                <c:pt idx="15073">
                  <c:v>83.738930555555058</c:v>
                </c:pt>
                <c:pt idx="15074">
                  <c:v>83.744467500000027</c:v>
                </c:pt>
                <c:pt idx="15075">
                  <c:v>83.750025000000022</c:v>
                </c:pt>
                <c:pt idx="15076">
                  <c:v>83.755596944444378</c:v>
                </c:pt>
                <c:pt idx="15077">
                  <c:v>83.761133611113451</c:v>
                </c:pt>
                <c:pt idx="15078">
                  <c:v>83.766693333333336</c:v>
                </c:pt>
                <c:pt idx="15079">
                  <c:v>83.77224527777777</c:v>
                </c:pt>
                <c:pt idx="15080">
                  <c:v>83.777814722222217</c:v>
                </c:pt>
                <c:pt idx="15081">
                  <c:v>83.783363333333341</c:v>
                </c:pt>
                <c:pt idx="15082">
                  <c:v>83.788911111111119</c:v>
                </c:pt>
                <c:pt idx="15083">
                  <c:v>83.794470555555549</c:v>
                </c:pt>
                <c:pt idx="15084">
                  <c:v>83.800023055555556</c:v>
                </c:pt>
                <c:pt idx="15085">
                  <c:v>83.805579999999978</c:v>
                </c:pt>
                <c:pt idx="15086">
                  <c:v>83.811133333333345</c:v>
                </c:pt>
                <c:pt idx="15087">
                  <c:v>83.816706944444448</c:v>
                </c:pt>
                <c:pt idx="15088">
                  <c:v>83.822255833333259</c:v>
                </c:pt>
                <c:pt idx="15089">
                  <c:v>83.827801666666659</c:v>
                </c:pt>
                <c:pt idx="15090">
                  <c:v>83.833357499999948</c:v>
                </c:pt>
                <c:pt idx="15091">
                  <c:v>83.838912222222149</c:v>
                </c:pt>
                <c:pt idx="15092">
                  <c:v>83.844468055555552</c:v>
                </c:pt>
                <c:pt idx="15093">
                  <c:v>83.850023055555553</c:v>
                </c:pt>
                <c:pt idx="15094">
                  <c:v>83.855582499999358</c:v>
                </c:pt>
                <c:pt idx="15095">
                  <c:v>83.861134444444431</c:v>
                </c:pt>
                <c:pt idx="15096">
                  <c:v>83.866689166666589</c:v>
                </c:pt>
                <c:pt idx="15097">
                  <c:v>83.872244722222149</c:v>
                </c:pt>
                <c:pt idx="15098">
                  <c:v>83.877801944444258</c:v>
                </c:pt>
                <c:pt idx="15099">
                  <c:v>83.883356111110658</c:v>
                </c:pt>
                <c:pt idx="15100">
                  <c:v>83.888921666666619</c:v>
                </c:pt>
                <c:pt idx="15101">
                  <c:v>83.894475833333289</c:v>
                </c:pt>
                <c:pt idx="15102">
                  <c:v>83.900023333333323</c:v>
                </c:pt>
                <c:pt idx="15103">
                  <c:v>83.905578055552866</c:v>
                </c:pt>
                <c:pt idx="15104">
                  <c:v>83.911133333333396</c:v>
                </c:pt>
                <c:pt idx="15105">
                  <c:v>83.916689722222827</c:v>
                </c:pt>
                <c:pt idx="15106">
                  <c:v>83.922257222222214</c:v>
                </c:pt>
                <c:pt idx="15107">
                  <c:v>83.927800000000005</c:v>
                </c:pt>
                <c:pt idx="15108">
                  <c:v>83.933358055555459</c:v>
                </c:pt>
                <c:pt idx="15109">
                  <c:v>83.93891305555556</c:v>
                </c:pt>
                <c:pt idx="15110">
                  <c:v>83.944467500000627</c:v>
                </c:pt>
                <c:pt idx="15111">
                  <c:v>83.950032777777778</c:v>
                </c:pt>
                <c:pt idx="15112">
                  <c:v>83.955586944444448</c:v>
                </c:pt>
                <c:pt idx="15113">
                  <c:v>83.961133888888895</c:v>
                </c:pt>
                <c:pt idx="15114">
                  <c:v>83.966690833333331</c:v>
                </c:pt>
                <c:pt idx="15115">
                  <c:v>83.972246111111119</c:v>
                </c:pt>
                <c:pt idx="15116">
                  <c:v>83.977800277777774</c:v>
                </c:pt>
                <c:pt idx="15117">
                  <c:v>83.983355555555548</c:v>
                </c:pt>
                <c:pt idx="15118">
                  <c:v>83.988912222222211</c:v>
                </c:pt>
                <c:pt idx="15119">
                  <c:v>83.994467777778027</c:v>
                </c:pt>
                <c:pt idx="15120">
                  <c:v>84.0000225</c:v>
                </c:pt>
                <c:pt idx="15121">
                  <c:v>84.005590833333258</c:v>
                </c:pt>
                <c:pt idx="15122">
                  <c:v>84.011135555555555</c:v>
                </c:pt>
                <c:pt idx="15123">
                  <c:v>84.016689722222225</c:v>
                </c:pt>
                <c:pt idx="15124">
                  <c:v>84.022254166666258</c:v>
                </c:pt>
                <c:pt idx="15125">
                  <c:v>84.027801666666619</c:v>
                </c:pt>
                <c:pt idx="15126">
                  <c:v>84.033356944444449</c:v>
                </c:pt>
                <c:pt idx="15127">
                  <c:v>84.038911111111119</c:v>
                </c:pt>
                <c:pt idx="15128">
                  <c:v>84.044468055555555</c:v>
                </c:pt>
                <c:pt idx="15129">
                  <c:v>84.050041666666658</c:v>
                </c:pt>
                <c:pt idx="15130">
                  <c:v>84.055581944443958</c:v>
                </c:pt>
                <c:pt idx="15131">
                  <c:v>84.061134166666648</c:v>
                </c:pt>
                <c:pt idx="15132">
                  <c:v>84.066688888888848</c:v>
                </c:pt>
                <c:pt idx="15133">
                  <c:v>84.072244722222209</c:v>
                </c:pt>
                <c:pt idx="15134">
                  <c:v>84.077813888888883</c:v>
                </c:pt>
                <c:pt idx="15135">
                  <c:v>84.083360277777786</c:v>
                </c:pt>
                <c:pt idx="15136">
                  <c:v>84.088911666666618</c:v>
                </c:pt>
                <c:pt idx="15137">
                  <c:v>84.094466666666676</c:v>
                </c:pt>
                <c:pt idx="15138">
                  <c:v>84.100023888888899</c:v>
                </c:pt>
                <c:pt idx="15139">
                  <c:v>84.105597777777689</c:v>
                </c:pt>
                <c:pt idx="15140">
                  <c:v>84.111133333333342</c:v>
                </c:pt>
                <c:pt idx="15141">
                  <c:v>84.116705555555058</c:v>
                </c:pt>
                <c:pt idx="15142">
                  <c:v>84.122246944444058</c:v>
                </c:pt>
                <c:pt idx="15143">
                  <c:v>84.127801111110458</c:v>
                </c:pt>
                <c:pt idx="15144">
                  <c:v>84.133356111110658</c:v>
                </c:pt>
                <c:pt idx="15145">
                  <c:v>84.138912499999989</c:v>
                </c:pt>
                <c:pt idx="15146">
                  <c:v>84.144475833333289</c:v>
                </c:pt>
                <c:pt idx="15147">
                  <c:v>84.150028611111111</c:v>
                </c:pt>
                <c:pt idx="15148">
                  <c:v>84.155582499998758</c:v>
                </c:pt>
                <c:pt idx="15149">
                  <c:v>84.161133888888884</c:v>
                </c:pt>
                <c:pt idx="15150">
                  <c:v>84.166691111111078</c:v>
                </c:pt>
                <c:pt idx="15151">
                  <c:v>84.172246111108635</c:v>
                </c:pt>
                <c:pt idx="15152">
                  <c:v>84.177806111110158</c:v>
                </c:pt>
                <c:pt idx="15153">
                  <c:v>84.183356111110058</c:v>
                </c:pt>
                <c:pt idx="15154">
                  <c:v>84.188913611111104</c:v>
                </c:pt>
                <c:pt idx="15155">
                  <c:v>84.194468055555518</c:v>
                </c:pt>
                <c:pt idx="15156">
                  <c:v>84.20004194444445</c:v>
                </c:pt>
                <c:pt idx="15157">
                  <c:v>84.205590555555489</c:v>
                </c:pt>
                <c:pt idx="15158">
                  <c:v>84.211135000000027</c:v>
                </c:pt>
                <c:pt idx="15159">
                  <c:v>84.216690555555573</c:v>
                </c:pt>
                <c:pt idx="15160">
                  <c:v>84.222245000000001</c:v>
                </c:pt>
                <c:pt idx="15161">
                  <c:v>84.227800555555518</c:v>
                </c:pt>
                <c:pt idx="15162">
                  <c:v>84.233356944444452</c:v>
                </c:pt>
                <c:pt idx="15163">
                  <c:v>84.238912777777784</c:v>
                </c:pt>
                <c:pt idx="15164">
                  <c:v>84.244467500000027</c:v>
                </c:pt>
                <c:pt idx="15165">
                  <c:v>84.250023611113235</c:v>
                </c:pt>
                <c:pt idx="15166">
                  <c:v>84.255578333330575</c:v>
                </c:pt>
                <c:pt idx="15167">
                  <c:v>84.261133888888892</c:v>
                </c:pt>
                <c:pt idx="15168">
                  <c:v>84.266689999999997</c:v>
                </c:pt>
                <c:pt idx="15169">
                  <c:v>84.272266666666653</c:v>
                </c:pt>
                <c:pt idx="15170">
                  <c:v>84.277811111111049</c:v>
                </c:pt>
                <c:pt idx="15171">
                  <c:v>84.283361944444451</c:v>
                </c:pt>
                <c:pt idx="15172">
                  <c:v>84.28891166666665</c:v>
                </c:pt>
                <c:pt idx="15173">
                  <c:v>84.294467222222224</c:v>
                </c:pt>
                <c:pt idx="15174">
                  <c:v>84.300023333333328</c:v>
                </c:pt>
                <c:pt idx="15175">
                  <c:v>84.305578055552317</c:v>
                </c:pt>
                <c:pt idx="15176">
                  <c:v>84.311154166666668</c:v>
                </c:pt>
                <c:pt idx="15177">
                  <c:v>84.316692500000002</c:v>
                </c:pt>
                <c:pt idx="15178">
                  <c:v>84.322246388888658</c:v>
                </c:pt>
                <c:pt idx="15179">
                  <c:v>84.327801111110958</c:v>
                </c:pt>
                <c:pt idx="15180">
                  <c:v>84.333356388888888</c:v>
                </c:pt>
                <c:pt idx="15181">
                  <c:v>84.338929444444446</c:v>
                </c:pt>
                <c:pt idx="15182">
                  <c:v>84.344467499999993</c:v>
                </c:pt>
                <c:pt idx="15183">
                  <c:v>84.350023611111126</c:v>
                </c:pt>
                <c:pt idx="15184">
                  <c:v>84.355578055551987</c:v>
                </c:pt>
                <c:pt idx="15185">
                  <c:v>84.361133888888887</c:v>
                </c:pt>
                <c:pt idx="15186">
                  <c:v>84.366710555555358</c:v>
                </c:pt>
                <c:pt idx="15187">
                  <c:v>84.372246666666058</c:v>
                </c:pt>
                <c:pt idx="15188">
                  <c:v>84.377813333333279</c:v>
                </c:pt>
                <c:pt idx="15189">
                  <c:v>84.383368888887958</c:v>
                </c:pt>
                <c:pt idx="15190">
                  <c:v>84.388913055555548</c:v>
                </c:pt>
                <c:pt idx="15191">
                  <c:v>84.394466666666673</c:v>
                </c:pt>
                <c:pt idx="15192">
                  <c:v>84.400023611113809</c:v>
                </c:pt>
                <c:pt idx="15193">
                  <c:v>84.40557861111111</c:v>
                </c:pt>
                <c:pt idx="15194">
                  <c:v>84.411133333333396</c:v>
                </c:pt>
                <c:pt idx="15195">
                  <c:v>84.416708055555489</c:v>
                </c:pt>
                <c:pt idx="15196">
                  <c:v>84.422258333333318</c:v>
                </c:pt>
                <c:pt idx="15197">
                  <c:v>84.42780055555555</c:v>
                </c:pt>
                <c:pt idx="15198">
                  <c:v>84.433376944444419</c:v>
                </c:pt>
                <c:pt idx="15199">
                  <c:v>84.438931666666619</c:v>
                </c:pt>
                <c:pt idx="15200">
                  <c:v>84.444475555555556</c:v>
                </c:pt>
                <c:pt idx="15201">
                  <c:v>84.450026944444446</c:v>
                </c:pt>
                <c:pt idx="15202">
                  <c:v>84.455578611111108</c:v>
                </c:pt>
                <c:pt idx="15203">
                  <c:v>84.46113583333333</c:v>
                </c:pt>
                <c:pt idx="15204">
                  <c:v>84.466701111111078</c:v>
                </c:pt>
                <c:pt idx="15205">
                  <c:v>84.472249444444444</c:v>
                </c:pt>
                <c:pt idx="15206">
                  <c:v>84.477822222222215</c:v>
                </c:pt>
                <c:pt idx="15207">
                  <c:v>84.483374166665158</c:v>
                </c:pt>
                <c:pt idx="15208">
                  <c:v>84.488914444444447</c:v>
                </c:pt>
                <c:pt idx="15209">
                  <c:v>84.49446833333333</c:v>
                </c:pt>
                <c:pt idx="15210">
                  <c:v>84.50002388888889</c:v>
                </c:pt>
                <c:pt idx="15211">
                  <c:v>84.505596944444378</c:v>
                </c:pt>
                <c:pt idx="15212">
                  <c:v>84.511133888888892</c:v>
                </c:pt>
                <c:pt idx="15213">
                  <c:v>84.516690833333328</c:v>
                </c:pt>
                <c:pt idx="15214">
                  <c:v>84.522244999999998</c:v>
                </c:pt>
                <c:pt idx="15215">
                  <c:v>84.527819444444447</c:v>
                </c:pt>
                <c:pt idx="15216">
                  <c:v>84.533362222222209</c:v>
                </c:pt>
                <c:pt idx="15217">
                  <c:v>84.538912500000009</c:v>
                </c:pt>
                <c:pt idx="15218">
                  <c:v>84.544467499999996</c:v>
                </c:pt>
                <c:pt idx="15219">
                  <c:v>84.55002277777777</c:v>
                </c:pt>
                <c:pt idx="15220">
                  <c:v>84.555578333330388</c:v>
                </c:pt>
                <c:pt idx="15221">
                  <c:v>84.561155000000127</c:v>
                </c:pt>
                <c:pt idx="15222">
                  <c:v>84.566689722222222</c:v>
                </c:pt>
                <c:pt idx="15223">
                  <c:v>84.572245555553224</c:v>
                </c:pt>
                <c:pt idx="15224">
                  <c:v>84.577813611111125</c:v>
                </c:pt>
                <c:pt idx="15225">
                  <c:v>84.583360833333288</c:v>
                </c:pt>
                <c:pt idx="15226">
                  <c:v>84.588911666666618</c:v>
                </c:pt>
                <c:pt idx="15227">
                  <c:v>84.594467222222221</c:v>
                </c:pt>
                <c:pt idx="15228">
                  <c:v>84.600032499999458</c:v>
                </c:pt>
                <c:pt idx="15229">
                  <c:v>84.605578333330172</c:v>
                </c:pt>
                <c:pt idx="15230">
                  <c:v>84.611134166666659</c:v>
                </c:pt>
                <c:pt idx="15231">
                  <c:v>84.616702222222159</c:v>
                </c:pt>
                <c:pt idx="15232">
                  <c:v>84.622250277777781</c:v>
                </c:pt>
                <c:pt idx="15233">
                  <c:v>84.627800833332458</c:v>
                </c:pt>
                <c:pt idx="15234">
                  <c:v>84.633357777777718</c:v>
                </c:pt>
                <c:pt idx="15235">
                  <c:v>84.638912222222189</c:v>
                </c:pt>
                <c:pt idx="15236">
                  <c:v>84.644485000000003</c:v>
                </c:pt>
                <c:pt idx="15237">
                  <c:v>84.650026944444448</c:v>
                </c:pt>
                <c:pt idx="15238">
                  <c:v>84.655578611110258</c:v>
                </c:pt>
                <c:pt idx="15239">
                  <c:v>84.661133888888884</c:v>
                </c:pt>
                <c:pt idx="15240">
                  <c:v>84.666690000000003</c:v>
                </c:pt>
                <c:pt idx="15241">
                  <c:v>84.672245833330933</c:v>
                </c:pt>
                <c:pt idx="15242">
                  <c:v>84.677821944444418</c:v>
                </c:pt>
                <c:pt idx="15243">
                  <c:v>84.683374999999558</c:v>
                </c:pt>
                <c:pt idx="15244">
                  <c:v>84.688931944442658</c:v>
                </c:pt>
                <c:pt idx="15245">
                  <c:v>84.694490000000002</c:v>
                </c:pt>
                <c:pt idx="15246">
                  <c:v>84.700023055555562</c:v>
                </c:pt>
                <c:pt idx="15247">
                  <c:v>84.705585277777786</c:v>
                </c:pt>
                <c:pt idx="15248">
                  <c:v>84.711134166666668</c:v>
                </c:pt>
                <c:pt idx="15249">
                  <c:v>84.716689444444526</c:v>
                </c:pt>
                <c:pt idx="15250">
                  <c:v>84.722262499999999</c:v>
                </c:pt>
                <c:pt idx="15251">
                  <c:v>84.727808333333158</c:v>
                </c:pt>
                <c:pt idx="15252">
                  <c:v>84.7333675</c:v>
                </c:pt>
                <c:pt idx="15253">
                  <c:v>84.738913055555557</c:v>
                </c:pt>
                <c:pt idx="15254">
                  <c:v>84.744466944444497</c:v>
                </c:pt>
                <c:pt idx="15255">
                  <c:v>84.750034444444452</c:v>
                </c:pt>
                <c:pt idx="15256">
                  <c:v>84.755589722222211</c:v>
                </c:pt>
                <c:pt idx="15257">
                  <c:v>84.761135277777797</c:v>
                </c:pt>
                <c:pt idx="15258">
                  <c:v>84.766689999999997</c:v>
                </c:pt>
                <c:pt idx="15259">
                  <c:v>84.772272777777758</c:v>
                </c:pt>
                <c:pt idx="15260">
                  <c:v>84.777818055555358</c:v>
                </c:pt>
                <c:pt idx="15261">
                  <c:v>84.783356388888848</c:v>
                </c:pt>
                <c:pt idx="15262">
                  <c:v>84.788911944444408</c:v>
                </c:pt>
                <c:pt idx="15263">
                  <c:v>84.794480555555552</c:v>
                </c:pt>
                <c:pt idx="15264">
                  <c:v>84.800024444444446</c:v>
                </c:pt>
                <c:pt idx="15265">
                  <c:v>84.805578611111088</c:v>
                </c:pt>
                <c:pt idx="15266">
                  <c:v>84.811137222222214</c:v>
                </c:pt>
                <c:pt idx="15267">
                  <c:v>84.81671</c:v>
                </c:pt>
                <c:pt idx="15268">
                  <c:v>84.822253611111122</c:v>
                </c:pt>
                <c:pt idx="15269">
                  <c:v>84.827804999999998</c:v>
                </c:pt>
                <c:pt idx="15270">
                  <c:v>84.833357222222219</c:v>
                </c:pt>
                <c:pt idx="15271">
                  <c:v>84.838911944444419</c:v>
                </c:pt>
                <c:pt idx="15272">
                  <c:v>84.844468055555552</c:v>
                </c:pt>
                <c:pt idx="15273">
                  <c:v>84.850023611111126</c:v>
                </c:pt>
                <c:pt idx="15274">
                  <c:v>84.855598888887258</c:v>
                </c:pt>
                <c:pt idx="15275">
                  <c:v>84.861141666666668</c:v>
                </c:pt>
                <c:pt idx="15276">
                  <c:v>84.866690277777792</c:v>
                </c:pt>
                <c:pt idx="15277">
                  <c:v>84.872245833332258</c:v>
                </c:pt>
                <c:pt idx="15278">
                  <c:v>84.877801388888358</c:v>
                </c:pt>
                <c:pt idx="15279">
                  <c:v>84.883356666666558</c:v>
                </c:pt>
                <c:pt idx="15280">
                  <c:v>84.888911388888758</c:v>
                </c:pt>
                <c:pt idx="15281">
                  <c:v>84.89446749999999</c:v>
                </c:pt>
                <c:pt idx="15282">
                  <c:v>84.90003722222221</c:v>
                </c:pt>
                <c:pt idx="15283">
                  <c:v>84.905579722222228</c:v>
                </c:pt>
                <c:pt idx="15284">
                  <c:v>84.911134166666656</c:v>
                </c:pt>
                <c:pt idx="15285">
                  <c:v>84.916690000000727</c:v>
                </c:pt>
                <c:pt idx="15286">
                  <c:v>84.922258611111104</c:v>
                </c:pt>
                <c:pt idx="15287">
                  <c:v>84.927801666666653</c:v>
                </c:pt>
                <c:pt idx="15288">
                  <c:v>84.933356944444455</c:v>
                </c:pt>
                <c:pt idx="15289">
                  <c:v>84.938911944444442</c:v>
                </c:pt>
                <c:pt idx="15290">
                  <c:v>84.944467222222627</c:v>
                </c:pt>
                <c:pt idx="15291">
                  <c:v>84.950039444444442</c:v>
                </c:pt>
                <c:pt idx="15292">
                  <c:v>84.955591666666649</c:v>
                </c:pt>
                <c:pt idx="15293">
                  <c:v>84.961135000000027</c:v>
                </c:pt>
                <c:pt idx="15294">
                  <c:v>84.966693611114067</c:v>
                </c:pt>
                <c:pt idx="15295">
                  <c:v>84.972265833333338</c:v>
                </c:pt>
                <c:pt idx="15296">
                  <c:v>84.977808333333158</c:v>
                </c:pt>
                <c:pt idx="15297">
                  <c:v>84.98335722222221</c:v>
                </c:pt>
                <c:pt idx="15298">
                  <c:v>84.988912777777784</c:v>
                </c:pt>
                <c:pt idx="15299">
                  <c:v>84.994467777778027</c:v>
                </c:pt>
                <c:pt idx="15300">
                  <c:v>85.000043333333338</c:v>
                </c:pt>
                <c:pt idx="15301">
                  <c:v>85.005599444444442</c:v>
                </c:pt>
                <c:pt idx="15302">
                  <c:v>85.011143888888896</c:v>
                </c:pt>
                <c:pt idx="15303">
                  <c:v>85.016690555555556</c:v>
                </c:pt>
                <c:pt idx="15304">
                  <c:v>85.02224527777777</c:v>
                </c:pt>
                <c:pt idx="15305">
                  <c:v>85.027801388888889</c:v>
                </c:pt>
                <c:pt idx="15306">
                  <c:v>85.03335749999998</c:v>
                </c:pt>
                <c:pt idx="15307">
                  <c:v>85.038911944444408</c:v>
                </c:pt>
                <c:pt idx="15308">
                  <c:v>85.044467499999996</c:v>
                </c:pt>
                <c:pt idx="15309">
                  <c:v>85.050023055555556</c:v>
                </c:pt>
                <c:pt idx="15310">
                  <c:v>85.055598888887758</c:v>
                </c:pt>
                <c:pt idx="15311">
                  <c:v>85.061135277777794</c:v>
                </c:pt>
                <c:pt idx="15312">
                  <c:v>85.066689999999994</c:v>
                </c:pt>
                <c:pt idx="15313">
                  <c:v>85.072244722222209</c:v>
                </c:pt>
                <c:pt idx="15314">
                  <c:v>85.077801111110958</c:v>
                </c:pt>
                <c:pt idx="15315">
                  <c:v>85.083355555555258</c:v>
                </c:pt>
                <c:pt idx="15316">
                  <c:v>85.088911944444419</c:v>
                </c:pt>
                <c:pt idx="15317">
                  <c:v>85.094467499999993</c:v>
                </c:pt>
                <c:pt idx="15318">
                  <c:v>85.100039999999979</c:v>
                </c:pt>
                <c:pt idx="15319">
                  <c:v>85.105581111108549</c:v>
                </c:pt>
                <c:pt idx="15320">
                  <c:v>85.111134722222232</c:v>
                </c:pt>
                <c:pt idx="15321">
                  <c:v>85.116691111111109</c:v>
                </c:pt>
                <c:pt idx="15322">
                  <c:v>85.122246666666058</c:v>
                </c:pt>
                <c:pt idx="15323">
                  <c:v>85.127809999999982</c:v>
                </c:pt>
                <c:pt idx="15324">
                  <c:v>85.133356111110658</c:v>
                </c:pt>
                <c:pt idx="15325">
                  <c:v>85.138912222222189</c:v>
                </c:pt>
                <c:pt idx="15326">
                  <c:v>85.144468333333279</c:v>
                </c:pt>
                <c:pt idx="15327">
                  <c:v>85.150033611111112</c:v>
                </c:pt>
                <c:pt idx="15328">
                  <c:v>85.155578611110258</c:v>
                </c:pt>
                <c:pt idx="15329">
                  <c:v>85.161134166666358</c:v>
                </c:pt>
                <c:pt idx="15330">
                  <c:v>85.166690277777803</c:v>
                </c:pt>
                <c:pt idx="15331">
                  <c:v>85.172245555552664</c:v>
                </c:pt>
                <c:pt idx="15332">
                  <c:v>85.177802222219697</c:v>
                </c:pt>
                <c:pt idx="15333">
                  <c:v>85.183361944444258</c:v>
                </c:pt>
                <c:pt idx="15334">
                  <c:v>85.18891444444445</c:v>
                </c:pt>
                <c:pt idx="15335">
                  <c:v>85.194472222222188</c:v>
                </c:pt>
                <c:pt idx="15336">
                  <c:v>85.200023611113537</c:v>
                </c:pt>
                <c:pt idx="15337">
                  <c:v>85.205578611111108</c:v>
                </c:pt>
                <c:pt idx="15338">
                  <c:v>85.21114138888889</c:v>
                </c:pt>
                <c:pt idx="15339">
                  <c:v>85.216689444444526</c:v>
                </c:pt>
                <c:pt idx="15340">
                  <c:v>85.222245833333318</c:v>
                </c:pt>
                <c:pt idx="15341">
                  <c:v>85.227801944444451</c:v>
                </c:pt>
                <c:pt idx="15342">
                  <c:v>85.233376388888658</c:v>
                </c:pt>
                <c:pt idx="15343">
                  <c:v>85.238914166666618</c:v>
                </c:pt>
                <c:pt idx="15344">
                  <c:v>85.244468055555572</c:v>
                </c:pt>
                <c:pt idx="15345">
                  <c:v>85.250024444444435</c:v>
                </c:pt>
                <c:pt idx="15346">
                  <c:v>85.255589444444439</c:v>
                </c:pt>
                <c:pt idx="15347">
                  <c:v>85.261134444444437</c:v>
                </c:pt>
                <c:pt idx="15348">
                  <c:v>85.266689722222225</c:v>
                </c:pt>
                <c:pt idx="15349">
                  <c:v>85.27224527777777</c:v>
                </c:pt>
                <c:pt idx="15350">
                  <c:v>85.277800833333288</c:v>
                </c:pt>
                <c:pt idx="15351">
                  <c:v>85.283358333332558</c:v>
                </c:pt>
                <c:pt idx="15352">
                  <c:v>85.28891166666665</c:v>
                </c:pt>
                <c:pt idx="15353">
                  <c:v>85.294485833333312</c:v>
                </c:pt>
                <c:pt idx="15354">
                  <c:v>85.300024722222233</c:v>
                </c:pt>
                <c:pt idx="15355">
                  <c:v>85.305578333330388</c:v>
                </c:pt>
                <c:pt idx="15356">
                  <c:v>85.311134444444434</c:v>
                </c:pt>
                <c:pt idx="15357">
                  <c:v>85.316689999999994</c:v>
                </c:pt>
                <c:pt idx="15358">
                  <c:v>85.322270277777719</c:v>
                </c:pt>
                <c:pt idx="15359">
                  <c:v>85.327800833333058</c:v>
                </c:pt>
                <c:pt idx="15360">
                  <c:v>85.333378055552217</c:v>
                </c:pt>
                <c:pt idx="15361">
                  <c:v>85.338925000000003</c:v>
                </c:pt>
                <c:pt idx="15362">
                  <c:v>85.344468333333339</c:v>
                </c:pt>
                <c:pt idx="15363">
                  <c:v>85.350023333333311</c:v>
                </c:pt>
                <c:pt idx="15364">
                  <c:v>85.355579999999989</c:v>
                </c:pt>
                <c:pt idx="15365">
                  <c:v>85.361134444444431</c:v>
                </c:pt>
                <c:pt idx="15366">
                  <c:v>85.366691666666668</c:v>
                </c:pt>
                <c:pt idx="15367">
                  <c:v>85.372246111110258</c:v>
                </c:pt>
                <c:pt idx="15368">
                  <c:v>85.377820277777772</c:v>
                </c:pt>
                <c:pt idx="15369">
                  <c:v>85.383356111110658</c:v>
                </c:pt>
                <c:pt idx="15370">
                  <c:v>85.388922499999978</c:v>
                </c:pt>
                <c:pt idx="15371">
                  <c:v>85.394468888888881</c:v>
                </c:pt>
                <c:pt idx="15372">
                  <c:v>85.400022777777792</c:v>
                </c:pt>
                <c:pt idx="15373">
                  <c:v>85.40557861111111</c:v>
                </c:pt>
                <c:pt idx="15374">
                  <c:v>85.411134166666656</c:v>
                </c:pt>
                <c:pt idx="15375">
                  <c:v>85.416711111111098</c:v>
                </c:pt>
                <c:pt idx="15376">
                  <c:v>85.422260277777795</c:v>
                </c:pt>
                <c:pt idx="15377">
                  <c:v>85.427812777777774</c:v>
                </c:pt>
                <c:pt idx="15378">
                  <c:v>85.433356388888882</c:v>
                </c:pt>
                <c:pt idx="15379">
                  <c:v>85.438911944444442</c:v>
                </c:pt>
                <c:pt idx="15380">
                  <c:v>85.444467500000627</c:v>
                </c:pt>
                <c:pt idx="15381">
                  <c:v>85.450023055555562</c:v>
                </c:pt>
                <c:pt idx="15382">
                  <c:v>85.455598888888858</c:v>
                </c:pt>
                <c:pt idx="15383">
                  <c:v>85.46113583333333</c:v>
                </c:pt>
                <c:pt idx="15384">
                  <c:v>85.466689444444526</c:v>
                </c:pt>
                <c:pt idx="15385">
                  <c:v>85.472246666666649</c:v>
                </c:pt>
                <c:pt idx="15386">
                  <c:v>85.477813055555544</c:v>
                </c:pt>
                <c:pt idx="15387">
                  <c:v>85.483357499999983</c:v>
                </c:pt>
                <c:pt idx="15388">
                  <c:v>85.488912222222211</c:v>
                </c:pt>
                <c:pt idx="15389">
                  <c:v>85.494487777777792</c:v>
                </c:pt>
                <c:pt idx="15390">
                  <c:v>85.500042777777779</c:v>
                </c:pt>
                <c:pt idx="15391">
                  <c:v>85.505585000000011</c:v>
                </c:pt>
                <c:pt idx="15392">
                  <c:v>85.511134444444437</c:v>
                </c:pt>
                <c:pt idx="15393">
                  <c:v>85.516704444444443</c:v>
                </c:pt>
                <c:pt idx="15394">
                  <c:v>85.522246944444419</c:v>
                </c:pt>
                <c:pt idx="15395">
                  <c:v>85.527800277777786</c:v>
                </c:pt>
                <c:pt idx="15396">
                  <c:v>85.533356388888848</c:v>
                </c:pt>
                <c:pt idx="15397">
                  <c:v>85.538912500000009</c:v>
                </c:pt>
                <c:pt idx="15398">
                  <c:v>85.544473888888902</c:v>
                </c:pt>
                <c:pt idx="15399">
                  <c:v>85.550023055555556</c:v>
                </c:pt>
                <c:pt idx="15400">
                  <c:v>85.555578333330388</c:v>
                </c:pt>
                <c:pt idx="15401">
                  <c:v>85.561134722222235</c:v>
                </c:pt>
                <c:pt idx="15402">
                  <c:v>85.566689722222222</c:v>
                </c:pt>
                <c:pt idx="15403">
                  <c:v>85.572246388888658</c:v>
                </c:pt>
                <c:pt idx="15404">
                  <c:v>85.577821666666651</c:v>
                </c:pt>
                <c:pt idx="15405">
                  <c:v>85.583363888888883</c:v>
                </c:pt>
                <c:pt idx="15406">
                  <c:v>85.588912499999978</c:v>
                </c:pt>
                <c:pt idx="15407">
                  <c:v>85.594467222222221</c:v>
                </c:pt>
                <c:pt idx="15408">
                  <c:v>85.600023333333311</c:v>
                </c:pt>
                <c:pt idx="15409">
                  <c:v>85.605594166664375</c:v>
                </c:pt>
                <c:pt idx="15410">
                  <c:v>85.611136666666653</c:v>
                </c:pt>
                <c:pt idx="15411">
                  <c:v>85.616690833333308</c:v>
                </c:pt>
                <c:pt idx="15412">
                  <c:v>85.622246388888158</c:v>
                </c:pt>
                <c:pt idx="15413">
                  <c:v>85.627801111110458</c:v>
                </c:pt>
                <c:pt idx="15414">
                  <c:v>85.633368888887958</c:v>
                </c:pt>
                <c:pt idx="15415">
                  <c:v>85.638918055552736</c:v>
                </c:pt>
                <c:pt idx="15416">
                  <c:v>85.644473888888882</c:v>
                </c:pt>
                <c:pt idx="15417">
                  <c:v>85.650022499999949</c:v>
                </c:pt>
                <c:pt idx="15418">
                  <c:v>85.655578888885827</c:v>
                </c:pt>
                <c:pt idx="15419">
                  <c:v>85.661134166666358</c:v>
                </c:pt>
                <c:pt idx="15420">
                  <c:v>85.666689722222216</c:v>
                </c:pt>
                <c:pt idx="15421">
                  <c:v>85.672254166664175</c:v>
                </c:pt>
                <c:pt idx="15422">
                  <c:v>85.677801111108806</c:v>
                </c:pt>
                <c:pt idx="15423">
                  <c:v>85.683356388888058</c:v>
                </c:pt>
                <c:pt idx="15424">
                  <c:v>85.688912222222058</c:v>
                </c:pt>
                <c:pt idx="15425">
                  <c:v>85.694467777777774</c:v>
                </c:pt>
                <c:pt idx="15426">
                  <c:v>85.700040833333318</c:v>
                </c:pt>
                <c:pt idx="15427">
                  <c:v>85.705588611111111</c:v>
                </c:pt>
                <c:pt idx="15428">
                  <c:v>85.711140555555573</c:v>
                </c:pt>
                <c:pt idx="15429">
                  <c:v>85.716691111111103</c:v>
                </c:pt>
                <c:pt idx="15430">
                  <c:v>85.722245277777773</c:v>
                </c:pt>
                <c:pt idx="15431">
                  <c:v>85.727815000000007</c:v>
                </c:pt>
                <c:pt idx="15432">
                  <c:v>85.733355833333249</c:v>
                </c:pt>
                <c:pt idx="15433">
                  <c:v>85.738911944444439</c:v>
                </c:pt>
                <c:pt idx="15434">
                  <c:v>85.744467222222227</c:v>
                </c:pt>
                <c:pt idx="15435">
                  <c:v>85.750022777777772</c:v>
                </c:pt>
                <c:pt idx="15436">
                  <c:v>85.755578888887158</c:v>
                </c:pt>
                <c:pt idx="15437">
                  <c:v>85.761152499999994</c:v>
                </c:pt>
                <c:pt idx="15438">
                  <c:v>85.766696111111116</c:v>
                </c:pt>
                <c:pt idx="15439">
                  <c:v>85.772254444444442</c:v>
                </c:pt>
                <c:pt idx="15440">
                  <c:v>85.777803055555552</c:v>
                </c:pt>
                <c:pt idx="15441">
                  <c:v>85.783356111111019</c:v>
                </c:pt>
                <c:pt idx="15442">
                  <c:v>85.78891166666665</c:v>
                </c:pt>
                <c:pt idx="15443">
                  <c:v>85.794468055555555</c:v>
                </c:pt>
                <c:pt idx="15444">
                  <c:v>85.800044722222211</c:v>
                </c:pt>
                <c:pt idx="15445">
                  <c:v>85.805591111110758</c:v>
                </c:pt>
                <c:pt idx="15446">
                  <c:v>85.811151111111101</c:v>
                </c:pt>
                <c:pt idx="15447">
                  <c:v>85.816689722222222</c:v>
                </c:pt>
                <c:pt idx="15448">
                  <c:v>85.822245277777768</c:v>
                </c:pt>
                <c:pt idx="15449">
                  <c:v>85.827800277777783</c:v>
                </c:pt>
                <c:pt idx="15450">
                  <c:v>85.833356666666589</c:v>
                </c:pt>
                <c:pt idx="15451">
                  <c:v>85.838911944444419</c:v>
                </c:pt>
                <c:pt idx="15452">
                  <c:v>85.844486111111109</c:v>
                </c:pt>
                <c:pt idx="15453">
                  <c:v>85.850022777777781</c:v>
                </c:pt>
                <c:pt idx="15454">
                  <c:v>85.855581666665458</c:v>
                </c:pt>
                <c:pt idx="15455">
                  <c:v>85.861134444444431</c:v>
                </c:pt>
                <c:pt idx="15456">
                  <c:v>85.866708611111108</c:v>
                </c:pt>
                <c:pt idx="15457">
                  <c:v>85.872246111110258</c:v>
                </c:pt>
                <c:pt idx="15458">
                  <c:v>85.877801666666358</c:v>
                </c:pt>
                <c:pt idx="15459">
                  <c:v>85.883357777777718</c:v>
                </c:pt>
                <c:pt idx="15460">
                  <c:v>85.888911666666658</c:v>
                </c:pt>
                <c:pt idx="15461">
                  <c:v>85.894467777777777</c:v>
                </c:pt>
                <c:pt idx="15462">
                  <c:v>85.900025277778127</c:v>
                </c:pt>
                <c:pt idx="15463">
                  <c:v>85.90557861111111</c:v>
                </c:pt>
                <c:pt idx="15464">
                  <c:v>85.911135277778527</c:v>
                </c:pt>
                <c:pt idx="15465">
                  <c:v>85.916690555555562</c:v>
                </c:pt>
                <c:pt idx="15466">
                  <c:v>85.922245000000004</c:v>
                </c:pt>
                <c:pt idx="15467">
                  <c:v>85.92780194444444</c:v>
                </c:pt>
                <c:pt idx="15468">
                  <c:v>85.933371111110958</c:v>
                </c:pt>
                <c:pt idx="15469">
                  <c:v>85.938925833333329</c:v>
                </c:pt>
                <c:pt idx="15470">
                  <c:v>85.944466944444727</c:v>
                </c:pt>
                <c:pt idx="15471">
                  <c:v>85.950029166666653</c:v>
                </c:pt>
                <c:pt idx="15472">
                  <c:v>85.955581111111059</c:v>
                </c:pt>
                <c:pt idx="15473">
                  <c:v>85.961134166666668</c:v>
                </c:pt>
                <c:pt idx="15474">
                  <c:v>85.966689722222227</c:v>
                </c:pt>
                <c:pt idx="15475">
                  <c:v>85.972245277777773</c:v>
                </c:pt>
                <c:pt idx="15476">
                  <c:v>85.977800555555518</c:v>
                </c:pt>
                <c:pt idx="15477">
                  <c:v>85.983373611111134</c:v>
                </c:pt>
                <c:pt idx="15478">
                  <c:v>85.988929722222224</c:v>
                </c:pt>
                <c:pt idx="15479">
                  <c:v>85.99446833333333</c:v>
                </c:pt>
                <c:pt idx="15480">
                  <c:v>86.000043888888882</c:v>
                </c:pt>
                <c:pt idx="15481">
                  <c:v>86.005580555553166</c:v>
                </c:pt>
                <c:pt idx="15482">
                  <c:v>86.011134722222224</c:v>
                </c:pt>
                <c:pt idx="15483">
                  <c:v>86.016689999999997</c:v>
                </c:pt>
                <c:pt idx="15484">
                  <c:v>86.022245833333258</c:v>
                </c:pt>
                <c:pt idx="15485">
                  <c:v>86.027800833333288</c:v>
                </c:pt>
                <c:pt idx="15486">
                  <c:v>86.033372499999658</c:v>
                </c:pt>
                <c:pt idx="15487">
                  <c:v>86.038913055555554</c:v>
                </c:pt>
                <c:pt idx="15488">
                  <c:v>86.044468333333342</c:v>
                </c:pt>
                <c:pt idx="15489">
                  <c:v>86.050022499999983</c:v>
                </c:pt>
                <c:pt idx="15490">
                  <c:v>86.055578611111088</c:v>
                </c:pt>
                <c:pt idx="15491">
                  <c:v>86.061135277777794</c:v>
                </c:pt>
                <c:pt idx="15492">
                  <c:v>86.066690555555553</c:v>
                </c:pt>
                <c:pt idx="15493">
                  <c:v>86.072245277777768</c:v>
                </c:pt>
                <c:pt idx="15494">
                  <c:v>86.077802222222218</c:v>
                </c:pt>
                <c:pt idx="15495">
                  <c:v>86.083356388888888</c:v>
                </c:pt>
                <c:pt idx="15496">
                  <c:v>86.088911944444419</c:v>
                </c:pt>
                <c:pt idx="15497">
                  <c:v>86.094475277777775</c:v>
                </c:pt>
                <c:pt idx="15498">
                  <c:v>86.100023055555553</c:v>
                </c:pt>
                <c:pt idx="15499">
                  <c:v>86.105578611110758</c:v>
                </c:pt>
                <c:pt idx="15500">
                  <c:v>86.111135000000004</c:v>
                </c:pt>
                <c:pt idx="15501">
                  <c:v>86.116706666666659</c:v>
                </c:pt>
                <c:pt idx="15502">
                  <c:v>86.122255277777782</c:v>
                </c:pt>
                <c:pt idx="15503">
                  <c:v>86.127800833332458</c:v>
                </c:pt>
                <c:pt idx="15504">
                  <c:v>86.133356111110658</c:v>
                </c:pt>
                <c:pt idx="15505">
                  <c:v>86.138911388888758</c:v>
                </c:pt>
                <c:pt idx="15506">
                  <c:v>86.14446749999999</c:v>
                </c:pt>
                <c:pt idx="15507">
                  <c:v>86.150023611111124</c:v>
                </c:pt>
                <c:pt idx="15508">
                  <c:v>86.155578611110258</c:v>
                </c:pt>
                <c:pt idx="15509">
                  <c:v>86.161149166666618</c:v>
                </c:pt>
                <c:pt idx="15510">
                  <c:v>86.166698611111102</c:v>
                </c:pt>
                <c:pt idx="15511">
                  <c:v>86.172245277777748</c:v>
                </c:pt>
                <c:pt idx="15512">
                  <c:v>86.177800833331105</c:v>
                </c:pt>
                <c:pt idx="15513">
                  <c:v>86.183355833332158</c:v>
                </c:pt>
                <c:pt idx="15514">
                  <c:v>86.188912222222058</c:v>
                </c:pt>
                <c:pt idx="15515">
                  <c:v>86.194467500000002</c:v>
                </c:pt>
                <c:pt idx="15516">
                  <c:v>86.200022500000003</c:v>
                </c:pt>
                <c:pt idx="15517">
                  <c:v>86.205579166665558</c:v>
                </c:pt>
                <c:pt idx="15518">
                  <c:v>86.211152499999997</c:v>
                </c:pt>
                <c:pt idx="15519">
                  <c:v>86.216690000000227</c:v>
                </c:pt>
                <c:pt idx="15520">
                  <c:v>86.222246388888848</c:v>
                </c:pt>
                <c:pt idx="15521">
                  <c:v>86.227815555555551</c:v>
                </c:pt>
                <c:pt idx="15522">
                  <c:v>86.233355833333249</c:v>
                </c:pt>
                <c:pt idx="15523">
                  <c:v>86.23891138888888</c:v>
                </c:pt>
                <c:pt idx="15524">
                  <c:v>86.244467500000027</c:v>
                </c:pt>
                <c:pt idx="15525">
                  <c:v>86.250024166666648</c:v>
                </c:pt>
                <c:pt idx="15526">
                  <c:v>86.255580555553166</c:v>
                </c:pt>
                <c:pt idx="15527">
                  <c:v>86.261135277777797</c:v>
                </c:pt>
                <c:pt idx="15528">
                  <c:v>86.266689722222225</c:v>
                </c:pt>
                <c:pt idx="15529">
                  <c:v>86.272246666666618</c:v>
                </c:pt>
                <c:pt idx="15530">
                  <c:v>86.277801388888889</c:v>
                </c:pt>
                <c:pt idx="15531">
                  <c:v>86.283356388888848</c:v>
                </c:pt>
                <c:pt idx="15532">
                  <c:v>86.288915833333249</c:v>
                </c:pt>
                <c:pt idx="15533">
                  <c:v>86.294468055555555</c:v>
                </c:pt>
                <c:pt idx="15534">
                  <c:v>86.300023611111527</c:v>
                </c:pt>
                <c:pt idx="15535">
                  <c:v>86.305578888886345</c:v>
                </c:pt>
                <c:pt idx="15536">
                  <c:v>86.311134444444434</c:v>
                </c:pt>
                <c:pt idx="15537">
                  <c:v>86.31669083333334</c:v>
                </c:pt>
                <c:pt idx="15538">
                  <c:v>86.322265000000002</c:v>
                </c:pt>
                <c:pt idx="15539">
                  <c:v>86.327801944444388</c:v>
                </c:pt>
                <c:pt idx="15540">
                  <c:v>86.333356388888888</c:v>
                </c:pt>
                <c:pt idx="15541">
                  <c:v>86.338911666666618</c:v>
                </c:pt>
                <c:pt idx="15542">
                  <c:v>86.34448138888888</c:v>
                </c:pt>
                <c:pt idx="15543">
                  <c:v>86.350023611111126</c:v>
                </c:pt>
                <c:pt idx="15544">
                  <c:v>86.355579166663816</c:v>
                </c:pt>
                <c:pt idx="15545">
                  <c:v>86.361134166666659</c:v>
                </c:pt>
                <c:pt idx="15546">
                  <c:v>86.366690833333308</c:v>
                </c:pt>
                <c:pt idx="15547">
                  <c:v>86.372246111110258</c:v>
                </c:pt>
                <c:pt idx="15548">
                  <c:v>86.37780027777778</c:v>
                </c:pt>
                <c:pt idx="15549">
                  <c:v>86.383379999999988</c:v>
                </c:pt>
                <c:pt idx="15550">
                  <c:v>86.388912499999989</c:v>
                </c:pt>
                <c:pt idx="15551">
                  <c:v>86.394481944444451</c:v>
                </c:pt>
                <c:pt idx="15552">
                  <c:v>86.400023055555565</c:v>
                </c:pt>
                <c:pt idx="15553">
                  <c:v>86.40557861111111</c:v>
                </c:pt>
                <c:pt idx="15554">
                  <c:v>86.411134444444627</c:v>
                </c:pt>
                <c:pt idx="15555">
                  <c:v>86.416704722222221</c:v>
                </c:pt>
                <c:pt idx="15556">
                  <c:v>86.422245277777776</c:v>
                </c:pt>
                <c:pt idx="15557">
                  <c:v>86.42780055555555</c:v>
                </c:pt>
                <c:pt idx="15558">
                  <c:v>86.433356388888882</c:v>
                </c:pt>
                <c:pt idx="15559">
                  <c:v>86.438947499999998</c:v>
                </c:pt>
                <c:pt idx="15560">
                  <c:v>86.444468333333333</c:v>
                </c:pt>
                <c:pt idx="15561">
                  <c:v>86.45002333333332</c:v>
                </c:pt>
                <c:pt idx="15562">
                  <c:v>86.455589444444442</c:v>
                </c:pt>
                <c:pt idx="15563">
                  <c:v>86.461137499999992</c:v>
                </c:pt>
                <c:pt idx="15564">
                  <c:v>86.466689444444526</c:v>
                </c:pt>
                <c:pt idx="15565">
                  <c:v>86.472246111111119</c:v>
                </c:pt>
                <c:pt idx="15566">
                  <c:v>86.477800833333319</c:v>
                </c:pt>
                <c:pt idx="15567">
                  <c:v>86.483357499999983</c:v>
                </c:pt>
                <c:pt idx="15568">
                  <c:v>86.488919722222221</c:v>
                </c:pt>
                <c:pt idx="15569">
                  <c:v>86.494466944444497</c:v>
                </c:pt>
                <c:pt idx="15570">
                  <c:v>86.500023055555545</c:v>
                </c:pt>
                <c:pt idx="15571">
                  <c:v>86.505578611111048</c:v>
                </c:pt>
                <c:pt idx="15572">
                  <c:v>86.511144722222227</c:v>
                </c:pt>
                <c:pt idx="15573">
                  <c:v>86.516700555555488</c:v>
                </c:pt>
                <c:pt idx="15574">
                  <c:v>86.522251111111089</c:v>
                </c:pt>
                <c:pt idx="15575">
                  <c:v>86.527801944444448</c:v>
                </c:pt>
                <c:pt idx="15576">
                  <c:v>86.533356666666648</c:v>
                </c:pt>
                <c:pt idx="15577">
                  <c:v>86.538913888888899</c:v>
                </c:pt>
                <c:pt idx="15578">
                  <c:v>86.544467499999996</c:v>
                </c:pt>
                <c:pt idx="15579">
                  <c:v>86.550026666666668</c:v>
                </c:pt>
                <c:pt idx="15580">
                  <c:v>86.555580833332158</c:v>
                </c:pt>
                <c:pt idx="15581">
                  <c:v>86.561133611111927</c:v>
                </c:pt>
                <c:pt idx="15582">
                  <c:v>86.566690555555553</c:v>
                </c:pt>
                <c:pt idx="15583">
                  <c:v>86.572245277777768</c:v>
                </c:pt>
                <c:pt idx="15584">
                  <c:v>86.577821388888879</c:v>
                </c:pt>
                <c:pt idx="15585">
                  <c:v>86.583356388888888</c:v>
                </c:pt>
                <c:pt idx="15586">
                  <c:v>86.588911944444419</c:v>
                </c:pt>
                <c:pt idx="15587">
                  <c:v>86.594468055555552</c:v>
                </c:pt>
                <c:pt idx="15588">
                  <c:v>86.600023333333311</c:v>
                </c:pt>
                <c:pt idx="15589">
                  <c:v>86.605579444444388</c:v>
                </c:pt>
                <c:pt idx="15590">
                  <c:v>86.611135555555549</c:v>
                </c:pt>
                <c:pt idx="15591">
                  <c:v>86.616689722222233</c:v>
                </c:pt>
                <c:pt idx="15592">
                  <c:v>86.622245277777779</c:v>
                </c:pt>
                <c:pt idx="15593">
                  <c:v>86.62780027777778</c:v>
                </c:pt>
                <c:pt idx="15594">
                  <c:v>86.633357777777718</c:v>
                </c:pt>
                <c:pt idx="15595">
                  <c:v>86.638912222222189</c:v>
                </c:pt>
                <c:pt idx="15596">
                  <c:v>86.644468888888881</c:v>
                </c:pt>
                <c:pt idx="15597">
                  <c:v>86.650047222219797</c:v>
                </c:pt>
                <c:pt idx="15598">
                  <c:v>86.655594444444418</c:v>
                </c:pt>
                <c:pt idx="15599">
                  <c:v>86.661134722222229</c:v>
                </c:pt>
                <c:pt idx="15600">
                  <c:v>86.666690833333249</c:v>
                </c:pt>
                <c:pt idx="15601">
                  <c:v>86.672266111110858</c:v>
                </c:pt>
                <c:pt idx="15602">
                  <c:v>86.677817499999989</c:v>
                </c:pt>
                <c:pt idx="15603">
                  <c:v>86.683359444444378</c:v>
                </c:pt>
                <c:pt idx="15604">
                  <c:v>86.688912499999958</c:v>
                </c:pt>
                <c:pt idx="15605">
                  <c:v>86.694467222222215</c:v>
                </c:pt>
                <c:pt idx="15606">
                  <c:v>86.700024444444466</c:v>
                </c:pt>
                <c:pt idx="15607">
                  <c:v>86.705578888887658</c:v>
                </c:pt>
                <c:pt idx="15608">
                  <c:v>86.711137777777793</c:v>
                </c:pt>
                <c:pt idx="15609">
                  <c:v>86.716689722222227</c:v>
                </c:pt>
                <c:pt idx="15610">
                  <c:v>86.722246388888848</c:v>
                </c:pt>
                <c:pt idx="15611">
                  <c:v>86.727801111111049</c:v>
                </c:pt>
                <c:pt idx="15612">
                  <c:v>86.733369999999994</c:v>
                </c:pt>
                <c:pt idx="15613">
                  <c:v>86.738916666666654</c:v>
                </c:pt>
                <c:pt idx="15614">
                  <c:v>86.744467222222227</c:v>
                </c:pt>
                <c:pt idx="15615">
                  <c:v>86.750023333333331</c:v>
                </c:pt>
                <c:pt idx="15616">
                  <c:v>86.755578611111048</c:v>
                </c:pt>
                <c:pt idx="15617">
                  <c:v>86.76115055555556</c:v>
                </c:pt>
                <c:pt idx="15618">
                  <c:v>86.766701111111118</c:v>
                </c:pt>
                <c:pt idx="15619">
                  <c:v>86.772253888888883</c:v>
                </c:pt>
                <c:pt idx="15620">
                  <c:v>86.777801944444448</c:v>
                </c:pt>
                <c:pt idx="15621">
                  <c:v>86.78335749999998</c:v>
                </c:pt>
                <c:pt idx="15622">
                  <c:v>86.788933055555518</c:v>
                </c:pt>
                <c:pt idx="15623">
                  <c:v>86.794466944444466</c:v>
                </c:pt>
                <c:pt idx="15624">
                  <c:v>86.800043333333278</c:v>
                </c:pt>
                <c:pt idx="15625">
                  <c:v>86.805588333330576</c:v>
                </c:pt>
                <c:pt idx="15626">
                  <c:v>86.811148611111122</c:v>
                </c:pt>
                <c:pt idx="15627">
                  <c:v>86.816706388888889</c:v>
                </c:pt>
                <c:pt idx="15628">
                  <c:v>86.822245833332858</c:v>
                </c:pt>
                <c:pt idx="15629">
                  <c:v>86.827800555555058</c:v>
                </c:pt>
                <c:pt idx="15630">
                  <c:v>86.833356944444418</c:v>
                </c:pt>
                <c:pt idx="15631">
                  <c:v>86.838911388888889</c:v>
                </c:pt>
                <c:pt idx="15632">
                  <c:v>86.844483333333343</c:v>
                </c:pt>
                <c:pt idx="15633">
                  <c:v>86.850037777777658</c:v>
                </c:pt>
                <c:pt idx="15634">
                  <c:v>86.855578611110758</c:v>
                </c:pt>
                <c:pt idx="15635">
                  <c:v>86.861152777777804</c:v>
                </c:pt>
                <c:pt idx="15636">
                  <c:v>86.866697222222214</c:v>
                </c:pt>
                <c:pt idx="15637">
                  <c:v>86.872245277777779</c:v>
                </c:pt>
                <c:pt idx="15638">
                  <c:v>86.877800833332458</c:v>
                </c:pt>
                <c:pt idx="15639">
                  <c:v>86.883356388888558</c:v>
                </c:pt>
                <c:pt idx="15640">
                  <c:v>86.888930555552577</c:v>
                </c:pt>
                <c:pt idx="15641">
                  <c:v>86.89446749999999</c:v>
                </c:pt>
                <c:pt idx="15642">
                  <c:v>86.900023333333323</c:v>
                </c:pt>
                <c:pt idx="15643">
                  <c:v>86.90558</c:v>
                </c:pt>
                <c:pt idx="15644">
                  <c:v>86.911133611114067</c:v>
                </c:pt>
                <c:pt idx="15645">
                  <c:v>86.916690833333334</c:v>
                </c:pt>
                <c:pt idx="15646">
                  <c:v>86.92224638888888</c:v>
                </c:pt>
                <c:pt idx="15647">
                  <c:v>86.927817500000003</c:v>
                </c:pt>
                <c:pt idx="15648">
                  <c:v>86.933359722222221</c:v>
                </c:pt>
                <c:pt idx="15649">
                  <c:v>86.938912777777787</c:v>
                </c:pt>
                <c:pt idx="15650">
                  <c:v>86.944468888888892</c:v>
                </c:pt>
                <c:pt idx="15651">
                  <c:v>86.950023055555562</c:v>
                </c:pt>
                <c:pt idx="15652">
                  <c:v>86.955578055552678</c:v>
                </c:pt>
                <c:pt idx="15653">
                  <c:v>86.961134444444497</c:v>
                </c:pt>
                <c:pt idx="15654">
                  <c:v>86.966705277777791</c:v>
                </c:pt>
                <c:pt idx="15655">
                  <c:v>86.972260833333308</c:v>
                </c:pt>
                <c:pt idx="15656">
                  <c:v>86.97781583333331</c:v>
                </c:pt>
                <c:pt idx="15657">
                  <c:v>86.983356666666651</c:v>
                </c:pt>
                <c:pt idx="15658">
                  <c:v>86.988912500000012</c:v>
                </c:pt>
                <c:pt idx="15659">
                  <c:v>86.994467500000027</c:v>
                </c:pt>
                <c:pt idx="15660">
                  <c:v>87.000023055555545</c:v>
                </c:pt>
                <c:pt idx="15661">
                  <c:v>87.005593611111124</c:v>
                </c:pt>
                <c:pt idx="15662">
                  <c:v>87.011139444444467</c:v>
                </c:pt>
                <c:pt idx="15663">
                  <c:v>87.016690833333328</c:v>
                </c:pt>
                <c:pt idx="15664">
                  <c:v>87.022244722222212</c:v>
                </c:pt>
                <c:pt idx="15665">
                  <c:v>87.027801666666619</c:v>
                </c:pt>
                <c:pt idx="15666">
                  <c:v>87.033356111111019</c:v>
                </c:pt>
                <c:pt idx="15667">
                  <c:v>87.038911944444408</c:v>
                </c:pt>
                <c:pt idx="15668">
                  <c:v>87.044467499999996</c:v>
                </c:pt>
                <c:pt idx="15669">
                  <c:v>87.050022499999983</c:v>
                </c:pt>
                <c:pt idx="15670">
                  <c:v>87.055578611111088</c:v>
                </c:pt>
                <c:pt idx="15671">
                  <c:v>87.061134166666648</c:v>
                </c:pt>
                <c:pt idx="15672">
                  <c:v>87.066689722222222</c:v>
                </c:pt>
                <c:pt idx="15673">
                  <c:v>87.072245833332858</c:v>
                </c:pt>
                <c:pt idx="15674">
                  <c:v>87.077803333333279</c:v>
                </c:pt>
                <c:pt idx="15675">
                  <c:v>87.083357222222219</c:v>
                </c:pt>
                <c:pt idx="15676">
                  <c:v>87.088911666666618</c:v>
                </c:pt>
                <c:pt idx="15677">
                  <c:v>87.094482222222211</c:v>
                </c:pt>
                <c:pt idx="15678">
                  <c:v>87.100026111111049</c:v>
                </c:pt>
                <c:pt idx="15679">
                  <c:v>87.105581666665458</c:v>
                </c:pt>
                <c:pt idx="15680">
                  <c:v>87.111133611111327</c:v>
                </c:pt>
                <c:pt idx="15681">
                  <c:v>87.116710555555358</c:v>
                </c:pt>
                <c:pt idx="15682">
                  <c:v>87.122263888888881</c:v>
                </c:pt>
                <c:pt idx="15683">
                  <c:v>87.12780027777778</c:v>
                </c:pt>
                <c:pt idx="15684">
                  <c:v>87.133356388888558</c:v>
                </c:pt>
                <c:pt idx="15685">
                  <c:v>87.138913055555548</c:v>
                </c:pt>
                <c:pt idx="15686">
                  <c:v>87.144479722222215</c:v>
                </c:pt>
                <c:pt idx="15687">
                  <c:v>87.15002305555555</c:v>
                </c:pt>
                <c:pt idx="15688">
                  <c:v>87.155578611110258</c:v>
                </c:pt>
                <c:pt idx="15689">
                  <c:v>87.161134722222229</c:v>
                </c:pt>
                <c:pt idx="15690">
                  <c:v>87.166689166666558</c:v>
                </c:pt>
                <c:pt idx="15691">
                  <c:v>87.172245555552664</c:v>
                </c:pt>
                <c:pt idx="15692">
                  <c:v>87.177800277777749</c:v>
                </c:pt>
                <c:pt idx="15693">
                  <c:v>87.183355833332158</c:v>
                </c:pt>
                <c:pt idx="15694">
                  <c:v>87.188912777777759</c:v>
                </c:pt>
                <c:pt idx="15695">
                  <c:v>87.194468611111105</c:v>
                </c:pt>
                <c:pt idx="15696">
                  <c:v>87.200035</c:v>
                </c:pt>
                <c:pt idx="15697">
                  <c:v>87.205578611111108</c:v>
                </c:pt>
                <c:pt idx="15698">
                  <c:v>87.211134166666668</c:v>
                </c:pt>
                <c:pt idx="15699">
                  <c:v>87.216689722222227</c:v>
                </c:pt>
                <c:pt idx="15700">
                  <c:v>87.222262777777786</c:v>
                </c:pt>
                <c:pt idx="15701">
                  <c:v>87.227811666666653</c:v>
                </c:pt>
                <c:pt idx="15702">
                  <c:v>87.233371111110458</c:v>
                </c:pt>
                <c:pt idx="15703">
                  <c:v>87.238911944444439</c:v>
                </c:pt>
                <c:pt idx="15704">
                  <c:v>87.24446833333333</c:v>
                </c:pt>
                <c:pt idx="15705">
                  <c:v>87.25002388888889</c:v>
                </c:pt>
                <c:pt idx="15706">
                  <c:v>87.255595833333288</c:v>
                </c:pt>
                <c:pt idx="15707">
                  <c:v>87.261146666666676</c:v>
                </c:pt>
                <c:pt idx="15708">
                  <c:v>87.266710000000003</c:v>
                </c:pt>
                <c:pt idx="15709">
                  <c:v>87.27224527777777</c:v>
                </c:pt>
                <c:pt idx="15710">
                  <c:v>87.277801111111089</c:v>
                </c:pt>
                <c:pt idx="15711">
                  <c:v>87.28335749999998</c:v>
                </c:pt>
                <c:pt idx="15712">
                  <c:v>87.288913333333312</c:v>
                </c:pt>
                <c:pt idx="15713">
                  <c:v>87.294466944444466</c:v>
                </c:pt>
                <c:pt idx="15714">
                  <c:v>87.300037222222159</c:v>
                </c:pt>
                <c:pt idx="15715">
                  <c:v>87.305578611111088</c:v>
                </c:pt>
                <c:pt idx="15716">
                  <c:v>87.311134166666648</c:v>
                </c:pt>
                <c:pt idx="15717">
                  <c:v>87.316709444444442</c:v>
                </c:pt>
                <c:pt idx="15718">
                  <c:v>87.322253888888881</c:v>
                </c:pt>
                <c:pt idx="15719">
                  <c:v>87.327801111110958</c:v>
                </c:pt>
                <c:pt idx="15720">
                  <c:v>87.333357222222219</c:v>
                </c:pt>
                <c:pt idx="15721">
                  <c:v>87.338912499999978</c:v>
                </c:pt>
                <c:pt idx="15722">
                  <c:v>87.344466944444463</c:v>
                </c:pt>
                <c:pt idx="15723">
                  <c:v>87.350023888888899</c:v>
                </c:pt>
                <c:pt idx="15724">
                  <c:v>87.355578611110758</c:v>
                </c:pt>
                <c:pt idx="15725">
                  <c:v>87.361133888888887</c:v>
                </c:pt>
                <c:pt idx="15726">
                  <c:v>87.366693888888904</c:v>
                </c:pt>
                <c:pt idx="15727">
                  <c:v>87.372245555552865</c:v>
                </c:pt>
                <c:pt idx="15728">
                  <c:v>87.377801666666358</c:v>
                </c:pt>
                <c:pt idx="15729">
                  <c:v>87.383367499999949</c:v>
                </c:pt>
                <c:pt idx="15730">
                  <c:v>87.388917499999948</c:v>
                </c:pt>
                <c:pt idx="15731">
                  <c:v>87.394471388888888</c:v>
                </c:pt>
                <c:pt idx="15732">
                  <c:v>87.400024166666668</c:v>
                </c:pt>
                <c:pt idx="15733">
                  <c:v>87.40557861111111</c:v>
                </c:pt>
                <c:pt idx="15734">
                  <c:v>87.411148055555543</c:v>
                </c:pt>
                <c:pt idx="15735">
                  <c:v>87.416691111111106</c:v>
                </c:pt>
                <c:pt idx="15736">
                  <c:v>87.42224638888888</c:v>
                </c:pt>
                <c:pt idx="15737">
                  <c:v>87.42780055555555</c:v>
                </c:pt>
                <c:pt idx="15738">
                  <c:v>87.433356944444455</c:v>
                </c:pt>
                <c:pt idx="15739">
                  <c:v>87.438911944444442</c:v>
                </c:pt>
                <c:pt idx="15740">
                  <c:v>87.444482777777765</c:v>
                </c:pt>
                <c:pt idx="15741">
                  <c:v>87.450025000000025</c:v>
                </c:pt>
                <c:pt idx="15742">
                  <c:v>87.455578611111108</c:v>
                </c:pt>
                <c:pt idx="15743">
                  <c:v>87.461134444444497</c:v>
                </c:pt>
                <c:pt idx="15744">
                  <c:v>87.466689722222227</c:v>
                </c:pt>
                <c:pt idx="15745">
                  <c:v>87.472245555555489</c:v>
                </c:pt>
                <c:pt idx="15746">
                  <c:v>87.47780166666665</c:v>
                </c:pt>
                <c:pt idx="15747">
                  <c:v>87.48335722222221</c:v>
                </c:pt>
                <c:pt idx="15748">
                  <c:v>87.488912222222211</c:v>
                </c:pt>
                <c:pt idx="15749">
                  <c:v>87.494468055555572</c:v>
                </c:pt>
                <c:pt idx="15750">
                  <c:v>87.500038888887858</c:v>
                </c:pt>
                <c:pt idx="15751">
                  <c:v>87.505580277777753</c:v>
                </c:pt>
                <c:pt idx="15752">
                  <c:v>87.511134444444437</c:v>
                </c:pt>
                <c:pt idx="15753">
                  <c:v>87.516689722222225</c:v>
                </c:pt>
                <c:pt idx="15754">
                  <c:v>87.522246666666618</c:v>
                </c:pt>
                <c:pt idx="15755">
                  <c:v>87.527803611111125</c:v>
                </c:pt>
                <c:pt idx="15756">
                  <c:v>87.533356388888848</c:v>
                </c:pt>
                <c:pt idx="15757">
                  <c:v>87.538912222222208</c:v>
                </c:pt>
                <c:pt idx="15758">
                  <c:v>87.544471111111108</c:v>
                </c:pt>
                <c:pt idx="15759">
                  <c:v>87.550023888888887</c:v>
                </c:pt>
                <c:pt idx="15760">
                  <c:v>87.555578611111088</c:v>
                </c:pt>
                <c:pt idx="15761">
                  <c:v>87.561134166666648</c:v>
                </c:pt>
                <c:pt idx="15762">
                  <c:v>87.566689999999994</c:v>
                </c:pt>
                <c:pt idx="15763">
                  <c:v>87.57226</c:v>
                </c:pt>
                <c:pt idx="15764">
                  <c:v>87.577801666666659</c:v>
                </c:pt>
                <c:pt idx="15765">
                  <c:v>87.583355833333258</c:v>
                </c:pt>
                <c:pt idx="15766">
                  <c:v>87.588911666666618</c:v>
                </c:pt>
                <c:pt idx="15767">
                  <c:v>87.594467499999993</c:v>
                </c:pt>
                <c:pt idx="15768">
                  <c:v>87.600022500000009</c:v>
                </c:pt>
                <c:pt idx="15769">
                  <c:v>87.605579166663816</c:v>
                </c:pt>
                <c:pt idx="15770">
                  <c:v>87.61115361111348</c:v>
                </c:pt>
                <c:pt idx="15771">
                  <c:v>87.61670472222221</c:v>
                </c:pt>
                <c:pt idx="15772">
                  <c:v>87.622245555552865</c:v>
                </c:pt>
                <c:pt idx="15773">
                  <c:v>87.62781861111111</c:v>
                </c:pt>
                <c:pt idx="15774">
                  <c:v>87.633356666666558</c:v>
                </c:pt>
                <c:pt idx="15775">
                  <c:v>87.638913611111107</c:v>
                </c:pt>
                <c:pt idx="15776">
                  <c:v>87.644468888888881</c:v>
                </c:pt>
                <c:pt idx="15777">
                  <c:v>87.650022499999949</c:v>
                </c:pt>
                <c:pt idx="15778">
                  <c:v>87.655579166663642</c:v>
                </c:pt>
                <c:pt idx="15779">
                  <c:v>87.661155555555553</c:v>
                </c:pt>
                <c:pt idx="15780">
                  <c:v>87.666690833333249</c:v>
                </c:pt>
                <c:pt idx="15781">
                  <c:v>87.672245277777748</c:v>
                </c:pt>
                <c:pt idx="15782">
                  <c:v>87.677801388887858</c:v>
                </c:pt>
                <c:pt idx="15783">
                  <c:v>87.683355833332158</c:v>
                </c:pt>
                <c:pt idx="15784">
                  <c:v>87.688912222222058</c:v>
                </c:pt>
                <c:pt idx="15785">
                  <c:v>87.694483333333338</c:v>
                </c:pt>
                <c:pt idx="15786">
                  <c:v>87.700030555555458</c:v>
                </c:pt>
                <c:pt idx="15787">
                  <c:v>87.705578611111108</c:v>
                </c:pt>
                <c:pt idx="15788">
                  <c:v>87.711134444444497</c:v>
                </c:pt>
                <c:pt idx="15789">
                  <c:v>87.71671111111111</c:v>
                </c:pt>
                <c:pt idx="15790">
                  <c:v>87.722245833333318</c:v>
                </c:pt>
                <c:pt idx="15791">
                  <c:v>87.727815555555551</c:v>
                </c:pt>
                <c:pt idx="15792">
                  <c:v>87.733355833333249</c:v>
                </c:pt>
                <c:pt idx="15793">
                  <c:v>87.738912777777784</c:v>
                </c:pt>
                <c:pt idx="15794">
                  <c:v>87.744468611111827</c:v>
                </c:pt>
                <c:pt idx="15795">
                  <c:v>87.750041666666618</c:v>
                </c:pt>
                <c:pt idx="15796">
                  <c:v>87.755578888887158</c:v>
                </c:pt>
                <c:pt idx="15797">
                  <c:v>87.76114722222222</c:v>
                </c:pt>
                <c:pt idx="15798">
                  <c:v>87.766689722222225</c:v>
                </c:pt>
                <c:pt idx="15799">
                  <c:v>87.77224527777777</c:v>
                </c:pt>
                <c:pt idx="15800">
                  <c:v>87.777802222222178</c:v>
                </c:pt>
                <c:pt idx="15801">
                  <c:v>87.783377222219855</c:v>
                </c:pt>
                <c:pt idx="15802">
                  <c:v>87.788932499999959</c:v>
                </c:pt>
                <c:pt idx="15803">
                  <c:v>87.794470277777776</c:v>
                </c:pt>
                <c:pt idx="15804">
                  <c:v>87.800023055555556</c:v>
                </c:pt>
                <c:pt idx="15805">
                  <c:v>87.805578888886345</c:v>
                </c:pt>
                <c:pt idx="15806">
                  <c:v>87.811134166666648</c:v>
                </c:pt>
                <c:pt idx="15807">
                  <c:v>87.81669083333334</c:v>
                </c:pt>
                <c:pt idx="15808">
                  <c:v>87.822246111110758</c:v>
                </c:pt>
                <c:pt idx="15809">
                  <c:v>87.827818888888658</c:v>
                </c:pt>
                <c:pt idx="15810">
                  <c:v>87.833363611111125</c:v>
                </c:pt>
                <c:pt idx="15811">
                  <c:v>87.838912499999978</c:v>
                </c:pt>
                <c:pt idx="15812">
                  <c:v>87.844467777777766</c:v>
                </c:pt>
                <c:pt idx="15813">
                  <c:v>87.850044444444379</c:v>
                </c:pt>
                <c:pt idx="15814">
                  <c:v>87.855588055552346</c:v>
                </c:pt>
                <c:pt idx="15815">
                  <c:v>87.861134166666659</c:v>
                </c:pt>
                <c:pt idx="15816">
                  <c:v>87.866691111111109</c:v>
                </c:pt>
                <c:pt idx="15817">
                  <c:v>87.872245277777779</c:v>
                </c:pt>
                <c:pt idx="15818">
                  <c:v>87.87780027777778</c:v>
                </c:pt>
                <c:pt idx="15819">
                  <c:v>87.883356666666558</c:v>
                </c:pt>
                <c:pt idx="15820">
                  <c:v>87.888912777777719</c:v>
                </c:pt>
                <c:pt idx="15821">
                  <c:v>87.89446749999999</c:v>
                </c:pt>
                <c:pt idx="15822">
                  <c:v>87.900030277777773</c:v>
                </c:pt>
                <c:pt idx="15823">
                  <c:v>87.905578055552866</c:v>
                </c:pt>
                <c:pt idx="15824">
                  <c:v>87.911138055555554</c:v>
                </c:pt>
                <c:pt idx="15825">
                  <c:v>87.916689722222827</c:v>
                </c:pt>
                <c:pt idx="15826">
                  <c:v>87.92224638888888</c:v>
                </c:pt>
                <c:pt idx="15827">
                  <c:v>87.927800833333308</c:v>
                </c:pt>
                <c:pt idx="15828">
                  <c:v>87.933375000000012</c:v>
                </c:pt>
                <c:pt idx="15829">
                  <c:v>87.93894638888888</c:v>
                </c:pt>
                <c:pt idx="15830">
                  <c:v>87.944477222222233</c:v>
                </c:pt>
                <c:pt idx="15831">
                  <c:v>87.95002333333332</c:v>
                </c:pt>
                <c:pt idx="15832">
                  <c:v>87.955579444444453</c:v>
                </c:pt>
                <c:pt idx="15833">
                  <c:v>87.961134166666668</c:v>
                </c:pt>
                <c:pt idx="15834">
                  <c:v>87.966689722222227</c:v>
                </c:pt>
                <c:pt idx="15835">
                  <c:v>87.972246944444379</c:v>
                </c:pt>
                <c:pt idx="15836">
                  <c:v>87.977801111111049</c:v>
                </c:pt>
                <c:pt idx="15837">
                  <c:v>87.983366388888882</c:v>
                </c:pt>
                <c:pt idx="15838">
                  <c:v>87.988911944444439</c:v>
                </c:pt>
                <c:pt idx="15839">
                  <c:v>87.994467500000027</c:v>
                </c:pt>
                <c:pt idx="15840">
                  <c:v>88.000023055555545</c:v>
                </c:pt>
                <c:pt idx="15841">
                  <c:v>88.005579166665058</c:v>
                </c:pt>
                <c:pt idx="15842">
                  <c:v>88.011135277777797</c:v>
                </c:pt>
                <c:pt idx="15843">
                  <c:v>88.016703611111097</c:v>
                </c:pt>
                <c:pt idx="15844">
                  <c:v>88.022251666666648</c:v>
                </c:pt>
                <c:pt idx="15845">
                  <c:v>88.027801944444448</c:v>
                </c:pt>
                <c:pt idx="15846">
                  <c:v>88.033357222222179</c:v>
                </c:pt>
                <c:pt idx="15847">
                  <c:v>88.038912500000009</c:v>
                </c:pt>
                <c:pt idx="15848">
                  <c:v>88.044484444444436</c:v>
                </c:pt>
                <c:pt idx="15849">
                  <c:v>88.050033611111104</c:v>
                </c:pt>
                <c:pt idx="15850">
                  <c:v>88.055578333330388</c:v>
                </c:pt>
                <c:pt idx="15851">
                  <c:v>88.061134722222235</c:v>
                </c:pt>
                <c:pt idx="15852">
                  <c:v>88.066689722222222</c:v>
                </c:pt>
                <c:pt idx="15853">
                  <c:v>88.072252777777749</c:v>
                </c:pt>
                <c:pt idx="15854">
                  <c:v>88.077800277777783</c:v>
                </c:pt>
                <c:pt idx="15855">
                  <c:v>88.083356388888888</c:v>
                </c:pt>
                <c:pt idx="15856">
                  <c:v>88.088924166666658</c:v>
                </c:pt>
                <c:pt idx="15857">
                  <c:v>88.094466944444463</c:v>
                </c:pt>
                <c:pt idx="15858">
                  <c:v>88.100023888888899</c:v>
                </c:pt>
                <c:pt idx="15859">
                  <c:v>88.105578055551987</c:v>
                </c:pt>
                <c:pt idx="15860">
                  <c:v>88.111135000000004</c:v>
                </c:pt>
                <c:pt idx="15861">
                  <c:v>88.116689999999991</c:v>
                </c:pt>
                <c:pt idx="15862">
                  <c:v>88.122244722222149</c:v>
                </c:pt>
                <c:pt idx="15863">
                  <c:v>88.127806111110758</c:v>
                </c:pt>
                <c:pt idx="15864">
                  <c:v>88.133357222222159</c:v>
                </c:pt>
                <c:pt idx="15865">
                  <c:v>88.138911944444388</c:v>
                </c:pt>
                <c:pt idx="15866">
                  <c:v>88.144468333333279</c:v>
                </c:pt>
                <c:pt idx="15867">
                  <c:v>88.150024444444441</c:v>
                </c:pt>
                <c:pt idx="15868">
                  <c:v>88.155579166663642</c:v>
                </c:pt>
                <c:pt idx="15869">
                  <c:v>88.16113666666665</c:v>
                </c:pt>
                <c:pt idx="15870">
                  <c:v>88.166689722222216</c:v>
                </c:pt>
                <c:pt idx="15871">
                  <c:v>88.172244999999918</c:v>
                </c:pt>
                <c:pt idx="15872">
                  <c:v>88.177801111108806</c:v>
                </c:pt>
                <c:pt idx="15873">
                  <c:v>88.183357499999858</c:v>
                </c:pt>
                <c:pt idx="15874">
                  <c:v>88.188911666666158</c:v>
                </c:pt>
                <c:pt idx="15875">
                  <c:v>88.194467500000002</c:v>
                </c:pt>
                <c:pt idx="15876">
                  <c:v>88.200024166666651</c:v>
                </c:pt>
                <c:pt idx="15877">
                  <c:v>88.205587222222178</c:v>
                </c:pt>
                <c:pt idx="15878">
                  <c:v>88.211134722222226</c:v>
                </c:pt>
                <c:pt idx="15879">
                  <c:v>88.216689722222227</c:v>
                </c:pt>
                <c:pt idx="15880">
                  <c:v>88.222245555555489</c:v>
                </c:pt>
                <c:pt idx="15881">
                  <c:v>88.227815277777793</c:v>
                </c:pt>
                <c:pt idx="15882">
                  <c:v>88.233356388888879</c:v>
                </c:pt>
                <c:pt idx="15883">
                  <c:v>88.238911944444439</c:v>
                </c:pt>
                <c:pt idx="15884">
                  <c:v>88.244467500000027</c:v>
                </c:pt>
                <c:pt idx="15885">
                  <c:v>88.250024444444435</c:v>
                </c:pt>
                <c:pt idx="15886">
                  <c:v>88.255598333332458</c:v>
                </c:pt>
                <c:pt idx="15887">
                  <c:v>88.261140555555571</c:v>
                </c:pt>
                <c:pt idx="15888">
                  <c:v>88.266692777777777</c:v>
                </c:pt>
                <c:pt idx="15889">
                  <c:v>88.27224527777777</c:v>
                </c:pt>
                <c:pt idx="15890">
                  <c:v>88.277814166666658</c:v>
                </c:pt>
                <c:pt idx="15891">
                  <c:v>88.283369722222233</c:v>
                </c:pt>
                <c:pt idx="15892">
                  <c:v>88.288912222222208</c:v>
                </c:pt>
                <c:pt idx="15893">
                  <c:v>88.294467499999996</c:v>
                </c:pt>
                <c:pt idx="15894">
                  <c:v>88.300042499999989</c:v>
                </c:pt>
                <c:pt idx="15895">
                  <c:v>88.30559472222221</c:v>
                </c:pt>
                <c:pt idx="15896">
                  <c:v>88.311135000000007</c:v>
                </c:pt>
                <c:pt idx="15897">
                  <c:v>88.316689722222222</c:v>
                </c:pt>
                <c:pt idx="15898">
                  <c:v>88.322244999999981</c:v>
                </c:pt>
                <c:pt idx="15899">
                  <c:v>88.327817222222208</c:v>
                </c:pt>
                <c:pt idx="15900">
                  <c:v>88.333361111111088</c:v>
                </c:pt>
                <c:pt idx="15901">
                  <c:v>88.33891749999998</c:v>
                </c:pt>
                <c:pt idx="15902">
                  <c:v>88.344468611111125</c:v>
                </c:pt>
                <c:pt idx="15903">
                  <c:v>88.350023611111126</c:v>
                </c:pt>
                <c:pt idx="15904">
                  <c:v>88.355599166665158</c:v>
                </c:pt>
                <c:pt idx="15905">
                  <c:v>88.361152500000003</c:v>
                </c:pt>
                <c:pt idx="15906">
                  <c:v>88.366693055555544</c:v>
                </c:pt>
                <c:pt idx="15907">
                  <c:v>88.372245277777779</c:v>
                </c:pt>
                <c:pt idx="15908">
                  <c:v>88.377801944444258</c:v>
                </c:pt>
                <c:pt idx="15909">
                  <c:v>88.383361944444388</c:v>
                </c:pt>
                <c:pt idx="15910">
                  <c:v>88.388912499999989</c:v>
                </c:pt>
                <c:pt idx="15911">
                  <c:v>88.394468055555549</c:v>
                </c:pt>
                <c:pt idx="15912">
                  <c:v>88.400023611113809</c:v>
                </c:pt>
                <c:pt idx="15913">
                  <c:v>88.405591111111079</c:v>
                </c:pt>
                <c:pt idx="15914">
                  <c:v>88.411134166666656</c:v>
                </c:pt>
                <c:pt idx="15915">
                  <c:v>88.416707500000001</c:v>
                </c:pt>
                <c:pt idx="15916">
                  <c:v>88.422246944444439</c:v>
                </c:pt>
                <c:pt idx="15917">
                  <c:v>88.427801111111108</c:v>
                </c:pt>
                <c:pt idx="15918">
                  <c:v>88.433355833333309</c:v>
                </c:pt>
                <c:pt idx="15919">
                  <c:v>88.438913888888891</c:v>
                </c:pt>
                <c:pt idx="15920">
                  <c:v>88.444472777777776</c:v>
                </c:pt>
                <c:pt idx="15921">
                  <c:v>88.450022500000003</c:v>
                </c:pt>
                <c:pt idx="15922">
                  <c:v>88.455600555555549</c:v>
                </c:pt>
                <c:pt idx="15923">
                  <c:v>88.461140555555573</c:v>
                </c:pt>
                <c:pt idx="15924">
                  <c:v>88.466690277778127</c:v>
                </c:pt>
                <c:pt idx="15925">
                  <c:v>88.472245277777773</c:v>
                </c:pt>
                <c:pt idx="15926">
                  <c:v>88.477801111111049</c:v>
                </c:pt>
                <c:pt idx="15927">
                  <c:v>88.483355833333249</c:v>
                </c:pt>
                <c:pt idx="15928">
                  <c:v>88.488932499999919</c:v>
                </c:pt>
                <c:pt idx="15929">
                  <c:v>88.494468611111827</c:v>
                </c:pt>
                <c:pt idx="15930">
                  <c:v>88.500023055555545</c:v>
                </c:pt>
                <c:pt idx="15931">
                  <c:v>88.505578611111048</c:v>
                </c:pt>
                <c:pt idx="15932">
                  <c:v>88.511150277778327</c:v>
                </c:pt>
                <c:pt idx="15933">
                  <c:v>88.516695277777927</c:v>
                </c:pt>
                <c:pt idx="15934">
                  <c:v>88.522245555555358</c:v>
                </c:pt>
                <c:pt idx="15935">
                  <c:v>88.527800833333288</c:v>
                </c:pt>
                <c:pt idx="15936">
                  <c:v>88.533376388888158</c:v>
                </c:pt>
                <c:pt idx="15937">
                  <c:v>88.538926666666669</c:v>
                </c:pt>
                <c:pt idx="15938">
                  <c:v>88.544470833333278</c:v>
                </c:pt>
                <c:pt idx="15939">
                  <c:v>88.550022499999983</c:v>
                </c:pt>
                <c:pt idx="15940">
                  <c:v>88.555578888886345</c:v>
                </c:pt>
                <c:pt idx="15941">
                  <c:v>88.561153333333337</c:v>
                </c:pt>
                <c:pt idx="15942">
                  <c:v>88.566689166666649</c:v>
                </c:pt>
                <c:pt idx="15943">
                  <c:v>88.572246388888658</c:v>
                </c:pt>
                <c:pt idx="15944">
                  <c:v>88.577800555555058</c:v>
                </c:pt>
                <c:pt idx="15945">
                  <c:v>88.583356944444418</c:v>
                </c:pt>
                <c:pt idx="15946">
                  <c:v>88.588931388887858</c:v>
                </c:pt>
                <c:pt idx="15947">
                  <c:v>88.594484722222234</c:v>
                </c:pt>
                <c:pt idx="15948">
                  <c:v>88.600023333333311</c:v>
                </c:pt>
                <c:pt idx="15949">
                  <c:v>88.605578888886043</c:v>
                </c:pt>
                <c:pt idx="15950">
                  <c:v>88.611149722222223</c:v>
                </c:pt>
                <c:pt idx="15951">
                  <c:v>88.616699999999994</c:v>
                </c:pt>
                <c:pt idx="15952">
                  <c:v>88.622245833332258</c:v>
                </c:pt>
                <c:pt idx="15953">
                  <c:v>88.627801944444258</c:v>
                </c:pt>
                <c:pt idx="15954">
                  <c:v>88.633356388888558</c:v>
                </c:pt>
                <c:pt idx="15955">
                  <c:v>88.638912222222189</c:v>
                </c:pt>
                <c:pt idx="15956">
                  <c:v>88.644491944444439</c:v>
                </c:pt>
                <c:pt idx="15957">
                  <c:v>88.650022499999949</c:v>
                </c:pt>
                <c:pt idx="15958">
                  <c:v>88.655588888886044</c:v>
                </c:pt>
                <c:pt idx="15959">
                  <c:v>88.661157777777774</c:v>
                </c:pt>
                <c:pt idx="15960">
                  <c:v>88.666689166666558</c:v>
                </c:pt>
                <c:pt idx="15961">
                  <c:v>88.672265555553295</c:v>
                </c:pt>
                <c:pt idx="15962">
                  <c:v>88.677802499999558</c:v>
                </c:pt>
                <c:pt idx="15963">
                  <c:v>88.683356388888058</c:v>
                </c:pt>
                <c:pt idx="15964">
                  <c:v>88.688912499999958</c:v>
                </c:pt>
                <c:pt idx="15965">
                  <c:v>88.694477499999948</c:v>
                </c:pt>
                <c:pt idx="15966">
                  <c:v>88.700023611113537</c:v>
                </c:pt>
                <c:pt idx="15967">
                  <c:v>88.705579166665558</c:v>
                </c:pt>
                <c:pt idx="15968">
                  <c:v>88.711134166666668</c:v>
                </c:pt>
                <c:pt idx="15969">
                  <c:v>88.716703888888901</c:v>
                </c:pt>
                <c:pt idx="15970">
                  <c:v>88.722254444444445</c:v>
                </c:pt>
                <c:pt idx="15971">
                  <c:v>88.727802222222209</c:v>
                </c:pt>
                <c:pt idx="15972">
                  <c:v>88.733356666666651</c:v>
                </c:pt>
                <c:pt idx="15973">
                  <c:v>88.73891138888888</c:v>
                </c:pt>
                <c:pt idx="15974">
                  <c:v>88.744468611111827</c:v>
                </c:pt>
                <c:pt idx="15975">
                  <c:v>88.750025555555553</c:v>
                </c:pt>
                <c:pt idx="15976">
                  <c:v>88.755578888887158</c:v>
                </c:pt>
                <c:pt idx="15977">
                  <c:v>88.76113416666665</c:v>
                </c:pt>
                <c:pt idx="15978">
                  <c:v>88.766690555555556</c:v>
                </c:pt>
                <c:pt idx="15979">
                  <c:v>88.77224527777777</c:v>
                </c:pt>
                <c:pt idx="15980">
                  <c:v>88.777818888888888</c:v>
                </c:pt>
                <c:pt idx="15981">
                  <c:v>88.783358333332558</c:v>
                </c:pt>
                <c:pt idx="15982">
                  <c:v>88.78891166666665</c:v>
                </c:pt>
                <c:pt idx="15983">
                  <c:v>88.794467777777797</c:v>
                </c:pt>
                <c:pt idx="15984">
                  <c:v>88.800040833332858</c:v>
                </c:pt>
                <c:pt idx="15985">
                  <c:v>88.805578055552317</c:v>
                </c:pt>
                <c:pt idx="15986">
                  <c:v>88.811133611111927</c:v>
                </c:pt>
                <c:pt idx="15987">
                  <c:v>88.816690277777795</c:v>
                </c:pt>
                <c:pt idx="15988">
                  <c:v>88.82225444444444</c:v>
                </c:pt>
                <c:pt idx="15989">
                  <c:v>88.827801666666659</c:v>
                </c:pt>
                <c:pt idx="15990">
                  <c:v>88.833355833333258</c:v>
                </c:pt>
                <c:pt idx="15991">
                  <c:v>88.838914722222214</c:v>
                </c:pt>
                <c:pt idx="15992">
                  <c:v>88.844484166666618</c:v>
                </c:pt>
                <c:pt idx="15993">
                  <c:v>88.850030555552664</c:v>
                </c:pt>
                <c:pt idx="15994">
                  <c:v>88.855578333330172</c:v>
                </c:pt>
                <c:pt idx="15995">
                  <c:v>88.861134444444431</c:v>
                </c:pt>
                <c:pt idx="15996">
                  <c:v>88.866689722222233</c:v>
                </c:pt>
                <c:pt idx="15997">
                  <c:v>88.872245277777779</c:v>
                </c:pt>
                <c:pt idx="15998">
                  <c:v>88.877825833333318</c:v>
                </c:pt>
                <c:pt idx="15999">
                  <c:v>88.883357777777718</c:v>
                </c:pt>
                <c:pt idx="16000">
                  <c:v>88.888912777777719</c:v>
                </c:pt>
                <c:pt idx="16001">
                  <c:v>88.894466944444446</c:v>
                </c:pt>
                <c:pt idx="16002">
                  <c:v>88.900024166666668</c:v>
                </c:pt>
                <c:pt idx="16003">
                  <c:v>88.90557861111111</c:v>
                </c:pt>
                <c:pt idx="16004">
                  <c:v>88.911144444446677</c:v>
                </c:pt>
                <c:pt idx="16005">
                  <c:v>88.916690555555562</c:v>
                </c:pt>
                <c:pt idx="16006">
                  <c:v>88.922246111111079</c:v>
                </c:pt>
                <c:pt idx="16007">
                  <c:v>88.927801388888881</c:v>
                </c:pt>
                <c:pt idx="16008">
                  <c:v>88.933356388888882</c:v>
                </c:pt>
                <c:pt idx="16009">
                  <c:v>88.938930000000013</c:v>
                </c:pt>
                <c:pt idx="16010">
                  <c:v>88.944471388888886</c:v>
                </c:pt>
                <c:pt idx="16011">
                  <c:v>88.950023055555562</c:v>
                </c:pt>
                <c:pt idx="16012">
                  <c:v>88.955578611111108</c:v>
                </c:pt>
                <c:pt idx="16013">
                  <c:v>88.961134166666668</c:v>
                </c:pt>
                <c:pt idx="16014">
                  <c:v>88.966697777777796</c:v>
                </c:pt>
                <c:pt idx="16015">
                  <c:v>88.972253333333342</c:v>
                </c:pt>
                <c:pt idx="16016">
                  <c:v>88.977801388888878</c:v>
                </c:pt>
                <c:pt idx="16017">
                  <c:v>88.98335722222221</c:v>
                </c:pt>
                <c:pt idx="16018">
                  <c:v>88.988924999999995</c:v>
                </c:pt>
                <c:pt idx="16019">
                  <c:v>88.994481944444445</c:v>
                </c:pt>
                <c:pt idx="16020">
                  <c:v>89.000023055555545</c:v>
                </c:pt>
                <c:pt idx="16021">
                  <c:v>89.00557944444445</c:v>
                </c:pt>
                <c:pt idx="16022">
                  <c:v>89.011134444444437</c:v>
                </c:pt>
                <c:pt idx="16023">
                  <c:v>89.016690833333328</c:v>
                </c:pt>
                <c:pt idx="16024">
                  <c:v>89.022265555555549</c:v>
                </c:pt>
                <c:pt idx="16025">
                  <c:v>89.027800277777786</c:v>
                </c:pt>
                <c:pt idx="16026">
                  <c:v>89.03335749999998</c:v>
                </c:pt>
                <c:pt idx="16027">
                  <c:v>89.038933055555518</c:v>
                </c:pt>
                <c:pt idx="16028">
                  <c:v>89.044470277777776</c:v>
                </c:pt>
                <c:pt idx="16029">
                  <c:v>89.050022499999983</c:v>
                </c:pt>
                <c:pt idx="16030">
                  <c:v>89.055578611111088</c:v>
                </c:pt>
                <c:pt idx="16031">
                  <c:v>89.061134166666648</c:v>
                </c:pt>
                <c:pt idx="16032">
                  <c:v>89.066689722222222</c:v>
                </c:pt>
                <c:pt idx="16033">
                  <c:v>89.072257499999978</c:v>
                </c:pt>
                <c:pt idx="16034">
                  <c:v>89.077801388888858</c:v>
                </c:pt>
                <c:pt idx="16035">
                  <c:v>89.083356666666589</c:v>
                </c:pt>
                <c:pt idx="16036">
                  <c:v>89.088914166666058</c:v>
                </c:pt>
                <c:pt idx="16037">
                  <c:v>89.094473888888899</c:v>
                </c:pt>
                <c:pt idx="16038">
                  <c:v>89.100023055555553</c:v>
                </c:pt>
                <c:pt idx="16039">
                  <c:v>89.105580833330848</c:v>
                </c:pt>
                <c:pt idx="16040">
                  <c:v>89.111135277777777</c:v>
                </c:pt>
                <c:pt idx="16041">
                  <c:v>89.116690277777792</c:v>
                </c:pt>
                <c:pt idx="16042">
                  <c:v>89.122245555552865</c:v>
                </c:pt>
                <c:pt idx="16043">
                  <c:v>89.127816111111088</c:v>
                </c:pt>
                <c:pt idx="16044">
                  <c:v>89.133357777777718</c:v>
                </c:pt>
                <c:pt idx="16045">
                  <c:v>89.138913333333278</c:v>
                </c:pt>
                <c:pt idx="16046">
                  <c:v>89.14446749999999</c:v>
                </c:pt>
                <c:pt idx="16047">
                  <c:v>89.150023888888882</c:v>
                </c:pt>
                <c:pt idx="16048">
                  <c:v>89.155592777777358</c:v>
                </c:pt>
                <c:pt idx="16049">
                  <c:v>89.161134166666358</c:v>
                </c:pt>
                <c:pt idx="16050">
                  <c:v>89.166691111111078</c:v>
                </c:pt>
                <c:pt idx="16051">
                  <c:v>89.172266944444388</c:v>
                </c:pt>
                <c:pt idx="16052">
                  <c:v>89.177800277777749</c:v>
                </c:pt>
                <c:pt idx="16053">
                  <c:v>89.183363888888849</c:v>
                </c:pt>
                <c:pt idx="16054">
                  <c:v>89.188911944444158</c:v>
                </c:pt>
                <c:pt idx="16055">
                  <c:v>89.194467222222215</c:v>
                </c:pt>
                <c:pt idx="16056">
                  <c:v>89.20002333333332</c:v>
                </c:pt>
                <c:pt idx="16057">
                  <c:v>89.205578055552678</c:v>
                </c:pt>
                <c:pt idx="16058">
                  <c:v>89.211134444444497</c:v>
                </c:pt>
                <c:pt idx="16059">
                  <c:v>89.216690000000227</c:v>
                </c:pt>
                <c:pt idx="16060">
                  <c:v>89.222245000000001</c:v>
                </c:pt>
                <c:pt idx="16061">
                  <c:v>89.227809444444446</c:v>
                </c:pt>
                <c:pt idx="16062">
                  <c:v>89.233356388888879</c:v>
                </c:pt>
                <c:pt idx="16063">
                  <c:v>89.238912222222211</c:v>
                </c:pt>
                <c:pt idx="16064">
                  <c:v>89.244466944444497</c:v>
                </c:pt>
                <c:pt idx="16065">
                  <c:v>89.25002388888889</c:v>
                </c:pt>
                <c:pt idx="16066">
                  <c:v>89.255579166665058</c:v>
                </c:pt>
                <c:pt idx="16067">
                  <c:v>89.261135555555555</c:v>
                </c:pt>
                <c:pt idx="16068">
                  <c:v>89.266689166666652</c:v>
                </c:pt>
                <c:pt idx="16069">
                  <c:v>89.272260555555548</c:v>
                </c:pt>
                <c:pt idx="16070">
                  <c:v>89.277808888888558</c:v>
                </c:pt>
                <c:pt idx="16071">
                  <c:v>89.283356388888848</c:v>
                </c:pt>
                <c:pt idx="16072">
                  <c:v>89.288911944444408</c:v>
                </c:pt>
                <c:pt idx="16073">
                  <c:v>89.294468888888886</c:v>
                </c:pt>
                <c:pt idx="16074">
                  <c:v>89.300023055555556</c:v>
                </c:pt>
                <c:pt idx="16075">
                  <c:v>89.305578611111088</c:v>
                </c:pt>
                <c:pt idx="16076">
                  <c:v>89.311150000000026</c:v>
                </c:pt>
                <c:pt idx="16077">
                  <c:v>89.31670027777777</c:v>
                </c:pt>
                <c:pt idx="16078">
                  <c:v>89.322252777777749</c:v>
                </c:pt>
                <c:pt idx="16079">
                  <c:v>89.327801388888858</c:v>
                </c:pt>
                <c:pt idx="16080">
                  <c:v>89.333356666666589</c:v>
                </c:pt>
                <c:pt idx="16081">
                  <c:v>89.338913611111124</c:v>
                </c:pt>
                <c:pt idx="16082">
                  <c:v>89.344467499999993</c:v>
                </c:pt>
                <c:pt idx="16083">
                  <c:v>89.350034444444418</c:v>
                </c:pt>
                <c:pt idx="16084">
                  <c:v>89.355584444444418</c:v>
                </c:pt>
                <c:pt idx="16085">
                  <c:v>89.361134166666659</c:v>
                </c:pt>
                <c:pt idx="16086">
                  <c:v>89.366708055552678</c:v>
                </c:pt>
                <c:pt idx="16087">
                  <c:v>89.372254166665158</c:v>
                </c:pt>
                <c:pt idx="16088">
                  <c:v>89.377805555553223</c:v>
                </c:pt>
                <c:pt idx="16089">
                  <c:v>89.383357499999988</c:v>
                </c:pt>
                <c:pt idx="16090">
                  <c:v>89.388912222222189</c:v>
                </c:pt>
                <c:pt idx="16091">
                  <c:v>89.394466944444446</c:v>
                </c:pt>
                <c:pt idx="16092">
                  <c:v>89.400023888888896</c:v>
                </c:pt>
                <c:pt idx="16093">
                  <c:v>89.405596666666668</c:v>
                </c:pt>
                <c:pt idx="16094">
                  <c:v>89.411141111111107</c:v>
                </c:pt>
                <c:pt idx="16095">
                  <c:v>89.416689722222827</c:v>
                </c:pt>
                <c:pt idx="16096">
                  <c:v>89.422246666666652</c:v>
                </c:pt>
                <c:pt idx="16097">
                  <c:v>89.42780194444444</c:v>
                </c:pt>
                <c:pt idx="16098">
                  <c:v>89.433357222222213</c:v>
                </c:pt>
                <c:pt idx="16099">
                  <c:v>89.438911944444442</c:v>
                </c:pt>
                <c:pt idx="16100">
                  <c:v>89.44448638888889</c:v>
                </c:pt>
                <c:pt idx="16101">
                  <c:v>89.450035833333288</c:v>
                </c:pt>
                <c:pt idx="16102">
                  <c:v>89.455579444444453</c:v>
                </c:pt>
                <c:pt idx="16103">
                  <c:v>89.461135277777927</c:v>
                </c:pt>
                <c:pt idx="16104">
                  <c:v>89.466707222222212</c:v>
                </c:pt>
                <c:pt idx="16105">
                  <c:v>89.472252499999982</c:v>
                </c:pt>
                <c:pt idx="16106">
                  <c:v>89.477802777777782</c:v>
                </c:pt>
                <c:pt idx="16107">
                  <c:v>89.483355833333249</c:v>
                </c:pt>
                <c:pt idx="16108">
                  <c:v>89.488939444444441</c:v>
                </c:pt>
                <c:pt idx="16109">
                  <c:v>89.494468055555572</c:v>
                </c:pt>
                <c:pt idx="16110">
                  <c:v>89.500024444444435</c:v>
                </c:pt>
                <c:pt idx="16111">
                  <c:v>89.505578888887158</c:v>
                </c:pt>
                <c:pt idx="16112">
                  <c:v>89.511152499999994</c:v>
                </c:pt>
                <c:pt idx="16113">
                  <c:v>89.51669583333333</c:v>
                </c:pt>
                <c:pt idx="16114">
                  <c:v>89.522244999999998</c:v>
                </c:pt>
                <c:pt idx="16115">
                  <c:v>89.527801944444448</c:v>
                </c:pt>
                <c:pt idx="16116">
                  <c:v>89.533359444444443</c:v>
                </c:pt>
                <c:pt idx="16117">
                  <c:v>89.538933611111133</c:v>
                </c:pt>
                <c:pt idx="16118">
                  <c:v>89.544480555555552</c:v>
                </c:pt>
                <c:pt idx="16119">
                  <c:v>89.550023611111527</c:v>
                </c:pt>
                <c:pt idx="16120">
                  <c:v>89.555579444444419</c:v>
                </c:pt>
                <c:pt idx="16121">
                  <c:v>89.561152777777792</c:v>
                </c:pt>
                <c:pt idx="16122">
                  <c:v>89.566689444444464</c:v>
                </c:pt>
                <c:pt idx="16123">
                  <c:v>89.572246388888658</c:v>
                </c:pt>
                <c:pt idx="16124">
                  <c:v>89.577801111110958</c:v>
                </c:pt>
                <c:pt idx="16125">
                  <c:v>89.583356666666589</c:v>
                </c:pt>
                <c:pt idx="16126">
                  <c:v>89.588938611111118</c:v>
                </c:pt>
                <c:pt idx="16127">
                  <c:v>89.594482499999998</c:v>
                </c:pt>
                <c:pt idx="16128">
                  <c:v>89.600023055555553</c:v>
                </c:pt>
                <c:pt idx="16129">
                  <c:v>89.605579722222188</c:v>
                </c:pt>
                <c:pt idx="16130">
                  <c:v>89.611133611111327</c:v>
                </c:pt>
                <c:pt idx="16131">
                  <c:v>89.616689166666589</c:v>
                </c:pt>
                <c:pt idx="16132">
                  <c:v>89.622245277777779</c:v>
                </c:pt>
                <c:pt idx="16133">
                  <c:v>89.627816111111088</c:v>
                </c:pt>
                <c:pt idx="16134">
                  <c:v>89.633359444444409</c:v>
                </c:pt>
                <c:pt idx="16135">
                  <c:v>89.638911388888758</c:v>
                </c:pt>
                <c:pt idx="16136">
                  <c:v>89.644476666666648</c:v>
                </c:pt>
                <c:pt idx="16137">
                  <c:v>89.650023888888882</c:v>
                </c:pt>
                <c:pt idx="16138">
                  <c:v>89.655578888885827</c:v>
                </c:pt>
                <c:pt idx="16139">
                  <c:v>89.661170277777771</c:v>
                </c:pt>
                <c:pt idx="16140">
                  <c:v>89.666689166666558</c:v>
                </c:pt>
                <c:pt idx="16141">
                  <c:v>89.672261111110558</c:v>
                </c:pt>
                <c:pt idx="16142">
                  <c:v>89.677806111110158</c:v>
                </c:pt>
                <c:pt idx="16143">
                  <c:v>89.683356666665958</c:v>
                </c:pt>
                <c:pt idx="16144">
                  <c:v>89.688911944444158</c:v>
                </c:pt>
                <c:pt idx="16145">
                  <c:v>89.694467500000002</c:v>
                </c:pt>
                <c:pt idx="16146">
                  <c:v>89.700023888888893</c:v>
                </c:pt>
                <c:pt idx="16147">
                  <c:v>89.705581111111059</c:v>
                </c:pt>
                <c:pt idx="16148">
                  <c:v>89.711154444446748</c:v>
                </c:pt>
                <c:pt idx="16149">
                  <c:v>89.716697499999995</c:v>
                </c:pt>
                <c:pt idx="16150">
                  <c:v>89.722251666666679</c:v>
                </c:pt>
                <c:pt idx="16151">
                  <c:v>89.727800833333319</c:v>
                </c:pt>
                <c:pt idx="16152">
                  <c:v>89.733356666666651</c:v>
                </c:pt>
                <c:pt idx="16153">
                  <c:v>89.73893388888888</c:v>
                </c:pt>
                <c:pt idx="16154">
                  <c:v>89.744466944444497</c:v>
                </c:pt>
                <c:pt idx="16155">
                  <c:v>89.750034444444452</c:v>
                </c:pt>
                <c:pt idx="16156">
                  <c:v>89.755578333330575</c:v>
                </c:pt>
                <c:pt idx="16157">
                  <c:v>89.761135277777797</c:v>
                </c:pt>
                <c:pt idx="16158">
                  <c:v>89.766689999999997</c:v>
                </c:pt>
                <c:pt idx="16159">
                  <c:v>89.77225694444445</c:v>
                </c:pt>
                <c:pt idx="16160">
                  <c:v>89.777800277777786</c:v>
                </c:pt>
                <c:pt idx="16161">
                  <c:v>89.78335749999998</c:v>
                </c:pt>
                <c:pt idx="16162">
                  <c:v>89.788912777777782</c:v>
                </c:pt>
                <c:pt idx="16163">
                  <c:v>89.794467777777797</c:v>
                </c:pt>
                <c:pt idx="16164">
                  <c:v>89.800022499999983</c:v>
                </c:pt>
                <c:pt idx="16165">
                  <c:v>89.805579722222149</c:v>
                </c:pt>
                <c:pt idx="16166">
                  <c:v>89.811154444444497</c:v>
                </c:pt>
                <c:pt idx="16167">
                  <c:v>89.816689722222222</c:v>
                </c:pt>
                <c:pt idx="16168">
                  <c:v>89.822264722222215</c:v>
                </c:pt>
                <c:pt idx="16169">
                  <c:v>89.827801666666659</c:v>
                </c:pt>
                <c:pt idx="16170">
                  <c:v>89.833357777777778</c:v>
                </c:pt>
                <c:pt idx="16171">
                  <c:v>89.838912499999978</c:v>
                </c:pt>
                <c:pt idx="16172">
                  <c:v>89.844487777777786</c:v>
                </c:pt>
                <c:pt idx="16173">
                  <c:v>89.850032777777358</c:v>
                </c:pt>
                <c:pt idx="16174">
                  <c:v>89.855579444444388</c:v>
                </c:pt>
                <c:pt idx="16175">
                  <c:v>89.861133611111327</c:v>
                </c:pt>
                <c:pt idx="16176">
                  <c:v>89.866689166666589</c:v>
                </c:pt>
                <c:pt idx="16177">
                  <c:v>89.872265555555558</c:v>
                </c:pt>
                <c:pt idx="16178">
                  <c:v>89.877806388888658</c:v>
                </c:pt>
                <c:pt idx="16179">
                  <c:v>89.883357222222159</c:v>
                </c:pt>
                <c:pt idx="16180">
                  <c:v>89.888912777777719</c:v>
                </c:pt>
                <c:pt idx="16181">
                  <c:v>89.89446749999999</c:v>
                </c:pt>
                <c:pt idx="16182">
                  <c:v>89.900025000000127</c:v>
                </c:pt>
                <c:pt idx="16183">
                  <c:v>89.90557861111111</c:v>
                </c:pt>
                <c:pt idx="16184">
                  <c:v>89.911135555555546</c:v>
                </c:pt>
                <c:pt idx="16185">
                  <c:v>89.916701388888882</c:v>
                </c:pt>
                <c:pt idx="16186">
                  <c:v>89.92224638888888</c:v>
                </c:pt>
                <c:pt idx="16187">
                  <c:v>89.927801111111108</c:v>
                </c:pt>
                <c:pt idx="16188">
                  <c:v>89.933376944444419</c:v>
                </c:pt>
                <c:pt idx="16189">
                  <c:v>89.938936111111019</c:v>
                </c:pt>
                <c:pt idx="16190">
                  <c:v>89.944468888888892</c:v>
                </c:pt>
                <c:pt idx="16191">
                  <c:v>89.950044166666558</c:v>
                </c:pt>
                <c:pt idx="16192">
                  <c:v>89.955584722222213</c:v>
                </c:pt>
                <c:pt idx="16193">
                  <c:v>89.961133611113738</c:v>
                </c:pt>
                <c:pt idx="16194">
                  <c:v>89.966689722222227</c:v>
                </c:pt>
                <c:pt idx="16195">
                  <c:v>89.972247222222208</c:v>
                </c:pt>
                <c:pt idx="16196">
                  <c:v>89.97780166666665</c:v>
                </c:pt>
                <c:pt idx="16197">
                  <c:v>89.98335722222221</c:v>
                </c:pt>
                <c:pt idx="16198">
                  <c:v>89.988924444444464</c:v>
                </c:pt>
                <c:pt idx="16199">
                  <c:v>89.994469166666661</c:v>
                </c:pt>
                <c:pt idx="16200">
                  <c:v>90.000025000000022</c:v>
                </c:pt>
                <c:pt idx="16201">
                  <c:v>90.005578611111048</c:v>
                </c:pt>
                <c:pt idx="16202">
                  <c:v>90.011150277778327</c:v>
                </c:pt>
                <c:pt idx="16203">
                  <c:v>90.016691666666674</c:v>
                </c:pt>
                <c:pt idx="16204">
                  <c:v>90.022245555555358</c:v>
                </c:pt>
                <c:pt idx="16205">
                  <c:v>90.027835833332958</c:v>
                </c:pt>
                <c:pt idx="16206">
                  <c:v>90.033356388888848</c:v>
                </c:pt>
                <c:pt idx="16207">
                  <c:v>90.038932499999959</c:v>
                </c:pt>
                <c:pt idx="16208">
                  <c:v>90.044487777777803</c:v>
                </c:pt>
                <c:pt idx="16209">
                  <c:v>90.050031666666158</c:v>
                </c:pt>
                <c:pt idx="16210">
                  <c:v>90.055579999999978</c:v>
                </c:pt>
                <c:pt idx="16211">
                  <c:v>90.061134444444434</c:v>
                </c:pt>
                <c:pt idx="16212">
                  <c:v>90.06669083333334</c:v>
                </c:pt>
                <c:pt idx="16213">
                  <c:v>90.072246111110758</c:v>
                </c:pt>
                <c:pt idx="16214">
                  <c:v>90.077823055555555</c:v>
                </c:pt>
                <c:pt idx="16215">
                  <c:v>90.083370555552577</c:v>
                </c:pt>
                <c:pt idx="16216">
                  <c:v>90.088914722222214</c:v>
                </c:pt>
                <c:pt idx="16217">
                  <c:v>90.094468333333339</c:v>
                </c:pt>
                <c:pt idx="16218">
                  <c:v>90.100024444444443</c:v>
                </c:pt>
                <c:pt idx="16219">
                  <c:v>90.105578055551987</c:v>
                </c:pt>
                <c:pt idx="16220">
                  <c:v>90.111143611111927</c:v>
                </c:pt>
                <c:pt idx="16221">
                  <c:v>90.116689722222233</c:v>
                </c:pt>
                <c:pt idx="16222">
                  <c:v>90.122246111110258</c:v>
                </c:pt>
                <c:pt idx="16223">
                  <c:v>90.12780972222221</c:v>
                </c:pt>
                <c:pt idx="16224">
                  <c:v>90.133356388888558</c:v>
                </c:pt>
                <c:pt idx="16225">
                  <c:v>90.138911944444388</c:v>
                </c:pt>
                <c:pt idx="16226">
                  <c:v>90.144467777777777</c:v>
                </c:pt>
                <c:pt idx="16227">
                  <c:v>90.15002305555555</c:v>
                </c:pt>
                <c:pt idx="16228">
                  <c:v>90.155595277777778</c:v>
                </c:pt>
                <c:pt idx="16229">
                  <c:v>90.161137777777782</c:v>
                </c:pt>
                <c:pt idx="16230">
                  <c:v>90.166690000000003</c:v>
                </c:pt>
                <c:pt idx="16231">
                  <c:v>90.172265833332958</c:v>
                </c:pt>
                <c:pt idx="16232">
                  <c:v>90.177820555555158</c:v>
                </c:pt>
                <c:pt idx="16233">
                  <c:v>90.183357777777758</c:v>
                </c:pt>
                <c:pt idx="16234">
                  <c:v>90.188913611111104</c:v>
                </c:pt>
                <c:pt idx="16235">
                  <c:v>90.194467500000002</c:v>
                </c:pt>
                <c:pt idx="16236">
                  <c:v>90.20002333333332</c:v>
                </c:pt>
                <c:pt idx="16237">
                  <c:v>90.20558027777777</c:v>
                </c:pt>
                <c:pt idx="16238">
                  <c:v>90.211135277777927</c:v>
                </c:pt>
                <c:pt idx="16239">
                  <c:v>90.216689722222227</c:v>
                </c:pt>
                <c:pt idx="16240">
                  <c:v>90.222245277777773</c:v>
                </c:pt>
                <c:pt idx="16241">
                  <c:v>90.227808055555258</c:v>
                </c:pt>
                <c:pt idx="16242">
                  <c:v>90.233357499999983</c:v>
                </c:pt>
                <c:pt idx="16243">
                  <c:v>90.238912222222211</c:v>
                </c:pt>
                <c:pt idx="16244">
                  <c:v>90.244473055555574</c:v>
                </c:pt>
                <c:pt idx="16245">
                  <c:v>90.25002666666667</c:v>
                </c:pt>
                <c:pt idx="16246">
                  <c:v>90.255578611111048</c:v>
                </c:pt>
                <c:pt idx="16247">
                  <c:v>90.261134444444437</c:v>
                </c:pt>
                <c:pt idx="16248">
                  <c:v>90.266704166666358</c:v>
                </c:pt>
                <c:pt idx="16249">
                  <c:v>90.272245833333258</c:v>
                </c:pt>
                <c:pt idx="16250">
                  <c:v>90.277801388888889</c:v>
                </c:pt>
                <c:pt idx="16251">
                  <c:v>90.283355833333289</c:v>
                </c:pt>
                <c:pt idx="16252">
                  <c:v>90.288913333333312</c:v>
                </c:pt>
                <c:pt idx="16253">
                  <c:v>90.294468055555555</c:v>
                </c:pt>
                <c:pt idx="16254">
                  <c:v>90.300042777777719</c:v>
                </c:pt>
                <c:pt idx="16255">
                  <c:v>90.305590833332758</c:v>
                </c:pt>
                <c:pt idx="16256">
                  <c:v>90.311135000000007</c:v>
                </c:pt>
                <c:pt idx="16257">
                  <c:v>90.316691111111112</c:v>
                </c:pt>
                <c:pt idx="16258">
                  <c:v>90.322245555553224</c:v>
                </c:pt>
                <c:pt idx="16259">
                  <c:v>90.327800833333058</c:v>
                </c:pt>
                <c:pt idx="16260">
                  <c:v>90.333356666666589</c:v>
                </c:pt>
                <c:pt idx="16261">
                  <c:v>90.338912222222149</c:v>
                </c:pt>
                <c:pt idx="16262">
                  <c:v>90.344467777777766</c:v>
                </c:pt>
                <c:pt idx="16263">
                  <c:v>90.350039722222178</c:v>
                </c:pt>
                <c:pt idx="16264">
                  <c:v>90.355594166664375</c:v>
                </c:pt>
                <c:pt idx="16265">
                  <c:v>90.361146388888884</c:v>
                </c:pt>
                <c:pt idx="16266">
                  <c:v>90.366690277777792</c:v>
                </c:pt>
                <c:pt idx="16267">
                  <c:v>90.372246666666058</c:v>
                </c:pt>
                <c:pt idx="16268">
                  <c:v>90.377815277777785</c:v>
                </c:pt>
                <c:pt idx="16269">
                  <c:v>90.383362499999919</c:v>
                </c:pt>
                <c:pt idx="16270">
                  <c:v>90.388912499999989</c:v>
                </c:pt>
                <c:pt idx="16271">
                  <c:v>90.39446749999999</c:v>
                </c:pt>
                <c:pt idx="16272">
                  <c:v>90.400023055555565</c:v>
                </c:pt>
                <c:pt idx="16273">
                  <c:v>90.405578888888158</c:v>
                </c:pt>
                <c:pt idx="16274">
                  <c:v>90.411135000000527</c:v>
                </c:pt>
                <c:pt idx="16275">
                  <c:v>90.416689722222827</c:v>
                </c:pt>
                <c:pt idx="16276">
                  <c:v>90.422244722222217</c:v>
                </c:pt>
                <c:pt idx="16277">
                  <c:v>90.427801666666653</c:v>
                </c:pt>
                <c:pt idx="16278">
                  <c:v>90.433356388888882</c:v>
                </c:pt>
                <c:pt idx="16279">
                  <c:v>90.438911666666669</c:v>
                </c:pt>
                <c:pt idx="16280">
                  <c:v>90.444467500000627</c:v>
                </c:pt>
                <c:pt idx="16281">
                  <c:v>90.450024166666651</c:v>
                </c:pt>
                <c:pt idx="16282">
                  <c:v>90.455579999999998</c:v>
                </c:pt>
                <c:pt idx="16283">
                  <c:v>90.461134722222226</c:v>
                </c:pt>
                <c:pt idx="16284">
                  <c:v>90.466692777777794</c:v>
                </c:pt>
                <c:pt idx="16285">
                  <c:v>90.472245833333318</c:v>
                </c:pt>
                <c:pt idx="16286">
                  <c:v>90.47780166666665</c:v>
                </c:pt>
                <c:pt idx="16287">
                  <c:v>90.483358055555158</c:v>
                </c:pt>
                <c:pt idx="16288">
                  <c:v>90.488911944444439</c:v>
                </c:pt>
                <c:pt idx="16289">
                  <c:v>90.49447111111111</c:v>
                </c:pt>
                <c:pt idx="16290">
                  <c:v>90.500023055555545</c:v>
                </c:pt>
                <c:pt idx="16291">
                  <c:v>90.505578888887158</c:v>
                </c:pt>
                <c:pt idx="16292">
                  <c:v>90.511134444444437</c:v>
                </c:pt>
                <c:pt idx="16293">
                  <c:v>90.516694722222226</c:v>
                </c:pt>
                <c:pt idx="16294">
                  <c:v>90.522254444444442</c:v>
                </c:pt>
                <c:pt idx="16295">
                  <c:v>90.527805277777773</c:v>
                </c:pt>
                <c:pt idx="16296">
                  <c:v>90.533356666666648</c:v>
                </c:pt>
                <c:pt idx="16297">
                  <c:v>90.538912222222208</c:v>
                </c:pt>
                <c:pt idx="16298">
                  <c:v>90.544466944444466</c:v>
                </c:pt>
                <c:pt idx="16299">
                  <c:v>90.550023611111527</c:v>
                </c:pt>
                <c:pt idx="16300">
                  <c:v>90.555578055552317</c:v>
                </c:pt>
                <c:pt idx="16301">
                  <c:v>90.561134166666648</c:v>
                </c:pt>
                <c:pt idx="16302">
                  <c:v>90.566689722222222</c:v>
                </c:pt>
                <c:pt idx="16303">
                  <c:v>90.572261666666648</c:v>
                </c:pt>
                <c:pt idx="16304">
                  <c:v>90.577818055553138</c:v>
                </c:pt>
                <c:pt idx="16305">
                  <c:v>90.583361666666619</c:v>
                </c:pt>
                <c:pt idx="16306">
                  <c:v>90.588912777777779</c:v>
                </c:pt>
                <c:pt idx="16307">
                  <c:v>90.594466944444463</c:v>
                </c:pt>
                <c:pt idx="16308">
                  <c:v>90.600023055555553</c:v>
                </c:pt>
                <c:pt idx="16309">
                  <c:v>90.605578888886043</c:v>
                </c:pt>
                <c:pt idx="16310">
                  <c:v>90.611134444444431</c:v>
                </c:pt>
                <c:pt idx="16311">
                  <c:v>90.616692777777772</c:v>
                </c:pt>
                <c:pt idx="16312">
                  <c:v>90.622245277777779</c:v>
                </c:pt>
                <c:pt idx="16313">
                  <c:v>90.627800833332458</c:v>
                </c:pt>
                <c:pt idx="16314">
                  <c:v>90.633371111108247</c:v>
                </c:pt>
                <c:pt idx="16315">
                  <c:v>90.638913888888879</c:v>
                </c:pt>
                <c:pt idx="16316">
                  <c:v>90.64446749999999</c:v>
                </c:pt>
                <c:pt idx="16317">
                  <c:v>90.65002305555555</c:v>
                </c:pt>
                <c:pt idx="16318">
                  <c:v>90.655578888885827</c:v>
                </c:pt>
                <c:pt idx="16319">
                  <c:v>90.661134444444443</c:v>
                </c:pt>
                <c:pt idx="16320">
                  <c:v>90.666689444444444</c:v>
                </c:pt>
                <c:pt idx="16321">
                  <c:v>90.672246666665558</c:v>
                </c:pt>
                <c:pt idx="16322">
                  <c:v>90.677823888888881</c:v>
                </c:pt>
                <c:pt idx="16323">
                  <c:v>90.683369444444452</c:v>
                </c:pt>
                <c:pt idx="16324">
                  <c:v>90.688918333330719</c:v>
                </c:pt>
                <c:pt idx="16325">
                  <c:v>90.694468333333319</c:v>
                </c:pt>
                <c:pt idx="16326">
                  <c:v>90.700022777777775</c:v>
                </c:pt>
                <c:pt idx="16327">
                  <c:v>90.705578055552678</c:v>
                </c:pt>
                <c:pt idx="16328">
                  <c:v>90.711134166666668</c:v>
                </c:pt>
                <c:pt idx="16329">
                  <c:v>90.716708055555458</c:v>
                </c:pt>
                <c:pt idx="16330">
                  <c:v>90.722257222222211</c:v>
                </c:pt>
                <c:pt idx="16331">
                  <c:v>90.727806944444438</c:v>
                </c:pt>
                <c:pt idx="16332">
                  <c:v>90.733358055555158</c:v>
                </c:pt>
                <c:pt idx="16333">
                  <c:v>90.738915277777764</c:v>
                </c:pt>
                <c:pt idx="16334">
                  <c:v>90.744471666666669</c:v>
                </c:pt>
                <c:pt idx="16335">
                  <c:v>90.750023055555545</c:v>
                </c:pt>
                <c:pt idx="16336">
                  <c:v>90.755578611111048</c:v>
                </c:pt>
                <c:pt idx="16337">
                  <c:v>90.76113416666665</c:v>
                </c:pt>
                <c:pt idx="16338">
                  <c:v>90.766691388888887</c:v>
                </c:pt>
                <c:pt idx="16339">
                  <c:v>90.772265555555549</c:v>
                </c:pt>
                <c:pt idx="16340">
                  <c:v>90.777800833333288</c:v>
                </c:pt>
                <c:pt idx="16341">
                  <c:v>90.783356388888848</c:v>
                </c:pt>
                <c:pt idx="16342">
                  <c:v>90.788915555555548</c:v>
                </c:pt>
                <c:pt idx="16343">
                  <c:v>90.794468333333342</c:v>
                </c:pt>
                <c:pt idx="16344">
                  <c:v>90.800032777777758</c:v>
                </c:pt>
                <c:pt idx="16345">
                  <c:v>90.805579999999978</c:v>
                </c:pt>
                <c:pt idx="16346">
                  <c:v>90.811133611111927</c:v>
                </c:pt>
                <c:pt idx="16347">
                  <c:v>90.81669083333334</c:v>
                </c:pt>
                <c:pt idx="16348">
                  <c:v>90.822259444444455</c:v>
                </c:pt>
                <c:pt idx="16349">
                  <c:v>90.827800833333058</c:v>
                </c:pt>
                <c:pt idx="16350">
                  <c:v>90.833356944444418</c:v>
                </c:pt>
                <c:pt idx="16351">
                  <c:v>90.838912222222149</c:v>
                </c:pt>
                <c:pt idx="16352">
                  <c:v>90.844467777777766</c:v>
                </c:pt>
                <c:pt idx="16353">
                  <c:v>90.850024166666458</c:v>
                </c:pt>
                <c:pt idx="16354">
                  <c:v>90.855579999999989</c:v>
                </c:pt>
                <c:pt idx="16355">
                  <c:v>90.861144166666648</c:v>
                </c:pt>
                <c:pt idx="16356">
                  <c:v>90.866691111111109</c:v>
                </c:pt>
                <c:pt idx="16357">
                  <c:v>90.872246388888158</c:v>
                </c:pt>
                <c:pt idx="16358">
                  <c:v>90.877801388888358</c:v>
                </c:pt>
                <c:pt idx="16359">
                  <c:v>90.883355833332658</c:v>
                </c:pt>
                <c:pt idx="16360">
                  <c:v>90.888912222222189</c:v>
                </c:pt>
                <c:pt idx="16361">
                  <c:v>90.89446749999999</c:v>
                </c:pt>
                <c:pt idx="16362">
                  <c:v>90.900038333332958</c:v>
                </c:pt>
                <c:pt idx="16363">
                  <c:v>90.905593055555556</c:v>
                </c:pt>
                <c:pt idx="16364">
                  <c:v>90.911138055555554</c:v>
                </c:pt>
                <c:pt idx="16365">
                  <c:v>90.916690277778727</c:v>
                </c:pt>
                <c:pt idx="16366">
                  <c:v>90.922245000000004</c:v>
                </c:pt>
                <c:pt idx="16367">
                  <c:v>90.927800833333308</c:v>
                </c:pt>
                <c:pt idx="16368">
                  <c:v>90.933373055555549</c:v>
                </c:pt>
                <c:pt idx="16369">
                  <c:v>90.938914722222222</c:v>
                </c:pt>
                <c:pt idx="16370">
                  <c:v>90.944466944444727</c:v>
                </c:pt>
                <c:pt idx="16371">
                  <c:v>90.95002333333332</c:v>
                </c:pt>
                <c:pt idx="16372">
                  <c:v>90.955579166665558</c:v>
                </c:pt>
                <c:pt idx="16373">
                  <c:v>90.961134166666668</c:v>
                </c:pt>
                <c:pt idx="16374">
                  <c:v>90.966689722222227</c:v>
                </c:pt>
                <c:pt idx="16375">
                  <c:v>90.972246111111119</c:v>
                </c:pt>
                <c:pt idx="16376">
                  <c:v>90.977801111111049</c:v>
                </c:pt>
                <c:pt idx="16377">
                  <c:v>90.98335722222221</c:v>
                </c:pt>
                <c:pt idx="16378">
                  <c:v>90.988930833333058</c:v>
                </c:pt>
                <c:pt idx="16379">
                  <c:v>90.994480000000024</c:v>
                </c:pt>
                <c:pt idx="16380">
                  <c:v>91.000032777777719</c:v>
                </c:pt>
                <c:pt idx="16381">
                  <c:v>91.005578888887158</c:v>
                </c:pt>
                <c:pt idx="16382">
                  <c:v>91.011133611113451</c:v>
                </c:pt>
                <c:pt idx="16383">
                  <c:v>91.016689722222225</c:v>
                </c:pt>
                <c:pt idx="16384">
                  <c:v>91.02224527777777</c:v>
                </c:pt>
                <c:pt idx="16385">
                  <c:v>91.027815000000004</c:v>
                </c:pt>
                <c:pt idx="16386">
                  <c:v>91.033377222219855</c:v>
                </c:pt>
                <c:pt idx="16387">
                  <c:v>91.038915833333249</c:v>
                </c:pt>
                <c:pt idx="16388">
                  <c:v>91.044468611111327</c:v>
                </c:pt>
                <c:pt idx="16389">
                  <c:v>91.050023333333328</c:v>
                </c:pt>
                <c:pt idx="16390">
                  <c:v>91.055578611111088</c:v>
                </c:pt>
                <c:pt idx="16391">
                  <c:v>91.061135277777794</c:v>
                </c:pt>
                <c:pt idx="16392">
                  <c:v>91.06671</c:v>
                </c:pt>
                <c:pt idx="16393">
                  <c:v>91.072269166666658</c:v>
                </c:pt>
                <c:pt idx="16394">
                  <c:v>91.077813055555552</c:v>
                </c:pt>
                <c:pt idx="16395">
                  <c:v>91.083355833333258</c:v>
                </c:pt>
                <c:pt idx="16396">
                  <c:v>91.088912499999978</c:v>
                </c:pt>
                <c:pt idx="16397">
                  <c:v>91.094466944444463</c:v>
                </c:pt>
                <c:pt idx="16398">
                  <c:v>91.100023055555553</c:v>
                </c:pt>
                <c:pt idx="16399">
                  <c:v>91.105578333330172</c:v>
                </c:pt>
                <c:pt idx="16400">
                  <c:v>91.111141666666668</c:v>
                </c:pt>
                <c:pt idx="16401">
                  <c:v>91.116689999999991</c:v>
                </c:pt>
                <c:pt idx="16402">
                  <c:v>91.122246111110258</c:v>
                </c:pt>
                <c:pt idx="16403">
                  <c:v>91.12780027777778</c:v>
                </c:pt>
                <c:pt idx="16404">
                  <c:v>91.133356666666558</c:v>
                </c:pt>
                <c:pt idx="16405">
                  <c:v>91.138931666665258</c:v>
                </c:pt>
                <c:pt idx="16406">
                  <c:v>91.144480833333319</c:v>
                </c:pt>
                <c:pt idx="16407">
                  <c:v>91.150027777777751</c:v>
                </c:pt>
                <c:pt idx="16408">
                  <c:v>91.155578611110258</c:v>
                </c:pt>
                <c:pt idx="16409">
                  <c:v>91.16113666666665</c:v>
                </c:pt>
                <c:pt idx="16410">
                  <c:v>91.166690277777803</c:v>
                </c:pt>
                <c:pt idx="16411">
                  <c:v>91.172246666665558</c:v>
                </c:pt>
                <c:pt idx="16412">
                  <c:v>91.177800833331105</c:v>
                </c:pt>
                <c:pt idx="16413">
                  <c:v>91.183356944443958</c:v>
                </c:pt>
                <c:pt idx="16414">
                  <c:v>91.188926111111059</c:v>
                </c:pt>
                <c:pt idx="16415">
                  <c:v>91.194485277777773</c:v>
                </c:pt>
                <c:pt idx="16416">
                  <c:v>91.20004333333334</c:v>
                </c:pt>
                <c:pt idx="16417">
                  <c:v>91.205589166666158</c:v>
                </c:pt>
                <c:pt idx="16418">
                  <c:v>91.211133611113738</c:v>
                </c:pt>
                <c:pt idx="16419">
                  <c:v>91.216697777777796</c:v>
                </c:pt>
                <c:pt idx="16420">
                  <c:v>91.222245555555489</c:v>
                </c:pt>
                <c:pt idx="16421">
                  <c:v>91.227800277777774</c:v>
                </c:pt>
                <c:pt idx="16422">
                  <c:v>91.233357499999983</c:v>
                </c:pt>
                <c:pt idx="16423">
                  <c:v>91.238911944444439</c:v>
                </c:pt>
                <c:pt idx="16424">
                  <c:v>91.244467500000027</c:v>
                </c:pt>
                <c:pt idx="16425">
                  <c:v>91.250044166666058</c:v>
                </c:pt>
                <c:pt idx="16426">
                  <c:v>91.255598333332458</c:v>
                </c:pt>
                <c:pt idx="16427">
                  <c:v>91.261134722222224</c:v>
                </c:pt>
                <c:pt idx="16428">
                  <c:v>91.266690277777826</c:v>
                </c:pt>
                <c:pt idx="16429">
                  <c:v>91.272245833333258</c:v>
                </c:pt>
                <c:pt idx="16430">
                  <c:v>91.277801666666619</c:v>
                </c:pt>
                <c:pt idx="16431">
                  <c:v>91.283370833331134</c:v>
                </c:pt>
                <c:pt idx="16432">
                  <c:v>91.288922777777771</c:v>
                </c:pt>
                <c:pt idx="16433">
                  <c:v>91.294468333333342</c:v>
                </c:pt>
                <c:pt idx="16434">
                  <c:v>91.300024444444446</c:v>
                </c:pt>
                <c:pt idx="16435">
                  <c:v>91.305578055552317</c:v>
                </c:pt>
                <c:pt idx="16436">
                  <c:v>91.311134444444434</c:v>
                </c:pt>
                <c:pt idx="16437">
                  <c:v>91.316689999999994</c:v>
                </c:pt>
                <c:pt idx="16438">
                  <c:v>91.322246111110758</c:v>
                </c:pt>
                <c:pt idx="16439">
                  <c:v>91.327821944444409</c:v>
                </c:pt>
                <c:pt idx="16440">
                  <c:v>91.333356388888888</c:v>
                </c:pt>
                <c:pt idx="16441">
                  <c:v>91.338911666666618</c:v>
                </c:pt>
                <c:pt idx="16442">
                  <c:v>91.344467222222221</c:v>
                </c:pt>
                <c:pt idx="16443">
                  <c:v>91.350025833333319</c:v>
                </c:pt>
                <c:pt idx="16444">
                  <c:v>91.355578611110758</c:v>
                </c:pt>
                <c:pt idx="16445">
                  <c:v>91.361141388888882</c:v>
                </c:pt>
                <c:pt idx="16446">
                  <c:v>91.366689722222233</c:v>
                </c:pt>
                <c:pt idx="16447">
                  <c:v>91.372245277777779</c:v>
                </c:pt>
                <c:pt idx="16448">
                  <c:v>91.377821944444378</c:v>
                </c:pt>
                <c:pt idx="16449">
                  <c:v>91.383373333332358</c:v>
                </c:pt>
                <c:pt idx="16450">
                  <c:v>91.388911944444388</c:v>
                </c:pt>
                <c:pt idx="16451">
                  <c:v>91.39446749999999</c:v>
                </c:pt>
                <c:pt idx="16452">
                  <c:v>91.400022500000006</c:v>
                </c:pt>
                <c:pt idx="16453">
                  <c:v>91.405578055552866</c:v>
                </c:pt>
                <c:pt idx="16454">
                  <c:v>91.411135000000527</c:v>
                </c:pt>
                <c:pt idx="16455">
                  <c:v>91.416690555555562</c:v>
                </c:pt>
                <c:pt idx="16456">
                  <c:v>91.422245277777776</c:v>
                </c:pt>
                <c:pt idx="16457">
                  <c:v>91.427804166666618</c:v>
                </c:pt>
                <c:pt idx="16458">
                  <c:v>91.433358055555459</c:v>
                </c:pt>
                <c:pt idx="16459">
                  <c:v>91.438911944444442</c:v>
                </c:pt>
                <c:pt idx="16460">
                  <c:v>91.444467500000627</c:v>
                </c:pt>
                <c:pt idx="16461">
                  <c:v>91.450024722222224</c:v>
                </c:pt>
                <c:pt idx="16462">
                  <c:v>91.455579166665558</c:v>
                </c:pt>
                <c:pt idx="16463">
                  <c:v>91.461155277779127</c:v>
                </c:pt>
                <c:pt idx="16464">
                  <c:v>91.466703333333328</c:v>
                </c:pt>
                <c:pt idx="16465">
                  <c:v>91.472245555555489</c:v>
                </c:pt>
                <c:pt idx="16466">
                  <c:v>91.477813888888903</c:v>
                </c:pt>
                <c:pt idx="16467">
                  <c:v>91.483356666666651</c:v>
                </c:pt>
                <c:pt idx="16468">
                  <c:v>91.488911944444439</c:v>
                </c:pt>
                <c:pt idx="16469">
                  <c:v>91.494468611111827</c:v>
                </c:pt>
                <c:pt idx="16470">
                  <c:v>91.500024444444435</c:v>
                </c:pt>
                <c:pt idx="16471">
                  <c:v>91.505578055552505</c:v>
                </c:pt>
                <c:pt idx="16472">
                  <c:v>91.51113416666665</c:v>
                </c:pt>
                <c:pt idx="16473">
                  <c:v>91.516689722222225</c:v>
                </c:pt>
                <c:pt idx="16474">
                  <c:v>91.522265555555549</c:v>
                </c:pt>
                <c:pt idx="16475">
                  <c:v>91.527815555555549</c:v>
                </c:pt>
                <c:pt idx="16476">
                  <c:v>91.53335749999998</c:v>
                </c:pt>
                <c:pt idx="16477">
                  <c:v>91.538912500000009</c:v>
                </c:pt>
                <c:pt idx="16478">
                  <c:v>91.544469166666673</c:v>
                </c:pt>
                <c:pt idx="16479">
                  <c:v>91.550023333333328</c:v>
                </c:pt>
                <c:pt idx="16480">
                  <c:v>91.555578611111088</c:v>
                </c:pt>
                <c:pt idx="16481">
                  <c:v>91.561134722222235</c:v>
                </c:pt>
                <c:pt idx="16482">
                  <c:v>91.566689999999994</c:v>
                </c:pt>
                <c:pt idx="16483">
                  <c:v>91.572252777777749</c:v>
                </c:pt>
                <c:pt idx="16484">
                  <c:v>91.577801111110958</c:v>
                </c:pt>
                <c:pt idx="16485">
                  <c:v>91.583356388888888</c:v>
                </c:pt>
                <c:pt idx="16486">
                  <c:v>91.588912222222149</c:v>
                </c:pt>
                <c:pt idx="16487">
                  <c:v>91.594469166666656</c:v>
                </c:pt>
                <c:pt idx="16488">
                  <c:v>91.600023055555553</c:v>
                </c:pt>
                <c:pt idx="16489">
                  <c:v>91.605598888887258</c:v>
                </c:pt>
                <c:pt idx="16490">
                  <c:v>91.611141944444441</c:v>
                </c:pt>
                <c:pt idx="16491">
                  <c:v>91.616689166666589</c:v>
                </c:pt>
                <c:pt idx="16492">
                  <c:v>91.622246111110258</c:v>
                </c:pt>
                <c:pt idx="16493">
                  <c:v>91.62781388888888</c:v>
                </c:pt>
                <c:pt idx="16494">
                  <c:v>91.633357222222159</c:v>
                </c:pt>
                <c:pt idx="16495">
                  <c:v>91.638932222219424</c:v>
                </c:pt>
                <c:pt idx="16496">
                  <c:v>91.644481111111048</c:v>
                </c:pt>
                <c:pt idx="16497">
                  <c:v>91.650026944444448</c:v>
                </c:pt>
                <c:pt idx="16498">
                  <c:v>91.655578611110258</c:v>
                </c:pt>
                <c:pt idx="16499">
                  <c:v>91.661133611111126</c:v>
                </c:pt>
                <c:pt idx="16500">
                  <c:v>91.666690277777803</c:v>
                </c:pt>
                <c:pt idx="16501">
                  <c:v>91.672244722222189</c:v>
                </c:pt>
                <c:pt idx="16502">
                  <c:v>91.677800833331105</c:v>
                </c:pt>
                <c:pt idx="16503">
                  <c:v>91.683356666665958</c:v>
                </c:pt>
                <c:pt idx="16504">
                  <c:v>91.688911388888258</c:v>
                </c:pt>
                <c:pt idx="16505">
                  <c:v>91.694468055555518</c:v>
                </c:pt>
                <c:pt idx="16506">
                  <c:v>91.700042777777753</c:v>
                </c:pt>
                <c:pt idx="16507">
                  <c:v>91.705586111111089</c:v>
                </c:pt>
                <c:pt idx="16508">
                  <c:v>91.711135277777927</c:v>
                </c:pt>
                <c:pt idx="16509">
                  <c:v>91.716690000000227</c:v>
                </c:pt>
                <c:pt idx="16510">
                  <c:v>91.722245833333318</c:v>
                </c:pt>
                <c:pt idx="16511">
                  <c:v>91.727800833333319</c:v>
                </c:pt>
                <c:pt idx="16512">
                  <c:v>91.733377499999989</c:v>
                </c:pt>
                <c:pt idx="16513">
                  <c:v>91.738932777777748</c:v>
                </c:pt>
                <c:pt idx="16514">
                  <c:v>91.744467777778027</c:v>
                </c:pt>
                <c:pt idx="16515">
                  <c:v>91.75002388888889</c:v>
                </c:pt>
                <c:pt idx="16516">
                  <c:v>91.755598333332458</c:v>
                </c:pt>
                <c:pt idx="16517">
                  <c:v>91.761152777777795</c:v>
                </c:pt>
                <c:pt idx="16518">
                  <c:v>91.766699722222327</c:v>
                </c:pt>
                <c:pt idx="16519">
                  <c:v>91.77224527777777</c:v>
                </c:pt>
                <c:pt idx="16520">
                  <c:v>91.777800833333288</c:v>
                </c:pt>
                <c:pt idx="16521">
                  <c:v>91.78335749999998</c:v>
                </c:pt>
                <c:pt idx="16522">
                  <c:v>91.788935555553223</c:v>
                </c:pt>
                <c:pt idx="16523">
                  <c:v>91.794480555555552</c:v>
                </c:pt>
                <c:pt idx="16524">
                  <c:v>91.800036944444358</c:v>
                </c:pt>
                <c:pt idx="16525">
                  <c:v>91.805581111110158</c:v>
                </c:pt>
                <c:pt idx="16526">
                  <c:v>91.811134166666648</c:v>
                </c:pt>
                <c:pt idx="16527">
                  <c:v>91.816689722222222</c:v>
                </c:pt>
                <c:pt idx="16528">
                  <c:v>91.822244999999981</c:v>
                </c:pt>
                <c:pt idx="16529">
                  <c:v>91.827913333333342</c:v>
                </c:pt>
                <c:pt idx="16530">
                  <c:v>91.833356388888888</c:v>
                </c:pt>
                <c:pt idx="16531">
                  <c:v>91.838912222222149</c:v>
                </c:pt>
                <c:pt idx="16532">
                  <c:v>91.844466944444463</c:v>
                </c:pt>
                <c:pt idx="16533">
                  <c:v>91.850023333333311</c:v>
                </c:pt>
                <c:pt idx="16534">
                  <c:v>91.855578055551987</c:v>
                </c:pt>
                <c:pt idx="16535">
                  <c:v>91.861134166666659</c:v>
                </c:pt>
                <c:pt idx="16536">
                  <c:v>91.866689722222233</c:v>
                </c:pt>
                <c:pt idx="16537">
                  <c:v>91.872246111110258</c:v>
                </c:pt>
                <c:pt idx="16538">
                  <c:v>91.877801666666358</c:v>
                </c:pt>
                <c:pt idx="16539">
                  <c:v>91.883371388886488</c:v>
                </c:pt>
                <c:pt idx="16540">
                  <c:v>91.888930277777689</c:v>
                </c:pt>
                <c:pt idx="16541">
                  <c:v>91.894485833333249</c:v>
                </c:pt>
                <c:pt idx="16542">
                  <c:v>91.900038888888858</c:v>
                </c:pt>
                <c:pt idx="16543">
                  <c:v>91.905596666666668</c:v>
                </c:pt>
                <c:pt idx="16544">
                  <c:v>91.911154444446979</c:v>
                </c:pt>
                <c:pt idx="16545">
                  <c:v>91.91670388888889</c:v>
                </c:pt>
                <c:pt idx="16546">
                  <c:v>91.922252777777771</c:v>
                </c:pt>
                <c:pt idx="16547">
                  <c:v>91.927804166666618</c:v>
                </c:pt>
                <c:pt idx="16548">
                  <c:v>91.9333575</c:v>
                </c:pt>
                <c:pt idx="16549">
                  <c:v>91.938912222222214</c:v>
                </c:pt>
                <c:pt idx="16550">
                  <c:v>91.944468611113351</c:v>
                </c:pt>
                <c:pt idx="16551">
                  <c:v>91.950023055555562</c:v>
                </c:pt>
                <c:pt idx="16552">
                  <c:v>91.955578611111108</c:v>
                </c:pt>
                <c:pt idx="16553">
                  <c:v>91.961134166666668</c:v>
                </c:pt>
                <c:pt idx="16554">
                  <c:v>91.966690000000227</c:v>
                </c:pt>
                <c:pt idx="16555">
                  <c:v>91.97226194444444</c:v>
                </c:pt>
                <c:pt idx="16556">
                  <c:v>91.977807222222211</c:v>
                </c:pt>
                <c:pt idx="16557">
                  <c:v>91.983373055555518</c:v>
                </c:pt>
                <c:pt idx="16558">
                  <c:v>91.988912500000012</c:v>
                </c:pt>
                <c:pt idx="16559">
                  <c:v>91.994468611111827</c:v>
                </c:pt>
                <c:pt idx="16560">
                  <c:v>92.000023611113235</c:v>
                </c:pt>
                <c:pt idx="16561">
                  <c:v>92.005580555553166</c:v>
                </c:pt>
                <c:pt idx="16562">
                  <c:v>92.011134722222224</c:v>
                </c:pt>
                <c:pt idx="16563">
                  <c:v>92.016689722222225</c:v>
                </c:pt>
                <c:pt idx="16564">
                  <c:v>92.022255277777774</c:v>
                </c:pt>
                <c:pt idx="16565">
                  <c:v>92.027801388888889</c:v>
                </c:pt>
                <c:pt idx="16566">
                  <c:v>92.033356666666648</c:v>
                </c:pt>
                <c:pt idx="16567">
                  <c:v>92.038912222222208</c:v>
                </c:pt>
                <c:pt idx="16568">
                  <c:v>92.044488055555519</c:v>
                </c:pt>
                <c:pt idx="16569">
                  <c:v>92.050022499999983</c:v>
                </c:pt>
                <c:pt idx="16570">
                  <c:v>92.055578055552317</c:v>
                </c:pt>
                <c:pt idx="16571">
                  <c:v>92.061134166666648</c:v>
                </c:pt>
                <c:pt idx="16572">
                  <c:v>92.066702777777778</c:v>
                </c:pt>
                <c:pt idx="16573">
                  <c:v>92.072265000000002</c:v>
                </c:pt>
                <c:pt idx="16574">
                  <c:v>92.077813333333339</c:v>
                </c:pt>
                <c:pt idx="16575">
                  <c:v>92.083355833333258</c:v>
                </c:pt>
                <c:pt idx="16576">
                  <c:v>92.088911944444419</c:v>
                </c:pt>
                <c:pt idx="16577">
                  <c:v>92.094491944444442</c:v>
                </c:pt>
                <c:pt idx="16578">
                  <c:v>92.100043333333318</c:v>
                </c:pt>
                <c:pt idx="16579">
                  <c:v>92.105595277777752</c:v>
                </c:pt>
                <c:pt idx="16580">
                  <c:v>92.111151666666672</c:v>
                </c:pt>
                <c:pt idx="16581">
                  <c:v>92.116690833333308</c:v>
                </c:pt>
                <c:pt idx="16582">
                  <c:v>92.122245277777779</c:v>
                </c:pt>
                <c:pt idx="16583">
                  <c:v>92.127801111110458</c:v>
                </c:pt>
                <c:pt idx="16584">
                  <c:v>92.133377777775394</c:v>
                </c:pt>
                <c:pt idx="16585">
                  <c:v>92.138911388888758</c:v>
                </c:pt>
                <c:pt idx="16586">
                  <c:v>92.14446749999999</c:v>
                </c:pt>
                <c:pt idx="16587">
                  <c:v>92.150023888888882</c:v>
                </c:pt>
                <c:pt idx="16588">
                  <c:v>92.155580555552504</c:v>
                </c:pt>
                <c:pt idx="16589">
                  <c:v>92.161138888888658</c:v>
                </c:pt>
                <c:pt idx="16590">
                  <c:v>92.166692777777769</c:v>
                </c:pt>
                <c:pt idx="16591">
                  <c:v>92.172245833330933</c:v>
                </c:pt>
                <c:pt idx="16592">
                  <c:v>92.177801111108806</c:v>
                </c:pt>
                <c:pt idx="16593">
                  <c:v>92.183357222219797</c:v>
                </c:pt>
                <c:pt idx="16594">
                  <c:v>92.188911944444158</c:v>
                </c:pt>
                <c:pt idx="16595">
                  <c:v>92.194467500000002</c:v>
                </c:pt>
                <c:pt idx="16596">
                  <c:v>92.200043055555568</c:v>
                </c:pt>
                <c:pt idx="16597">
                  <c:v>92.205585833333288</c:v>
                </c:pt>
                <c:pt idx="16598">
                  <c:v>92.211135277777927</c:v>
                </c:pt>
                <c:pt idx="16599">
                  <c:v>92.216690555555573</c:v>
                </c:pt>
                <c:pt idx="16600">
                  <c:v>92.222245277777773</c:v>
                </c:pt>
                <c:pt idx="16601">
                  <c:v>92.227813333333344</c:v>
                </c:pt>
                <c:pt idx="16602">
                  <c:v>92.233371944444258</c:v>
                </c:pt>
                <c:pt idx="16603">
                  <c:v>92.238926944444444</c:v>
                </c:pt>
                <c:pt idx="16604">
                  <c:v>92.244467500000027</c:v>
                </c:pt>
                <c:pt idx="16605">
                  <c:v>92.250024166666648</c:v>
                </c:pt>
                <c:pt idx="16606">
                  <c:v>92.255578888887158</c:v>
                </c:pt>
                <c:pt idx="16607">
                  <c:v>92.261135555555555</c:v>
                </c:pt>
                <c:pt idx="16608">
                  <c:v>92.26669722222222</c:v>
                </c:pt>
                <c:pt idx="16609">
                  <c:v>92.272253055555552</c:v>
                </c:pt>
                <c:pt idx="16610">
                  <c:v>92.277800277777786</c:v>
                </c:pt>
                <c:pt idx="16611">
                  <c:v>92.283355833333289</c:v>
                </c:pt>
                <c:pt idx="16612">
                  <c:v>92.288912222222208</c:v>
                </c:pt>
                <c:pt idx="16613">
                  <c:v>92.294468888888886</c:v>
                </c:pt>
                <c:pt idx="16614">
                  <c:v>92.300027222222212</c:v>
                </c:pt>
                <c:pt idx="16615">
                  <c:v>92.305578888886345</c:v>
                </c:pt>
                <c:pt idx="16616">
                  <c:v>92.311134166666648</c:v>
                </c:pt>
                <c:pt idx="16617">
                  <c:v>92.316706944444448</c:v>
                </c:pt>
                <c:pt idx="16618">
                  <c:v>92.322246111110758</c:v>
                </c:pt>
                <c:pt idx="16619">
                  <c:v>92.327805833333258</c:v>
                </c:pt>
                <c:pt idx="16620">
                  <c:v>92.333356388888888</c:v>
                </c:pt>
                <c:pt idx="16621">
                  <c:v>92.338932222219697</c:v>
                </c:pt>
                <c:pt idx="16622">
                  <c:v>92.344468055555552</c:v>
                </c:pt>
                <c:pt idx="16623">
                  <c:v>92.350022500000009</c:v>
                </c:pt>
                <c:pt idx="16624">
                  <c:v>92.355585277777749</c:v>
                </c:pt>
                <c:pt idx="16625">
                  <c:v>92.361134166666659</c:v>
                </c:pt>
                <c:pt idx="16626">
                  <c:v>92.366692777777772</c:v>
                </c:pt>
                <c:pt idx="16627">
                  <c:v>92.372244722222149</c:v>
                </c:pt>
                <c:pt idx="16628">
                  <c:v>92.37780027777778</c:v>
                </c:pt>
                <c:pt idx="16629">
                  <c:v>92.383356944444358</c:v>
                </c:pt>
                <c:pt idx="16630">
                  <c:v>92.388932499999058</c:v>
                </c:pt>
                <c:pt idx="16631">
                  <c:v>92.394481666666678</c:v>
                </c:pt>
                <c:pt idx="16632">
                  <c:v>92.400031388888848</c:v>
                </c:pt>
                <c:pt idx="16633">
                  <c:v>92.405578055552866</c:v>
                </c:pt>
                <c:pt idx="16634">
                  <c:v>92.411134444444627</c:v>
                </c:pt>
                <c:pt idx="16635">
                  <c:v>92.416690277778727</c:v>
                </c:pt>
                <c:pt idx="16636">
                  <c:v>92.422245555555548</c:v>
                </c:pt>
                <c:pt idx="16637">
                  <c:v>92.427800277777777</c:v>
                </c:pt>
                <c:pt idx="16638">
                  <c:v>92.433357222222213</c:v>
                </c:pt>
                <c:pt idx="16639">
                  <c:v>92.438912777777787</c:v>
                </c:pt>
                <c:pt idx="16640">
                  <c:v>92.444468888888892</c:v>
                </c:pt>
                <c:pt idx="16641">
                  <c:v>92.450024166666651</c:v>
                </c:pt>
                <c:pt idx="16642">
                  <c:v>92.455600277777791</c:v>
                </c:pt>
                <c:pt idx="16643">
                  <c:v>92.461146388888892</c:v>
                </c:pt>
                <c:pt idx="16644">
                  <c:v>92.466689722222227</c:v>
                </c:pt>
                <c:pt idx="16645">
                  <c:v>92.472246666666649</c:v>
                </c:pt>
                <c:pt idx="16646">
                  <c:v>92.477804722222231</c:v>
                </c:pt>
                <c:pt idx="16647">
                  <c:v>92.483355833333249</c:v>
                </c:pt>
                <c:pt idx="16648">
                  <c:v>92.488912500000012</c:v>
                </c:pt>
                <c:pt idx="16649">
                  <c:v>92.494468055555572</c:v>
                </c:pt>
                <c:pt idx="16650">
                  <c:v>92.500022777777772</c:v>
                </c:pt>
                <c:pt idx="16651">
                  <c:v>92.505598333332458</c:v>
                </c:pt>
                <c:pt idx="16652">
                  <c:v>92.511151666666663</c:v>
                </c:pt>
                <c:pt idx="16653">
                  <c:v>92.516689722222225</c:v>
                </c:pt>
                <c:pt idx="16654">
                  <c:v>92.522246388888888</c:v>
                </c:pt>
                <c:pt idx="16655">
                  <c:v>92.527801388888889</c:v>
                </c:pt>
                <c:pt idx="16656">
                  <c:v>92.53335749999998</c:v>
                </c:pt>
                <c:pt idx="16657">
                  <c:v>92.538919722222232</c:v>
                </c:pt>
                <c:pt idx="16658">
                  <c:v>92.544478611111117</c:v>
                </c:pt>
                <c:pt idx="16659">
                  <c:v>92.550031388888158</c:v>
                </c:pt>
                <c:pt idx="16660">
                  <c:v>92.555578888886345</c:v>
                </c:pt>
                <c:pt idx="16661">
                  <c:v>92.561133611111927</c:v>
                </c:pt>
                <c:pt idx="16662">
                  <c:v>92.566689722222222</c:v>
                </c:pt>
                <c:pt idx="16663">
                  <c:v>92.572245277777768</c:v>
                </c:pt>
                <c:pt idx="16664">
                  <c:v>92.577801666666659</c:v>
                </c:pt>
                <c:pt idx="16665">
                  <c:v>92.583355833333258</c:v>
                </c:pt>
                <c:pt idx="16666">
                  <c:v>92.588912222222149</c:v>
                </c:pt>
                <c:pt idx="16667">
                  <c:v>92.594467777777766</c:v>
                </c:pt>
                <c:pt idx="16668">
                  <c:v>92.600023055555553</c:v>
                </c:pt>
                <c:pt idx="16669">
                  <c:v>92.605598611111049</c:v>
                </c:pt>
                <c:pt idx="16670">
                  <c:v>92.611141388888882</c:v>
                </c:pt>
                <c:pt idx="16671">
                  <c:v>92.616699999999994</c:v>
                </c:pt>
                <c:pt idx="16672">
                  <c:v>92.622258888887558</c:v>
                </c:pt>
                <c:pt idx="16673">
                  <c:v>92.627801388888358</c:v>
                </c:pt>
                <c:pt idx="16674">
                  <c:v>92.633357777777718</c:v>
                </c:pt>
                <c:pt idx="16675">
                  <c:v>92.638911666666658</c:v>
                </c:pt>
                <c:pt idx="16676">
                  <c:v>92.644466944444446</c:v>
                </c:pt>
                <c:pt idx="16677">
                  <c:v>92.650023611111124</c:v>
                </c:pt>
                <c:pt idx="16678">
                  <c:v>92.655580555552504</c:v>
                </c:pt>
                <c:pt idx="16679">
                  <c:v>92.661134166666358</c:v>
                </c:pt>
                <c:pt idx="16680">
                  <c:v>92.666690555555519</c:v>
                </c:pt>
                <c:pt idx="16681">
                  <c:v>92.672245555552664</c:v>
                </c:pt>
                <c:pt idx="16682">
                  <c:v>92.677819166665458</c:v>
                </c:pt>
                <c:pt idx="16683">
                  <c:v>92.683356111110058</c:v>
                </c:pt>
                <c:pt idx="16684">
                  <c:v>92.688918611111049</c:v>
                </c:pt>
                <c:pt idx="16685">
                  <c:v>92.694472499999989</c:v>
                </c:pt>
                <c:pt idx="16686">
                  <c:v>92.70002333333332</c:v>
                </c:pt>
                <c:pt idx="16687">
                  <c:v>92.705578611111108</c:v>
                </c:pt>
                <c:pt idx="16688">
                  <c:v>92.711134166666668</c:v>
                </c:pt>
                <c:pt idx="16689">
                  <c:v>92.716689166666669</c:v>
                </c:pt>
                <c:pt idx="16690">
                  <c:v>92.722245555555489</c:v>
                </c:pt>
                <c:pt idx="16691">
                  <c:v>92.72780166666665</c:v>
                </c:pt>
                <c:pt idx="16692">
                  <c:v>92.733376666666658</c:v>
                </c:pt>
                <c:pt idx="16693">
                  <c:v>92.738925277777795</c:v>
                </c:pt>
                <c:pt idx="16694">
                  <c:v>92.744469166666661</c:v>
                </c:pt>
                <c:pt idx="16695">
                  <c:v>92.750024166666648</c:v>
                </c:pt>
                <c:pt idx="16696">
                  <c:v>92.755585277777783</c:v>
                </c:pt>
                <c:pt idx="16697">
                  <c:v>92.76113416666665</c:v>
                </c:pt>
                <c:pt idx="16698">
                  <c:v>92.766689999999997</c:v>
                </c:pt>
                <c:pt idx="16699">
                  <c:v>92.772245555555358</c:v>
                </c:pt>
                <c:pt idx="16700">
                  <c:v>92.777801388888889</c:v>
                </c:pt>
                <c:pt idx="16701">
                  <c:v>92.783356388888848</c:v>
                </c:pt>
                <c:pt idx="16702">
                  <c:v>92.788911388888849</c:v>
                </c:pt>
                <c:pt idx="16703">
                  <c:v>92.794467499999996</c:v>
                </c:pt>
                <c:pt idx="16704">
                  <c:v>92.800023333333328</c:v>
                </c:pt>
                <c:pt idx="16705">
                  <c:v>92.805586388888358</c:v>
                </c:pt>
                <c:pt idx="16706">
                  <c:v>92.811133611111927</c:v>
                </c:pt>
                <c:pt idx="16707">
                  <c:v>92.816710555555559</c:v>
                </c:pt>
                <c:pt idx="16708">
                  <c:v>92.822263333333311</c:v>
                </c:pt>
                <c:pt idx="16709">
                  <c:v>92.827801944444388</c:v>
                </c:pt>
                <c:pt idx="16710">
                  <c:v>92.833357222222219</c:v>
                </c:pt>
                <c:pt idx="16711">
                  <c:v>92.838912499999978</c:v>
                </c:pt>
                <c:pt idx="16712">
                  <c:v>92.844466944444463</c:v>
                </c:pt>
                <c:pt idx="16713">
                  <c:v>92.850022500000009</c:v>
                </c:pt>
                <c:pt idx="16714">
                  <c:v>92.855578888886043</c:v>
                </c:pt>
                <c:pt idx="16715">
                  <c:v>92.861146944444442</c:v>
                </c:pt>
                <c:pt idx="16716">
                  <c:v>92.866691111111109</c:v>
                </c:pt>
                <c:pt idx="16717">
                  <c:v>92.872245277777779</c:v>
                </c:pt>
                <c:pt idx="16718">
                  <c:v>92.877801388888358</c:v>
                </c:pt>
                <c:pt idx="16719">
                  <c:v>92.883367499999949</c:v>
                </c:pt>
                <c:pt idx="16720">
                  <c:v>92.888918888887858</c:v>
                </c:pt>
                <c:pt idx="16721">
                  <c:v>92.894467222222232</c:v>
                </c:pt>
                <c:pt idx="16722">
                  <c:v>92.900022500000006</c:v>
                </c:pt>
                <c:pt idx="16723">
                  <c:v>92.905587499999982</c:v>
                </c:pt>
                <c:pt idx="16724">
                  <c:v>92.911141111111107</c:v>
                </c:pt>
                <c:pt idx="16725">
                  <c:v>92.916690277778727</c:v>
                </c:pt>
                <c:pt idx="16726">
                  <c:v>92.922244722222217</c:v>
                </c:pt>
                <c:pt idx="16727">
                  <c:v>92.927801388888881</c:v>
                </c:pt>
                <c:pt idx="16728">
                  <c:v>92.933356388888882</c:v>
                </c:pt>
                <c:pt idx="16729">
                  <c:v>92.938916666666657</c:v>
                </c:pt>
                <c:pt idx="16730">
                  <c:v>92.944468333333333</c:v>
                </c:pt>
                <c:pt idx="16731">
                  <c:v>92.950022500000003</c:v>
                </c:pt>
                <c:pt idx="16732">
                  <c:v>92.955578055552678</c:v>
                </c:pt>
                <c:pt idx="16733">
                  <c:v>92.961134444444497</c:v>
                </c:pt>
                <c:pt idx="16734">
                  <c:v>92.966690000000227</c:v>
                </c:pt>
                <c:pt idx="16735">
                  <c:v>92.972244722222229</c:v>
                </c:pt>
                <c:pt idx="16736">
                  <c:v>92.977801388888878</c:v>
                </c:pt>
                <c:pt idx="16737">
                  <c:v>92.983356388888879</c:v>
                </c:pt>
                <c:pt idx="16738">
                  <c:v>92.988930277777769</c:v>
                </c:pt>
                <c:pt idx="16739">
                  <c:v>92.994467777778027</c:v>
                </c:pt>
                <c:pt idx="16740">
                  <c:v>93.000024166666648</c:v>
                </c:pt>
                <c:pt idx="16741">
                  <c:v>93.00557944444445</c:v>
                </c:pt>
                <c:pt idx="16742">
                  <c:v>93.011154722222727</c:v>
                </c:pt>
                <c:pt idx="16743">
                  <c:v>93.016709444444444</c:v>
                </c:pt>
                <c:pt idx="16744">
                  <c:v>93.022251944444449</c:v>
                </c:pt>
                <c:pt idx="16745">
                  <c:v>93.027802777777779</c:v>
                </c:pt>
                <c:pt idx="16746">
                  <c:v>93.033357222222179</c:v>
                </c:pt>
                <c:pt idx="16747">
                  <c:v>93.038912777777782</c:v>
                </c:pt>
                <c:pt idx="16748">
                  <c:v>93.04448361111335</c:v>
                </c:pt>
                <c:pt idx="16749">
                  <c:v>93.050023611111527</c:v>
                </c:pt>
                <c:pt idx="16750">
                  <c:v>93.055578611111088</c:v>
                </c:pt>
                <c:pt idx="16751">
                  <c:v>93.061133611111927</c:v>
                </c:pt>
                <c:pt idx="16752">
                  <c:v>93.066690277777795</c:v>
                </c:pt>
                <c:pt idx="16753">
                  <c:v>93.072246666666658</c:v>
                </c:pt>
                <c:pt idx="16754">
                  <c:v>93.077800277777783</c:v>
                </c:pt>
                <c:pt idx="16755">
                  <c:v>93.083356944444418</c:v>
                </c:pt>
                <c:pt idx="16756">
                  <c:v>93.088912777777779</c:v>
                </c:pt>
                <c:pt idx="16757">
                  <c:v>93.094466944444463</c:v>
                </c:pt>
                <c:pt idx="16758">
                  <c:v>93.100026111111049</c:v>
                </c:pt>
                <c:pt idx="16759">
                  <c:v>93.105579722222188</c:v>
                </c:pt>
                <c:pt idx="16760">
                  <c:v>93.111134444444431</c:v>
                </c:pt>
                <c:pt idx="16761">
                  <c:v>93.116701666666458</c:v>
                </c:pt>
                <c:pt idx="16762">
                  <c:v>93.122248611111019</c:v>
                </c:pt>
                <c:pt idx="16763">
                  <c:v>93.127801666666358</c:v>
                </c:pt>
                <c:pt idx="16764">
                  <c:v>93.133356388888558</c:v>
                </c:pt>
                <c:pt idx="16765">
                  <c:v>93.138929722222215</c:v>
                </c:pt>
                <c:pt idx="16766">
                  <c:v>93.144475</c:v>
                </c:pt>
                <c:pt idx="16767">
                  <c:v>93.150035277777718</c:v>
                </c:pt>
                <c:pt idx="16768">
                  <c:v>93.155578611110258</c:v>
                </c:pt>
                <c:pt idx="16769">
                  <c:v>93.161135277777774</c:v>
                </c:pt>
                <c:pt idx="16770">
                  <c:v>93.166689166666558</c:v>
                </c:pt>
                <c:pt idx="16771">
                  <c:v>93.172245277777748</c:v>
                </c:pt>
                <c:pt idx="16772">
                  <c:v>93.177801111108806</c:v>
                </c:pt>
                <c:pt idx="16773">
                  <c:v>93.183356388888058</c:v>
                </c:pt>
                <c:pt idx="16774">
                  <c:v>93.188912499999958</c:v>
                </c:pt>
                <c:pt idx="16775">
                  <c:v>93.194488888888458</c:v>
                </c:pt>
                <c:pt idx="16776">
                  <c:v>93.200042222222208</c:v>
                </c:pt>
                <c:pt idx="16777">
                  <c:v>93.205580555555358</c:v>
                </c:pt>
                <c:pt idx="16778">
                  <c:v>93.211133611113738</c:v>
                </c:pt>
                <c:pt idx="16779">
                  <c:v>93.216689722222227</c:v>
                </c:pt>
                <c:pt idx="16780">
                  <c:v>93.222244722222229</c:v>
                </c:pt>
                <c:pt idx="16781">
                  <c:v>93.227800277777774</c:v>
                </c:pt>
                <c:pt idx="16782">
                  <c:v>93.233355833333249</c:v>
                </c:pt>
                <c:pt idx="16783">
                  <c:v>93.238911944444439</c:v>
                </c:pt>
                <c:pt idx="16784">
                  <c:v>93.244473611113278</c:v>
                </c:pt>
                <c:pt idx="16785">
                  <c:v>93.250026111111112</c:v>
                </c:pt>
                <c:pt idx="16786">
                  <c:v>93.25558472222221</c:v>
                </c:pt>
                <c:pt idx="16787">
                  <c:v>93.26113416666665</c:v>
                </c:pt>
                <c:pt idx="16788">
                  <c:v>93.266689444444467</c:v>
                </c:pt>
                <c:pt idx="16789">
                  <c:v>93.272244722222212</c:v>
                </c:pt>
                <c:pt idx="16790">
                  <c:v>93.277801944444448</c:v>
                </c:pt>
                <c:pt idx="16791">
                  <c:v>93.283356666666648</c:v>
                </c:pt>
                <c:pt idx="16792">
                  <c:v>93.288912222222208</c:v>
                </c:pt>
                <c:pt idx="16793">
                  <c:v>93.294484444444436</c:v>
                </c:pt>
                <c:pt idx="16794">
                  <c:v>93.300023611111527</c:v>
                </c:pt>
                <c:pt idx="16795">
                  <c:v>93.305578611111088</c:v>
                </c:pt>
                <c:pt idx="16796">
                  <c:v>93.311134166666648</c:v>
                </c:pt>
                <c:pt idx="16797">
                  <c:v>93.316689166666649</c:v>
                </c:pt>
                <c:pt idx="16798">
                  <c:v>93.322248611111078</c:v>
                </c:pt>
                <c:pt idx="16799">
                  <c:v>93.327800833333058</c:v>
                </c:pt>
                <c:pt idx="16800">
                  <c:v>93.333356666666589</c:v>
                </c:pt>
                <c:pt idx="16801">
                  <c:v>93.338911388888889</c:v>
                </c:pt>
                <c:pt idx="16802">
                  <c:v>93.344467499999993</c:v>
                </c:pt>
                <c:pt idx="16803">
                  <c:v>93.350023333333311</c:v>
                </c:pt>
                <c:pt idx="16804">
                  <c:v>93.355589444444419</c:v>
                </c:pt>
                <c:pt idx="16805">
                  <c:v>93.361133888888887</c:v>
                </c:pt>
                <c:pt idx="16806">
                  <c:v>93.366689722222233</c:v>
                </c:pt>
                <c:pt idx="16807">
                  <c:v>93.372245555552865</c:v>
                </c:pt>
                <c:pt idx="16808">
                  <c:v>93.37780027777778</c:v>
                </c:pt>
                <c:pt idx="16809">
                  <c:v>93.383357222222159</c:v>
                </c:pt>
                <c:pt idx="16810">
                  <c:v>93.388911388888758</c:v>
                </c:pt>
                <c:pt idx="16811">
                  <c:v>93.394481388888849</c:v>
                </c:pt>
                <c:pt idx="16812">
                  <c:v>93.400030833333318</c:v>
                </c:pt>
                <c:pt idx="16813">
                  <c:v>93.40557861111111</c:v>
                </c:pt>
                <c:pt idx="16814">
                  <c:v>93.411135555555546</c:v>
                </c:pt>
                <c:pt idx="16815">
                  <c:v>93.416691111111106</c:v>
                </c:pt>
                <c:pt idx="16816">
                  <c:v>93.422244722222217</c:v>
                </c:pt>
                <c:pt idx="16817">
                  <c:v>93.42780055555555</c:v>
                </c:pt>
                <c:pt idx="16818">
                  <c:v>93.433357222222213</c:v>
                </c:pt>
                <c:pt idx="16819">
                  <c:v>93.438912777777787</c:v>
                </c:pt>
                <c:pt idx="16820">
                  <c:v>93.444467222222627</c:v>
                </c:pt>
                <c:pt idx="16821">
                  <c:v>93.450024166666651</c:v>
                </c:pt>
                <c:pt idx="16822">
                  <c:v>93.455579722222211</c:v>
                </c:pt>
                <c:pt idx="16823">
                  <c:v>93.461134444444497</c:v>
                </c:pt>
                <c:pt idx="16824">
                  <c:v>93.466689722222227</c:v>
                </c:pt>
                <c:pt idx="16825">
                  <c:v>93.472245555555489</c:v>
                </c:pt>
                <c:pt idx="16826">
                  <c:v>93.477812777777771</c:v>
                </c:pt>
                <c:pt idx="16827">
                  <c:v>93.483357499999983</c:v>
                </c:pt>
                <c:pt idx="16828">
                  <c:v>93.488911944444439</c:v>
                </c:pt>
                <c:pt idx="16829">
                  <c:v>93.494467777778027</c:v>
                </c:pt>
                <c:pt idx="16830">
                  <c:v>93.500036666666659</c:v>
                </c:pt>
                <c:pt idx="16831">
                  <c:v>93.505578888887158</c:v>
                </c:pt>
                <c:pt idx="16832">
                  <c:v>93.511140555555571</c:v>
                </c:pt>
                <c:pt idx="16833">
                  <c:v>93.516690277777826</c:v>
                </c:pt>
                <c:pt idx="16834">
                  <c:v>93.52224527777777</c:v>
                </c:pt>
                <c:pt idx="16835">
                  <c:v>93.527800277777786</c:v>
                </c:pt>
                <c:pt idx="16836">
                  <c:v>93.533356666666648</c:v>
                </c:pt>
                <c:pt idx="16837">
                  <c:v>93.538916388888879</c:v>
                </c:pt>
                <c:pt idx="16838">
                  <c:v>93.544469722223027</c:v>
                </c:pt>
                <c:pt idx="16839">
                  <c:v>93.550023888888887</c:v>
                </c:pt>
                <c:pt idx="16840">
                  <c:v>93.555579166664117</c:v>
                </c:pt>
                <c:pt idx="16841">
                  <c:v>93.561133888888904</c:v>
                </c:pt>
                <c:pt idx="16842">
                  <c:v>93.566689722222222</c:v>
                </c:pt>
                <c:pt idx="16843">
                  <c:v>93.572245833332858</c:v>
                </c:pt>
                <c:pt idx="16844">
                  <c:v>93.577803333333279</c:v>
                </c:pt>
                <c:pt idx="16845">
                  <c:v>93.583356666666589</c:v>
                </c:pt>
                <c:pt idx="16846">
                  <c:v>93.588931111108806</c:v>
                </c:pt>
                <c:pt idx="16847">
                  <c:v>93.594478333333058</c:v>
                </c:pt>
                <c:pt idx="16848">
                  <c:v>93.600039999999979</c:v>
                </c:pt>
                <c:pt idx="16849">
                  <c:v>93.605591111110158</c:v>
                </c:pt>
                <c:pt idx="16850">
                  <c:v>93.611133611111327</c:v>
                </c:pt>
                <c:pt idx="16851">
                  <c:v>93.616694722222235</c:v>
                </c:pt>
                <c:pt idx="16852">
                  <c:v>93.622246111110258</c:v>
                </c:pt>
                <c:pt idx="16853">
                  <c:v>93.627800000000008</c:v>
                </c:pt>
                <c:pt idx="16854">
                  <c:v>93.633357499999988</c:v>
                </c:pt>
                <c:pt idx="16855">
                  <c:v>93.638911388888758</c:v>
                </c:pt>
                <c:pt idx="16856">
                  <c:v>93.644472499999978</c:v>
                </c:pt>
                <c:pt idx="16857">
                  <c:v>93.650024444444441</c:v>
                </c:pt>
                <c:pt idx="16858">
                  <c:v>93.655579999999958</c:v>
                </c:pt>
                <c:pt idx="16859">
                  <c:v>93.661133611111126</c:v>
                </c:pt>
                <c:pt idx="16860">
                  <c:v>93.666710277777781</c:v>
                </c:pt>
                <c:pt idx="16861">
                  <c:v>93.672245833330933</c:v>
                </c:pt>
                <c:pt idx="16862">
                  <c:v>93.677800277777749</c:v>
                </c:pt>
                <c:pt idx="16863">
                  <c:v>93.683355833332158</c:v>
                </c:pt>
                <c:pt idx="16864">
                  <c:v>93.688912222222058</c:v>
                </c:pt>
                <c:pt idx="16865">
                  <c:v>93.694467500000002</c:v>
                </c:pt>
                <c:pt idx="16866">
                  <c:v>93.700023055555562</c:v>
                </c:pt>
                <c:pt idx="16867">
                  <c:v>93.705599166666659</c:v>
                </c:pt>
                <c:pt idx="16868">
                  <c:v>93.711154444446748</c:v>
                </c:pt>
                <c:pt idx="16869">
                  <c:v>93.71670638888888</c:v>
                </c:pt>
                <c:pt idx="16870">
                  <c:v>93.722249166666558</c:v>
                </c:pt>
                <c:pt idx="16871">
                  <c:v>93.727807222222211</c:v>
                </c:pt>
                <c:pt idx="16872">
                  <c:v>93.733356388888879</c:v>
                </c:pt>
                <c:pt idx="16873">
                  <c:v>93.738914166666618</c:v>
                </c:pt>
                <c:pt idx="16874">
                  <c:v>93.744466944444497</c:v>
                </c:pt>
                <c:pt idx="16875">
                  <c:v>93.750023055555545</c:v>
                </c:pt>
                <c:pt idx="16876">
                  <c:v>93.755592222222219</c:v>
                </c:pt>
                <c:pt idx="16877">
                  <c:v>93.761137777777776</c:v>
                </c:pt>
                <c:pt idx="16878">
                  <c:v>93.766703611111097</c:v>
                </c:pt>
                <c:pt idx="16879">
                  <c:v>93.772246388888888</c:v>
                </c:pt>
                <c:pt idx="16880">
                  <c:v>93.777801666666619</c:v>
                </c:pt>
                <c:pt idx="16881">
                  <c:v>93.783359166666358</c:v>
                </c:pt>
                <c:pt idx="16882">
                  <c:v>93.788911388888849</c:v>
                </c:pt>
                <c:pt idx="16883">
                  <c:v>93.794466944444466</c:v>
                </c:pt>
                <c:pt idx="16884">
                  <c:v>93.800023055555556</c:v>
                </c:pt>
                <c:pt idx="16885">
                  <c:v>93.805595555555158</c:v>
                </c:pt>
                <c:pt idx="16886">
                  <c:v>93.811134444444434</c:v>
                </c:pt>
                <c:pt idx="16887">
                  <c:v>93.816689722222222</c:v>
                </c:pt>
                <c:pt idx="16888">
                  <c:v>93.822246666666658</c:v>
                </c:pt>
                <c:pt idx="16889">
                  <c:v>93.827800277777783</c:v>
                </c:pt>
                <c:pt idx="16890">
                  <c:v>93.833357499999948</c:v>
                </c:pt>
                <c:pt idx="16891">
                  <c:v>93.838911388888889</c:v>
                </c:pt>
                <c:pt idx="16892">
                  <c:v>93.844467777777766</c:v>
                </c:pt>
                <c:pt idx="16893">
                  <c:v>93.850023055555553</c:v>
                </c:pt>
                <c:pt idx="16894">
                  <c:v>93.855579722222188</c:v>
                </c:pt>
                <c:pt idx="16895">
                  <c:v>93.861144999999993</c:v>
                </c:pt>
                <c:pt idx="16896">
                  <c:v>93.866689722222233</c:v>
                </c:pt>
                <c:pt idx="16897">
                  <c:v>93.872244722222149</c:v>
                </c:pt>
                <c:pt idx="16898">
                  <c:v>93.877800833332458</c:v>
                </c:pt>
                <c:pt idx="16899">
                  <c:v>93.883376388887058</c:v>
                </c:pt>
                <c:pt idx="16900">
                  <c:v>93.888911666666658</c:v>
                </c:pt>
                <c:pt idx="16901">
                  <c:v>93.894467222222232</c:v>
                </c:pt>
                <c:pt idx="16902">
                  <c:v>93.900024166666668</c:v>
                </c:pt>
                <c:pt idx="16903">
                  <c:v>93.905579444444442</c:v>
                </c:pt>
                <c:pt idx="16904">
                  <c:v>93.911134166666656</c:v>
                </c:pt>
                <c:pt idx="16905">
                  <c:v>93.916690000000727</c:v>
                </c:pt>
                <c:pt idx="16906">
                  <c:v>93.922249999999991</c:v>
                </c:pt>
                <c:pt idx="16907">
                  <c:v>93.927801111111108</c:v>
                </c:pt>
                <c:pt idx="16908">
                  <c:v>93.933356666666654</c:v>
                </c:pt>
                <c:pt idx="16909">
                  <c:v>93.938912222222214</c:v>
                </c:pt>
                <c:pt idx="16910">
                  <c:v>93.944466944444727</c:v>
                </c:pt>
                <c:pt idx="16911">
                  <c:v>93.95002333333332</c:v>
                </c:pt>
                <c:pt idx="16912">
                  <c:v>93.955595833333319</c:v>
                </c:pt>
                <c:pt idx="16913">
                  <c:v>93.961146388888892</c:v>
                </c:pt>
                <c:pt idx="16914">
                  <c:v>93.966698611111127</c:v>
                </c:pt>
                <c:pt idx="16915">
                  <c:v>93.972246111111119</c:v>
                </c:pt>
                <c:pt idx="16916">
                  <c:v>93.977801388888878</c:v>
                </c:pt>
                <c:pt idx="16917">
                  <c:v>93.983383611111122</c:v>
                </c:pt>
                <c:pt idx="16918">
                  <c:v>93.98891138888888</c:v>
                </c:pt>
                <c:pt idx="16919">
                  <c:v>93.994489166666668</c:v>
                </c:pt>
                <c:pt idx="16920">
                  <c:v>94.000041666666618</c:v>
                </c:pt>
                <c:pt idx="16921">
                  <c:v>94.005588888887758</c:v>
                </c:pt>
                <c:pt idx="16922">
                  <c:v>94.011135277777797</c:v>
                </c:pt>
                <c:pt idx="16923">
                  <c:v>94.016689722222225</c:v>
                </c:pt>
                <c:pt idx="16924">
                  <c:v>94.022247222222219</c:v>
                </c:pt>
                <c:pt idx="16925">
                  <c:v>94.027801944444448</c:v>
                </c:pt>
                <c:pt idx="16926">
                  <c:v>94.033356666666648</c:v>
                </c:pt>
                <c:pt idx="16927">
                  <c:v>94.038912777777782</c:v>
                </c:pt>
                <c:pt idx="16928">
                  <c:v>94.044488888888878</c:v>
                </c:pt>
                <c:pt idx="16929">
                  <c:v>94.050023611111527</c:v>
                </c:pt>
                <c:pt idx="16930">
                  <c:v>94.055578611111088</c:v>
                </c:pt>
                <c:pt idx="16931">
                  <c:v>94.061134166666648</c:v>
                </c:pt>
                <c:pt idx="16932">
                  <c:v>94.066710833333318</c:v>
                </c:pt>
                <c:pt idx="16933">
                  <c:v>94.072266944444451</c:v>
                </c:pt>
                <c:pt idx="16934">
                  <c:v>94.077801111110958</c:v>
                </c:pt>
                <c:pt idx="16935">
                  <c:v>94.083366666666649</c:v>
                </c:pt>
                <c:pt idx="16936">
                  <c:v>94.088923611111127</c:v>
                </c:pt>
                <c:pt idx="16937">
                  <c:v>94.094476111111078</c:v>
                </c:pt>
                <c:pt idx="16938">
                  <c:v>94.100023333333311</c:v>
                </c:pt>
                <c:pt idx="16939">
                  <c:v>94.105579166663816</c:v>
                </c:pt>
                <c:pt idx="16940">
                  <c:v>94.111134444444431</c:v>
                </c:pt>
                <c:pt idx="16941">
                  <c:v>94.116689722222233</c:v>
                </c:pt>
                <c:pt idx="16942">
                  <c:v>94.122245555552865</c:v>
                </c:pt>
                <c:pt idx="16943">
                  <c:v>94.127802222222158</c:v>
                </c:pt>
                <c:pt idx="16944">
                  <c:v>94.133358055552605</c:v>
                </c:pt>
                <c:pt idx="16945">
                  <c:v>94.138926666666649</c:v>
                </c:pt>
                <c:pt idx="16946">
                  <c:v>94.144476666666648</c:v>
                </c:pt>
                <c:pt idx="16947">
                  <c:v>94.150050833332458</c:v>
                </c:pt>
                <c:pt idx="16948">
                  <c:v>94.155597499999658</c:v>
                </c:pt>
                <c:pt idx="16949">
                  <c:v>94.161140277777776</c:v>
                </c:pt>
                <c:pt idx="16950">
                  <c:v>94.166689722222216</c:v>
                </c:pt>
                <c:pt idx="16951">
                  <c:v>94.172245555552664</c:v>
                </c:pt>
                <c:pt idx="16952">
                  <c:v>94.177801388887858</c:v>
                </c:pt>
                <c:pt idx="16953">
                  <c:v>94.183357222219797</c:v>
                </c:pt>
                <c:pt idx="16954">
                  <c:v>94.188912222222058</c:v>
                </c:pt>
                <c:pt idx="16955">
                  <c:v>94.194480277777785</c:v>
                </c:pt>
                <c:pt idx="16956">
                  <c:v>94.200039722222215</c:v>
                </c:pt>
                <c:pt idx="16957">
                  <c:v>94.205585277777786</c:v>
                </c:pt>
                <c:pt idx="16958">
                  <c:v>94.211134166666668</c:v>
                </c:pt>
                <c:pt idx="16959">
                  <c:v>94.216689722222227</c:v>
                </c:pt>
                <c:pt idx="16960">
                  <c:v>94.222244722222229</c:v>
                </c:pt>
                <c:pt idx="16961">
                  <c:v>94.227800833333319</c:v>
                </c:pt>
                <c:pt idx="16962">
                  <c:v>94.23335722222221</c:v>
                </c:pt>
                <c:pt idx="16963">
                  <c:v>94.23891138888888</c:v>
                </c:pt>
                <c:pt idx="16964">
                  <c:v>94.244482222222217</c:v>
                </c:pt>
                <c:pt idx="16965">
                  <c:v>94.250023333333331</c:v>
                </c:pt>
                <c:pt idx="16966">
                  <c:v>94.25557944444445</c:v>
                </c:pt>
                <c:pt idx="16967">
                  <c:v>94.261133611113451</c:v>
                </c:pt>
                <c:pt idx="16968">
                  <c:v>94.266689722222225</c:v>
                </c:pt>
                <c:pt idx="16969">
                  <c:v>94.272244722222212</c:v>
                </c:pt>
                <c:pt idx="16970">
                  <c:v>94.277800277777786</c:v>
                </c:pt>
                <c:pt idx="16971">
                  <c:v>94.283373055555558</c:v>
                </c:pt>
                <c:pt idx="16972">
                  <c:v>94.288927222222213</c:v>
                </c:pt>
                <c:pt idx="16973">
                  <c:v>94.294477777777772</c:v>
                </c:pt>
                <c:pt idx="16974">
                  <c:v>94.300028333333259</c:v>
                </c:pt>
                <c:pt idx="16975">
                  <c:v>94.305578611111088</c:v>
                </c:pt>
                <c:pt idx="16976">
                  <c:v>94.311134166666648</c:v>
                </c:pt>
                <c:pt idx="16977">
                  <c:v>94.316689999999994</c:v>
                </c:pt>
                <c:pt idx="16978">
                  <c:v>94.322265833333319</c:v>
                </c:pt>
                <c:pt idx="16979">
                  <c:v>94.327821111111078</c:v>
                </c:pt>
                <c:pt idx="16980">
                  <c:v>94.333356666666589</c:v>
                </c:pt>
                <c:pt idx="16981">
                  <c:v>94.338912499999978</c:v>
                </c:pt>
                <c:pt idx="16982">
                  <c:v>94.344468611111125</c:v>
                </c:pt>
                <c:pt idx="16983">
                  <c:v>94.350023611111126</c:v>
                </c:pt>
                <c:pt idx="16984">
                  <c:v>94.355579999999989</c:v>
                </c:pt>
                <c:pt idx="16985">
                  <c:v>94.361134722222232</c:v>
                </c:pt>
                <c:pt idx="16986">
                  <c:v>94.36669055555555</c:v>
                </c:pt>
                <c:pt idx="16987">
                  <c:v>94.372248333330504</c:v>
                </c:pt>
                <c:pt idx="16988">
                  <c:v>94.37780027777778</c:v>
                </c:pt>
                <c:pt idx="16989">
                  <c:v>94.383355833332658</c:v>
                </c:pt>
                <c:pt idx="16990">
                  <c:v>94.388912499999989</c:v>
                </c:pt>
                <c:pt idx="16991">
                  <c:v>94.394473055555551</c:v>
                </c:pt>
                <c:pt idx="16992">
                  <c:v>94.400023055555565</c:v>
                </c:pt>
                <c:pt idx="16993">
                  <c:v>94.40558</c:v>
                </c:pt>
                <c:pt idx="16994">
                  <c:v>94.411134444444627</c:v>
                </c:pt>
                <c:pt idx="16995">
                  <c:v>94.416689722222827</c:v>
                </c:pt>
                <c:pt idx="16996">
                  <c:v>94.42224638888888</c:v>
                </c:pt>
                <c:pt idx="16997">
                  <c:v>94.427818333333278</c:v>
                </c:pt>
                <c:pt idx="16998">
                  <c:v>94.433355833333309</c:v>
                </c:pt>
                <c:pt idx="16999">
                  <c:v>94.438915555555553</c:v>
                </c:pt>
                <c:pt idx="17000">
                  <c:v>94.444467777778527</c:v>
                </c:pt>
                <c:pt idx="17001">
                  <c:v>94.45004333333334</c:v>
                </c:pt>
                <c:pt idx="17002">
                  <c:v>94.45559999999999</c:v>
                </c:pt>
                <c:pt idx="17003">
                  <c:v>94.461152222222225</c:v>
                </c:pt>
                <c:pt idx="17004">
                  <c:v>94.466698611111127</c:v>
                </c:pt>
                <c:pt idx="17005">
                  <c:v>94.472244722222229</c:v>
                </c:pt>
                <c:pt idx="17006">
                  <c:v>94.477800833333319</c:v>
                </c:pt>
                <c:pt idx="17007">
                  <c:v>94.483356944444452</c:v>
                </c:pt>
                <c:pt idx="17008">
                  <c:v>94.488911944444439</c:v>
                </c:pt>
                <c:pt idx="17009">
                  <c:v>94.494467777778027</c:v>
                </c:pt>
                <c:pt idx="17010">
                  <c:v>94.500023611113235</c:v>
                </c:pt>
                <c:pt idx="17011">
                  <c:v>94.505588055552678</c:v>
                </c:pt>
                <c:pt idx="17012">
                  <c:v>94.511133611113451</c:v>
                </c:pt>
                <c:pt idx="17013">
                  <c:v>94.516689722222225</c:v>
                </c:pt>
                <c:pt idx="17014">
                  <c:v>94.52224527777777</c:v>
                </c:pt>
                <c:pt idx="17015">
                  <c:v>94.527800277777786</c:v>
                </c:pt>
                <c:pt idx="17016">
                  <c:v>94.533356388888848</c:v>
                </c:pt>
                <c:pt idx="17017">
                  <c:v>94.538923055555557</c:v>
                </c:pt>
                <c:pt idx="17018">
                  <c:v>94.544473888888902</c:v>
                </c:pt>
                <c:pt idx="17019">
                  <c:v>94.550039999999981</c:v>
                </c:pt>
                <c:pt idx="17020">
                  <c:v>94.555578611111088</c:v>
                </c:pt>
                <c:pt idx="17021">
                  <c:v>94.561133611111927</c:v>
                </c:pt>
                <c:pt idx="17022">
                  <c:v>94.566689166666649</c:v>
                </c:pt>
                <c:pt idx="17023">
                  <c:v>94.572245277777768</c:v>
                </c:pt>
                <c:pt idx="17024">
                  <c:v>94.577813055555552</c:v>
                </c:pt>
                <c:pt idx="17025">
                  <c:v>94.583357499999948</c:v>
                </c:pt>
                <c:pt idx="17026">
                  <c:v>94.588927777777783</c:v>
                </c:pt>
                <c:pt idx="17027">
                  <c:v>94.594467777777766</c:v>
                </c:pt>
                <c:pt idx="17028">
                  <c:v>94.600022500000009</c:v>
                </c:pt>
                <c:pt idx="17029">
                  <c:v>94.605578611110758</c:v>
                </c:pt>
                <c:pt idx="17030">
                  <c:v>94.611134166666659</c:v>
                </c:pt>
                <c:pt idx="17031">
                  <c:v>94.616690277777792</c:v>
                </c:pt>
                <c:pt idx="17032">
                  <c:v>94.622248888886674</c:v>
                </c:pt>
                <c:pt idx="17033">
                  <c:v>94.627800833332458</c:v>
                </c:pt>
                <c:pt idx="17034">
                  <c:v>94.633376944442958</c:v>
                </c:pt>
                <c:pt idx="17035">
                  <c:v>94.638913333333278</c:v>
                </c:pt>
                <c:pt idx="17036">
                  <c:v>94.644467777777777</c:v>
                </c:pt>
                <c:pt idx="17037">
                  <c:v>94.650022499999949</c:v>
                </c:pt>
                <c:pt idx="17038">
                  <c:v>94.655578888885827</c:v>
                </c:pt>
                <c:pt idx="17039">
                  <c:v>94.661134722222229</c:v>
                </c:pt>
                <c:pt idx="17040">
                  <c:v>94.666689722222216</c:v>
                </c:pt>
                <c:pt idx="17041">
                  <c:v>94.672244722222189</c:v>
                </c:pt>
                <c:pt idx="17042">
                  <c:v>94.677821666666659</c:v>
                </c:pt>
                <c:pt idx="17043">
                  <c:v>94.683372222219106</c:v>
                </c:pt>
                <c:pt idx="17044">
                  <c:v>94.688913333333318</c:v>
                </c:pt>
                <c:pt idx="17045">
                  <c:v>94.69446916666665</c:v>
                </c:pt>
                <c:pt idx="17046">
                  <c:v>94.700023888888893</c:v>
                </c:pt>
                <c:pt idx="17047">
                  <c:v>94.705578055552678</c:v>
                </c:pt>
                <c:pt idx="17048">
                  <c:v>94.711134722222226</c:v>
                </c:pt>
                <c:pt idx="17049">
                  <c:v>94.716689166666669</c:v>
                </c:pt>
                <c:pt idx="17050">
                  <c:v>94.722245277777773</c:v>
                </c:pt>
                <c:pt idx="17051">
                  <c:v>94.727800833333319</c:v>
                </c:pt>
                <c:pt idx="17052">
                  <c:v>94.733356388888879</c:v>
                </c:pt>
                <c:pt idx="17053">
                  <c:v>94.73891138888888</c:v>
                </c:pt>
                <c:pt idx="17054">
                  <c:v>94.744467777778027</c:v>
                </c:pt>
                <c:pt idx="17055">
                  <c:v>94.750024166666648</c:v>
                </c:pt>
                <c:pt idx="17056">
                  <c:v>94.755579166665058</c:v>
                </c:pt>
                <c:pt idx="17057">
                  <c:v>94.761134722222224</c:v>
                </c:pt>
                <c:pt idx="17058">
                  <c:v>94.766689444444467</c:v>
                </c:pt>
                <c:pt idx="17059">
                  <c:v>94.772245555555358</c:v>
                </c:pt>
                <c:pt idx="17060">
                  <c:v>94.777800277777786</c:v>
                </c:pt>
                <c:pt idx="17061">
                  <c:v>94.783355833333289</c:v>
                </c:pt>
                <c:pt idx="17062">
                  <c:v>94.788941111111058</c:v>
                </c:pt>
                <c:pt idx="17063">
                  <c:v>94.794480277777794</c:v>
                </c:pt>
                <c:pt idx="17064">
                  <c:v>94.800022499999983</c:v>
                </c:pt>
                <c:pt idx="17065">
                  <c:v>94.805578888886345</c:v>
                </c:pt>
                <c:pt idx="17066">
                  <c:v>94.81113583333331</c:v>
                </c:pt>
                <c:pt idx="17067">
                  <c:v>94.816689999999994</c:v>
                </c:pt>
                <c:pt idx="17068">
                  <c:v>94.822246388888658</c:v>
                </c:pt>
                <c:pt idx="17069">
                  <c:v>94.827801111110958</c:v>
                </c:pt>
                <c:pt idx="17070">
                  <c:v>94.833365555555488</c:v>
                </c:pt>
                <c:pt idx="17071">
                  <c:v>94.838919722222215</c:v>
                </c:pt>
                <c:pt idx="17072">
                  <c:v>94.844474722222216</c:v>
                </c:pt>
                <c:pt idx="17073">
                  <c:v>94.850022500000009</c:v>
                </c:pt>
                <c:pt idx="17074">
                  <c:v>94.855579722222188</c:v>
                </c:pt>
                <c:pt idx="17075">
                  <c:v>94.861134166666659</c:v>
                </c:pt>
                <c:pt idx="17076">
                  <c:v>94.866689722222233</c:v>
                </c:pt>
                <c:pt idx="17077">
                  <c:v>94.872245555552865</c:v>
                </c:pt>
                <c:pt idx="17078">
                  <c:v>94.877801111110458</c:v>
                </c:pt>
                <c:pt idx="17079">
                  <c:v>94.883377777775394</c:v>
                </c:pt>
                <c:pt idx="17080">
                  <c:v>94.888919166665858</c:v>
                </c:pt>
                <c:pt idx="17081">
                  <c:v>94.894471111111088</c:v>
                </c:pt>
                <c:pt idx="17082">
                  <c:v>94.900023333333323</c:v>
                </c:pt>
                <c:pt idx="17083">
                  <c:v>94.905578888888158</c:v>
                </c:pt>
                <c:pt idx="17084">
                  <c:v>94.911134166666656</c:v>
                </c:pt>
                <c:pt idx="17085">
                  <c:v>94.916690277778727</c:v>
                </c:pt>
                <c:pt idx="17086">
                  <c:v>94.922246666666652</c:v>
                </c:pt>
                <c:pt idx="17087">
                  <c:v>94.92780194444444</c:v>
                </c:pt>
                <c:pt idx="17088">
                  <c:v>94.933355833333309</c:v>
                </c:pt>
                <c:pt idx="17089">
                  <c:v>94.938932222222178</c:v>
                </c:pt>
                <c:pt idx="17090">
                  <c:v>94.944468055555561</c:v>
                </c:pt>
                <c:pt idx="17091">
                  <c:v>94.950023055555562</c:v>
                </c:pt>
                <c:pt idx="17092">
                  <c:v>94.955595833333319</c:v>
                </c:pt>
                <c:pt idx="17093">
                  <c:v>94.961134166666668</c:v>
                </c:pt>
                <c:pt idx="17094">
                  <c:v>94.966690833333331</c:v>
                </c:pt>
                <c:pt idx="17095">
                  <c:v>94.972265833333338</c:v>
                </c:pt>
                <c:pt idx="17096">
                  <c:v>94.977801944444451</c:v>
                </c:pt>
                <c:pt idx="17097">
                  <c:v>94.98335722222221</c:v>
                </c:pt>
                <c:pt idx="17098">
                  <c:v>94.988911944444439</c:v>
                </c:pt>
                <c:pt idx="17099">
                  <c:v>94.99446833333333</c:v>
                </c:pt>
                <c:pt idx="17100">
                  <c:v>95.0000225</c:v>
                </c:pt>
                <c:pt idx="17101">
                  <c:v>95.005579999999981</c:v>
                </c:pt>
                <c:pt idx="17102">
                  <c:v>95.011134444444437</c:v>
                </c:pt>
                <c:pt idx="17103">
                  <c:v>95.016689999999997</c:v>
                </c:pt>
                <c:pt idx="17104">
                  <c:v>95.022244722222212</c:v>
                </c:pt>
                <c:pt idx="17105">
                  <c:v>95.027820000000006</c:v>
                </c:pt>
                <c:pt idx="17106">
                  <c:v>95.033356944444449</c:v>
                </c:pt>
                <c:pt idx="17107">
                  <c:v>95.038912222222208</c:v>
                </c:pt>
                <c:pt idx="17108">
                  <c:v>95.044468611111327</c:v>
                </c:pt>
                <c:pt idx="17109">
                  <c:v>95.050039166665258</c:v>
                </c:pt>
                <c:pt idx="17110">
                  <c:v>95.055578888886345</c:v>
                </c:pt>
                <c:pt idx="17111">
                  <c:v>95.061155833333345</c:v>
                </c:pt>
                <c:pt idx="17112">
                  <c:v>95.066708055552866</c:v>
                </c:pt>
                <c:pt idx="17113">
                  <c:v>95.072258888888058</c:v>
                </c:pt>
                <c:pt idx="17114">
                  <c:v>95.077809722222213</c:v>
                </c:pt>
                <c:pt idx="17115">
                  <c:v>95.083356388888888</c:v>
                </c:pt>
                <c:pt idx="17116">
                  <c:v>95.088911944444419</c:v>
                </c:pt>
                <c:pt idx="17117">
                  <c:v>95.094468333333339</c:v>
                </c:pt>
                <c:pt idx="17118">
                  <c:v>95.100023055555553</c:v>
                </c:pt>
                <c:pt idx="17119">
                  <c:v>95.105627222222211</c:v>
                </c:pt>
                <c:pt idx="17120">
                  <c:v>95.111134444444431</c:v>
                </c:pt>
                <c:pt idx="17121">
                  <c:v>95.116704166665258</c:v>
                </c:pt>
                <c:pt idx="17122">
                  <c:v>95.122245277777779</c:v>
                </c:pt>
                <c:pt idx="17123">
                  <c:v>95.127801666666358</c:v>
                </c:pt>
                <c:pt idx="17124">
                  <c:v>95.133364722222211</c:v>
                </c:pt>
                <c:pt idx="17125">
                  <c:v>95.138912777777719</c:v>
                </c:pt>
                <c:pt idx="17126">
                  <c:v>95.14446749999999</c:v>
                </c:pt>
                <c:pt idx="17127">
                  <c:v>95.150023611111124</c:v>
                </c:pt>
                <c:pt idx="17128">
                  <c:v>95.155578611110258</c:v>
                </c:pt>
                <c:pt idx="17129">
                  <c:v>95.161136111111119</c:v>
                </c:pt>
                <c:pt idx="17130">
                  <c:v>95.166690555555519</c:v>
                </c:pt>
                <c:pt idx="17131">
                  <c:v>95.172245277777748</c:v>
                </c:pt>
                <c:pt idx="17132">
                  <c:v>95.177825555555458</c:v>
                </c:pt>
                <c:pt idx="17133">
                  <c:v>95.183358611111089</c:v>
                </c:pt>
                <c:pt idx="17134">
                  <c:v>95.188932222219265</c:v>
                </c:pt>
                <c:pt idx="17135">
                  <c:v>95.194485277777773</c:v>
                </c:pt>
                <c:pt idx="17136">
                  <c:v>95.200032499999978</c:v>
                </c:pt>
                <c:pt idx="17137">
                  <c:v>95.205579166665558</c:v>
                </c:pt>
                <c:pt idx="17138">
                  <c:v>95.211134166666668</c:v>
                </c:pt>
                <c:pt idx="17139">
                  <c:v>95.216689166666669</c:v>
                </c:pt>
                <c:pt idx="17140">
                  <c:v>95.222245277777773</c:v>
                </c:pt>
                <c:pt idx="17141">
                  <c:v>95.227800833333319</c:v>
                </c:pt>
                <c:pt idx="17142">
                  <c:v>95.23335722222221</c:v>
                </c:pt>
                <c:pt idx="17143">
                  <c:v>95.238912222222211</c:v>
                </c:pt>
                <c:pt idx="17144">
                  <c:v>95.244467500000027</c:v>
                </c:pt>
                <c:pt idx="17145">
                  <c:v>95.25003472222221</c:v>
                </c:pt>
                <c:pt idx="17146">
                  <c:v>95.255585277777783</c:v>
                </c:pt>
                <c:pt idx="17147">
                  <c:v>95.261141944444432</c:v>
                </c:pt>
                <c:pt idx="17148">
                  <c:v>95.266689722222225</c:v>
                </c:pt>
                <c:pt idx="17149">
                  <c:v>95.272245555555358</c:v>
                </c:pt>
                <c:pt idx="17150">
                  <c:v>95.277800277777786</c:v>
                </c:pt>
                <c:pt idx="17151">
                  <c:v>95.283355555555559</c:v>
                </c:pt>
                <c:pt idx="17152">
                  <c:v>95.288911944444408</c:v>
                </c:pt>
                <c:pt idx="17153">
                  <c:v>95.294468055555555</c:v>
                </c:pt>
                <c:pt idx="17154">
                  <c:v>95.300023888888887</c:v>
                </c:pt>
                <c:pt idx="17155">
                  <c:v>95.305588888887158</c:v>
                </c:pt>
                <c:pt idx="17156">
                  <c:v>95.311146666666673</c:v>
                </c:pt>
                <c:pt idx="17157">
                  <c:v>95.316698611111107</c:v>
                </c:pt>
                <c:pt idx="17158">
                  <c:v>95.322247499999989</c:v>
                </c:pt>
                <c:pt idx="17159">
                  <c:v>95.327807499999949</c:v>
                </c:pt>
                <c:pt idx="17160">
                  <c:v>95.333364722222228</c:v>
                </c:pt>
                <c:pt idx="17161">
                  <c:v>95.338912777777779</c:v>
                </c:pt>
                <c:pt idx="17162">
                  <c:v>95.344468611111125</c:v>
                </c:pt>
                <c:pt idx="17163">
                  <c:v>95.350022777777781</c:v>
                </c:pt>
                <c:pt idx="17164">
                  <c:v>95.355579722222188</c:v>
                </c:pt>
                <c:pt idx="17165">
                  <c:v>95.361134166666659</c:v>
                </c:pt>
                <c:pt idx="17166">
                  <c:v>95.366689999999991</c:v>
                </c:pt>
                <c:pt idx="17167">
                  <c:v>95.372245555552865</c:v>
                </c:pt>
                <c:pt idx="17168">
                  <c:v>95.377819166666058</c:v>
                </c:pt>
                <c:pt idx="17169">
                  <c:v>95.383377222219337</c:v>
                </c:pt>
                <c:pt idx="17170">
                  <c:v>95.388930277777689</c:v>
                </c:pt>
                <c:pt idx="17171">
                  <c:v>95.39446749999999</c:v>
                </c:pt>
                <c:pt idx="17172">
                  <c:v>95.400023055555565</c:v>
                </c:pt>
                <c:pt idx="17173">
                  <c:v>95.405579444444442</c:v>
                </c:pt>
                <c:pt idx="17174">
                  <c:v>95.411155277779699</c:v>
                </c:pt>
                <c:pt idx="17175">
                  <c:v>95.416690000000727</c:v>
                </c:pt>
                <c:pt idx="17176">
                  <c:v>95.422245277777776</c:v>
                </c:pt>
                <c:pt idx="17177">
                  <c:v>95.427818611111107</c:v>
                </c:pt>
                <c:pt idx="17178">
                  <c:v>95.433360000000022</c:v>
                </c:pt>
                <c:pt idx="17179">
                  <c:v>95.438912222222214</c:v>
                </c:pt>
                <c:pt idx="17180">
                  <c:v>95.444468055555561</c:v>
                </c:pt>
                <c:pt idx="17181">
                  <c:v>95.450024166666651</c:v>
                </c:pt>
                <c:pt idx="17182">
                  <c:v>95.455577777777748</c:v>
                </c:pt>
                <c:pt idx="17183">
                  <c:v>95.461135000000027</c:v>
                </c:pt>
                <c:pt idx="17184">
                  <c:v>95.466689444444526</c:v>
                </c:pt>
                <c:pt idx="17185">
                  <c:v>95.472261666666668</c:v>
                </c:pt>
                <c:pt idx="17186">
                  <c:v>95.477821388888884</c:v>
                </c:pt>
                <c:pt idx="17187">
                  <c:v>95.483359722222232</c:v>
                </c:pt>
                <c:pt idx="17188">
                  <c:v>95.488912222222211</c:v>
                </c:pt>
                <c:pt idx="17189">
                  <c:v>95.494470277777793</c:v>
                </c:pt>
                <c:pt idx="17190">
                  <c:v>95.500023333333331</c:v>
                </c:pt>
                <c:pt idx="17191">
                  <c:v>95.505579722222208</c:v>
                </c:pt>
                <c:pt idx="17192">
                  <c:v>95.511134722222224</c:v>
                </c:pt>
                <c:pt idx="17193">
                  <c:v>95.516690555555556</c:v>
                </c:pt>
                <c:pt idx="17194">
                  <c:v>95.52224527777777</c:v>
                </c:pt>
                <c:pt idx="17195">
                  <c:v>95.527801944444448</c:v>
                </c:pt>
                <c:pt idx="17196">
                  <c:v>95.533355555555559</c:v>
                </c:pt>
                <c:pt idx="17197">
                  <c:v>95.538912500000009</c:v>
                </c:pt>
                <c:pt idx="17198">
                  <c:v>95.544466944444466</c:v>
                </c:pt>
                <c:pt idx="17199">
                  <c:v>95.550043333333278</c:v>
                </c:pt>
                <c:pt idx="17200">
                  <c:v>95.555593611111107</c:v>
                </c:pt>
                <c:pt idx="17201">
                  <c:v>95.561140555555568</c:v>
                </c:pt>
                <c:pt idx="17202">
                  <c:v>95.566698055555548</c:v>
                </c:pt>
                <c:pt idx="17203">
                  <c:v>95.572244999999981</c:v>
                </c:pt>
                <c:pt idx="17204">
                  <c:v>95.577801388888858</c:v>
                </c:pt>
                <c:pt idx="17205">
                  <c:v>95.583356944444418</c:v>
                </c:pt>
                <c:pt idx="17206">
                  <c:v>95.588911944444419</c:v>
                </c:pt>
                <c:pt idx="17207">
                  <c:v>95.594467222222221</c:v>
                </c:pt>
                <c:pt idx="17208">
                  <c:v>95.600023333333311</c:v>
                </c:pt>
                <c:pt idx="17209">
                  <c:v>95.605578055551987</c:v>
                </c:pt>
                <c:pt idx="17210">
                  <c:v>95.61114916666665</c:v>
                </c:pt>
                <c:pt idx="17211">
                  <c:v>95.616707777777748</c:v>
                </c:pt>
                <c:pt idx="17212">
                  <c:v>95.622245833332258</c:v>
                </c:pt>
                <c:pt idx="17213">
                  <c:v>95.627820833333288</c:v>
                </c:pt>
                <c:pt idx="17214">
                  <c:v>95.633361388888858</c:v>
                </c:pt>
                <c:pt idx="17215">
                  <c:v>95.638913333333278</c:v>
                </c:pt>
                <c:pt idx="17216">
                  <c:v>95.644469722222226</c:v>
                </c:pt>
                <c:pt idx="17217">
                  <c:v>95.650022222222219</c:v>
                </c:pt>
                <c:pt idx="17218">
                  <c:v>95.655578888885827</c:v>
                </c:pt>
                <c:pt idx="17219">
                  <c:v>95.661134166666358</c:v>
                </c:pt>
                <c:pt idx="17220">
                  <c:v>95.666698611111102</c:v>
                </c:pt>
                <c:pt idx="17221">
                  <c:v>95.672245277777748</c:v>
                </c:pt>
                <c:pt idx="17222">
                  <c:v>95.677801111108806</c:v>
                </c:pt>
                <c:pt idx="17223">
                  <c:v>95.683356388888058</c:v>
                </c:pt>
                <c:pt idx="17224">
                  <c:v>95.688911111110258</c:v>
                </c:pt>
                <c:pt idx="17225">
                  <c:v>95.694468333333319</c:v>
                </c:pt>
                <c:pt idx="17226">
                  <c:v>95.700035</c:v>
                </c:pt>
                <c:pt idx="17227">
                  <c:v>95.705582222222219</c:v>
                </c:pt>
                <c:pt idx="17228">
                  <c:v>95.711134444444497</c:v>
                </c:pt>
                <c:pt idx="17229">
                  <c:v>95.716690277778127</c:v>
                </c:pt>
                <c:pt idx="17230">
                  <c:v>95.722245277777773</c:v>
                </c:pt>
                <c:pt idx="17231">
                  <c:v>95.727800833333319</c:v>
                </c:pt>
                <c:pt idx="17232">
                  <c:v>95.733356944444452</c:v>
                </c:pt>
                <c:pt idx="17233">
                  <c:v>95.738911666666652</c:v>
                </c:pt>
                <c:pt idx="17234">
                  <c:v>95.744467222222227</c:v>
                </c:pt>
                <c:pt idx="17235">
                  <c:v>95.750022222222228</c:v>
                </c:pt>
                <c:pt idx="17236">
                  <c:v>95.755591111111059</c:v>
                </c:pt>
                <c:pt idx="17237">
                  <c:v>95.761135555555555</c:v>
                </c:pt>
                <c:pt idx="17238">
                  <c:v>95.766689722222225</c:v>
                </c:pt>
                <c:pt idx="17239">
                  <c:v>95.772246666666618</c:v>
                </c:pt>
                <c:pt idx="17240">
                  <c:v>95.777800277777786</c:v>
                </c:pt>
                <c:pt idx="17241">
                  <c:v>95.783363611111227</c:v>
                </c:pt>
                <c:pt idx="17242">
                  <c:v>95.788913888888899</c:v>
                </c:pt>
                <c:pt idx="17243">
                  <c:v>95.794468611111327</c:v>
                </c:pt>
                <c:pt idx="17244">
                  <c:v>95.800023055555556</c:v>
                </c:pt>
                <c:pt idx="17245">
                  <c:v>95.805579999999978</c:v>
                </c:pt>
                <c:pt idx="17246">
                  <c:v>95.811153333333337</c:v>
                </c:pt>
                <c:pt idx="17247">
                  <c:v>95.816692500000002</c:v>
                </c:pt>
                <c:pt idx="17248">
                  <c:v>95.822251944444389</c:v>
                </c:pt>
                <c:pt idx="17249">
                  <c:v>95.827801388888858</c:v>
                </c:pt>
                <c:pt idx="17250">
                  <c:v>95.833356111111058</c:v>
                </c:pt>
                <c:pt idx="17251">
                  <c:v>95.838913333333309</c:v>
                </c:pt>
                <c:pt idx="17252">
                  <c:v>95.844467499999993</c:v>
                </c:pt>
                <c:pt idx="17253">
                  <c:v>95.850044166664446</c:v>
                </c:pt>
                <c:pt idx="17254">
                  <c:v>95.855614166666058</c:v>
                </c:pt>
                <c:pt idx="17255">
                  <c:v>95.861134444444431</c:v>
                </c:pt>
                <c:pt idx="17256">
                  <c:v>95.866711388888888</c:v>
                </c:pt>
                <c:pt idx="17257">
                  <c:v>95.872245833332258</c:v>
                </c:pt>
                <c:pt idx="17258">
                  <c:v>95.877821944444378</c:v>
                </c:pt>
                <c:pt idx="17259">
                  <c:v>95.883369999999999</c:v>
                </c:pt>
                <c:pt idx="17260">
                  <c:v>95.888912777777719</c:v>
                </c:pt>
                <c:pt idx="17261">
                  <c:v>95.894468333333279</c:v>
                </c:pt>
                <c:pt idx="17262">
                  <c:v>95.900022500000006</c:v>
                </c:pt>
                <c:pt idx="17263">
                  <c:v>95.905579444444442</c:v>
                </c:pt>
                <c:pt idx="17264">
                  <c:v>95.911135277778527</c:v>
                </c:pt>
                <c:pt idx="17265">
                  <c:v>95.916689722222827</c:v>
                </c:pt>
                <c:pt idx="17266">
                  <c:v>95.922244722222217</c:v>
                </c:pt>
                <c:pt idx="17267">
                  <c:v>95.927800277777777</c:v>
                </c:pt>
                <c:pt idx="17268">
                  <c:v>95.933356388888882</c:v>
                </c:pt>
                <c:pt idx="17269">
                  <c:v>95.938911388888883</c:v>
                </c:pt>
                <c:pt idx="17270">
                  <c:v>95.944467500000627</c:v>
                </c:pt>
                <c:pt idx="17271">
                  <c:v>95.950023611113537</c:v>
                </c:pt>
                <c:pt idx="17272">
                  <c:v>95.955578611111108</c:v>
                </c:pt>
                <c:pt idx="17273">
                  <c:v>95.961133611113738</c:v>
                </c:pt>
                <c:pt idx="17274">
                  <c:v>95.966689722222227</c:v>
                </c:pt>
                <c:pt idx="17275">
                  <c:v>95.972244722222229</c:v>
                </c:pt>
                <c:pt idx="17276">
                  <c:v>95.977814444444434</c:v>
                </c:pt>
                <c:pt idx="17277">
                  <c:v>95.983360555555549</c:v>
                </c:pt>
                <c:pt idx="17278">
                  <c:v>95.988913055555557</c:v>
                </c:pt>
                <c:pt idx="17279">
                  <c:v>95.99446833333333</c:v>
                </c:pt>
                <c:pt idx="17280">
                  <c:v>96.000022777777772</c:v>
                </c:pt>
                <c:pt idx="17281">
                  <c:v>96.005578333330575</c:v>
                </c:pt>
                <c:pt idx="17282">
                  <c:v>96.011134444444437</c:v>
                </c:pt>
                <c:pt idx="17283">
                  <c:v>96.016689722222225</c:v>
                </c:pt>
                <c:pt idx="17284">
                  <c:v>96.022244999999998</c:v>
                </c:pt>
                <c:pt idx="17285">
                  <c:v>96.027801111111089</c:v>
                </c:pt>
                <c:pt idx="17286">
                  <c:v>96.033356666666648</c:v>
                </c:pt>
                <c:pt idx="17287">
                  <c:v>96.038911944444408</c:v>
                </c:pt>
                <c:pt idx="17288">
                  <c:v>96.044467499999996</c:v>
                </c:pt>
                <c:pt idx="17289">
                  <c:v>96.050023333333328</c:v>
                </c:pt>
                <c:pt idx="17290">
                  <c:v>96.055578888886345</c:v>
                </c:pt>
                <c:pt idx="17291">
                  <c:v>96.061154166666668</c:v>
                </c:pt>
                <c:pt idx="17292">
                  <c:v>96.066716388888878</c:v>
                </c:pt>
                <c:pt idx="17293">
                  <c:v>96.072245277777768</c:v>
                </c:pt>
                <c:pt idx="17294">
                  <c:v>96.077800555555058</c:v>
                </c:pt>
                <c:pt idx="17295">
                  <c:v>96.083374444444388</c:v>
                </c:pt>
                <c:pt idx="17296">
                  <c:v>96.088913055555551</c:v>
                </c:pt>
                <c:pt idx="17297">
                  <c:v>96.094467222222221</c:v>
                </c:pt>
                <c:pt idx="17298">
                  <c:v>96.100024444444443</c:v>
                </c:pt>
                <c:pt idx="17299">
                  <c:v>96.105590833332258</c:v>
                </c:pt>
                <c:pt idx="17300">
                  <c:v>96.111133333333342</c:v>
                </c:pt>
                <c:pt idx="17301">
                  <c:v>96.116705555555058</c:v>
                </c:pt>
                <c:pt idx="17302">
                  <c:v>96.122245555552865</c:v>
                </c:pt>
                <c:pt idx="17303">
                  <c:v>96.127801388888358</c:v>
                </c:pt>
                <c:pt idx="17304">
                  <c:v>96.133356111110658</c:v>
                </c:pt>
                <c:pt idx="17305">
                  <c:v>96.138912777777719</c:v>
                </c:pt>
                <c:pt idx="17306">
                  <c:v>96.14446749999999</c:v>
                </c:pt>
                <c:pt idx="17307">
                  <c:v>96.150023888888882</c:v>
                </c:pt>
                <c:pt idx="17308">
                  <c:v>96.155578055551644</c:v>
                </c:pt>
                <c:pt idx="17309">
                  <c:v>96.161133333333339</c:v>
                </c:pt>
                <c:pt idx="17310">
                  <c:v>96.166692499999982</c:v>
                </c:pt>
                <c:pt idx="17311">
                  <c:v>96.172244999999918</c:v>
                </c:pt>
                <c:pt idx="17312">
                  <c:v>96.177811944444358</c:v>
                </c:pt>
                <c:pt idx="17313">
                  <c:v>96.183370833330315</c:v>
                </c:pt>
                <c:pt idx="17314">
                  <c:v>96.188920277777783</c:v>
                </c:pt>
                <c:pt idx="17315">
                  <c:v>96.194468055555518</c:v>
                </c:pt>
                <c:pt idx="17316">
                  <c:v>96.200023055555562</c:v>
                </c:pt>
                <c:pt idx="17317">
                  <c:v>96.205579722222211</c:v>
                </c:pt>
                <c:pt idx="17318">
                  <c:v>96.211145000000627</c:v>
                </c:pt>
                <c:pt idx="17319">
                  <c:v>96.216689722222227</c:v>
                </c:pt>
                <c:pt idx="17320">
                  <c:v>96.222244444444442</c:v>
                </c:pt>
                <c:pt idx="17321">
                  <c:v>96.227801388888878</c:v>
                </c:pt>
                <c:pt idx="17322">
                  <c:v>96.233355833333249</c:v>
                </c:pt>
                <c:pt idx="17323">
                  <c:v>96.238911666666652</c:v>
                </c:pt>
                <c:pt idx="17324">
                  <c:v>96.24446833333333</c:v>
                </c:pt>
                <c:pt idx="17325">
                  <c:v>96.250023333333331</c:v>
                </c:pt>
                <c:pt idx="17326">
                  <c:v>96.255578888887158</c:v>
                </c:pt>
                <c:pt idx="17327">
                  <c:v>96.261133888888892</c:v>
                </c:pt>
                <c:pt idx="17328">
                  <c:v>96.266689999999997</c:v>
                </c:pt>
                <c:pt idx="17329">
                  <c:v>96.272245555555358</c:v>
                </c:pt>
                <c:pt idx="17330">
                  <c:v>96.277800833333288</c:v>
                </c:pt>
                <c:pt idx="17331">
                  <c:v>96.283356111111019</c:v>
                </c:pt>
                <c:pt idx="17332">
                  <c:v>96.288911944444408</c:v>
                </c:pt>
                <c:pt idx="17333">
                  <c:v>96.294467499999996</c:v>
                </c:pt>
                <c:pt idx="17334">
                  <c:v>96.300023333333328</c:v>
                </c:pt>
                <c:pt idx="17335">
                  <c:v>96.305589444444408</c:v>
                </c:pt>
                <c:pt idx="17336">
                  <c:v>96.311139722222222</c:v>
                </c:pt>
                <c:pt idx="17337">
                  <c:v>96.316691666666671</c:v>
                </c:pt>
                <c:pt idx="17338">
                  <c:v>96.322245277777768</c:v>
                </c:pt>
                <c:pt idx="17339">
                  <c:v>96.327801111110958</c:v>
                </c:pt>
                <c:pt idx="17340">
                  <c:v>96.333356944444418</c:v>
                </c:pt>
                <c:pt idx="17341">
                  <c:v>96.338911944444419</c:v>
                </c:pt>
                <c:pt idx="17342">
                  <c:v>96.344468055555552</c:v>
                </c:pt>
                <c:pt idx="17343">
                  <c:v>96.350022777777781</c:v>
                </c:pt>
                <c:pt idx="17344">
                  <c:v>96.355578333330172</c:v>
                </c:pt>
                <c:pt idx="17345">
                  <c:v>96.361134444444431</c:v>
                </c:pt>
                <c:pt idx="17346">
                  <c:v>96.366690833333308</c:v>
                </c:pt>
                <c:pt idx="17347">
                  <c:v>96.372245277777779</c:v>
                </c:pt>
                <c:pt idx="17348">
                  <c:v>96.377827499999981</c:v>
                </c:pt>
                <c:pt idx="17349">
                  <c:v>96.383356111110658</c:v>
                </c:pt>
                <c:pt idx="17350">
                  <c:v>96.388911666666658</c:v>
                </c:pt>
                <c:pt idx="17351">
                  <c:v>96.394478888888358</c:v>
                </c:pt>
                <c:pt idx="17352">
                  <c:v>96.400033611111127</c:v>
                </c:pt>
                <c:pt idx="17353">
                  <c:v>96.405591944444438</c:v>
                </c:pt>
                <c:pt idx="17354">
                  <c:v>96.411133888888926</c:v>
                </c:pt>
                <c:pt idx="17355">
                  <c:v>96.416691111111106</c:v>
                </c:pt>
                <c:pt idx="17356">
                  <c:v>96.422245555555548</c:v>
                </c:pt>
                <c:pt idx="17357">
                  <c:v>96.427800833333308</c:v>
                </c:pt>
                <c:pt idx="17358">
                  <c:v>96.433372777777748</c:v>
                </c:pt>
                <c:pt idx="17359">
                  <c:v>96.438919166666651</c:v>
                </c:pt>
                <c:pt idx="17360">
                  <c:v>96.444473611113466</c:v>
                </c:pt>
                <c:pt idx="17361">
                  <c:v>96.450023611113537</c:v>
                </c:pt>
                <c:pt idx="17362">
                  <c:v>96.455578888887658</c:v>
                </c:pt>
                <c:pt idx="17363">
                  <c:v>96.461134166666668</c:v>
                </c:pt>
                <c:pt idx="17364">
                  <c:v>96.466689722222227</c:v>
                </c:pt>
                <c:pt idx="17365">
                  <c:v>96.472246111111119</c:v>
                </c:pt>
                <c:pt idx="17366">
                  <c:v>96.477800833333319</c:v>
                </c:pt>
                <c:pt idx="17367">
                  <c:v>96.483384722222212</c:v>
                </c:pt>
                <c:pt idx="17368">
                  <c:v>96.488916111111109</c:v>
                </c:pt>
                <c:pt idx="17369">
                  <c:v>96.494472500000001</c:v>
                </c:pt>
                <c:pt idx="17370">
                  <c:v>96.500023055555545</c:v>
                </c:pt>
                <c:pt idx="17371">
                  <c:v>96.505579722222208</c:v>
                </c:pt>
                <c:pt idx="17372">
                  <c:v>96.511134444444437</c:v>
                </c:pt>
                <c:pt idx="17373">
                  <c:v>96.516689444444467</c:v>
                </c:pt>
                <c:pt idx="17374">
                  <c:v>96.522246111111059</c:v>
                </c:pt>
                <c:pt idx="17375">
                  <c:v>96.527801388888889</c:v>
                </c:pt>
                <c:pt idx="17376">
                  <c:v>96.533356111111019</c:v>
                </c:pt>
                <c:pt idx="17377">
                  <c:v>96.538930833332458</c:v>
                </c:pt>
                <c:pt idx="17378">
                  <c:v>96.544474722222233</c:v>
                </c:pt>
                <c:pt idx="17379">
                  <c:v>96.550033333333289</c:v>
                </c:pt>
                <c:pt idx="17380">
                  <c:v>96.555578611111088</c:v>
                </c:pt>
                <c:pt idx="17381">
                  <c:v>96.561134166666648</c:v>
                </c:pt>
                <c:pt idx="17382">
                  <c:v>96.566690277777795</c:v>
                </c:pt>
                <c:pt idx="17383">
                  <c:v>96.572245277777768</c:v>
                </c:pt>
                <c:pt idx="17384">
                  <c:v>96.577800555555058</c:v>
                </c:pt>
                <c:pt idx="17385">
                  <c:v>96.583375277777748</c:v>
                </c:pt>
                <c:pt idx="17386">
                  <c:v>96.588931944443758</c:v>
                </c:pt>
                <c:pt idx="17387">
                  <c:v>96.594485833333309</c:v>
                </c:pt>
                <c:pt idx="17388">
                  <c:v>96.600034999999949</c:v>
                </c:pt>
                <c:pt idx="17389">
                  <c:v>96.605579999999989</c:v>
                </c:pt>
                <c:pt idx="17390">
                  <c:v>96.611133888888887</c:v>
                </c:pt>
                <c:pt idx="17391">
                  <c:v>96.616690833333308</c:v>
                </c:pt>
                <c:pt idx="17392">
                  <c:v>96.622245833332258</c:v>
                </c:pt>
                <c:pt idx="17393">
                  <c:v>96.627800555553009</c:v>
                </c:pt>
                <c:pt idx="17394">
                  <c:v>96.633356111110658</c:v>
                </c:pt>
                <c:pt idx="17395">
                  <c:v>96.638911666666658</c:v>
                </c:pt>
                <c:pt idx="17396">
                  <c:v>96.644468611111122</c:v>
                </c:pt>
                <c:pt idx="17397">
                  <c:v>96.650057777777718</c:v>
                </c:pt>
                <c:pt idx="17398">
                  <c:v>96.655579444444058</c:v>
                </c:pt>
                <c:pt idx="17399">
                  <c:v>96.661135000000002</c:v>
                </c:pt>
                <c:pt idx="17400">
                  <c:v>96.666710555553138</c:v>
                </c:pt>
                <c:pt idx="17401">
                  <c:v>96.672253055555458</c:v>
                </c:pt>
                <c:pt idx="17402">
                  <c:v>96.677805555552808</c:v>
                </c:pt>
                <c:pt idx="17403">
                  <c:v>96.683357222219797</c:v>
                </c:pt>
                <c:pt idx="17404">
                  <c:v>96.688912222222058</c:v>
                </c:pt>
                <c:pt idx="17405">
                  <c:v>96.694467500000002</c:v>
                </c:pt>
                <c:pt idx="17406">
                  <c:v>96.700023055555562</c:v>
                </c:pt>
                <c:pt idx="17407">
                  <c:v>96.705579444444453</c:v>
                </c:pt>
                <c:pt idx="17408">
                  <c:v>96.711134722222226</c:v>
                </c:pt>
                <c:pt idx="17409">
                  <c:v>96.716689722222227</c:v>
                </c:pt>
                <c:pt idx="17410">
                  <c:v>96.722246388888848</c:v>
                </c:pt>
                <c:pt idx="17411">
                  <c:v>96.727801111111049</c:v>
                </c:pt>
                <c:pt idx="17412">
                  <c:v>96.733356388888879</c:v>
                </c:pt>
                <c:pt idx="17413">
                  <c:v>96.738928611111106</c:v>
                </c:pt>
                <c:pt idx="17414">
                  <c:v>96.744469444446878</c:v>
                </c:pt>
                <c:pt idx="17415">
                  <c:v>96.750022777777772</c:v>
                </c:pt>
                <c:pt idx="17416">
                  <c:v>96.75557944444445</c:v>
                </c:pt>
                <c:pt idx="17417">
                  <c:v>96.761136111111114</c:v>
                </c:pt>
                <c:pt idx="17418">
                  <c:v>96.766700555555488</c:v>
                </c:pt>
                <c:pt idx="17419">
                  <c:v>96.772251666666648</c:v>
                </c:pt>
                <c:pt idx="17420">
                  <c:v>96.777801666666619</c:v>
                </c:pt>
                <c:pt idx="17421">
                  <c:v>96.783355833333289</c:v>
                </c:pt>
                <c:pt idx="17422">
                  <c:v>96.788913611111127</c:v>
                </c:pt>
                <c:pt idx="17423">
                  <c:v>96.794467499999996</c:v>
                </c:pt>
                <c:pt idx="17424">
                  <c:v>96.800044999999983</c:v>
                </c:pt>
                <c:pt idx="17425">
                  <c:v>96.805598888887758</c:v>
                </c:pt>
                <c:pt idx="17426">
                  <c:v>96.811139722222222</c:v>
                </c:pt>
                <c:pt idx="17427">
                  <c:v>96.816689166666649</c:v>
                </c:pt>
                <c:pt idx="17428">
                  <c:v>96.822248611111078</c:v>
                </c:pt>
                <c:pt idx="17429">
                  <c:v>96.827802222222218</c:v>
                </c:pt>
                <c:pt idx="17430">
                  <c:v>96.833377777777358</c:v>
                </c:pt>
                <c:pt idx="17431">
                  <c:v>96.838936388888158</c:v>
                </c:pt>
                <c:pt idx="17432">
                  <c:v>96.844467499999993</c:v>
                </c:pt>
                <c:pt idx="17433">
                  <c:v>96.850043611111133</c:v>
                </c:pt>
                <c:pt idx="17434">
                  <c:v>96.855598055552548</c:v>
                </c:pt>
                <c:pt idx="17435">
                  <c:v>96.861154999999997</c:v>
                </c:pt>
                <c:pt idx="17436">
                  <c:v>96.866707499999919</c:v>
                </c:pt>
                <c:pt idx="17437">
                  <c:v>96.872256111110858</c:v>
                </c:pt>
                <c:pt idx="17438">
                  <c:v>96.877806944444359</c:v>
                </c:pt>
                <c:pt idx="17439">
                  <c:v>96.883357222222159</c:v>
                </c:pt>
                <c:pt idx="17440">
                  <c:v>96.888918611111109</c:v>
                </c:pt>
                <c:pt idx="17441">
                  <c:v>96.894467777777777</c:v>
                </c:pt>
                <c:pt idx="17442">
                  <c:v>96.900031111111119</c:v>
                </c:pt>
                <c:pt idx="17443">
                  <c:v>96.905583888888899</c:v>
                </c:pt>
                <c:pt idx="17444">
                  <c:v>96.911134444444627</c:v>
                </c:pt>
                <c:pt idx="17445">
                  <c:v>96.916689722222827</c:v>
                </c:pt>
                <c:pt idx="17446">
                  <c:v>96.922245277777776</c:v>
                </c:pt>
                <c:pt idx="17447">
                  <c:v>96.927800833333308</c:v>
                </c:pt>
                <c:pt idx="17448">
                  <c:v>96.933356666666654</c:v>
                </c:pt>
                <c:pt idx="17449">
                  <c:v>96.938911388888883</c:v>
                </c:pt>
                <c:pt idx="17450">
                  <c:v>96.944488055555553</c:v>
                </c:pt>
                <c:pt idx="17451">
                  <c:v>96.950023055555562</c:v>
                </c:pt>
                <c:pt idx="17452">
                  <c:v>96.955598055555058</c:v>
                </c:pt>
                <c:pt idx="17453">
                  <c:v>96.961136944444462</c:v>
                </c:pt>
                <c:pt idx="17454">
                  <c:v>96.966690000000227</c:v>
                </c:pt>
                <c:pt idx="17455">
                  <c:v>96.972245000000001</c:v>
                </c:pt>
                <c:pt idx="17456">
                  <c:v>96.977821111111112</c:v>
                </c:pt>
                <c:pt idx="17457">
                  <c:v>96.983376944444359</c:v>
                </c:pt>
                <c:pt idx="17458">
                  <c:v>96.988932499999919</c:v>
                </c:pt>
                <c:pt idx="17459">
                  <c:v>96.994482500000004</c:v>
                </c:pt>
                <c:pt idx="17460">
                  <c:v>97.000022777777772</c:v>
                </c:pt>
                <c:pt idx="17461">
                  <c:v>97.005579166665058</c:v>
                </c:pt>
                <c:pt idx="17462">
                  <c:v>97.01113416666665</c:v>
                </c:pt>
                <c:pt idx="17463">
                  <c:v>97.016711111111078</c:v>
                </c:pt>
                <c:pt idx="17464">
                  <c:v>97.022246666666618</c:v>
                </c:pt>
                <c:pt idx="17465">
                  <c:v>97.027800833333288</c:v>
                </c:pt>
                <c:pt idx="17466">
                  <c:v>97.033376388888158</c:v>
                </c:pt>
                <c:pt idx="17467">
                  <c:v>97.038930277777752</c:v>
                </c:pt>
                <c:pt idx="17468">
                  <c:v>97.044487777777803</c:v>
                </c:pt>
                <c:pt idx="17469">
                  <c:v>97.050035555553094</c:v>
                </c:pt>
                <c:pt idx="17470">
                  <c:v>97.055581944443958</c:v>
                </c:pt>
                <c:pt idx="17471">
                  <c:v>97.061134166666648</c:v>
                </c:pt>
                <c:pt idx="17472">
                  <c:v>97.066689999999994</c:v>
                </c:pt>
                <c:pt idx="17473">
                  <c:v>97.072246388888658</c:v>
                </c:pt>
                <c:pt idx="17474">
                  <c:v>97.077801111110958</c:v>
                </c:pt>
                <c:pt idx="17475">
                  <c:v>97.083356111111058</c:v>
                </c:pt>
                <c:pt idx="17476">
                  <c:v>97.088933333333259</c:v>
                </c:pt>
                <c:pt idx="17477">
                  <c:v>97.094468888888883</c:v>
                </c:pt>
                <c:pt idx="17478">
                  <c:v>97.100023055555553</c:v>
                </c:pt>
                <c:pt idx="17479">
                  <c:v>97.105594166664375</c:v>
                </c:pt>
                <c:pt idx="17480">
                  <c:v>97.1111425</c:v>
                </c:pt>
                <c:pt idx="17481">
                  <c:v>97.11669055555555</c:v>
                </c:pt>
                <c:pt idx="17482">
                  <c:v>97.122245277777779</c:v>
                </c:pt>
                <c:pt idx="17483">
                  <c:v>97.127801388888358</c:v>
                </c:pt>
                <c:pt idx="17484">
                  <c:v>97.133356388888558</c:v>
                </c:pt>
                <c:pt idx="17485">
                  <c:v>97.138913611111107</c:v>
                </c:pt>
                <c:pt idx="17486">
                  <c:v>97.144468055555549</c:v>
                </c:pt>
                <c:pt idx="17487">
                  <c:v>97.150023611111124</c:v>
                </c:pt>
                <c:pt idx="17488">
                  <c:v>97.155578611110258</c:v>
                </c:pt>
                <c:pt idx="17489">
                  <c:v>97.161135000000002</c:v>
                </c:pt>
                <c:pt idx="17490">
                  <c:v>97.166708055552505</c:v>
                </c:pt>
                <c:pt idx="17491">
                  <c:v>97.172254999999979</c:v>
                </c:pt>
                <c:pt idx="17492">
                  <c:v>97.177800833331105</c:v>
                </c:pt>
                <c:pt idx="17493">
                  <c:v>97.183357499999858</c:v>
                </c:pt>
                <c:pt idx="17494">
                  <c:v>97.188913055555489</c:v>
                </c:pt>
                <c:pt idx="17495">
                  <c:v>97.194468888888878</c:v>
                </c:pt>
                <c:pt idx="17496">
                  <c:v>97.200023055555562</c:v>
                </c:pt>
                <c:pt idx="17497">
                  <c:v>97.205578888887658</c:v>
                </c:pt>
                <c:pt idx="17498">
                  <c:v>97.211144166666671</c:v>
                </c:pt>
                <c:pt idx="17499">
                  <c:v>97.216691388888876</c:v>
                </c:pt>
                <c:pt idx="17500">
                  <c:v>97.222244722222229</c:v>
                </c:pt>
                <c:pt idx="17501">
                  <c:v>97.227800555555518</c:v>
                </c:pt>
                <c:pt idx="17502">
                  <c:v>97.233356666666651</c:v>
                </c:pt>
                <c:pt idx="17503">
                  <c:v>97.238911666666652</c:v>
                </c:pt>
                <c:pt idx="17504">
                  <c:v>97.24446833333333</c:v>
                </c:pt>
                <c:pt idx="17505">
                  <c:v>97.250023333333331</c:v>
                </c:pt>
                <c:pt idx="17506">
                  <c:v>97.255579166665058</c:v>
                </c:pt>
                <c:pt idx="17507">
                  <c:v>97.261135277777797</c:v>
                </c:pt>
                <c:pt idx="17508">
                  <c:v>97.266689166666652</c:v>
                </c:pt>
                <c:pt idx="17509">
                  <c:v>97.272245833333258</c:v>
                </c:pt>
                <c:pt idx="17510">
                  <c:v>97.277801111111089</c:v>
                </c:pt>
                <c:pt idx="17511">
                  <c:v>97.283355833333289</c:v>
                </c:pt>
                <c:pt idx="17512">
                  <c:v>97.288931944444258</c:v>
                </c:pt>
                <c:pt idx="17513">
                  <c:v>97.294467777777797</c:v>
                </c:pt>
                <c:pt idx="17514">
                  <c:v>97.300043333333278</c:v>
                </c:pt>
                <c:pt idx="17515">
                  <c:v>97.305589166665158</c:v>
                </c:pt>
                <c:pt idx="17516">
                  <c:v>97.311138611111105</c:v>
                </c:pt>
                <c:pt idx="17517">
                  <c:v>97.316693333333333</c:v>
                </c:pt>
                <c:pt idx="17518">
                  <c:v>97.322245277777768</c:v>
                </c:pt>
                <c:pt idx="17519">
                  <c:v>97.327801111110958</c:v>
                </c:pt>
                <c:pt idx="17520">
                  <c:v>97.333356944444418</c:v>
                </c:pt>
                <c:pt idx="17521">
                  <c:v>97.338911944444419</c:v>
                </c:pt>
                <c:pt idx="17522">
                  <c:v>97.344473888888899</c:v>
                </c:pt>
                <c:pt idx="17523">
                  <c:v>97.350023888888899</c:v>
                </c:pt>
                <c:pt idx="17524">
                  <c:v>97.355579722222188</c:v>
                </c:pt>
                <c:pt idx="17525">
                  <c:v>97.361134722222232</c:v>
                </c:pt>
                <c:pt idx="17526">
                  <c:v>97.366689999999991</c:v>
                </c:pt>
                <c:pt idx="17527">
                  <c:v>97.372245555552865</c:v>
                </c:pt>
                <c:pt idx="17528">
                  <c:v>97.377814444444439</c:v>
                </c:pt>
                <c:pt idx="17529">
                  <c:v>97.383373611111111</c:v>
                </c:pt>
                <c:pt idx="17530">
                  <c:v>97.388932499999058</c:v>
                </c:pt>
                <c:pt idx="17531">
                  <c:v>97.394475833333289</c:v>
                </c:pt>
                <c:pt idx="17532">
                  <c:v>97.400023333333323</c:v>
                </c:pt>
                <c:pt idx="17533">
                  <c:v>97.405579166666158</c:v>
                </c:pt>
                <c:pt idx="17534">
                  <c:v>97.411133888888926</c:v>
                </c:pt>
                <c:pt idx="17535">
                  <c:v>97.416689444444827</c:v>
                </c:pt>
                <c:pt idx="17536">
                  <c:v>97.422245277777776</c:v>
                </c:pt>
                <c:pt idx="17537">
                  <c:v>97.42780055555555</c:v>
                </c:pt>
                <c:pt idx="17538">
                  <c:v>97.433372222222218</c:v>
                </c:pt>
                <c:pt idx="17539">
                  <c:v>97.438911944444442</c:v>
                </c:pt>
                <c:pt idx="17540">
                  <c:v>97.444469444447293</c:v>
                </c:pt>
                <c:pt idx="17541">
                  <c:v>97.450023611113537</c:v>
                </c:pt>
                <c:pt idx="17542">
                  <c:v>97.455578611111108</c:v>
                </c:pt>
                <c:pt idx="17543">
                  <c:v>97.461134166666668</c:v>
                </c:pt>
                <c:pt idx="17544">
                  <c:v>97.466691111111103</c:v>
                </c:pt>
                <c:pt idx="17545">
                  <c:v>97.472267222222229</c:v>
                </c:pt>
                <c:pt idx="17546">
                  <c:v>97.477800555555518</c:v>
                </c:pt>
                <c:pt idx="17547">
                  <c:v>97.483377777777719</c:v>
                </c:pt>
                <c:pt idx="17548">
                  <c:v>97.488930277777769</c:v>
                </c:pt>
                <c:pt idx="17549">
                  <c:v>97.494495833333332</c:v>
                </c:pt>
                <c:pt idx="17550">
                  <c:v>97.500023611113235</c:v>
                </c:pt>
                <c:pt idx="17551">
                  <c:v>97.505578333330575</c:v>
                </c:pt>
                <c:pt idx="17552">
                  <c:v>97.51113416666665</c:v>
                </c:pt>
                <c:pt idx="17553">
                  <c:v>97.516689722222225</c:v>
                </c:pt>
                <c:pt idx="17554">
                  <c:v>97.522245833333258</c:v>
                </c:pt>
                <c:pt idx="17555">
                  <c:v>97.527801111111089</c:v>
                </c:pt>
                <c:pt idx="17556">
                  <c:v>97.533356944444449</c:v>
                </c:pt>
                <c:pt idx="17557">
                  <c:v>97.538930277777752</c:v>
                </c:pt>
                <c:pt idx="17558">
                  <c:v>97.544474166666618</c:v>
                </c:pt>
                <c:pt idx="17559">
                  <c:v>97.550031944444058</c:v>
                </c:pt>
                <c:pt idx="17560">
                  <c:v>97.555579722222149</c:v>
                </c:pt>
                <c:pt idx="17561">
                  <c:v>97.561133611111927</c:v>
                </c:pt>
                <c:pt idx="17562">
                  <c:v>97.56669083333334</c:v>
                </c:pt>
                <c:pt idx="17563">
                  <c:v>97.572245277777768</c:v>
                </c:pt>
                <c:pt idx="17564">
                  <c:v>97.577816666666649</c:v>
                </c:pt>
                <c:pt idx="17565">
                  <c:v>97.583356944444418</c:v>
                </c:pt>
                <c:pt idx="17566">
                  <c:v>97.588911944444419</c:v>
                </c:pt>
                <c:pt idx="17567">
                  <c:v>97.594468055555552</c:v>
                </c:pt>
                <c:pt idx="17568">
                  <c:v>97.600043888888848</c:v>
                </c:pt>
                <c:pt idx="17569">
                  <c:v>97.605578333330172</c:v>
                </c:pt>
                <c:pt idx="17570">
                  <c:v>97.611133333333342</c:v>
                </c:pt>
                <c:pt idx="17571">
                  <c:v>97.616706944444388</c:v>
                </c:pt>
                <c:pt idx="17572">
                  <c:v>97.622282499999358</c:v>
                </c:pt>
                <c:pt idx="17573">
                  <c:v>97.627801666666358</c:v>
                </c:pt>
                <c:pt idx="17574">
                  <c:v>97.633373611111111</c:v>
                </c:pt>
                <c:pt idx="17575">
                  <c:v>97.638926388888848</c:v>
                </c:pt>
                <c:pt idx="17576">
                  <c:v>97.644488888888858</c:v>
                </c:pt>
                <c:pt idx="17577">
                  <c:v>97.650033611111112</c:v>
                </c:pt>
                <c:pt idx="17578">
                  <c:v>97.655580833330504</c:v>
                </c:pt>
                <c:pt idx="17579">
                  <c:v>97.661137222222209</c:v>
                </c:pt>
                <c:pt idx="17580">
                  <c:v>97.666689722222216</c:v>
                </c:pt>
                <c:pt idx="17581">
                  <c:v>97.672245277777748</c:v>
                </c:pt>
                <c:pt idx="17582">
                  <c:v>97.677804444444448</c:v>
                </c:pt>
                <c:pt idx="17583">
                  <c:v>97.683355833332158</c:v>
                </c:pt>
                <c:pt idx="17584">
                  <c:v>97.688911944444158</c:v>
                </c:pt>
                <c:pt idx="17585">
                  <c:v>97.694467500000002</c:v>
                </c:pt>
                <c:pt idx="17586">
                  <c:v>97.700024166666651</c:v>
                </c:pt>
                <c:pt idx="17587">
                  <c:v>97.705596944444409</c:v>
                </c:pt>
                <c:pt idx="17588">
                  <c:v>97.711148333333341</c:v>
                </c:pt>
                <c:pt idx="17589">
                  <c:v>97.716703888888901</c:v>
                </c:pt>
                <c:pt idx="17590">
                  <c:v>97.722245000000001</c:v>
                </c:pt>
                <c:pt idx="17591">
                  <c:v>97.727801111111049</c:v>
                </c:pt>
                <c:pt idx="17592">
                  <c:v>97.733355555555548</c:v>
                </c:pt>
                <c:pt idx="17593">
                  <c:v>97.738913055555557</c:v>
                </c:pt>
                <c:pt idx="17594">
                  <c:v>97.744484166666652</c:v>
                </c:pt>
                <c:pt idx="17595">
                  <c:v>97.750024444444435</c:v>
                </c:pt>
                <c:pt idx="17596">
                  <c:v>97.755589722222211</c:v>
                </c:pt>
                <c:pt idx="17597">
                  <c:v>97.761136666666673</c:v>
                </c:pt>
                <c:pt idx="17598">
                  <c:v>97.766690277777826</c:v>
                </c:pt>
                <c:pt idx="17599">
                  <c:v>97.77224527777777</c:v>
                </c:pt>
                <c:pt idx="17600">
                  <c:v>97.777800833333288</c:v>
                </c:pt>
                <c:pt idx="17601">
                  <c:v>97.783355555555559</c:v>
                </c:pt>
                <c:pt idx="17602">
                  <c:v>97.788913333333312</c:v>
                </c:pt>
                <c:pt idx="17603">
                  <c:v>97.794479722222221</c:v>
                </c:pt>
                <c:pt idx="17604">
                  <c:v>97.800023888888887</c:v>
                </c:pt>
                <c:pt idx="17605">
                  <c:v>97.805578333330388</c:v>
                </c:pt>
                <c:pt idx="17606">
                  <c:v>97.811133888888904</c:v>
                </c:pt>
                <c:pt idx="17607">
                  <c:v>97.816689166666649</c:v>
                </c:pt>
                <c:pt idx="17608">
                  <c:v>97.822246666666658</c:v>
                </c:pt>
                <c:pt idx="17609">
                  <c:v>97.827801944444388</c:v>
                </c:pt>
                <c:pt idx="17610">
                  <c:v>97.833374444444388</c:v>
                </c:pt>
                <c:pt idx="17611">
                  <c:v>97.838926944444438</c:v>
                </c:pt>
                <c:pt idx="17612">
                  <c:v>97.844485000000006</c:v>
                </c:pt>
                <c:pt idx="17613">
                  <c:v>97.850026388888878</c:v>
                </c:pt>
                <c:pt idx="17614">
                  <c:v>97.855578611110758</c:v>
                </c:pt>
                <c:pt idx="17615">
                  <c:v>97.861134444444431</c:v>
                </c:pt>
                <c:pt idx="17616">
                  <c:v>97.866696111111111</c:v>
                </c:pt>
                <c:pt idx="17617">
                  <c:v>97.872245833332258</c:v>
                </c:pt>
                <c:pt idx="17618">
                  <c:v>97.877800833332458</c:v>
                </c:pt>
                <c:pt idx="17619">
                  <c:v>97.883357777777718</c:v>
                </c:pt>
                <c:pt idx="17620">
                  <c:v>97.888913055555548</c:v>
                </c:pt>
                <c:pt idx="17621">
                  <c:v>97.894468333333279</c:v>
                </c:pt>
                <c:pt idx="17622">
                  <c:v>97.900022777777792</c:v>
                </c:pt>
                <c:pt idx="17623">
                  <c:v>97.905578055552866</c:v>
                </c:pt>
                <c:pt idx="17624">
                  <c:v>97.911134722222627</c:v>
                </c:pt>
                <c:pt idx="17625">
                  <c:v>97.916691111111106</c:v>
                </c:pt>
                <c:pt idx="17626">
                  <c:v>97.922266111111114</c:v>
                </c:pt>
                <c:pt idx="17627">
                  <c:v>97.927835277777774</c:v>
                </c:pt>
                <c:pt idx="17628">
                  <c:v>97.933376944444419</c:v>
                </c:pt>
                <c:pt idx="17629">
                  <c:v>97.938912222222214</c:v>
                </c:pt>
                <c:pt idx="17630">
                  <c:v>97.944468055555561</c:v>
                </c:pt>
                <c:pt idx="17631">
                  <c:v>97.950023055555562</c:v>
                </c:pt>
                <c:pt idx="17632">
                  <c:v>97.955578055552678</c:v>
                </c:pt>
                <c:pt idx="17633">
                  <c:v>97.961135000000027</c:v>
                </c:pt>
                <c:pt idx="17634">
                  <c:v>97.966689722222227</c:v>
                </c:pt>
                <c:pt idx="17635">
                  <c:v>97.972245555555489</c:v>
                </c:pt>
                <c:pt idx="17636">
                  <c:v>97.977800555555518</c:v>
                </c:pt>
                <c:pt idx="17637">
                  <c:v>97.983356388888879</c:v>
                </c:pt>
                <c:pt idx="17638">
                  <c:v>97.98891138888888</c:v>
                </c:pt>
                <c:pt idx="17639">
                  <c:v>97.994466944444497</c:v>
                </c:pt>
                <c:pt idx="17640">
                  <c:v>98.000023333333331</c:v>
                </c:pt>
                <c:pt idx="17641">
                  <c:v>98.005577777777788</c:v>
                </c:pt>
                <c:pt idx="17642">
                  <c:v>98.011134722222224</c:v>
                </c:pt>
                <c:pt idx="17643">
                  <c:v>98.016689722222225</c:v>
                </c:pt>
                <c:pt idx="17644">
                  <c:v>98.02224527777777</c:v>
                </c:pt>
                <c:pt idx="17645">
                  <c:v>98.027801111111089</c:v>
                </c:pt>
                <c:pt idx="17646">
                  <c:v>98.033375277777779</c:v>
                </c:pt>
                <c:pt idx="17647">
                  <c:v>98.038938055552634</c:v>
                </c:pt>
                <c:pt idx="17648">
                  <c:v>98.044468611111327</c:v>
                </c:pt>
                <c:pt idx="17649">
                  <c:v>98.050039444444408</c:v>
                </c:pt>
                <c:pt idx="17650">
                  <c:v>98.055593333333249</c:v>
                </c:pt>
                <c:pt idx="17651">
                  <c:v>98.061149444444467</c:v>
                </c:pt>
                <c:pt idx="17652">
                  <c:v>98.06669888888888</c:v>
                </c:pt>
                <c:pt idx="17653">
                  <c:v>98.072245555553224</c:v>
                </c:pt>
                <c:pt idx="17654">
                  <c:v>98.077800555555058</c:v>
                </c:pt>
                <c:pt idx="17655">
                  <c:v>98.083356944444418</c:v>
                </c:pt>
                <c:pt idx="17656">
                  <c:v>98.088912499999978</c:v>
                </c:pt>
                <c:pt idx="17657">
                  <c:v>98.094467499999993</c:v>
                </c:pt>
                <c:pt idx="17658">
                  <c:v>98.100024166666458</c:v>
                </c:pt>
                <c:pt idx="17659">
                  <c:v>98.105578611110758</c:v>
                </c:pt>
                <c:pt idx="17660">
                  <c:v>98.111134444444431</c:v>
                </c:pt>
                <c:pt idx="17661">
                  <c:v>98.116689722222233</c:v>
                </c:pt>
                <c:pt idx="17662">
                  <c:v>98.122244999999978</c:v>
                </c:pt>
                <c:pt idx="17663">
                  <c:v>98.127801111110458</c:v>
                </c:pt>
                <c:pt idx="17664">
                  <c:v>98.133355555553138</c:v>
                </c:pt>
                <c:pt idx="17665">
                  <c:v>98.138913055555548</c:v>
                </c:pt>
                <c:pt idx="17666">
                  <c:v>98.144479444444443</c:v>
                </c:pt>
                <c:pt idx="17667">
                  <c:v>98.150030555552505</c:v>
                </c:pt>
                <c:pt idx="17668">
                  <c:v>98.155585555552577</c:v>
                </c:pt>
                <c:pt idx="17669">
                  <c:v>98.161133611111126</c:v>
                </c:pt>
                <c:pt idx="17670">
                  <c:v>98.166689444444444</c:v>
                </c:pt>
                <c:pt idx="17671">
                  <c:v>98.172244999999918</c:v>
                </c:pt>
                <c:pt idx="17672">
                  <c:v>98.177801388887858</c:v>
                </c:pt>
                <c:pt idx="17673">
                  <c:v>98.183377777775007</c:v>
                </c:pt>
                <c:pt idx="17674">
                  <c:v>98.188911944444158</c:v>
                </c:pt>
                <c:pt idx="17675">
                  <c:v>98.194485</c:v>
                </c:pt>
                <c:pt idx="17676">
                  <c:v>98.200035277777772</c:v>
                </c:pt>
                <c:pt idx="17677">
                  <c:v>98.205586111111089</c:v>
                </c:pt>
                <c:pt idx="17678">
                  <c:v>98.211133333333336</c:v>
                </c:pt>
                <c:pt idx="17679">
                  <c:v>98.216688888888882</c:v>
                </c:pt>
                <c:pt idx="17680">
                  <c:v>98.222244444444442</c:v>
                </c:pt>
                <c:pt idx="17681">
                  <c:v>98.227801944444451</c:v>
                </c:pt>
                <c:pt idx="17682">
                  <c:v>98.233363611111727</c:v>
                </c:pt>
                <c:pt idx="17683">
                  <c:v>98.238919722222221</c:v>
                </c:pt>
                <c:pt idx="17684">
                  <c:v>98.244476666666657</c:v>
                </c:pt>
                <c:pt idx="17685">
                  <c:v>98.25002388888889</c:v>
                </c:pt>
                <c:pt idx="17686">
                  <c:v>98.255578333330575</c:v>
                </c:pt>
                <c:pt idx="17687">
                  <c:v>98.261135555555555</c:v>
                </c:pt>
                <c:pt idx="17688">
                  <c:v>98.266689444444467</c:v>
                </c:pt>
                <c:pt idx="17689">
                  <c:v>98.272244999999998</c:v>
                </c:pt>
                <c:pt idx="17690">
                  <c:v>98.277800555555558</c:v>
                </c:pt>
                <c:pt idx="17691">
                  <c:v>98.283355555555559</c:v>
                </c:pt>
                <c:pt idx="17692">
                  <c:v>98.288912777777782</c:v>
                </c:pt>
                <c:pt idx="17693">
                  <c:v>98.294468611111327</c:v>
                </c:pt>
                <c:pt idx="17694">
                  <c:v>98.300022499999983</c:v>
                </c:pt>
                <c:pt idx="17695">
                  <c:v>98.305578055552317</c:v>
                </c:pt>
                <c:pt idx="17696">
                  <c:v>98.31115638888889</c:v>
                </c:pt>
                <c:pt idx="17697">
                  <c:v>98.316705833333288</c:v>
                </c:pt>
                <c:pt idx="17698">
                  <c:v>98.322252777777749</c:v>
                </c:pt>
                <c:pt idx="17699">
                  <c:v>98.327801666666659</c:v>
                </c:pt>
                <c:pt idx="17700">
                  <c:v>98.333356388888888</c:v>
                </c:pt>
                <c:pt idx="17701">
                  <c:v>98.338911666666618</c:v>
                </c:pt>
                <c:pt idx="17702">
                  <c:v>98.344483611111627</c:v>
                </c:pt>
                <c:pt idx="17703">
                  <c:v>98.350041111110258</c:v>
                </c:pt>
                <c:pt idx="17704">
                  <c:v>98.355594444444449</c:v>
                </c:pt>
                <c:pt idx="17705">
                  <c:v>98.361133888888887</c:v>
                </c:pt>
                <c:pt idx="17706">
                  <c:v>98.366689722222233</c:v>
                </c:pt>
                <c:pt idx="17707">
                  <c:v>98.372244444444448</c:v>
                </c:pt>
                <c:pt idx="17708">
                  <c:v>98.377800000000008</c:v>
                </c:pt>
                <c:pt idx="17709">
                  <c:v>98.383356388888558</c:v>
                </c:pt>
                <c:pt idx="17710">
                  <c:v>98.388912222222189</c:v>
                </c:pt>
                <c:pt idx="17711">
                  <c:v>98.394468333333279</c:v>
                </c:pt>
                <c:pt idx="17712">
                  <c:v>98.40004138888888</c:v>
                </c:pt>
                <c:pt idx="17713">
                  <c:v>98.405577777777779</c:v>
                </c:pt>
                <c:pt idx="17714">
                  <c:v>98.411134166666656</c:v>
                </c:pt>
                <c:pt idx="17715">
                  <c:v>98.416710277777796</c:v>
                </c:pt>
                <c:pt idx="17716">
                  <c:v>98.422265833333341</c:v>
                </c:pt>
                <c:pt idx="17717">
                  <c:v>98.427800833333308</c:v>
                </c:pt>
                <c:pt idx="17718">
                  <c:v>98.433368055555519</c:v>
                </c:pt>
                <c:pt idx="17719">
                  <c:v>98.438912500000001</c:v>
                </c:pt>
                <c:pt idx="17720">
                  <c:v>98.444467777778527</c:v>
                </c:pt>
                <c:pt idx="17721">
                  <c:v>98.450022500000003</c:v>
                </c:pt>
                <c:pt idx="17722">
                  <c:v>98.45558027777777</c:v>
                </c:pt>
                <c:pt idx="17723">
                  <c:v>98.461134166666668</c:v>
                </c:pt>
                <c:pt idx="17724">
                  <c:v>98.466689444444526</c:v>
                </c:pt>
                <c:pt idx="17725">
                  <c:v>98.472246388888848</c:v>
                </c:pt>
                <c:pt idx="17726">
                  <c:v>98.477801388888878</c:v>
                </c:pt>
                <c:pt idx="17727">
                  <c:v>98.483356944444452</c:v>
                </c:pt>
                <c:pt idx="17728">
                  <c:v>98.488912777777784</c:v>
                </c:pt>
                <c:pt idx="17729">
                  <c:v>98.494466666666696</c:v>
                </c:pt>
                <c:pt idx="17730">
                  <c:v>98.500024444444435</c:v>
                </c:pt>
                <c:pt idx="17731">
                  <c:v>98.505579722222208</c:v>
                </c:pt>
                <c:pt idx="17732">
                  <c:v>98.511134444444437</c:v>
                </c:pt>
                <c:pt idx="17733">
                  <c:v>98.516690833333328</c:v>
                </c:pt>
                <c:pt idx="17734">
                  <c:v>98.522244999999998</c:v>
                </c:pt>
                <c:pt idx="17735">
                  <c:v>98.527801111111089</c:v>
                </c:pt>
                <c:pt idx="17736">
                  <c:v>98.533356388888848</c:v>
                </c:pt>
                <c:pt idx="17737">
                  <c:v>98.538912500000009</c:v>
                </c:pt>
                <c:pt idx="17738">
                  <c:v>98.544470000000004</c:v>
                </c:pt>
                <c:pt idx="17739">
                  <c:v>98.55002277777777</c:v>
                </c:pt>
                <c:pt idx="17740">
                  <c:v>98.555578333330388</c:v>
                </c:pt>
                <c:pt idx="17741">
                  <c:v>98.561154166666668</c:v>
                </c:pt>
                <c:pt idx="17742">
                  <c:v>98.566710277777773</c:v>
                </c:pt>
                <c:pt idx="17743">
                  <c:v>98.572245277777768</c:v>
                </c:pt>
                <c:pt idx="17744">
                  <c:v>98.577800277777783</c:v>
                </c:pt>
                <c:pt idx="17745">
                  <c:v>98.583355555555258</c:v>
                </c:pt>
                <c:pt idx="17746">
                  <c:v>98.588912222222149</c:v>
                </c:pt>
                <c:pt idx="17747">
                  <c:v>98.594488611111103</c:v>
                </c:pt>
                <c:pt idx="17748">
                  <c:v>98.600038888886488</c:v>
                </c:pt>
                <c:pt idx="17749">
                  <c:v>98.605589166664089</c:v>
                </c:pt>
                <c:pt idx="17750">
                  <c:v>98.611135000000004</c:v>
                </c:pt>
                <c:pt idx="17751">
                  <c:v>98.616689444444447</c:v>
                </c:pt>
                <c:pt idx="17752">
                  <c:v>98.622245277777779</c:v>
                </c:pt>
                <c:pt idx="17753">
                  <c:v>98.627800833332458</c:v>
                </c:pt>
                <c:pt idx="17754">
                  <c:v>98.633376666665058</c:v>
                </c:pt>
                <c:pt idx="17755">
                  <c:v>98.638911944444388</c:v>
                </c:pt>
                <c:pt idx="17756">
                  <c:v>98.644468055555549</c:v>
                </c:pt>
                <c:pt idx="17757">
                  <c:v>98.650044166664017</c:v>
                </c:pt>
                <c:pt idx="17758">
                  <c:v>98.655598888886416</c:v>
                </c:pt>
                <c:pt idx="17759">
                  <c:v>98.661135555555518</c:v>
                </c:pt>
                <c:pt idx="17760">
                  <c:v>98.666689722222216</c:v>
                </c:pt>
                <c:pt idx="17761">
                  <c:v>98.672244722222189</c:v>
                </c:pt>
                <c:pt idx="17762">
                  <c:v>98.677800555552707</c:v>
                </c:pt>
                <c:pt idx="17763">
                  <c:v>98.683356388888058</c:v>
                </c:pt>
                <c:pt idx="17764">
                  <c:v>98.688932499998558</c:v>
                </c:pt>
                <c:pt idx="17765">
                  <c:v>98.694486388888848</c:v>
                </c:pt>
                <c:pt idx="17766">
                  <c:v>98.700058055555488</c:v>
                </c:pt>
                <c:pt idx="17767">
                  <c:v>98.70559722222221</c:v>
                </c:pt>
                <c:pt idx="17768">
                  <c:v>98.711133611113738</c:v>
                </c:pt>
                <c:pt idx="17769">
                  <c:v>98.716690277778127</c:v>
                </c:pt>
                <c:pt idx="17770">
                  <c:v>98.722245555555489</c:v>
                </c:pt>
                <c:pt idx="17771">
                  <c:v>98.727800000000002</c:v>
                </c:pt>
                <c:pt idx="17772">
                  <c:v>98.733357777777769</c:v>
                </c:pt>
                <c:pt idx="17773">
                  <c:v>98.738912500000012</c:v>
                </c:pt>
                <c:pt idx="17774">
                  <c:v>98.744466944444497</c:v>
                </c:pt>
                <c:pt idx="17775">
                  <c:v>98.750024722222221</c:v>
                </c:pt>
                <c:pt idx="17776">
                  <c:v>98.755578611111048</c:v>
                </c:pt>
                <c:pt idx="17777">
                  <c:v>98.761148333333338</c:v>
                </c:pt>
                <c:pt idx="17778">
                  <c:v>98.76670666666665</c:v>
                </c:pt>
                <c:pt idx="17779">
                  <c:v>98.772251944444449</c:v>
                </c:pt>
                <c:pt idx="17780">
                  <c:v>98.777801111111089</c:v>
                </c:pt>
                <c:pt idx="17781">
                  <c:v>98.78335749999998</c:v>
                </c:pt>
                <c:pt idx="17782">
                  <c:v>98.788911944444408</c:v>
                </c:pt>
                <c:pt idx="17783">
                  <c:v>98.794468055555555</c:v>
                </c:pt>
                <c:pt idx="17784">
                  <c:v>98.800023888888887</c:v>
                </c:pt>
                <c:pt idx="17785">
                  <c:v>98.805578611111088</c:v>
                </c:pt>
                <c:pt idx="17786">
                  <c:v>98.811133333333345</c:v>
                </c:pt>
                <c:pt idx="17787">
                  <c:v>98.816695277777796</c:v>
                </c:pt>
                <c:pt idx="17788">
                  <c:v>98.822246388888658</c:v>
                </c:pt>
                <c:pt idx="17789">
                  <c:v>98.827806666666618</c:v>
                </c:pt>
                <c:pt idx="17790">
                  <c:v>98.833356111111058</c:v>
                </c:pt>
                <c:pt idx="17791">
                  <c:v>98.838911111111088</c:v>
                </c:pt>
                <c:pt idx="17792">
                  <c:v>98.844468055555552</c:v>
                </c:pt>
                <c:pt idx="17793">
                  <c:v>98.850023611111126</c:v>
                </c:pt>
                <c:pt idx="17794">
                  <c:v>98.855596666666358</c:v>
                </c:pt>
                <c:pt idx="17795">
                  <c:v>98.861143611111927</c:v>
                </c:pt>
                <c:pt idx="17796">
                  <c:v>98.866689444444447</c:v>
                </c:pt>
                <c:pt idx="17797">
                  <c:v>98.872244444444448</c:v>
                </c:pt>
                <c:pt idx="17798">
                  <c:v>98.877801666666358</c:v>
                </c:pt>
                <c:pt idx="17799">
                  <c:v>98.883356111110658</c:v>
                </c:pt>
                <c:pt idx="17800">
                  <c:v>98.888927222222208</c:v>
                </c:pt>
                <c:pt idx="17801">
                  <c:v>98.894478333332458</c:v>
                </c:pt>
                <c:pt idx="17802">
                  <c:v>98.900034722222216</c:v>
                </c:pt>
                <c:pt idx="17803">
                  <c:v>98.90557861111111</c:v>
                </c:pt>
                <c:pt idx="17804">
                  <c:v>98.911133333333396</c:v>
                </c:pt>
                <c:pt idx="17805">
                  <c:v>98.916690555555562</c:v>
                </c:pt>
                <c:pt idx="17806">
                  <c:v>98.922245833333278</c:v>
                </c:pt>
                <c:pt idx="17807">
                  <c:v>98.927801111111108</c:v>
                </c:pt>
                <c:pt idx="17808">
                  <c:v>98.933356388888882</c:v>
                </c:pt>
                <c:pt idx="17809">
                  <c:v>98.938912222222214</c:v>
                </c:pt>
                <c:pt idx="17810">
                  <c:v>98.944487500000022</c:v>
                </c:pt>
                <c:pt idx="17811">
                  <c:v>98.950041111111048</c:v>
                </c:pt>
                <c:pt idx="17812">
                  <c:v>98.955592222222208</c:v>
                </c:pt>
                <c:pt idx="17813">
                  <c:v>98.96113583333333</c:v>
                </c:pt>
                <c:pt idx="17814">
                  <c:v>98.966696111111133</c:v>
                </c:pt>
                <c:pt idx="17815">
                  <c:v>98.972256666666652</c:v>
                </c:pt>
                <c:pt idx="17816">
                  <c:v>98.977800277777774</c:v>
                </c:pt>
                <c:pt idx="17817">
                  <c:v>98.983356666666651</c:v>
                </c:pt>
                <c:pt idx="17818">
                  <c:v>98.988911111111108</c:v>
                </c:pt>
                <c:pt idx="17819">
                  <c:v>98.994467500000027</c:v>
                </c:pt>
                <c:pt idx="17820">
                  <c:v>99.000022222222228</c:v>
                </c:pt>
                <c:pt idx="17821">
                  <c:v>99.005579722222208</c:v>
                </c:pt>
                <c:pt idx="17822">
                  <c:v>99.01113416666665</c:v>
                </c:pt>
                <c:pt idx="17823">
                  <c:v>99.016689722222225</c:v>
                </c:pt>
                <c:pt idx="17824">
                  <c:v>99.022246388888888</c:v>
                </c:pt>
                <c:pt idx="17825">
                  <c:v>99.027800833333288</c:v>
                </c:pt>
                <c:pt idx="17826">
                  <c:v>99.033355555555559</c:v>
                </c:pt>
                <c:pt idx="17827">
                  <c:v>99.038911111111119</c:v>
                </c:pt>
                <c:pt idx="17828">
                  <c:v>99.044470000000004</c:v>
                </c:pt>
                <c:pt idx="17829">
                  <c:v>99.050023333333328</c:v>
                </c:pt>
                <c:pt idx="17830">
                  <c:v>99.055579166664117</c:v>
                </c:pt>
                <c:pt idx="17831">
                  <c:v>99.061159444444527</c:v>
                </c:pt>
                <c:pt idx="17832">
                  <c:v>99.066689722222222</c:v>
                </c:pt>
                <c:pt idx="17833">
                  <c:v>99.072252777777749</c:v>
                </c:pt>
                <c:pt idx="17834">
                  <c:v>99.077808888887958</c:v>
                </c:pt>
                <c:pt idx="17835">
                  <c:v>99.083359166665858</c:v>
                </c:pt>
                <c:pt idx="17836">
                  <c:v>99.088911111111088</c:v>
                </c:pt>
                <c:pt idx="17837">
                  <c:v>99.094467499999993</c:v>
                </c:pt>
                <c:pt idx="17838">
                  <c:v>99.100022222222208</c:v>
                </c:pt>
                <c:pt idx="17839">
                  <c:v>99.105579444444388</c:v>
                </c:pt>
                <c:pt idx="17840">
                  <c:v>99.111134444444431</c:v>
                </c:pt>
                <c:pt idx="17841">
                  <c:v>99.116689722222233</c:v>
                </c:pt>
                <c:pt idx="17842">
                  <c:v>99.122244722222149</c:v>
                </c:pt>
                <c:pt idx="17843">
                  <c:v>99.127801666666358</c:v>
                </c:pt>
                <c:pt idx="17844">
                  <c:v>99.133357777777718</c:v>
                </c:pt>
                <c:pt idx="17845">
                  <c:v>99.138912777777719</c:v>
                </c:pt>
                <c:pt idx="17846">
                  <c:v>99.144480555555518</c:v>
                </c:pt>
                <c:pt idx="17847">
                  <c:v>99.150039444444388</c:v>
                </c:pt>
                <c:pt idx="17848">
                  <c:v>99.155592777777358</c:v>
                </c:pt>
                <c:pt idx="17849">
                  <c:v>99.161138888888658</c:v>
                </c:pt>
                <c:pt idx="17850">
                  <c:v>99.166691111111078</c:v>
                </c:pt>
                <c:pt idx="17851">
                  <c:v>99.172246388887658</c:v>
                </c:pt>
                <c:pt idx="17852">
                  <c:v>99.177800555552707</c:v>
                </c:pt>
                <c:pt idx="17853">
                  <c:v>99.183356111110058</c:v>
                </c:pt>
                <c:pt idx="17854">
                  <c:v>99.188912499999958</c:v>
                </c:pt>
                <c:pt idx="17855">
                  <c:v>99.194470277777782</c:v>
                </c:pt>
                <c:pt idx="17856">
                  <c:v>99.200022500000003</c:v>
                </c:pt>
                <c:pt idx="17857">
                  <c:v>99.205578611111108</c:v>
                </c:pt>
                <c:pt idx="17858">
                  <c:v>99.211133888888895</c:v>
                </c:pt>
                <c:pt idx="17859">
                  <c:v>99.216709722222234</c:v>
                </c:pt>
                <c:pt idx="17860">
                  <c:v>99.222265555555552</c:v>
                </c:pt>
                <c:pt idx="17861">
                  <c:v>99.227800000000002</c:v>
                </c:pt>
                <c:pt idx="17862">
                  <c:v>99.233371111110458</c:v>
                </c:pt>
                <c:pt idx="17863">
                  <c:v>99.238912500000012</c:v>
                </c:pt>
                <c:pt idx="17864">
                  <c:v>99.244468888888903</c:v>
                </c:pt>
                <c:pt idx="17865">
                  <c:v>99.250023611113235</c:v>
                </c:pt>
                <c:pt idx="17866">
                  <c:v>99.255578611111048</c:v>
                </c:pt>
                <c:pt idx="17867">
                  <c:v>99.261133888888892</c:v>
                </c:pt>
                <c:pt idx="17868">
                  <c:v>99.266690833333328</c:v>
                </c:pt>
                <c:pt idx="17869">
                  <c:v>99.272261666666651</c:v>
                </c:pt>
                <c:pt idx="17870">
                  <c:v>99.277810277777803</c:v>
                </c:pt>
                <c:pt idx="17871">
                  <c:v>99.283355833333289</c:v>
                </c:pt>
                <c:pt idx="17872">
                  <c:v>99.288913055555554</c:v>
                </c:pt>
                <c:pt idx="17873">
                  <c:v>99.294488055555519</c:v>
                </c:pt>
                <c:pt idx="17874">
                  <c:v>99.300023055555556</c:v>
                </c:pt>
                <c:pt idx="17875">
                  <c:v>99.305579444444419</c:v>
                </c:pt>
                <c:pt idx="17876">
                  <c:v>99.311134166666648</c:v>
                </c:pt>
                <c:pt idx="17877">
                  <c:v>99.316689722222222</c:v>
                </c:pt>
                <c:pt idx="17878">
                  <c:v>99.322244444444451</c:v>
                </c:pt>
                <c:pt idx="17879">
                  <c:v>99.327801388888858</c:v>
                </c:pt>
                <c:pt idx="17880">
                  <c:v>99.333356388888888</c:v>
                </c:pt>
                <c:pt idx="17881">
                  <c:v>99.338929999999991</c:v>
                </c:pt>
                <c:pt idx="17882">
                  <c:v>99.344476666666651</c:v>
                </c:pt>
                <c:pt idx="17883">
                  <c:v>99.350025555555519</c:v>
                </c:pt>
                <c:pt idx="17884">
                  <c:v>99.355580277777719</c:v>
                </c:pt>
                <c:pt idx="17885">
                  <c:v>99.361135000000004</c:v>
                </c:pt>
                <c:pt idx="17886">
                  <c:v>99.36669055555555</c:v>
                </c:pt>
                <c:pt idx="17887">
                  <c:v>99.372245555552865</c:v>
                </c:pt>
                <c:pt idx="17888">
                  <c:v>99.377816388888888</c:v>
                </c:pt>
                <c:pt idx="17889">
                  <c:v>99.383356388888558</c:v>
                </c:pt>
                <c:pt idx="17890">
                  <c:v>99.388913333333278</c:v>
                </c:pt>
                <c:pt idx="17891">
                  <c:v>99.394468333333279</c:v>
                </c:pt>
                <c:pt idx="17892">
                  <c:v>99.400044722222233</c:v>
                </c:pt>
                <c:pt idx="17893">
                  <c:v>99.405598888888889</c:v>
                </c:pt>
                <c:pt idx="17894">
                  <c:v>99.411133611114067</c:v>
                </c:pt>
                <c:pt idx="17895">
                  <c:v>99.416690277778727</c:v>
                </c:pt>
                <c:pt idx="17896">
                  <c:v>99.422266388888886</c:v>
                </c:pt>
                <c:pt idx="17897">
                  <c:v>99.42780055555555</c:v>
                </c:pt>
                <c:pt idx="17898">
                  <c:v>99.433364722222223</c:v>
                </c:pt>
                <c:pt idx="17899">
                  <c:v>99.43891305555556</c:v>
                </c:pt>
                <c:pt idx="17900">
                  <c:v>99.444467777778527</c:v>
                </c:pt>
                <c:pt idx="17901">
                  <c:v>99.450022500000003</c:v>
                </c:pt>
                <c:pt idx="17902">
                  <c:v>99.455579999999998</c:v>
                </c:pt>
                <c:pt idx="17903">
                  <c:v>99.461133333333336</c:v>
                </c:pt>
                <c:pt idx="17904">
                  <c:v>99.466688888888882</c:v>
                </c:pt>
                <c:pt idx="17905">
                  <c:v>99.472245277777773</c:v>
                </c:pt>
                <c:pt idx="17906">
                  <c:v>99.477800833333319</c:v>
                </c:pt>
                <c:pt idx="17907">
                  <c:v>99.483355555555548</c:v>
                </c:pt>
                <c:pt idx="17908">
                  <c:v>99.48891555555555</c:v>
                </c:pt>
                <c:pt idx="17909">
                  <c:v>99.494467500000027</c:v>
                </c:pt>
                <c:pt idx="17910">
                  <c:v>99.500023333333331</c:v>
                </c:pt>
                <c:pt idx="17911">
                  <c:v>99.505599444444442</c:v>
                </c:pt>
                <c:pt idx="17912">
                  <c:v>99.511136111111114</c:v>
                </c:pt>
                <c:pt idx="17913">
                  <c:v>99.516696666666675</c:v>
                </c:pt>
                <c:pt idx="17914">
                  <c:v>99.522244999999998</c:v>
                </c:pt>
                <c:pt idx="17915">
                  <c:v>99.527801388888889</c:v>
                </c:pt>
                <c:pt idx="17916">
                  <c:v>99.53335777777778</c:v>
                </c:pt>
                <c:pt idx="17917">
                  <c:v>99.538911388888849</c:v>
                </c:pt>
                <c:pt idx="17918">
                  <c:v>99.544467499999996</c:v>
                </c:pt>
                <c:pt idx="17919">
                  <c:v>99.550043333333278</c:v>
                </c:pt>
                <c:pt idx="17920">
                  <c:v>99.555599722222212</c:v>
                </c:pt>
                <c:pt idx="17921">
                  <c:v>99.561141666666657</c:v>
                </c:pt>
                <c:pt idx="17922">
                  <c:v>99.566689444444464</c:v>
                </c:pt>
                <c:pt idx="17923">
                  <c:v>99.572246388888658</c:v>
                </c:pt>
                <c:pt idx="17924">
                  <c:v>99.577800833333058</c:v>
                </c:pt>
                <c:pt idx="17925">
                  <c:v>99.583356666666589</c:v>
                </c:pt>
                <c:pt idx="17926">
                  <c:v>99.588912777777779</c:v>
                </c:pt>
                <c:pt idx="17927">
                  <c:v>99.594468888888883</c:v>
                </c:pt>
                <c:pt idx="17928">
                  <c:v>99.600042777777759</c:v>
                </c:pt>
                <c:pt idx="17929">
                  <c:v>99.605591388888158</c:v>
                </c:pt>
                <c:pt idx="17930">
                  <c:v>99.611158333333279</c:v>
                </c:pt>
                <c:pt idx="17931">
                  <c:v>99.616689722222233</c:v>
                </c:pt>
                <c:pt idx="17932">
                  <c:v>99.622265833333259</c:v>
                </c:pt>
                <c:pt idx="17933">
                  <c:v>99.627801666666358</c:v>
                </c:pt>
                <c:pt idx="17934">
                  <c:v>99.633357777777718</c:v>
                </c:pt>
                <c:pt idx="17935">
                  <c:v>99.638912222222189</c:v>
                </c:pt>
                <c:pt idx="17936">
                  <c:v>99.644468055555549</c:v>
                </c:pt>
                <c:pt idx="17937">
                  <c:v>99.65002305555555</c:v>
                </c:pt>
                <c:pt idx="17938">
                  <c:v>99.655586111108406</c:v>
                </c:pt>
                <c:pt idx="17939">
                  <c:v>99.66113666666665</c:v>
                </c:pt>
                <c:pt idx="17940">
                  <c:v>99.666690000000003</c:v>
                </c:pt>
                <c:pt idx="17941">
                  <c:v>99.672244999999918</c:v>
                </c:pt>
                <c:pt idx="17942">
                  <c:v>99.677801666665758</c:v>
                </c:pt>
                <c:pt idx="17943">
                  <c:v>99.683356666665958</c:v>
                </c:pt>
                <c:pt idx="17944">
                  <c:v>99.688931944442658</c:v>
                </c:pt>
                <c:pt idx="17945">
                  <c:v>99.694486944444378</c:v>
                </c:pt>
                <c:pt idx="17946">
                  <c:v>99.70003777777778</c:v>
                </c:pt>
                <c:pt idx="17947">
                  <c:v>99.705578888887658</c:v>
                </c:pt>
                <c:pt idx="17948">
                  <c:v>99.711134444444497</c:v>
                </c:pt>
                <c:pt idx="17949">
                  <c:v>99.716693055555567</c:v>
                </c:pt>
                <c:pt idx="17950">
                  <c:v>99.722246666666649</c:v>
                </c:pt>
                <c:pt idx="17951">
                  <c:v>99.727800277777774</c:v>
                </c:pt>
                <c:pt idx="17952">
                  <c:v>99.733359444444446</c:v>
                </c:pt>
                <c:pt idx="17953">
                  <c:v>99.738911944444439</c:v>
                </c:pt>
                <c:pt idx="17954">
                  <c:v>99.744484722222225</c:v>
                </c:pt>
                <c:pt idx="17955">
                  <c:v>99.750026944444443</c:v>
                </c:pt>
                <c:pt idx="17956">
                  <c:v>99.755587499999919</c:v>
                </c:pt>
                <c:pt idx="17957">
                  <c:v>99.761133888888892</c:v>
                </c:pt>
                <c:pt idx="17958">
                  <c:v>99.766690833333328</c:v>
                </c:pt>
                <c:pt idx="17959">
                  <c:v>99.77224527777777</c:v>
                </c:pt>
                <c:pt idx="17960">
                  <c:v>99.777802222222178</c:v>
                </c:pt>
                <c:pt idx="17961">
                  <c:v>99.783373333333259</c:v>
                </c:pt>
                <c:pt idx="17962">
                  <c:v>99.788911111111119</c:v>
                </c:pt>
                <c:pt idx="17963">
                  <c:v>99.794467222222224</c:v>
                </c:pt>
                <c:pt idx="17964">
                  <c:v>99.800030833332258</c:v>
                </c:pt>
                <c:pt idx="17965">
                  <c:v>99.805588055552548</c:v>
                </c:pt>
                <c:pt idx="17966">
                  <c:v>99.811133888888904</c:v>
                </c:pt>
                <c:pt idx="17967">
                  <c:v>99.816689722222222</c:v>
                </c:pt>
                <c:pt idx="17968">
                  <c:v>99.822245277777768</c:v>
                </c:pt>
                <c:pt idx="17969">
                  <c:v>99.827800555555058</c:v>
                </c:pt>
                <c:pt idx="17970">
                  <c:v>99.833375277777748</c:v>
                </c:pt>
                <c:pt idx="17971">
                  <c:v>99.838916666666648</c:v>
                </c:pt>
                <c:pt idx="17972">
                  <c:v>99.844475833333249</c:v>
                </c:pt>
                <c:pt idx="17973">
                  <c:v>99.850022500000009</c:v>
                </c:pt>
                <c:pt idx="17974">
                  <c:v>99.855579166663816</c:v>
                </c:pt>
                <c:pt idx="17975">
                  <c:v>99.861134722222232</c:v>
                </c:pt>
                <c:pt idx="17976">
                  <c:v>99.866689444444447</c:v>
                </c:pt>
                <c:pt idx="17977">
                  <c:v>99.872246111110258</c:v>
                </c:pt>
                <c:pt idx="17978">
                  <c:v>99.877801666666358</c:v>
                </c:pt>
                <c:pt idx="17979">
                  <c:v>99.883356388888558</c:v>
                </c:pt>
                <c:pt idx="17980">
                  <c:v>99.888911944444388</c:v>
                </c:pt>
                <c:pt idx="17981">
                  <c:v>99.89446749999999</c:v>
                </c:pt>
                <c:pt idx="17982">
                  <c:v>99.900023611113809</c:v>
                </c:pt>
                <c:pt idx="17983">
                  <c:v>99.905599999999993</c:v>
                </c:pt>
                <c:pt idx="17984">
                  <c:v>99.911155000001727</c:v>
                </c:pt>
                <c:pt idx="17985">
                  <c:v>99.916711111111098</c:v>
                </c:pt>
                <c:pt idx="17986">
                  <c:v>99.922247222222211</c:v>
                </c:pt>
                <c:pt idx="17987">
                  <c:v>99.927809722222221</c:v>
                </c:pt>
                <c:pt idx="17988">
                  <c:v>99.933360000000022</c:v>
                </c:pt>
                <c:pt idx="17989">
                  <c:v>99.93891305555556</c:v>
                </c:pt>
                <c:pt idx="17990">
                  <c:v>99.944467777778527</c:v>
                </c:pt>
                <c:pt idx="17991">
                  <c:v>99.950027222222232</c:v>
                </c:pt>
                <c:pt idx="17992">
                  <c:v>99.95558305555555</c:v>
                </c:pt>
                <c:pt idx="17993">
                  <c:v>99.961133888888895</c:v>
                </c:pt>
                <c:pt idx="17994">
                  <c:v>99.966688888888882</c:v>
                </c:pt>
                <c:pt idx="17995">
                  <c:v>99.972245833333318</c:v>
                </c:pt>
                <c:pt idx="17996">
                  <c:v>99.977800277777774</c:v>
                </c:pt>
                <c:pt idx="17997">
                  <c:v>99.983355833333249</c:v>
                </c:pt>
                <c:pt idx="17998">
                  <c:v>99.988912500000012</c:v>
                </c:pt>
                <c:pt idx="17999">
                  <c:v>99.994466666666696</c:v>
                </c:pt>
                <c:pt idx="18000">
                  <c:v>100.00002972222222</c:v>
                </c:pt>
                <c:pt idx="18001">
                  <c:v>100.00558111111035</c:v>
                </c:pt>
                <c:pt idx="18002">
                  <c:v>100.01113500000002</c:v>
                </c:pt>
                <c:pt idx="18003">
                  <c:v>100.01668972222222</c:v>
                </c:pt>
                <c:pt idx="18004">
                  <c:v>100.02224527777777</c:v>
                </c:pt>
                <c:pt idx="18005">
                  <c:v>100.0278</c:v>
                </c:pt>
                <c:pt idx="18006">
                  <c:v>100.03337777777755</c:v>
                </c:pt>
                <c:pt idx="18007">
                  <c:v>100.03891277777778</c:v>
                </c:pt>
                <c:pt idx="18008">
                  <c:v>100.04446750000002</c:v>
                </c:pt>
                <c:pt idx="18009">
                  <c:v>100.0500225</c:v>
                </c:pt>
                <c:pt idx="18010">
                  <c:v>100.05557861111105</c:v>
                </c:pt>
                <c:pt idx="18011">
                  <c:v>100.06113527777779</c:v>
                </c:pt>
                <c:pt idx="18012">
                  <c:v>100.06668944444446</c:v>
                </c:pt>
                <c:pt idx="18013">
                  <c:v>100.072245</c:v>
                </c:pt>
                <c:pt idx="18014">
                  <c:v>100.07780083333265</c:v>
                </c:pt>
                <c:pt idx="18015">
                  <c:v>100.08335555555348</c:v>
                </c:pt>
                <c:pt idx="18016">
                  <c:v>100.08892888888865</c:v>
                </c:pt>
                <c:pt idx="18017">
                  <c:v>100.09447250000001</c:v>
                </c:pt>
                <c:pt idx="18018">
                  <c:v>100.10002416666615</c:v>
                </c:pt>
                <c:pt idx="18019">
                  <c:v>100.10557861111045</c:v>
                </c:pt>
                <c:pt idx="18020">
                  <c:v>100.11113444444443</c:v>
                </c:pt>
                <c:pt idx="18021">
                  <c:v>100.11668999999999</c:v>
                </c:pt>
                <c:pt idx="18022">
                  <c:v>100.12224499999998</c:v>
                </c:pt>
                <c:pt idx="18023">
                  <c:v>100.12780305555555</c:v>
                </c:pt>
                <c:pt idx="18024">
                  <c:v>100.13335638888825</c:v>
                </c:pt>
                <c:pt idx="18025">
                  <c:v>100.13891111111045</c:v>
                </c:pt>
                <c:pt idx="18026">
                  <c:v>100.14450361111341</c:v>
                </c:pt>
                <c:pt idx="18027">
                  <c:v>100.15002305555555</c:v>
                </c:pt>
                <c:pt idx="18028">
                  <c:v>100.15557999999965</c:v>
                </c:pt>
                <c:pt idx="18029">
                  <c:v>100.1611425</c:v>
                </c:pt>
                <c:pt idx="18030">
                  <c:v>100.16669166666668</c:v>
                </c:pt>
                <c:pt idx="18031">
                  <c:v>100.17225527777778</c:v>
                </c:pt>
                <c:pt idx="18032">
                  <c:v>100.17780055555284</c:v>
                </c:pt>
                <c:pt idx="18033">
                  <c:v>100.18335722221994</c:v>
                </c:pt>
                <c:pt idx="18034">
                  <c:v>100.18891138888795</c:v>
                </c:pt>
                <c:pt idx="18035">
                  <c:v>100.19446666666667</c:v>
                </c:pt>
                <c:pt idx="18036">
                  <c:v>100.20002583333333</c:v>
                </c:pt>
                <c:pt idx="18037">
                  <c:v>100.20557833333127</c:v>
                </c:pt>
                <c:pt idx="18038">
                  <c:v>100.21113472222252</c:v>
                </c:pt>
                <c:pt idx="18039">
                  <c:v>100.21668944444482</c:v>
                </c:pt>
                <c:pt idx="18040">
                  <c:v>100.22226555555557</c:v>
                </c:pt>
                <c:pt idx="18041">
                  <c:v>100.22780083333328</c:v>
                </c:pt>
                <c:pt idx="18042">
                  <c:v>100.23337138888805</c:v>
                </c:pt>
                <c:pt idx="18043">
                  <c:v>100.23891222222221</c:v>
                </c:pt>
                <c:pt idx="18044">
                  <c:v>100.24446777777842</c:v>
                </c:pt>
                <c:pt idx="18045">
                  <c:v>100.25002277777777</c:v>
                </c:pt>
                <c:pt idx="18046">
                  <c:v>100.2555791666649</c:v>
                </c:pt>
                <c:pt idx="18047">
                  <c:v>100.26113416666665</c:v>
                </c:pt>
                <c:pt idx="18048">
                  <c:v>100.26669027777812</c:v>
                </c:pt>
                <c:pt idx="18049">
                  <c:v>100.272245</c:v>
                </c:pt>
                <c:pt idx="18050">
                  <c:v>100.27780083333325</c:v>
                </c:pt>
                <c:pt idx="18051">
                  <c:v>100.28335638888888</c:v>
                </c:pt>
                <c:pt idx="18052">
                  <c:v>100.28891250000001</c:v>
                </c:pt>
                <c:pt idx="18053">
                  <c:v>100.29448416666665</c:v>
                </c:pt>
                <c:pt idx="18054">
                  <c:v>100.30004166666635</c:v>
                </c:pt>
                <c:pt idx="18055">
                  <c:v>100.30559388888888</c:v>
                </c:pt>
                <c:pt idx="18056">
                  <c:v>100.31113472222223</c:v>
                </c:pt>
                <c:pt idx="18057">
                  <c:v>100.31669055555555</c:v>
                </c:pt>
                <c:pt idx="18058">
                  <c:v>100.32225722222221</c:v>
                </c:pt>
                <c:pt idx="18059">
                  <c:v>100.3278005555534</c:v>
                </c:pt>
                <c:pt idx="18060">
                  <c:v>100.33335638888875</c:v>
                </c:pt>
                <c:pt idx="18061">
                  <c:v>100.33891138888885</c:v>
                </c:pt>
                <c:pt idx="18062">
                  <c:v>100.34447944444446</c:v>
                </c:pt>
                <c:pt idx="18063">
                  <c:v>100.35002611111111</c:v>
                </c:pt>
                <c:pt idx="18064">
                  <c:v>100.35558749999925</c:v>
                </c:pt>
                <c:pt idx="18065">
                  <c:v>100.36113944444446</c:v>
                </c:pt>
                <c:pt idx="18066">
                  <c:v>100.36669055555555</c:v>
                </c:pt>
                <c:pt idx="18067">
                  <c:v>100.37224666666575</c:v>
                </c:pt>
                <c:pt idx="18068">
                  <c:v>100.37780000000001</c:v>
                </c:pt>
                <c:pt idx="18069">
                  <c:v>100.38335749999995</c:v>
                </c:pt>
                <c:pt idx="18070">
                  <c:v>100.38891194444435</c:v>
                </c:pt>
                <c:pt idx="18071">
                  <c:v>100.39446722222222</c:v>
                </c:pt>
                <c:pt idx="18072">
                  <c:v>100.40002250000002</c:v>
                </c:pt>
                <c:pt idx="18073">
                  <c:v>100.40557861111111</c:v>
                </c:pt>
                <c:pt idx="18074">
                  <c:v>100.41113444444655</c:v>
                </c:pt>
                <c:pt idx="18075">
                  <c:v>100.41668916666667</c:v>
                </c:pt>
                <c:pt idx="18076">
                  <c:v>100.42226694444444</c:v>
                </c:pt>
                <c:pt idx="18077">
                  <c:v>100.42780083333331</c:v>
                </c:pt>
                <c:pt idx="18078">
                  <c:v>100.43337777777775</c:v>
                </c:pt>
                <c:pt idx="18079">
                  <c:v>100.43893083333325</c:v>
                </c:pt>
                <c:pt idx="18080">
                  <c:v>100.44446750000102</c:v>
                </c:pt>
                <c:pt idx="18081">
                  <c:v>100.45002277777779</c:v>
                </c:pt>
                <c:pt idx="18082">
                  <c:v>100.45559861111111</c:v>
                </c:pt>
                <c:pt idx="18083">
                  <c:v>100.46113416666667</c:v>
                </c:pt>
                <c:pt idx="18084">
                  <c:v>100.46669166666669</c:v>
                </c:pt>
                <c:pt idx="18085">
                  <c:v>100.472245</c:v>
                </c:pt>
                <c:pt idx="18086">
                  <c:v>100.47780111111111</c:v>
                </c:pt>
                <c:pt idx="18087">
                  <c:v>100.48335555555555</c:v>
                </c:pt>
                <c:pt idx="18088">
                  <c:v>100.48891277777778</c:v>
                </c:pt>
                <c:pt idx="18089">
                  <c:v>100.4944825</c:v>
                </c:pt>
                <c:pt idx="18090">
                  <c:v>100.50003666666665</c:v>
                </c:pt>
                <c:pt idx="18091">
                  <c:v>100.50559</c:v>
                </c:pt>
                <c:pt idx="18092">
                  <c:v>100.51113694444444</c:v>
                </c:pt>
                <c:pt idx="18093">
                  <c:v>100.51669500000042</c:v>
                </c:pt>
                <c:pt idx="18094">
                  <c:v>100.52224583333305</c:v>
                </c:pt>
                <c:pt idx="18095">
                  <c:v>100.52780055555525</c:v>
                </c:pt>
                <c:pt idx="18096">
                  <c:v>100.53335638888888</c:v>
                </c:pt>
                <c:pt idx="18097">
                  <c:v>100.53891250000001</c:v>
                </c:pt>
                <c:pt idx="18098">
                  <c:v>100.54446750000002</c:v>
                </c:pt>
                <c:pt idx="18099">
                  <c:v>100.55002277777777</c:v>
                </c:pt>
                <c:pt idx="18100">
                  <c:v>100.55557861111105</c:v>
                </c:pt>
                <c:pt idx="18101">
                  <c:v>100.56113361111318</c:v>
                </c:pt>
                <c:pt idx="18102">
                  <c:v>100.56668999999999</c:v>
                </c:pt>
                <c:pt idx="18103">
                  <c:v>100.57224861111111</c:v>
                </c:pt>
                <c:pt idx="18104">
                  <c:v>100.57780027777778</c:v>
                </c:pt>
                <c:pt idx="18105">
                  <c:v>100.58337722221977</c:v>
                </c:pt>
                <c:pt idx="18106">
                  <c:v>100.58891222222221</c:v>
                </c:pt>
                <c:pt idx="18107">
                  <c:v>100.59448833333325</c:v>
                </c:pt>
                <c:pt idx="18108">
                  <c:v>100.60004222222004</c:v>
                </c:pt>
                <c:pt idx="18109">
                  <c:v>100.60559222221998</c:v>
                </c:pt>
                <c:pt idx="18110">
                  <c:v>100.61114722222223</c:v>
                </c:pt>
                <c:pt idx="18111">
                  <c:v>100.61668944444446</c:v>
                </c:pt>
                <c:pt idx="18112">
                  <c:v>100.62224527777778</c:v>
                </c:pt>
                <c:pt idx="18113">
                  <c:v>100.62780083333215</c:v>
                </c:pt>
                <c:pt idx="18114">
                  <c:v>100.63335611111025</c:v>
                </c:pt>
                <c:pt idx="18115">
                  <c:v>100.63891166666635</c:v>
                </c:pt>
                <c:pt idx="18116">
                  <c:v>100.64446749999999</c:v>
                </c:pt>
                <c:pt idx="18117">
                  <c:v>100.65002416666555</c:v>
                </c:pt>
                <c:pt idx="18118">
                  <c:v>100.65558888888623</c:v>
                </c:pt>
                <c:pt idx="18119">
                  <c:v>100.66113694444444</c:v>
                </c:pt>
                <c:pt idx="18120">
                  <c:v>100.66668972222222</c:v>
                </c:pt>
                <c:pt idx="18121">
                  <c:v>100.67224444444435</c:v>
                </c:pt>
                <c:pt idx="18122">
                  <c:v>100.67780249999925</c:v>
                </c:pt>
                <c:pt idx="18123">
                  <c:v>100.68335666666565</c:v>
                </c:pt>
                <c:pt idx="18124">
                  <c:v>100.68891166666585</c:v>
                </c:pt>
                <c:pt idx="18125">
                  <c:v>100.69447749999998</c:v>
                </c:pt>
                <c:pt idx="18126">
                  <c:v>100.70002305555556</c:v>
                </c:pt>
                <c:pt idx="18127">
                  <c:v>100.70559861111111</c:v>
                </c:pt>
                <c:pt idx="18128">
                  <c:v>100.71115444444683</c:v>
                </c:pt>
                <c:pt idx="18129">
                  <c:v>100.7166888888889</c:v>
                </c:pt>
                <c:pt idx="18130">
                  <c:v>100.72224527777777</c:v>
                </c:pt>
                <c:pt idx="18131">
                  <c:v>100.72781805555555</c:v>
                </c:pt>
                <c:pt idx="18132">
                  <c:v>100.73337138888805</c:v>
                </c:pt>
                <c:pt idx="18133">
                  <c:v>100.73891888888888</c:v>
                </c:pt>
                <c:pt idx="18134">
                  <c:v>100.74446833333333</c:v>
                </c:pt>
                <c:pt idx="18135">
                  <c:v>100.75002222222223</c:v>
                </c:pt>
                <c:pt idx="18136">
                  <c:v>100.75558027777777</c:v>
                </c:pt>
                <c:pt idx="18137">
                  <c:v>100.76113388888889</c:v>
                </c:pt>
                <c:pt idx="18138">
                  <c:v>100.76668888888888</c:v>
                </c:pt>
                <c:pt idx="18139">
                  <c:v>100.77224444444445</c:v>
                </c:pt>
                <c:pt idx="18140">
                  <c:v>100.77780111111105</c:v>
                </c:pt>
                <c:pt idx="18141">
                  <c:v>100.78337444444445</c:v>
                </c:pt>
                <c:pt idx="18142">
                  <c:v>100.78891194444444</c:v>
                </c:pt>
                <c:pt idx="18143">
                  <c:v>100.79449361111377</c:v>
                </c:pt>
                <c:pt idx="18144">
                  <c:v>100.80004916666545</c:v>
                </c:pt>
                <c:pt idx="18145">
                  <c:v>100.8055788888867</c:v>
                </c:pt>
                <c:pt idx="18146">
                  <c:v>100.81115583333334</c:v>
                </c:pt>
                <c:pt idx="18147">
                  <c:v>100.81669694444444</c:v>
                </c:pt>
                <c:pt idx="18148">
                  <c:v>100.82224472222221</c:v>
                </c:pt>
                <c:pt idx="18149">
                  <c:v>100.82780249999998</c:v>
                </c:pt>
                <c:pt idx="18150">
                  <c:v>100.83335555555348</c:v>
                </c:pt>
                <c:pt idx="18151">
                  <c:v>100.83891250000001</c:v>
                </c:pt>
                <c:pt idx="18152">
                  <c:v>100.84446666666669</c:v>
                </c:pt>
                <c:pt idx="18153">
                  <c:v>100.85002416666615</c:v>
                </c:pt>
                <c:pt idx="18154">
                  <c:v>100.85559944444444</c:v>
                </c:pt>
                <c:pt idx="18155">
                  <c:v>100.86115472222222</c:v>
                </c:pt>
                <c:pt idx="18156">
                  <c:v>100.86668999999999</c:v>
                </c:pt>
                <c:pt idx="18157">
                  <c:v>100.87226111111075</c:v>
                </c:pt>
                <c:pt idx="18158">
                  <c:v>100.87781</c:v>
                </c:pt>
                <c:pt idx="18159">
                  <c:v>100.88336722222218</c:v>
                </c:pt>
                <c:pt idx="18160">
                  <c:v>100.88891666666665</c:v>
                </c:pt>
                <c:pt idx="18161">
                  <c:v>100.89447083333305</c:v>
                </c:pt>
                <c:pt idx="18162">
                  <c:v>100.90003305555555</c:v>
                </c:pt>
                <c:pt idx="18163">
                  <c:v>100.90557833333163</c:v>
                </c:pt>
                <c:pt idx="18164">
                  <c:v>100.91113500000102</c:v>
                </c:pt>
                <c:pt idx="18165">
                  <c:v>100.91668972222332</c:v>
                </c:pt>
                <c:pt idx="18166">
                  <c:v>100.92224527777779</c:v>
                </c:pt>
                <c:pt idx="18167">
                  <c:v>100.92782111111111</c:v>
                </c:pt>
                <c:pt idx="18168">
                  <c:v>100.93335694444445</c:v>
                </c:pt>
                <c:pt idx="18169">
                  <c:v>100.93891166666667</c:v>
                </c:pt>
                <c:pt idx="18170">
                  <c:v>100.94446722222312</c:v>
                </c:pt>
                <c:pt idx="18171">
                  <c:v>100.95002305555556</c:v>
                </c:pt>
                <c:pt idx="18172">
                  <c:v>100.95557777777778</c:v>
                </c:pt>
                <c:pt idx="18173">
                  <c:v>100.96113416666667</c:v>
                </c:pt>
                <c:pt idx="18174">
                  <c:v>100.96669055555556</c:v>
                </c:pt>
                <c:pt idx="18175">
                  <c:v>100.97226583333334</c:v>
                </c:pt>
                <c:pt idx="18176">
                  <c:v>100.97782111111111</c:v>
                </c:pt>
                <c:pt idx="18177">
                  <c:v>100.98336805555545</c:v>
                </c:pt>
                <c:pt idx="18178">
                  <c:v>100.98892472222222</c:v>
                </c:pt>
                <c:pt idx="18179">
                  <c:v>100.99448777777779</c:v>
                </c:pt>
                <c:pt idx="18180">
                  <c:v>101.00002444444443</c:v>
                </c:pt>
                <c:pt idx="18181">
                  <c:v>101.00557777777775</c:v>
                </c:pt>
                <c:pt idx="18182">
                  <c:v>101.01113472222222</c:v>
                </c:pt>
                <c:pt idx="18183">
                  <c:v>101.01668972222222</c:v>
                </c:pt>
                <c:pt idx="18184">
                  <c:v>101.02224444444445</c:v>
                </c:pt>
                <c:pt idx="18185">
                  <c:v>101.02780305555557</c:v>
                </c:pt>
                <c:pt idx="18186">
                  <c:v>101.03335722222221</c:v>
                </c:pt>
                <c:pt idx="18187">
                  <c:v>101.03892277777777</c:v>
                </c:pt>
                <c:pt idx="18188">
                  <c:v>101.04448805555555</c:v>
                </c:pt>
                <c:pt idx="18189">
                  <c:v>101.05002888888885</c:v>
                </c:pt>
                <c:pt idx="18190">
                  <c:v>101.05557861111105</c:v>
                </c:pt>
                <c:pt idx="18191">
                  <c:v>101.06113500000002</c:v>
                </c:pt>
                <c:pt idx="18192">
                  <c:v>101.06668999999999</c:v>
                </c:pt>
                <c:pt idx="18193">
                  <c:v>101.07226611111111</c:v>
                </c:pt>
                <c:pt idx="18194">
                  <c:v>101.07780111111065</c:v>
                </c:pt>
                <c:pt idx="18195">
                  <c:v>101.08335638888875</c:v>
                </c:pt>
                <c:pt idx="18196">
                  <c:v>101.08891305555555</c:v>
                </c:pt>
                <c:pt idx="18197">
                  <c:v>101.0944886111111</c:v>
                </c:pt>
                <c:pt idx="18198">
                  <c:v>101.10004500000001</c:v>
                </c:pt>
                <c:pt idx="18199">
                  <c:v>101.10557833333024</c:v>
                </c:pt>
                <c:pt idx="18200">
                  <c:v>101.11115166666667</c:v>
                </c:pt>
                <c:pt idx="18201">
                  <c:v>101.11671027777778</c:v>
                </c:pt>
                <c:pt idx="18202">
                  <c:v>101.12224527777778</c:v>
                </c:pt>
                <c:pt idx="18203">
                  <c:v>101.12780055555316</c:v>
                </c:pt>
                <c:pt idx="18204">
                  <c:v>101.13335611111025</c:v>
                </c:pt>
                <c:pt idx="18205">
                  <c:v>101.13891222222215</c:v>
                </c:pt>
                <c:pt idx="18206">
                  <c:v>101.14446805555555</c:v>
                </c:pt>
                <c:pt idx="18207">
                  <c:v>101.15002472222221</c:v>
                </c:pt>
                <c:pt idx="18208">
                  <c:v>101.15557972222</c:v>
                </c:pt>
                <c:pt idx="18209">
                  <c:v>101.16113555555555</c:v>
                </c:pt>
                <c:pt idx="18210">
                  <c:v>101.1666925</c:v>
                </c:pt>
                <c:pt idx="18211">
                  <c:v>101.17224555555271</c:v>
                </c:pt>
                <c:pt idx="18212">
                  <c:v>101.17780055555284</c:v>
                </c:pt>
                <c:pt idx="18213">
                  <c:v>101.18335638888765</c:v>
                </c:pt>
                <c:pt idx="18214">
                  <c:v>101.18891194444375</c:v>
                </c:pt>
                <c:pt idx="18215">
                  <c:v>101.19446777777777</c:v>
                </c:pt>
                <c:pt idx="18216">
                  <c:v>101.20002333333332</c:v>
                </c:pt>
                <c:pt idx="18217">
                  <c:v>101.20557861111111</c:v>
                </c:pt>
                <c:pt idx="18218">
                  <c:v>101.21113444444462</c:v>
                </c:pt>
                <c:pt idx="18219">
                  <c:v>101.21670972222223</c:v>
                </c:pt>
                <c:pt idx="18220">
                  <c:v>101.22225805555505</c:v>
                </c:pt>
                <c:pt idx="18221">
                  <c:v>101.22781111111111</c:v>
                </c:pt>
                <c:pt idx="18222">
                  <c:v>101.23335944444446</c:v>
                </c:pt>
                <c:pt idx="18223">
                  <c:v>101.23891166666667</c:v>
                </c:pt>
                <c:pt idx="18224">
                  <c:v>101.24446861111315</c:v>
                </c:pt>
                <c:pt idx="18225">
                  <c:v>101.25002277777777</c:v>
                </c:pt>
                <c:pt idx="18226">
                  <c:v>101.25557972222221</c:v>
                </c:pt>
                <c:pt idx="18227">
                  <c:v>101.26113388888889</c:v>
                </c:pt>
                <c:pt idx="18228">
                  <c:v>101.26669000000012</c:v>
                </c:pt>
                <c:pt idx="18229">
                  <c:v>101.27224722222221</c:v>
                </c:pt>
                <c:pt idx="18230">
                  <c:v>101.27780083333325</c:v>
                </c:pt>
                <c:pt idx="18231">
                  <c:v>101.28335722222221</c:v>
                </c:pt>
                <c:pt idx="18232">
                  <c:v>101.28891277777778</c:v>
                </c:pt>
                <c:pt idx="18233">
                  <c:v>101.29448805555555</c:v>
                </c:pt>
                <c:pt idx="18234">
                  <c:v>101.30004249999998</c:v>
                </c:pt>
                <c:pt idx="18235">
                  <c:v>101.30558500000001</c:v>
                </c:pt>
                <c:pt idx="18236">
                  <c:v>101.31113416666665</c:v>
                </c:pt>
                <c:pt idx="18237">
                  <c:v>101.31668944444446</c:v>
                </c:pt>
                <c:pt idx="18238">
                  <c:v>101.32225361111112</c:v>
                </c:pt>
                <c:pt idx="18239">
                  <c:v>101.32780194444445</c:v>
                </c:pt>
                <c:pt idx="18240">
                  <c:v>101.33335638888875</c:v>
                </c:pt>
                <c:pt idx="18241">
                  <c:v>101.33891194444438</c:v>
                </c:pt>
                <c:pt idx="18242">
                  <c:v>101.34448361111311</c:v>
                </c:pt>
                <c:pt idx="18243">
                  <c:v>101.35002305555555</c:v>
                </c:pt>
                <c:pt idx="18244">
                  <c:v>101.35557777777572</c:v>
                </c:pt>
                <c:pt idx="18245">
                  <c:v>101.36113388888889</c:v>
                </c:pt>
                <c:pt idx="18246">
                  <c:v>101.36670472222221</c:v>
                </c:pt>
                <c:pt idx="18247">
                  <c:v>101.37226694444445</c:v>
                </c:pt>
                <c:pt idx="18248">
                  <c:v>101.37781749999998</c:v>
                </c:pt>
                <c:pt idx="18249">
                  <c:v>101.38335916666502</c:v>
                </c:pt>
                <c:pt idx="18250">
                  <c:v>101.388915</c:v>
                </c:pt>
                <c:pt idx="18251">
                  <c:v>101.39447222222221</c:v>
                </c:pt>
                <c:pt idx="18252">
                  <c:v>101.40002333333332</c:v>
                </c:pt>
                <c:pt idx="18253">
                  <c:v>101.40557777777778</c:v>
                </c:pt>
                <c:pt idx="18254">
                  <c:v>101.41113472222312</c:v>
                </c:pt>
                <c:pt idx="18255">
                  <c:v>101.41668972222332</c:v>
                </c:pt>
                <c:pt idx="18256">
                  <c:v>101.422245</c:v>
                </c:pt>
                <c:pt idx="18257">
                  <c:v>101.42780055555555</c:v>
                </c:pt>
                <c:pt idx="18258">
                  <c:v>101.43335722222223</c:v>
                </c:pt>
                <c:pt idx="18259">
                  <c:v>101.43891277777779</c:v>
                </c:pt>
                <c:pt idx="18260">
                  <c:v>101.44446777777902</c:v>
                </c:pt>
                <c:pt idx="18261">
                  <c:v>101.4500225</c:v>
                </c:pt>
                <c:pt idx="18262">
                  <c:v>101.45557861111111</c:v>
                </c:pt>
                <c:pt idx="18263">
                  <c:v>101.46113444444462</c:v>
                </c:pt>
                <c:pt idx="18264">
                  <c:v>101.46669166666669</c:v>
                </c:pt>
                <c:pt idx="18265">
                  <c:v>101.47224611111108</c:v>
                </c:pt>
                <c:pt idx="18266">
                  <c:v>101.4778225</c:v>
                </c:pt>
                <c:pt idx="18267">
                  <c:v>101.48335583333331</c:v>
                </c:pt>
                <c:pt idx="18268">
                  <c:v>101.48891222222221</c:v>
                </c:pt>
                <c:pt idx="18269">
                  <c:v>101.49448694444446</c:v>
                </c:pt>
                <c:pt idx="18270">
                  <c:v>101.50004361111112</c:v>
                </c:pt>
                <c:pt idx="18271">
                  <c:v>101.50559916666595</c:v>
                </c:pt>
                <c:pt idx="18272">
                  <c:v>101.51113888888888</c:v>
                </c:pt>
                <c:pt idx="18273">
                  <c:v>101.51669777777779</c:v>
                </c:pt>
                <c:pt idx="18274">
                  <c:v>101.52224944444444</c:v>
                </c:pt>
                <c:pt idx="18275">
                  <c:v>101.52780083333325</c:v>
                </c:pt>
                <c:pt idx="18276">
                  <c:v>101.53335583333325</c:v>
                </c:pt>
                <c:pt idx="18277">
                  <c:v>101.53891194444444</c:v>
                </c:pt>
                <c:pt idx="18278">
                  <c:v>101.54446722222222</c:v>
                </c:pt>
                <c:pt idx="18279">
                  <c:v>101.55002277777777</c:v>
                </c:pt>
                <c:pt idx="18280">
                  <c:v>101.55557861111105</c:v>
                </c:pt>
                <c:pt idx="18281">
                  <c:v>101.56113472222223</c:v>
                </c:pt>
                <c:pt idx="18282">
                  <c:v>101.56670916666585</c:v>
                </c:pt>
                <c:pt idx="18283">
                  <c:v>101.57226222222221</c:v>
                </c:pt>
                <c:pt idx="18284">
                  <c:v>101.57782166666667</c:v>
                </c:pt>
                <c:pt idx="18285">
                  <c:v>101.58335638888875</c:v>
                </c:pt>
                <c:pt idx="18286">
                  <c:v>101.58893277777725</c:v>
                </c:pt>
                <c:pt idx="18287">
                  <c:v>101.59446749999999</c:v>
                </c:pt>
                <c:pt idx="18288">
                  <c:v>101.6000238888889</c:v>
                </c:pt>
                <c:pt idx="18289">
                  <c:v>101.60560055555334</c:v>
                </c:pt>
                <c:pt idx="18290">
                  <c:v>101.61113416666655</c:v>
                </c:pt>
                <c:pt idx="18291">
                  <c:v>101.61670972222223</c:v>
                </c:pt>
                <c:pt idx="18292">
                  <c:v>101.62226083333285</c:v>
                </c:pt>
                <c:pt idx="18293">
                  <c:v>101.62781694444445</c:v>
                </c:pt>
                <c:pt idx="18294">
                  <c:v>101.63337638888706</c:v>
                </c:pt>
                <c:pt idx="18295">
                  <c:v>101.63892111111105</c:v>
                </c:pt>
                <c:pt idx="18296">
                  <c:v>101.64446861111112</c:v>
                </c:pt>
                <c:pt idx="18297">
                  <c:v>101.65002305555555</c:v>
                </c:pt>
                <c:pt idx="18298">
                  <c:v>101.65557805555189</c:v>
                </c:pt>
                <c:pt idx="18299">
                  <c:v>101.66113444444444</c:v>
                </c:pt>
                <c:pt idx="18300">
                  <c:v>101.66669083333331</c:v>
                </c:pt>
                <c:pt idx="18301">
                  <c:v>101.67224666666525</c:v>
                </c:pt>
                <c:pt idx="18302">
                  <c:v>101.6778008333314</c:v>
                </c:pt>
                <c:pt idx="18303">
                  <c:v>101.68335583333158</c:v>
                </c:pt>
                <c:pt idx="18304">
                  <c:v>101.68891138888795</c:v>
                </c:pt>
                <c:pt idx="18305">
                  <c:v>101.69446722222222</c:v>
                </c:pt>
                <c:pt idx="18306">
                  <c:v>101.70002277777779</c:v>
                </c:pt>
                <c:pt idx="18307">
                  <c:v>101.70557972222223</c:v>
                </c:pt>
                <c:pt idx="18308">
                  <c:v>101.71113472222252</c:v>
                </c:pt>
                <c:pt idx="18309">
                  <c:v>101.71669027777862</c:v>
                </c:pt>
                <c:pt idx="18310">
                  <c:v>101.72224527777777</c:v>
                </c:pt>
                <c:pt idx="18311">
                  <c:v>101.72780222222221</c:v>
                </c:pt>
                <c:pt idx="18312">
                  <c:v>101.73335694444445</c:v>
                </c:pt>
                <c:pt idx="18313">
                  <c:v>101.73891333333333</c:v>
                </c:pt>
                <c:pt idx="18314">
                  <c:v>101.74448361111374</c:v>
                </c:pt>
                <c:pt idx="18315">
                  <c:v>101.75002555555555</c:v>
                </c:pt>
                <c:pt idx="18316">
                  <c:v>101.75557972222221</c:v>
                </c:pt>
                <c:pt idx="18317">
                  <c:v>101.76113444444449</c:v>
                </c:pt>
                <c:pt idx="18318">
                  <c:v>101.76668944444449</c:v>
                </c:pt>
                <c:pt idx="18319">
                  <c:v>101.77224611111095</c:v>
                </c:pt>
                <c:pt idx="18320">
                  <c:v>101.77780138888888</c:v>
                </c:pt>
                <c:pt idx="18321">
                  <c:v>101.78335722222221</c:v>
                </c:pt>
                <c:pt idx="18322">
                  <c:v>101.78891166666665</c:v>
                </c:pt>
                <c:pt idx="18323">
                  <c:v>101.79446750000002</c:v>
                </c:pt>
                <c:pt idx="18324">
                  <c:v>101.8000225</c:v>
                </c:pt>
                <c:pt idx="18325">
                  <c:v>101.805595</c:v>
                </c:pt>
                <c:pt idx="18326">
                  <c:v>101.81115055555556</c:v>
                </c:pt>
                <c:pt idx="18327">
                  <c:v>101.81670305555555</c:v>
                </c:pt>
                <c:pt idx="18328">
                  <c:v>101.82225444444444</c:v>
                </c:pt>
                <c:pt idx="18329">
                  <c:v>101.82781749999998</c:v>
                </c:pt>
                <c:pt idx="18330">
                  <c:v>101.83337555555271</c:v>
                </c:pt>
                <c:pt idx="18331">
                  <c:v>101.83891305555555</c:v>
                </c:pt>
                <c:pt idx="18332">
                  <c:v>101.84446805555557</c:v>
                </c:pt>
                <c:pt idx="18333">
                  <c:v>101.85002277777778</c:v>
                </c:pt>
                <c:pt idx="18334">
                  <c:v>101.85557916666393</c:v>
                </c:pt>
                <c:pt idx="18335">
                  <c:v>101.86113416666655</c:v>
                </c:pt>
                <c:pt idx="18336">
                  <c:v>101.86668944444446</c:v>
                </c:pt>
                <c:pt idx="18337">
                  <c:v>101.87224527777778</c:v>
                </c:pt>
                <c:pt idx="18338">
                  <c:v>101.87780305555555</c:v>
                </c:pt>
                <c:pt idx="18339">
                  <c:v>101.88335722222205</c:v>
                </c:pt>
                <c:pt idx="18340">
                  <c:v>101.88893194444285</c:v>
                </c:pt>
                <c:pt idx="18341">
                  <c:v>101.89446972222242</c:v>
                </c:pt>
                <c:pt idx="18342">
                  <c:v>101.90002527777852</c:v>
                </c:pt>
                <c:pt idx="18343">
                  <c:v>101.9055838888889</c:v>
                </c:pt>
                <c:pt idx="18344">
                  <c:v>101.91113611111112</c:v>
                </c:pt>
                <c:pt idx="18345">
                  <c:v>101.91669000000122</c:v>
                </c:pt>
                <c:pt idx="18346">
                  <c:v>101.92227249999998</c:v>
                </c:pt>
                <c:pt idx="18347">
                  <c:v>101.92781833333331</c:v>
                </c:pt>
                <c:pt idx="18348">
                  <c:v>101.93336472222222</c:v>
                </c:pt>
                <c:pt idx="18349">
                  <c:v>101.93892305555556</c:v>
                </c:pt>
                <c:pt idx="18350">
                  <c:v>101.94446861111341</c:v>
                </c:pt>
                <c:pt idx="18351">
                  <c:v>101.95002361111358</c:v>
                </c:pt>
                <c:pt idx="18352">
                  <c:v>101.95557888888735</c:v>
                </c:pt>
                <c:pt idx="18353">
                  <c:v>101.96113444444462</c:v>
                </c:pt>
                <c:pt idx="18354">
                  <c:v>101.96669138888889</c:v>
                </c:pt>
                <c:pt idx="18355">
                  <c:v>101.97224527777777</c:v>
                </c:pt>
                <c:pt idx="18356">
                  <c:v>101.97780027777777</c:v>
                </c:pt>
                <c:pt idx="18357">
                  <c:v>101.98335638888888</c:v>
                </c:pt>
                <c:pt idx="18358">
                  <c:v>101.98893027777777</c:v>
                </c:pt>
                <c:pt idx="18359">
                  <c:v>101.99448166666667</c:v>
                </c:pt>
                <c:pt idx="18360">
                  <c:v>102.00002416666665</c:v>
                </c:pt>
                <c:pt idx="18361">
                  <c:v>102.00557861111108</c:v>
                </c:pt>
                <c:pt idx="18362">
                  <c:v>102.01113416666665</c:v>
                </c:pt>
                <c:pt idx="18363">
                  <c:v>102.01668972222222</c:v>
                </c:pt>
                <c:pt idx="18364">
                  <c:v>102.02225583333328</c:v>
                </c:pt>
                <c:pt idx="18365">
                  <c:v>102.02780750000001</c:v>
                </c:pt>
                <c:pt idx="18366">
                  <c:v>102.03335666666665</c:v>
                </c:pt>
                <c:pt idx="18367">
                  <c:v>102.03891194444444</c:v>
                </c:pt>
                <c:pt idx="18368">
                  <c:v>102.04446777777792</c:v>
                </c:pt>
                <c:pt idx="18369">
                  <c:v>102.05002388888889</c:v>
                </c:pt>
                <c:pt idx="18370">
                  <c:v>102.05557916666439</c:v>
                </c:pt>
                <c:pt idx="18371">
                  <c:v>102.06113444444443</c:v>
                </c:pt>
                <c:pt idx="18372">
                  <c:v>102.06668944444446</c:v>
                </c:pt>
                <c:pt idx="18373">
                  <c:v>102.07226611111111</c:v>
                </c:pt>
                <c:pt idx="18374">
                  <c:v>102.07781444444444</c:v>
                </c:pt>
                <c:pt idx="18375">
                  <c:v>102.08336444444446</c:v>
                </c:pt>
                <c:pt idx="18376">
                  <c:v>102.08891166666665</c:v>
                </c:pt>
                <c:pt idx="18377">
                  <c:v>102.09446749999999</c:v>
                </c:pt>
                <c:pt idx="18378">
                  <c:v>102.10002305555555</c:v>
                </c:pt>
                <c:pt idx="18379">
                  <c:v>102.10558194444305</c:v>
                </c:pt>
                <c:pt idx="18380">
                  <c:v>102.11114972222222</c:v>
                </c:pt>
                <c:pt idx="18381">
                  <c:v>102.11670194444415</c:v>
                </c:pt>
                <c:pt idx="18382">
                  <c:v>102.12225805555266</c:v>
                </c:pt>
                <c:pt idx="18383">
                  <c:v>102.127805</c:v>
                </c:pt>
                <c:pt idx="18384">
                  <c:v>102.13335722222205</c:v>
                </c:pt>
                <c:pt idx="18385">
                  <c:v>102.13891333333331</c:v>
                </c:pt>
                <c:pt idx="18386">
                  <c:v>102.14446833333334</c:v>
                </c:pt>
                <c:pt idx="18387">
                  <c:v>102.15002416666555</c:v>
                </c:pt>
                <c:pt idx="18388">
                  <c:v>102.15557861110931</c:v>
                </c:pt>
                <c:pt idx="18389">
                  <c:v>102.16113416666605</c:v>
                </c:pt>
                <c:pt idx="18390">
                  <c:v>102.16668916666625</c:v>
                </c:pt>
                <c:pt idx="18391">
                  <c:v>102.17224472222215</c:v>
                </c:pt>
                <c:pt idx="18392">
                  <c:v>102.17780055555284</c:v>
                </c:pt>
                <c:pt idx="18393">
                  <c:v>102.18335722221994</c:v>
                </c:pt>
                <c:pt idx="18394">
                  <c:v>102.18891194444375</c:v>
                </c:pt>
                <c:pt idx="18395">
                  <c:v>102.19446916666665</c:v>
                </c:pt>
                <c:pt idx="18396">
                  <c:v>102.20002305555556</c:v>
                </c:pt>
                <c:pt idx="18397">
                  <c:v>102.20557944444445</c:v>
                </c:pt>
                <c:pt idx="18398">
                  <c:v>102.21113444444462</c:v>
                </c:pt>
                <c:pt idx="18399">
                  <c:v>102.21668944444482</c:v>
                </c:pt>
                <c:pt idx="18400">
                  <c:v>102.22224527777777</c:v>
                </c:pt>
                <c:pt idx="18401">
                  <c:v>102.22782583333334</c:v>
                </c:pt>
                <c:pt idx="18402">
                  <c:v>102.23335611111111</c:v>
                </c:pt>
                <c:pt idx="18403">
                  <c:v>102.23893361111112</c:v>
                </c:pt>
                <c:pt idx="18404">
                  <c:v>102.24446777777842</c:v>
                </c:pt>
                <c:pt idx="18405">
                  <c:v>102.25002444444443</c:v>
                </c:pt>
                <c:pt idx="18406">
                  <c:v>102.25557861111108</c:v>
                </c:pt>
                <c:pt idx="18407">
                  <c:v>102.26113444444449</c:v>
                </c:pt>
                <c:pt idx="18408">
                  <c:v>102.26669222222222</c:v>
                </c:pt>
                <c:pt idx="18409">
                  <c:v>102.27224583333305</c:v>
                </c:pt>
                <c:pt idx="18410">
                  <c:v>102.27780083333325</c:v>
                </c:pt>
                <c:pt idx="18411">
                  <c:v>102.28337777777755</c:v>
                </c:pt>
                <c:pt idx="18412">
                  <c:v>102.28893249999985</c:v>
                </c:pt>
                <c:pt idx="18413">
                  <c:v>102.29447583333334</c:v>
                </c:pt>
                <c:pt idx="18414">
                  <c:v>102.30003055555312</c:v>
                </c:pt>
                <c:pt idx="18415">
                  <c:v>102.30558361111112</c:v>
                </c:pt>
                <c:pt idx="18416">
                  <c:v>102.31113416666665</c:v>
                </c:pt>
                <c:pt idx="18417">
                  <c:v>102.31669055555555</c:v>
                </c:pt>
                <c:pt idx="18418">
                  <c:v>102.32224611111045</c:v>
                </c:pt>
                <c:pt idx="18419">
                  <c:v>102.32780111111065</c:v>
                </c:pt>
                <c:pt idx="18420">
                  <c:v>102.33337805555227</c:v>
                </c:pt>
                <c:pt idx="18421">
                  <c:v>102.33891194444438</c:v>
                </c:pt>
                <c:pt idx="18422">
                  <c:v>102.34446777777779</c:v>
                </c:pt>
                <c:pt idx="18423">
                  <c:v>102.35002333333333</c:v>
                </c:pt>
                <c:pt idx="18424">
                  <c:v>102.35557972222215</c:v>
                </c:pt>
                <c:pt idx="18425">
                  <c:v>102.36115388888889</c:v>
                </c:pt>
                <c:pt idx="18426">
                  <c:v>102.36668999999999</c:v>
                </c:pt>
                <c:pt idx="18427">
                  <c:v>102.37224888888701</c:v>
                </c:pt>
                <c:pt idx="18428">
                  <c:v>102.3778083333311</c:v>
                </c:pt>
                <c:pt idx="18429">
                  <c:v>102.38336305555555</c:v>
                </c:pt>
                <c:pt idx="18430">
                  <c:v>102.38891194444435</c:v>
                </c:pt>
                <c:pt idx="18431">
                  <c:v>102.39446749999999</c:v>
                </c:pt>
                <c:pt idx="18432">
                  <c:v>102.40002361111399</c:v>
                </c:pt>
                <c:pt idx="18433">
                  <c:v>102.40559916666665</c:v>
                </c:pt>
                <c:pt idx="18434">
                  <c:v>102.41114166666669</c:v>
                </c:pt>
                <c:pt idx="18435">
                  <c:v>102.41668972222332</c:v>
                </c:pt>
                <c:pt idx="18436">
                  <c:v>102.42224527777779</c:v>
                </c:pt>
                <c:pt idx="18437">
                  <c:v>102.42780027777779</c:v>
                </c:pt>
                <c:pt idx="18438">
                  <c:v>102.43335666666665</c:v>
                </c:pt>
                <c:pt idx="18439">
                  <c:v>102.43893222222221</c:v>
                </c:pt>
                <c:pt idx="18440">
                  <c:v>102.44446805555556</c:v>
                </c:pt>
                <c:pt idx="18441">
                  <c:v>102.45002305555556</c:v>
                </c:pt>
                <c:pt idx="18442">
                  <c:v>102.45559166666665</c:v>
                </c:pt>
                <c:pt idx="18443">
                  <c:v>102.46113472222252</c:v>
                </c:pt>
                <c:pt idx="18444">
                  <c:v>102.4666911111111</c:v>
                </c:pt>
                <c:pt idx="18445">
                  <c:v>102.47224527777777</c:v>
                </c:pt>
                <c:pt idx="18446">
                  <c:v>102.4778</c:v>
                </c:pt>
                <c:pt idx="18447">
                  <c:v>102.48335666666667</c:v>
                </c:pt>
                <c:pt idx="18448">
                  <c:v>102.48891277777778</c:v>
                </c:pt>
                <c:pt idx="18449">
                  <c:v>102.49446777777842</c:v>
                </c:pt>
                <c:pt idx="18450">
                  <c:v>102.50004361111112</c:v>
                </c:pt>
                <c:pt idx="18451">
                  <c:v>102.50557833333075</c:v>
                </c:pt>
                <c:pt idx="18452">
                  <c:v>102.51113833333334</c:v>
                </c:pt>
                <c:pt idx="18453">
                  <c:v>102.51670638888888</c:v>
                </c:pt>
                <c:pt idx="18454">
                  <c:v>102.52226555555555</c:v>
                </c:pt>
                <c:pt idx="18455">
                  <c:v>102.52780055555525</c:v>
                </c:pt>
                <c:pt idx="18456">
                  <c:v>102.53337166666545</c:v>
                </c:pt>
                <c:pt idx="18457">
                  <c:v>102.53891138888888</c:v>
                </c:pt>
                <c:pt idx="18458">
                  <c:v>102.54446833333334</c:v>
                </c:pt>
                <c:pt idx="18459">
                  <c:v>102.55002277777777</c:v>
                </c:pt>
                <c:pt idx="18460">
                  <c:v>102.55557777777715</c:v>
                </c:pt>
                <c:pt idx="18461">
                  <c:v>102.56113361111318</c:v>
                </c:pt>
                <c:pt idx="18462">
                  <c:v>102.56668999999999</c:v>
                </c:pt>
                <c:pt idx="18463">
                  <c:v>102.57224527777777</c:v>
                </c:pt>
                <c:pt idx="18464">
                  <c:v>102.57780083333265</c:v>
                </c:pt>
                <c:pt idx="18465">
                  <c:v>102.58335583333285</c:v>
                </c:pt>
                <c:pt idx="18466">
                  <c:v>102.58893222221985</c:v>
                </c:pt>
                <c:pt idx="18467">
                  <c:v>102.59446888888888</c:v>
                </c:pt>
                <c:pt idx="18468">
                  <c:v>102.60002222222221</c:v>
                </c:pt>
                <c:pt idx="18469">
                  <c:v>102.60557999999995</c:v>
                </c:pt>
                <c:pt idx="18470">
                  <c:v>102.61113527777779</c:v>
                </c:pt>
                <c:pt idx="18471">
                  <c:v>102.61668944444446</c:v>
                </c:pt>
                <c:pt idx="18472">
                  <c:v>102.62226305555555</c:v>
                </c:pt>
                <c:pt idx="18473">
                  <c:v>102.62781416666535</c:v>
                </c:pt>
                <c:pt idx="18474">
                  <c:v>102.63336805555299</c:v>
                </c:pt>
                <c:pt idx="18475">
                  <c:v>102.63891166666635</c:v>
                </c:pt>
                <c:pt idx="18476">
                  <c:v>102.64446749999999</c:v>
                </c:pt>
                <c:pt idx="18477">
                  <c:v>102.65002361111112</c:v>
                </c:pt>
                <c:pt idx="18478">
                  <c:v>102.65557805555189</c:v>
                </c:pt>
                <c:pt idx="18479">
                  <c:v>102.66114416666665</c:v>
                </c:pt>
                <c:pt idx="18480">
                  <c:v>102.66668972222222</c:v>
                </c:pt>
                <c:pt idx="18481">
                  <c:v>102.67226527777778</c:v>
                </c:pt>
                <c:pt idx="18482">
                  <c:v>102.67780916666473</c:v>
                </c:pt>
                <c:pt idx="18483">
                  <c:v>102.6833747222198</c:v>
                </c:pt>
                <c:pt idx="18484">
                  <c:v>102.68892305555555</c:v>
                </c:pt>
                <c:pt idx="18485">
                  <c:v>102.69446722222222</c:v>
                </c:pt>
                <c:pt idx="18486">
                  <c:v>102.70002388888889</c:v>
                </c:pt>
                <c:pt idx="18487">
                  <c:v>102.70557805555271</c:v>
                </c:pt>
                <c:pt idx="18488">
                  <c:v>102.71113527777842</c:v>
                </c:pt>
                <c:pt idx="18489">
                  <c:v>102.71670499999999</c:v>
                </c:pt>
                <c:pt idx="18490">
                  <c:v>102.72225833333295</c:v>
                </c:pt>
                <c:pt idx="18491">
                  <c:v>102.72780138888888</c:v>
                </c:pt>
                <c:pt idx="18492">
                  <c:v>102.73335722222221</c:v>
                </c:pt>
                <c:pt idx="18493">
                  <c:v>102.73891166666667</c:v>
                </c:pt>
                <c:pt idx="18494">
                  <c:v>102.74447083333331</c:v>
                </c:pt>
                <c:pt idx="18495">
                  <c:v>102.75002388888889</c:v>
                </c:pt>
                <c:pt idx="18496">
                  <c:v>102.75557944444445</c:v>
                </c:pt>
                <c:pt idx="18497">
                  <c:v>102.76115611111112</c:v>
                </c:pt>
                <c:pt idx="18498">
                  <c:v>102.76669805555557</c:v>
                </c:pt>
                <c:pt idx="18499">
                  <c:v>102.77224527777777</c:v>
                </c:pt>
                <c:pt idx="18500">
                  <c:v>102.77780333333334</c:v>
                </c:pt>
                <c:pt idx="18501">
                  <c:v>102.78335583333325</c:v>
                </c:pt>
                <c:pt idx="18502">
                  <c:v>102.78891305555555</c:v>
                </c:pt>
                <c:pt idx="18503">
                  <c:v>102.79446777777792</c:v>
                </c:pt>
                <c:pt idx="18504">
                  <c:v>102.80002444444446</c:v>
                </c:pt>
                <c:pt idx="18505">
                  <c:v>102.80559972222221</c:v>
                </c:pt>
                <c:pt idx="18506">
                  <c:v>102.81113416666665</c:v>
                </c:pt>
                <c:pt idx="18507">
                  <c:v>102.81668972222222</c:v>
                </c:pt>
                <c:pt idx="18508">
                  <c:v>102.82226555555555</c:v>
                </c:pt>
                <c:pt idx="18509">
                  <c:v>102.82780083333265</c:v>
                </c:pt>
                <c:pt idx="18510">
                  <c:v>102.83335638888875</c:v>
                </c:pt>
                <c:pt idx="18511">
                  <c:v>102.83892944444446</c:v>
                </c:pt>
                <c:pt idx="18512">
                  <c:v>102.84447305555555</c:v>
                </c:pt>
                <c:pt idx="18513">
                  <c:v>102.85002305555555</c:v>
                </c:pt>
                <c:pt idx="18514">
                  <c:v>102.85557972222215</c:v>
                </c:pt>
                <c:pt idx="18515">
                  <c:v>102.86113472222223</c:v>
                </c:pt>
                <c:pt idx="18516">
                  <c:v>102.86668916666665</c:v>
                </c:pt>
                <c:pt idx="18517">
                  <c:v>102.87224527777778</c:v>
                </c:pt>
                <c:pt idx="18518">
                  <c:v>102.87782111111105</c:v>
                </c:pt>
                <c:pt idx="18519">
                  <c:v>102.88335722222205</c:v>
                </c:pt>
                <c:pt idx="18520">
                  <c:v>102.88891222222215</c:v>
                </c:pt>
                <c:pt idx="18521">
                  <c:v>102.894485</c:v>
                </c:pt>
                <c:pt idx="18522">
                  <c:v>102.90002277777779</c:v>
                </c:pt>
                <c:pt idx="18523">
                  <c:v>102.90557805555312</c:v>
                </c:pt>
                <c:pt idx="18524">
                  <c:v>102.91113416666666</c:v>
                </c:pt>
                <c:pt idx="18525">
                  <c:v>102.91670777777777</c:v>
                </c:pt>
                <c:pt idx="18526">
                  <c:v>102.922245</c:v>
                </c:pt>
                <c:pt idx="18527">
                  <c:v>102.92782138888889</c:v>
                </c:pt>
                <c:pt idx="18528">
                  <c:v>102.93337333333331</c:v>
                </c:pt>
                <c:pt idx="18529">
                  <c:v>102.93892861111112</c:v>
                </c:pt>
                <c:pt idx="18530">
                  <c:v>102.94446750000102</c:v>
                </c:pt>
                <c:pt idx="18531">
                  <c:v>102.95002527777802</c:v>
                </c:pt>
                <c:pt idx="18532">
                  <c:v>102.95557861111111</c:v>
                </c:pt>
                <c:pt idx="18533">
                  <c:v>102.96113500000052</c:v>
                </c:pt>
                <c:pt idx="18534">
                  <c:v>102.96668916666667</c:v>
                </c:pt>
                <c:pt idx="18535">
                  <c:v>102.97224472222223</c:v>
                </c:pt>
                <c:pt idx="18536">
                  <c:v>102.97780083333328</c:v>
                </c:pt>
                <c:pt idx="18537">
                  <c:v>102.98337944444445</c:v>
                </c:pt>
                <c:pt idx="18538">
                  <c:v>102.98893277777778</c:v>
                </c:pt>
                <c:pt idx="18539">
                  <c:v>102.99446750000052</c:v>
                </c:pt>
                <c:pt idx="18540">
                  <c:v>103.00003833333133</c:v>
                </c:pt>
                <c:pt idx="18541">
                  <c:v>103.00557833333075</c:v>
                </c:pt>
                <c:pt idx="18542">
                  <c:v>103.01113416666665</c:v>
                </c:pt>
                <c:pt idx="18543">
                  <c:v>103.01669138888889</c:v>
                </c:pt>
                <c:pt idx="18544">
                  <c:v>103.02224472222223</c:v>
                </c:pt>
                <c:pt idx="18545">
                  <c:v>103.02780194444445</c:v>
                </c:pt>
                <c:pt idx="18546">
                  <c:v>103.03335666666665</c:v>
                </c:pt>
                <c:pt idx="18547">
                  <c:v>103.03891138888888</c:v>
                </c:pt>
                <c:pt idx="18548">
                  <c:v>103.04446750000002</c:v>
                </c:pt>
                <c:pt idx="18549">
                  <c:v>103.05002388888889</c:v>
                </c:pt>
                <c:pt idx="18550">
                  <c:v>103.05557805555233</c:v>
                </c:pt>
                <c:pt idx="18551">
                  <c:v>103.06115583333334</c:v>
                </c:pt>
                <c:pt idx="18552">
                  <c:v>103.06669111111111</c:v>
                </c:pt>
                <c:pt idx="18553">
                  <c:v>103.07224555555334</c:v>
                </c:pt>
                <c:pt idx="18554">
                  <c:v>103.07780083333265</c:v>
                </c:pt>
                <c:pt idx="18555">
                  <c:v>103.08335638888875</c:v>
                </c:pt>
                <c:pt idx="18556">
                  <c:v>103.08891305555555</c:v>
                </c:pt>
                <c:pt idx="18557">
                  <c:v>103.09448500000002</c:v>
                </c:pt>
                <c:pt idx="18558">
                  <c:v>103.10002250000001</c:v>
                </c:pt>
                <c:pt idx="18559">
                  <c:v>103.10558555555284</c:v>
                </c:pt>
                <c:pt idx="18560">
                  <c:v>103.11113555555555</c:v>
                </c:pt>
                <c:pt idx="18561">
                  <c:v>103.11669055555555</c:v>
                </c:pt>
                <c:pt idx="18562">
                  <c:v>103.12224472222221</c:v>
                </c:pt>
                <c:pt idx="18563">
                  <c:v>103.12780138888805</c:v>
                </c:pt>
                <c:pt idx="18564">
                  <c:v>103.13336583333295</c:v>
                </c:pt>
                <c:pt idx="18565">
                  <c:v>103.13892027777779</c:v>
                </c:pt>
                <c:pt idx="18566">
                  <c:v>103.14447361111112</c:v>
                </c:pt>
                <c:pt idx="18567">
                  <c:v>103.15003305555332</c:v>
                </c:pt>
                <c:pt idx="18568">
                  <c:v>103.15558555555261</c:v>
                </c:pt>
                <c:pt idx="18569">
                  <c:v>103.16113694444444</c:v>
                </c:pt>
                <c:pt idx="18570">
                  <c:v>103.16669027777779</c:v>
                </c:pt>
                <c:pt idx="18571">
                  <c:v>103.17226944444444</c:v>
                </c:pt>
                <c:pt idx="18572">
                  <c:v>103.17782138888865</c:v>
                </c:pt>
                <c:pt idx="18573">
                  <c:v>103.18336972222221</c:v>
                </c:pt>
                <c:pt idx="18574">
                  <c:v>103.18891194444375</c:v>
                </c:pt>
                <c:pt idx="18575">
                  <c:v>103.1944675</c:v>
                </c:pt>
                <c:pt idx="18576">
                  <c:v>103.20002361111358</c:v>
                </c:pt>
                <c:pt idx="18577">
                  <c:v>103.20557861111111</c:v>
                </c:pt>
                <c:pt idx="18578">
                  <c:v>103.21113555555556</c:v>
                </c:pt>
                <c:pt idx="18579">
                  <c:v>103.21669000000072</c:v>
                </c:pt>
                <c:pt idx="18580">
                  <c:v>103.22224527777777</c:v>
                </c:pt>
                <c:pt idx="18581">
                  <c:v>103.22780111111111</c:v>
                </c:pt>
                <c:pt idx="18582">
                  <c:v>103.23335666666667</c:v>
                </c:pt>
                <c:pt idx="18583">
                  <c:v>103.2389225</c:v>
                </c:pt>
                <c:pt idx="18584">
                  <c:v>103.24447222222221</c:v>
                </c:pt>
                <c:pt idx="18585">
                  <c:v>103.25004333333334</c:v>
                </c:pt>
                <c:pt idx="18586">
                  <c:v>103.25559611111105</c:v>
                </c:pt>
                <c:pt idx="18587">
                  <c:v>103.26114111111112</c:v>
                </c:pt>
                <c:pt idx="18588">
                  <c:v>103.26668972222222</c:v>
                </c:pt>
                <c:pt idx="18589">
                  <c:v>103.27224527777777</c:v>
                </c:pt>
                <c:pt idx="18590">
                  <c:v>103.27780111111105</c:v>
                </c:pt>
                <c:pt idx="18591">
                  <c:v>103.28335638888888</c:v>
                </c:pt>
                <c:pt idx="18592">
                  <c:v>103.28891222222221</c:v>
                </c:pt>
                <c:pt idx="18593">
                  <c:v>103.29446750000002</c:v>
                </c:pt>
                <c:pt idx="18594">
                  <c:v>103.30002333333333</c:v>
                </c:pt>
                <c:pt idx="18595">
                  <c:v>103.30557805555233</c:v>
                </c:pt>
                <c:pt idx="18596">
                  <c:v>103.31113416666665</c:v>
                </c:pt>
                <c:pt idx="18597">
                  <c:v>103.31669055555555</c:v>
                </c:pt>
                <c:pt idx="18598">
                  <c:v>103.32224805555266</c:v>
                </c:pt>
                <c:pt idx="18599">
                  <c:v>103.32780111111065</c:v>
                </c:pt>
                <c:pt idx="18600">
                  <c:v>103.33335694444445</c:v>
                </c:pt>
                <c:pt idx="18601">
                  <c:v>103.33891194444438</c:v>
                </c:pt>
                <c:pt idx="18602">
                  <c:v>103.34448722222221</c:v>
                </c:pt>
                <c:pt idx="18603">
                  <c:v>103.35003999999998</c:v>
                </c:pt>
                <c:pt idx="18604">
                  <c:v>103.35558666666545</c:v>
                </c:pt>
                <c:pt idx="18605">
                  <c:v>103.36113583333331</c:v>
                </c:pt>
                <c:pt idx="18606">
                  <c:v>103.36668999999999</c:v>
                </c:pt>
                <c:pt idx="18607">
                  <c:v>103.37224527777778</c:v>
                </c:pt>
                <c:pt idx="18608">
                  <c:v>103.37780166666595</c:v>
                </c:pt>
                <c:pt idx="18609">
                  <c:v>103.38335666666615</c:v>
                </c:pt>
                <c:pt idx="18610">
                  <c:v>103.38891249999998</c:v>
                </c:pt>
                <c:pt idx="18611">
                  <c:v>103.39446777777779</c:v>
                </c:pt>
                <c:pt idx="18612">
                  <c:v>103.4000261111111</c:v>
                </c:pt>
                <c:pt idx="18613">
                  <c:v>103.40557805555312</c:v>
                </c:pt>
                <c:pt idx="18614">
                  <c:v>103.41113472222312</c:v>
                </c:pt>
                <c:pt idx="18615">
                  <c:v>103.41668972222332</c:v>
                </c:pt>
                <c:pt idx="18616">
                  <c:v>103.42224527777779</c:v>
                </c:pt>
                <c:pt idx="18617">
                  <c:v>103.42780222222223</c:v>
                </c:pt>
                <c:pt idx="18618">
                  <c:v>103.43335638888888</c:v>
                </c:pt>
                <c:pt idx="18619">
                  <c:v>103.43891194444444</c:v>
                </c:pt>
                <c:pt idx="18620">
                  <c:v>103.44448583333333</c:v>
                </c:pt>
                <c:pt idx="18621">
                  <c:v>103.45002333333332</c:v>
                </c:pt>
                <c:pt idx="18622">
                  <c:v>103.45557861111111</c:v>
                </c:pt>
                <c:pt idx="18623">
                  <c:v>103.46113527777842</c:v>
                </c:pt>
                <c:pt idx="18624">
                  <c:v>103.46670972222223</c:v>
                </c:pt>
                <c:pt idx="18625">
                  <c:v>103.47225472222223</c:v>
                </c:pt>
                <c:pt idx="18626">
                  <c:v>103.47780194444445</c:v>
                </c:pt>
                <c:pt idx="18627">
                  <c:v>103.48335638888888</c:v>
                </c:pt>
                <c:pt idx="18628">
                  <c:v>103.48891194444444</c:v>
                </c:pt>
                <c:pt idx="18629">
                  <c:v>103.49446750000052</c:v>
                </c:pt>
                <c:pt idx="18630">
                  <c:v>103.50002527777779</c:v>
                </c:pt>
                <c:pt idx="18631">
                  <c:v>103.5055791666649</c:v>
                </c:pt>
                <c:pt idx="18632">
                  <c:v>103.51113416666665</c:v>
                </c:pt>
                <c:pt idx="18633">
                  <c:v>103.5166925</c:v>
                </c:pt>
                <c:pt idx="18634">
                  <c:v>103.52224666666665</c:v>
                </c:pt>
                <c:pt idx="18635">
                  <c:v>103.52780222222221</c:v>
                </c:pt>
                <c:pt idx="18636">
                  <c:v>103.53335638888888</c:v>
                </c:pt>
                <c:pt idx="18637">
                  <c:v>103.53891138888888</c:v>
                </c:pt>
                <c:pt idx="18638">
                  <c:v>103.54446944444673</c:v>
                </c:pt>
                <c:pt idx="18639">
                  <c:v>103.55002305555556</c:v>
                </c:pt>
                <c:pt idx="18640">
                  <c:v>103.55557916666439</c:v>
                </c:pt>
                <c:pt idx="18641">
                  <c:v>103.56113416666665</c:v>
                </c:pt>
                <c:pt idx="18642">
                  <c:v>103.56668999999999</c:v>
                </c:pt>
                <c:pt idx="18643">
                  <c:v>103.57226611111111</c:v>
                </c:pt>
                <c:pt idx="18644">
                  <c:v>103.5778005555534</c:v>
                </c:pt>
                <c:pt idx="18645">
                  <c:v>103.58337166666502</c:v>
                </c:pt>
                <c:pt idx="18646">
                  <c:v>103.58892583333331</c:v>
                </c:pt>
                <c:pt idx="18647">
                  <c:v>103.59448027777779</c:v>
                </c:pt>
                <c:pt idx="18648">
                  <c:v>103.60002361111142</c:v>
                </c:pt>
                <c:pt idx="18649">
                  <c:v>103.60557916666393</c:v>
                </c:pt>
                <c:pt idx="18650">
                  <c:v>103.61113361111182</c:v>
                </c:pt>
                <c:pt idx="18651">
                  <c:v>103.61669166666667</c:v>
                </c:pt>
                <c:pt idx="18652">
                  <c:v>103.62224666666575</c:v>
                </c:pt>
                <c:pt idx="18653">
                  <c:v>103.62780194444395</c:v>
                </c:pt>
                <c:pt idx="18654">
                  <c:v>103.63335777777775</c:v>
                </c:pt>
                <c:pt idx="18655">
                  <c:v>103.63894638888785</c:v>
                </c:pt>
                <c:pt idx="18656">
                  <c:v>103.64448611111111</c:v>
                </c:pt>
                <c:pt idx="18657">
                  <c:v>103.65002416666555</c:v>
                </c:pt>
                <c:pt idx="18658">
                  <c:v>103.65557861110931</c:v>
                </c:pt>
                <c:pt idx="18659">
                  <c:v>103.66115527777779</c:v>
                </c:pt>
                <c:pt idx="18660">
                  <c:v>103.66668972222222</c:v>
                </c:pt>
                <c:pt idx="18661">
                  <c:v>103.67224472222215</c:v>
                </c:pt>
                <c:pt idx="18662">
                  <c:v>103.67780138888745</c:v>
                </c:pt>
                <c:pt idx="18663">
                  <c:v>103.68337666666439</c:v>
                </c:pt>
                <c:pt idx="18664">
                  <c:v>103.68893333333205</c:v>
                </c:pt>
                <c:pt idx="18665">
                  <c:v>103.69446694444444</c:v>
                </c:pt>
                <c:pt idx="18666">
                  <c:v>103.70002472222222</c:v>
                </c:pt>
                <c:pt idx="18667">
                  <c:v>103.70557888888735</c:v>
                </c:pt>
                <c:pt idx="18668">
                  <c:v>103.71113416666667</c:v>
                </c:pt>
                <c:pt idx="18669">
                  <c:v>103.71668972222272</c:v>
                </c:pt>
                <c:pt idx="18670">
                  <c:v>103.72224472222223</c:v>
                </c:pt>
                <c:pt idx="18671">
                  <c:v>103.72780222222221</c:v>
                </c:pt>
                <c:pt idx="18672">
                  <c:v>103.73335611111111</c:v>
                </c:pt>
                <c:pt idx="18673">
                  <c:v>103.73891166666667</c:v>
                </c:pt>
                <c:pt idx="18674">
                  <c:v>103.74446750000052</c:v>
                </c:pt>
                <c:pt idx="18675">
                  <c:v>103.75003972222221</c:v>
                </c:pt>
                <c:pt idx="18676">
                  <c:v>103.75558472222221</c:v>
                </c:pt>
                <c:pt idx="18677">
                  <c:v>103.76114722222222</c:v>
                </c:pt>
                <c:pt idx="18678">
                  <c:v>103.76669027777812</c:v>
                </c:pt>
                <c:pt idx="18679">
                  <c:v>103.77224583333305</c:v>
                </c:pt>
                <c:pt idx="18680">
                  <c:v>103.77780083333325</c:v>
                </c:pt>
                <c:pt idx="18681">
                  <c:v>103.78335638888888</c:v>
                </c:pt>
                <c:pt idx="18682">
                  <c:v>103.7889275</c:v>
                </c:pt>
                <c:pt idx="18683">
                  <c:v>103.79447472222222</c:v>
                </c:pt>
                <c:pt idx="18684">
                  <c:v>103.80002388888889</c:v>
                </c:pt>
                <c:pt idx="18685">
                  <c:v>103.80557805555233</c:v>
                </c:pt>
                <c:pt idx="18686">
                  <c:v>103.81113555555555</c:v>
                </c:pt>
                <c:pt idx="18687">
                  <c:v>103.81668999999999</c:v>
                </c:pt>
                <c:pt idx="18688">
                  <c:v>103.82225583333305</c:v>
                </c:pt>
                <c:pt idx="18689">
                  <c:v>103.82780083333265</c:v>
                </c:pt>
                <c:pt idx="18690">
                  <c:v>103.83335722222218</c:v>
                </c:pt>
                <c:pt idx="18691">
                  <c:v>103.83891194444438</c:v>
                </c:pt>
                <c:pt idx="18692">
                  <c:v>103.84446833333334</c:v>
                </c:pt>
                <c:pt idx="18693">
                  <c:v>103.85002305555555</c:v>
                </c:pt>
                <c:pt idx="18694">
                  <c:v>103.85557861111045</c:v>
                </c:pt>
                <c:pt idx="18695">
                  <c:v>103.86114027777779</c:v>
                </c:pt>
                <c:pt idx="18696">
                  <c:v>103.86669111111111</c:v>
                </c:pt>
                <c:pt idx="18697">
                  <c:v>103.87224472222221</c:v>
                </c:pt>
                <c:pt idx="18698">
                  <c:v>103.87780277777775</c:v>
                </c:pt>
                <c:pt idx="18699">
                  <c:v>103.88337166666453</c:v>
                </c:pt>
                <c:pt idx="18700">
                  <c:v>103.88892166666668</c:v>
                </c:pt>
                <c:pt idx="18701">
                  <c:v>103.89446888888888</c:v>
                </c:pt>
                <c:pt idx="18702">
                  <c:v>103.90002305555556</c:v>
                </c:pt>
                <c:pt idx="18703">
                  <c:v>103.90557805555312</c:v>
                </c:pt>
                <c:pt idx="18704">
                  <c:v>103.91113583333333</c:v>
                </c:pt>
                <c:pt idx="18705">
                  <c:v>103.91668972222332</c:v>
                </c:pt>
                <c:pt idx="18706">
                  <c:v>103.92224472222222</c:v>
                </c:pt>
                <c:pt idx="18707">
                  <c:v>103.92780111111111</c:v>
                </c:pt>
                <c:pt idx="18708">
                  <c:v>103.93336638888889</c:v>
                </c:pt>
                <c:pt idx="18709">
                  <c:v>103.93892500000022</c:v>
                </c:pt>
                <c:pt idx="18710">
                  <c:v>103.94446805555556</c:v>
                </c:pt>
                <c:pt idx="18711">
                  <c:v>103.95002305555556</c:v>
                </c:pt>
                <c:pt idx="18712">
                  <c:v>103.95557888888735</c:v>
                </c:pt>
                <c:pt idx="18713">
                  <c:v>103.96115750000052</c:v>
                </c:pt>
                <c:pt idx="18714">
                  <c:v>103.96670138888888</c:v>
                </c:pt>
                <c:pt idx="18715">
                  <c:v>103.97224555555555</c:v>
                </c:pt>
                <c:pt idx="18716">
                  <c:v>103.97780194444445</c:v>
                </c:pt>
                <c:pt idx="18717">
                  <c:v>103.98335638888888</c:v>
                </c:pt>
                <c:pt idx="18718">
                  <c:v>103.98893083333265</c:v>
                </c:pt>
                <c:pt idx="18719">
                  <c:v>103.99448361111374</c:v>
                </c:pt>
                <c:pt idx="18720">
                  <c:v>104.00002333333333</c:v>
                </c:pt>
                <c:pt idx="18721">
                  <c:v>104.00557861111108</c:v>
                </c:pt>
                <c:pt idx="18722">
                  <c:v>104.01113416666665</c:v>
                </c:pt>
                <c:pt idx="18723">
                  <c:v>104.01668972222222</c:v>
                </c:pt>
                <c:pt idx="18724">
                  <c:v>104.02226555555555</c:v>
                </c:pt>
                <c:pt idx="18725">
                  <c:v>104.0278213888889</c:v>
                </c:pt>
                <c:pt idx="18726">
                  <c:v>104.03336333333334</c:v>
                </c:pt>
                <c:pt idx="18727">
                  <c:v>104.03891138888888</c:v>
                </c:pt>
                <c:pt idx="18728">
                  <c:v>104.04447</c:v>
                </c:pt>
                <c:pt idx="18729">
                  <c:v>104.05002388888889</c:v>
                </c:pt>
                <c:pt idx="18730">
                  <c:v>104.05559055555334</c:v>
                </c:pt>
                <c:pt idx="18731">
                  <c:v>104.06113416666665</c:v>
                </c:pt>
                <c:pt idx="18732">
                  <c:v>104.06668916666665</c:v>
                </c:pt>
                <c:pt idx="18733">
                  <c:v>104.07224555555334</c:v>
                </c:pt>
                <c:pt idx="18734">
                  <c:v>104.07780166666655</c:v>
                </c:pt>
                <c:pt idx="18735">
                  <c:v>104.08335722222218</c:v>
                </c:pt>
                <c:pt idx="18736">
                  <c:v>104.08891194444438</c:v>
                </c:pt>
                <c:pt idx="18737">
                  <c:v>104.0944780555534</c:v>
                </c:pt>
                <c:pt idx="18738">
                  <c:v>104.10002305555555</c:v>
                </c:pt>
                <c:pt idx="18739">
                  <c:v>104.10557805555213</c:v>
                </c:pt>
                <c:pt idx="18740">
                  <c:v>104.111135</c:v>
                </c:pt>
                <c:pt idx="18741">
                  <c:v>104.11668944444446</c:v>
                </c:pt>
                <c:pt idx="18742">
                  <c:v>104.12224472222221</c:v>
                </c:pt>
                <c:pt idx="18743">
                  <c:v>104.12780166666595</c:v>
                </c:pt>
                <c:pt idx="18744">
                  <c:v>104.13335638888825</c:v>
                </c:pt>
                <c:pt idx="18745">
                  <c:v>104.13891222222215</c:v>
                </c:pt>
                <c:pt idx="18746">
                  <c:v>104.14446805555555</c:v>
                </c:pt>
                <c:pt idx="18747">
                  <c:v>104.15003277777564</c:v>
                </c:pt>
                <c:pt idx="18748">
                  <c:v>104.15557861110931</c:v>
                </c:pt>
                <c:pt idx="18749">
                  <c:v>104.16114472222222</c:v>
                </c:pt>
                <c:pt idx="18750">
                  <c:v>104.16669055555555</c:v>
                </c:pt>
                <c:pt idx="18751">
                  <c:v>104.17224472222215</c:v>
                </c:pt>
                <c:pt idx="18752">
                  <c:v>104.17780027777778</c:v>
                </c:pt>
                <c:pt idx="18753">
                  <c:v>104.18335666666565</c:v>
                </c:pt>
                <c:pt idx="18754">
                  <c:v>104.18892694444445</c:v>
                </c:pt>
                <c:pt idx="18755">
                  <c:v>104.1944675</c:v>
                </c:pt>
                <c:pt idx="18756">
                  <c:v>104.20004333333334</c:v>
                </c:pt>
                <c:pt idx="18757">
                  <c:v>104.20559694444444</c:v>
                </c:pt>
                <c:pt idx="18758">
                  <c:v>104.21116055555559</c:v>
                </c:pt>
                <c:pt idx="18759">
                  <c:v>104.21668972222272</c:v>
                </c:pt>
                <c:pt idx="18760">
                  <c:v>104.22226361111316</c:v>
                </c:pt>
                <c:pt idx="18761">
                  <c:v>104.22780666666667</c:v>
                </c:pt>
                <c:pt idx="18762">
                  <c:v>104.23335666666667</c:v>
                </c:pt>
                <c:pt idx="18763">
                  <c:v>104.23891277777778</c:v>
                </c:pt>
                <c:pt idx="18764">
                  <c:v>104.24446777777842</c:v>
                </c:pt>
                <c:pt idx="18765">
                  <c:v>104.25002305555554</c:v>
                </c:pt>
                <c:pt idx="18766">
                  <c:v>104.25558749999998</c:v>
                </c:pt>
                <c:pt idx="18767">
                  <c:v>104.26113861111112</c:v>
                </c:pt>
                <c:pt idx="18768">
                  <c:v>104.26668916666667</c:v>
                </c:pt>
                <c:pt idx="18769">
                  <c:v>104.27224611111095</c:v>
                </c:pt>
                <c:pt idx="18770">
                  <c:v>104.27780083333325</c:v>
                </c:pt>
                <c:pt idx="18771">
                  <c:v>104.28335638888888</c:v>
                </c:pt>
                <c:pt idx="18772">
                  <c:v>104.28891250000001</c:v>
                </c:pt>
                <c:pt idx="18773">
                  <c:v>104.29450249999999</c:v>
                </c:pt>
                <c:pt idx="18774">
                  <c:v>104.3000225</c:v>
                </c:pt>
                <c:pt idx="18775">
                  <c:v>104.30557861111105</c:v>
                </c:pt>
                <c:pt idx="18776">
                  <c:v>104.31115000000032</c:v>
                </c:pt>
                <c:pt idx="18777">
                  <c:v>104.31669083333334</c:v>
                </c:pt>
                <c:pt idx="18778">
                  <c:v>104.32224527777777</c:v>
                </c:pt>
                <c:pt idx="18779">
                  <c:v>104.32780083333265</c:v>
                </c:pt>
                <c:pt idx="18780">
                  <c:v>104.33336638888888</c:v>
                </c:pt>
                <c:pt idx="18781">
                  <c:v>104.33891194444438</c:v>
                </c:pt>
                <c:pt idx="18782">
                  <c:v>104.34446777777779</c:v>
                </c:pt>
                <c:pt idx="18783">
                  <c:v>104.35002333333333</c:v>
                </c:pt>
                <c:pt idx="18784">
                  <c:v>104.35557861111045</c:v>
                </c:pt>
                <c:pt idx="18785">
                  <c:v>104.36115444444449</c:v>
                </c:pt>
                <c:pt idx="18786">
                  <c:v>104.36668999999999</c:v>
                </c:pt>
                <c:pt idx="18787">
                  <c:v>104.37224611110929</c:v>
                </c:pt>
                <c:pt idx="18788">
                  <c:v>104.37780249999985</c:v>
                </c:pt>
                <c:pt idx="18789">
                  <c:v>104.38335638888825</c:v>
                </c:pt>
                <c:pt idx="18790">
                  <c:v>104.38893055555261</c:v>
                </c:pt>
                <c:pt idx="18791">
                  <c:v>104.39448333333334</c:v>
                </c:pt>
                <c:pt idx="18792">
                  <c:v>104.40004333333334</c:v>
                </c:pt>
                <c:pt idx="18793">
                  <c:v>104.40559805555525</c:v>
                </c:pt>
                <c:pt idx="18794">
                  <c:v>104.41114888888889</c:v>
                </c:pt>
                <c:pt idx="18795">
                  <c:v>104.41670833333335</c:v>
                </c:pt>
                <c:pt idx="18796">
                  <c:v>104.42224888888875</c:v>
                </c:pt>
                <c:pt idx="18797">
                  <c:v>104.42780027777779</c:v>
                </c:pt>
                <c:pt idx="18798">
                  <c:v>104.43335583333334</c:v>
                </c:pt>
                <c:pt idx="18799">
                  <c:v>104.43891194444444</c:v>
                </c:pt>
                <c:pt idx="18800">
                  <c:v>104.44448500000072</c:v>
                </c:pt>
                <c:pt idx="18801">
                  <c:v>104.45004361111152</c:v>
                </c:pt>
                <c:pt idx="18802">
                  <c:v>104.45559555555555</c:v>
                </c:pt>
                <c:pt idx="18803">
                  <c:v>104.46113500000052</c:v>
                </c:pt>
                <c:pt idx="18804">
                  <c:v>104.46669416666667</c:v>
                </c:pt>
                <c:pt idx="18805">
                  <c:v>104.47226194444444</c:v>
                </c:pt>
                <c:pt idx="18806">
                  <c:v>104.47780388888889</c:v>
                </c:pt>
                <c:pt idx="18807">
                  <c:v>104.48335666666667</c:v>
                </c:pt>
                <c:pt idx="18808">
                  <c:v>104.48891527777776</c:v>
                </c:pt>
                <c:pt idx="18809">
                  <c:v>104.49446750000052</c:v>
                </c:pt>
                <c:pt idx="18810">
                  <c:v>104.50002305555554</c:v>
                </c:pt>
                <c:pt idx="18811">
                  <c:v>104.50557861111108</c:v>
                </c:pt>
                <c:pt idx="18812">
                  <c:v>104.51113444444449</c:v>
                </c:pt>
                <c:pt idx="18813">
                  <c:v>104.51671</c:v>
                </c:pt>
                <c:pt idx="18814">
                  <c:v>104.52226583333334</c:v>
                </c:pt>
                <c:pt idx="18815">
                  <c:v>104.52780111111105</c:v>
                </c:pt>
                <c:pt idx="18816">
                  <c:v>104.53335749999998</c:v>
                </c:pt>
                <c:pt idx="18817">
                  <c:v>104.53891250000001</c:v>
                </c:pt>
                <c:pt idx="18818">
                  <c:v>104.54446750000002</c:v>
                </c:pt>
                <c:pt idx="18819">
                  <c:v>104.55002333333333</c:v>
                </c:pt>
                <c:pt idx="18820">
                  <c:v>104.55557861111105</c:v>
                </c:pt>
                <c:pt idx="18821">
                  <c:v>104.56113777777779</c:v>
                </c:pt>
                <c:pt idx="18822">
                  <c:v>104.56670416666555</c:v>
                </c:pt>
                <c:pt idx="18823">
                  <c:v>104.57224527777777</c:v>
                </c:pt>
                <c:pt idx="18824">
                  <c:v>104.57780083333265</c:v>
                </c:pt>
                <c:pt idx="18825">
                  <c:v>104.58335638888875</c:v>
                </c:pt>
                <c:pt idx="18826">
                  <c:v>104.58891305555555</c:v>
                </c:pt>
                <c:pt idx="18827">
                  <c:v>104.59446861111122</c:v>
                </c:pt>
                <c:pt idx="18828">
                  <c:v>104.60002277777778</c:v>
                </c:pt>
                <c:pt idx="18829">
                  <c:v>104.60558777777725</c:v>
                </c:pt>
                <c:pt idx="18830">
                  <c:v>104.61113833333305</c:v>
                </c:pt>
                <c:pt idx="18831">
                  <c:v>104.61670027777777</c:v>
                </c:pt>
                <c:pt idx="18832">
                  <c:v>104.62224583333163</c:v>
                </c:pt>
                <c:pt idx="18833">
                  <c:v>104.62780249999985</c:v>
                </c:pt>
                <c:pt idx="18834">
                  <c:v>104.63335583333235</c:v>
                </c:pt>
                <c:pt idx="18835">
                  <c:v>104.63891138888845</c:v>
                </c:pt>
                <c:pt idx="18836">
                  <c:v>104.64446694444446</c:v>
                </c:pt>
                <c:pt idx="18837">
                  <c:v>104.65002305555555</c:v>
                </c:pt>
                <c:pt idx="18838">
                  <c:v>104.65557888888588</c:v>
                </c:pt>
                <c:pt idx="18839">
                  <c:v>104.66113361111132</c:v>
                </c:pt>
                <c:pt idx="18840">
                  <c:v>104.66668916666625</c:v>
                </c:pt>
                <c:pt idx="18841">
                  <c:v>104.67224527777778</c:v>
                </c:pt>
                <c:pt idx="18842">
                  <c:v>104.6778011111091</c:v>
                </c:pt>
                <c:pt idx="18843">
                  <c:v>104.68335777777745</c:v>
                </c:pt>
                <c:pt idx="18844">
                  <c:v>104.68891194444375</c:v>
                </c:pt>
                <c:pt idx="18845">
                  <c:v>104.6944675</c:v>
                </c:pt>
                <c:pt idx="18846">
                  <c:v>104.70003750000001</c:v>
                </c:pt>
                <c:pt idx="18847">
                  <c:v>104.70557972222223</c:v>
                </c:pt>
                <c:pt idx="18848">
                  <c:v>104.71113361111389</c:v>
                </c:pt>
                <c:pt idx="18849">
                  <c:v>104.71670222222221</c:v>
                </c:pt>
                <c:pt idx="18850">
                  <c:v>104.72224527777777</c:v>
                </c:pt>
                <c:pt idx="18851">
                  <c:v>104.72780083333328</c:v>
                </c:pt>
                <c:pt idx="18852">
                  <c:v>104.73335638888888</c:v>
                </c:pt>
                <c:pt idx="18853">
                  <c:v>104.73891166666667</c:v>
                </c:pt>
                <c:pt idx="18854">
                  <c:v>104.74446750000052</c:v>
                </c:pt>
                <c:pt idx="18855">
                  <c:v>104.75002416666665</c:v>
                </c:pt>
                <c:pt idx="18856">
                  <c:v>104.75557888888706</c:v>
                </c:pt>
                <c:pt idx="18857">
                  <c:v>104.76113500000002</c:v>
                </c:pt>
                <c:pt idx="18858">
                  <c:v>104.76671055555555</c:v>
                </c:pt>
                <c:pt idx="18859">
                  <c:v>104.77224944444444</c:v>
                </c:pt>
                <c:pt idx="18860">
                  <c:v>104.77780416666585</c:v>
                </c:pt>
                <c:pt idx="18861">
                  <c:v>104.78335638888888</c:v>
                </c:pt>
                <c:pt idx="18862">
                  <c:v>104.78891361111152</c:v>
                </c:pt>
                <c:pt idx="18863">
                  <c:v>104.79446694444449</c:v>
                </c:pt>
                <c:pt idx="18864">
                  <c:v>104.80002333333333</c:v>
                </c:pt>
                <c:pt idx="18865">
                  <c:v>104.80557861111105</c:v>
                </c:pt>
                <c:pt idx="18866">
                  <c:v>104.81113361111318</c:v>
                </c:pt>
                <c:pt idx="18867">
                  <c:v>104.81669083333334</c:v>
                </c:pt>
                <c:pt idx="18868">
                  <c:v>104.82226138888888</c:v>
                </c:pt>
                <c:pt idx="18869">
                  <c:v>104.82780444444445</c:v>
                </c:pt>
                <c:pt idx="18870">
                  <c:v>104.83335777777778</c:v>
                </c:pt>
                <c:pt idx="18871">
                  <c:v>104.83892194444445</c:v>
                </c:pt>
                <c:pt idx="18872">
                  <c:v>104.84446694444446</c:v>
                </c:pt>
                <c:pt idx="18873">
                  <c:v>104.85002250000001</c:v>
                </c:pt>
                <c:pt idx="18874">
                  <c:v>104.85557861111045</c:v>
                </c:pt>
                <c:pt idx="18875">
                  <c:v>104.86113416666655</c:v>
                </c:pt>
                <c:pt idx="18876">
                  <c:v>104.86669055555555</c:v>
                </c:pt>
                <c:pt idx="18877">
                  <c:v>104.87225194444405</c:v>
                </c:pt>
                <c:pt idx="18878">
                  <c:v>104.87780388888888</c:v>
                </c:pt>
                <c:pt idx="18879">
                  <c:v>104.88335583333235</c:v>
                </c:pt>
                <c:pt idx="18880">
                  <c:v>104.88891138888845</c:v>
                </c:pt>
                <c:pt idx="18881">
                  <c:v>104.89446777777779</c:v>
                </c:pt>
                <c:pt idx="18882">
                  <c:v>104.90004305555556</c:v>
                </c:pt>
                <c:pt idx="18883">
                  <c:v>104.90559083333331</c:v>
                </c:pt>
                <c:pt idx="18884">
                  <c:v>104.91113611111112</c:v>
                </c:pt>
                <c:pt idx="18885">
                  <c:v>104.91669000000122</c:v>
                </c:pt>
                <c:pt idx="18886">
                  <c:v>104.92224527777779</c:v>
                </c:pt>
                <c:pt idx="18887">
                  <c:v>104.92780194444444</c:v>
                </c:pt>
                <c:pt idx="18888">
                  <c:v>104.93335861111112</c:v>
                </c:pt>
                <c:pt idx="18889">
                  <c:v>104.93891277777779</c:v>
                </c:pt>
                <c:pt idx="18890">
                  <c:v>104.94446777777902</c:v>
                </c:pt>
                <c:pt idx="18891">
                  <c:v>104.95002388888889</c:v>
                </c:pt>
                <c:pt idx="18892">
                  <c:v>104.95557861111111</c:v>
                </c:pt>
                <c:pt idx="18893">
                  <c:v>104.96113444444462</c:v>
                </c:pt>
                <c:pt idx="18894">
                  <c:v>104.96669083333333</c:v>
                </c:pt>
                <c:pt idx="18895">
                  <c:v>104.97225611111111</c:v>
                </c:pt>
                <c:pt idx="18896">
                  <c:v>104.97780083333328</c:v>
                </c:pt>
                <c:pt idx="18897">
                  <c:v>104.98335777777777</c:v>
                </c:pt>
                <c:pt idx="18898">
                  <c:v>104.98891250000001</c:v>
                </c:pt>
                <c:pt idx="18899">
                  <c:v>104.99446750000052</c:v>
                </c:pt>
                <c:pt idx="18900">
                  <c:v>105.00002333333333</c:v>
                </c:pt>
                <c:pt idx="18901">
                  <c:v>105.00559916666595</c:v>
                </c:pt>
                <c:pt idx="18902">
                  <c:v>105.01113416666665</c:v>
                </c:pt>
                <c:pt idx="18903">
                  <c:v>105.01669166666667</c:v>
                </c:pt>
                <c:pt idx="18904">
                  <c:v>105.02224666666665</c:v>
                </c:pt>
                <c:pt idx="18905">
                  <c:v>105.02781833333295</c:v>
                </c:pt>
                <c:pt idx="18906">
                  <c:v>105.03336944444446</c:v>
                </c:pt>
                <c:pt idx="18907">
                  <c:v>105.03892027777779</c:v>
                </c:pt>
                <c:pt idx="18908">
                  <c:v>105.04446777777792</c:v>
                </c:pt>
                <c:pt idx="18909">
                  <c:v>105.05002388888889</c:v>
                </c:pt>
                <c:pt idx="18910">
                  <c:v>105.05557861111105</c:v>
                </c:pt>
                <c:pt idx="18911">
                  <c:v>105.06114361111358</c:v>
                </c:pt>
                <c:pt idx="18912">
                  <c:v>105.06668972222222</c:v>
                </c:pt>
                <c:pt idx="18913">
                  <c:v>105.07224666666635</c:v>
                </c:pt>
                <c:pt idx="18914">
                  <c:v>105.07780194444445</c:v>
                </c:pt>
                <c:pt idx="18915">
                  <c:v>105.08335583333285</c:v>
                </c:pt>
                <c:pt idx="18916">
                  <c:v>105.08891194444438</c:v>
                </c:pt>
                <c:pt idx="18917">
                  <c:v>105.09446777777779</c:v>
                </c:pt>
                <c:pt idx="18918">
                  <c:v>105.10002333333333</c:v>
                </c:pt>
                <c:pt idx="18919">
                  <c:v>105.10557999999995</c:v>
                </c:pt>
                <c:pt idx="18920">
                  <c:v>105.11113416666655</c:v>
                </c:pt>
                <c:pt idx="18921">
                  <c:v>105.11668972222222</c:v>
                </c:pt>
                <c:pt idx="18922">
                  <c:v>105.12224555555304</c:v>
                </c:pt>
                <c:pt idx="18923">
                  <c:v>105.12782055555545</c:v>
                </c:pt>
                <c:pt idx="18924">
                  <c:v>105.13335666666615</c:v>
                </c:pt>
                <c:pt idx="18925">
                  <c:v>105.13891138888845</c:v>
                </c:pt>
                <c:pt idx="18926">
                  <c:v>105.14446777777779</c:v>
                </c:pt>
                <c:pt idx="18927">
                  <c:v>105.15003194444276</c:v>
                </c:pt>
                <c:pt idx="18928">
                  <c:v>105.15557805555189</c:v>
                </c:pt>
                <c:pt idx="18929">
                  <c:v>105.16113361111132</c:v>
                </c:pt>
                <c:pt idx="18930">
                  <c:v>105.16668972222222</c:v>
                </c:pt>
                <c:pt idx="18931">
                  <c:v>105.17224555555271</c:v>
                </c:pt>
                <c:pt idx="18932">
                  <c:v>105.1778011111091</c:v>
                </c:pt>
                <c:pt idx="18933">
                  <c:v>105.18335638888765</c:v>
                </c:pt>
                <c:pt idx="18934">
                  <c:v>105.18892666666665</c:v>
                </c:pt>
                <c:pt idx="18935">
                  <c:v>105.19447833333143</c:v>
                </c:pt>
                <c:pt idx="18936">
                  <c:v>105.20003166666665</c:v>
                </c:pt>
                <c:pt idx="18937">
                  <c:v>105.20557916666525</c:v>
                </c:pt>
                <c:pt idx="18938">
                  <c:v>105.21113527777842</c:v>
                </c:pt>
                <c:pt idx="18939">
                  <c:v>105.21668916666667</c:v>
                </c:pt>
                <c:pt idx="18940">
                  <c:v>105.22225305555556</c:v>
                </c:pt>
                <c:pt idx="18941">
                  <c:v>105.22780222222221</c:v>
                </c:pt>
                <c:pt idx="18942">
                  <c:v>105.23335694444445</c:v>
                </c:pt>
                <c:pt idx="18943">
                  <c:v>105.23891194444444</c:v>
                </c:pt>
                <c:pt idx="18944">
                  <c:v>105.24446750000052</c:v>
                </c:pt>
                <c:pt idx="18945">
                  <c:v>105.25002416666665</c:v>
                </c:pt>
                <c:pt idx="18946">
                  <c:v>105.25557805555256</c:v>
                </c:pt>
                <c:pt idx="18947">
                  <c:v>105.26114972222292</c:v>
                </c:pt>
                <c:pt idx="18948">
                  <c:v>105.26670166666665</c:v>
                </c:pt>
                <c:pt idx="18949">
                  <c:v>105.27224527777777</c:v>
                </c:pt>
                <c:pt idx="18950">
                  <c:v>105.27781083333331</c:v>
                </c:pt>
                <c:pt idx="18951">
                  <c:v>105.28335638888888</c:v>
                </c:pt>
                <c:pt idx="18952">
                  <c:v>105.28891277777778</c:v>
                </c:pt>
                <c:pt idx="18953">
                  <c:v>105.29446694444449</c:v>
                </c:pt>
                <c:pt idx="18954">
                  <c:v>105.30004388888888</c:v>
                </c:pt>
                <c:pt idx="18955">
                  <c:v>105.30557944444445</c:v>
                </c:pt>
                <c:pt idx="18956">
                  <c:v>105.31113416666665</c:v>
                </c:pt>
                <c:pt idx="18957">
                  <c:v>105.31669500000002</c:v>
                </c:pt>
                <c:pt idx="18958">
                  <c:v>105.32224472222221</c:v>
                </c:pt>
                <c:pt idx="18959">
                  <c:v>105.32780111111065</c:v>
                </c:pt>
                <c:pt idx="18960">
                  <c:v>105.33335694444445</c:v>
                </c:pt>
                <c:pt idx="18961">
                  <c:v>105.33891166666665</c:v>
                </c:pt>
                <c:pt idx="18962">
                  <c:v>105.34446749999999</c:v>
                </c:pt>
                <c:pt idx="18963">
                  <c:v>105.35002250000001</c:v>
                </c:pt>
                <c:pt idx="18964">
                  <c:v>105.35557999999995</c:v>
                </c:pt>
                <c:pt idx="18965">
                  <c:v>105.36113555555555</c:v>
                </c:pt>
                <c:pt idx="18966">
                  <c:v>105.36669083333334</c:v>
                </c:pt>
                <c:pt idx="18967">
                  <c:v>105.37224583333163</c:v>
                </c:pt>
                <c:pt idx="18968">
                  <c:v>105.37780111111005</c:v>
                </c:pt>
                <c:pt idx="18969">
                  <c:v>105.38335694444415</c:v>
                </c:pt>
                <c:pt idx="18970">
                  <c:v>105.38891333333331</c:v>
                </c:pt>
                <c:pt idx="18971">
                  <c:v>105.39446749999999</c:v>
                </c:pt>
                <c:pt idx="18972">
                  <c:v>105.40002305555556</c:v>
                </c:pt>
                <c:pt idx="18973">
                  <c:v>105.40558055555555</c:v>
                </c:pt>
                <c:pt idx="18974">
                  <c:v>105.41113500000102</c:v>
                </c:pt>
                <c:pt idx="18975">
                  <c:v>105.41668972222332</c:v>
                </c:pt>
                <c:pt idx="18976">
                  <c:v>105.42224555555555</c:v>
                </c:pt>
                <c:pt idx="18977">
                  <c:v>105.42780083333331</c:v>
                </c:pt>
                <c:pt idx="18978">
                  <c:v>105.43335694444445</c:v>
                </c:pt>
                <c:pt idx="18979">
                  <c:v>105.43891277777779</c:v>
                </c:pt>
                <c:pt idx="18980">
                  <c:v>105.44446972222416</c:v>
                </c:pt>
                <c:pt idx="18981">
                  <c:v>105.45002916666667</c:v>
                </c:pt>
                <c:pt idx="18982">
                  <c:v>105.45558250000001</c:v>
                </c:pt>
                <c:pt idx="18983">
                  <c:v>105.46113555555556</c:v>
                </c:pt>
                <c:pt idx="18984">
                  <c:v>105.46668972222272</c:v>
                </c:pt>
                <c:pt idx="18985">
                  <c:v>105.47224527777777</c:v>
                </c:pt>
                <c:pt idx="18986">
                  <c:v>105.47782194444444</c:v>
                </c:pt>
                <c:pt idx="18987">
                  <c:v>105.48337166666605</c:v>
                </c:pt>
                <c:pt idx="18988">
                  <c:v>105.48892833333331</c:v>
                </c:pt>
                <c:pt idx="18989">
                  <c:v>105.49447000000002</c:v>
                </c:pt>
                <c:pt idx="18990">
                  <c:v>105.5000225</c:v>
                </c:pt>
                <c:pt idx="18991">
                  <c:v>105.50557861111108</c:v>
                </c:pt>
                <c:pt idx="18992">
                  <c:v>105.51113500000002</c:v>
                </c:pt>
                <c:pt idx="18993">
                  <c:v>105.51668972222222</c:v>
                </c:pt>
                <c:pt idx="18994">
                  <c:v>105.52224583333305</c:v>
                </c:pt>
                <c:pt idx="18995">
                  <c:v>105.52780166666668</c:v>
                </c:pt>
                <c:pt idx="18996">
                  <c:v>105.53335638888888</c:v>
                </c:pt>
                <c:pt idx="18997">
                  <c:v>105.53891305555555</c:v>
                </c:pt>
                <c:pt idx="18998">
                  <c:v>105.54446722222222</c:v>
                </c:pt>
                <c:pt idx="18999">
                  <c:v>105.55002916666665</c:v>
                </c:pt>
                <c:pt idx="19000">
                  <c:v>105.55558500000001</c:v>
                </c:pt>
                <c:pt idx="19001">
                  <c:v>105.56113833333328</c:v>
                </c:pt>
                <c:pt idx="19002">
                  <c:v>105.56668916666665</c:v>
                </c:pt>
                <c:pt idx="19003">
                  <c:v>105.57224527777777</c:v>
                </c:pt>
                <c:pt idx="19004">
                  <c:v>105.57780027777778</c:v>
                </c:pt>
                <c:pt idx="19005">
                  <c:v>105.58335638888875</c:v>
                </c:pt>
                <c:pt idx="19006">
                  <c:v>105.58891250000001</c:v>
                </c:pt>
                <c:pt idx="19007">
                  <c:v>105.59446694444446</c:v>
                </c:pt>
                <c:pt idx="19008">
                  <c:v>105.60002250000001</c:v>
                </c:pt>
                <c:pt idx="19009">
                  <c:v>105.60557805555213</c:v>
                </c:pt>
                <c:pt idx="19010">
                  <c:v>105.61113416666655</c:v>
                </c:pt>
                <c:pt idx="19011">
                  <c:v>105.61668972222222</c:v>
                </c:pt>
                <c:pt idx="19012">
                  <c:v>105.62224472222221</c:v>
                </c:pt>
                <c:pt idx="19013">
                  <c:v>105.62780083333215</c:v>
                </c:pt>
                <c:pt idx="19014">
                  <c:v>105.63335638888825</c:v>
                </c:pt>
                <c:pt idx="19015">
                  <c:v>105.63892666666665</c:v>
                </c:pt>
                <c:pt idx="19016">
                  <c:v>105.64446805555555</c:v>
                </c:pt>
                <c:pt idx="19017">
                  <c:v>105.65002305555555</c:v>
                </c:pt>
                <c:pt idx="19018">
                  <c:v>105.65558027777755</c:v>
                </c:pt>
                <c:pt idx="19019">
                  <c:v>105.66113416666605</c:v>
                </c:pt>
                <c:pt idx="19020">
                  <c:v>105.66669055555555</c:v>
                </c:pt>
                <c:pt idx="19021">
                  <c:v>105.67224527777778</c:v>
                </c:pt>
                <c:pt idx="19022">
                  <c:v>105.67780333333315</c:v>
                </c:pt>
                <c:pt idx="19023">
                  <c:v>105.68335722221994</c:v>
                </c:pt>
                <c:pt idx="19024">
                  <c:v>105.68891555555327</c:v>
                </c:pt>
                <c:pt idx="19025">
                  <c:v>105.6944675</c:v>
                </c:pt>
                <c:pt idx="19026">
                  <c:v>105.70002416666667</c:v>
                </c:pt>
                <c:pt idx="19027">
                  <c:v>105.70557861111111</c:v>
                </c:pt>
                <c:pt idx="19028">
                  <c:v>105.71115444444683</c:v>
                </c:pt>
                <c:pt idx="19029">
                  <c:v>105.71670722222223</c:v>
                </c:pt>
                <c:pt idx="19030">
                  <c:v>105.72226027777779</c:v>
                </c:pt>
                <c:pt idx="19031">
                  <c:v>105.7278163888889</c:v>
                </c:pt>
                <c:pt idx="19032">
                  <c:v>105.73335638888888</c:v>
                </c:pt>
                <c:pt idx="19033">
                  <c:v>105.73891444444446</c:v>
                </c:pt>
                <c:pt idx="19034">
                  <c:v>105.74446805555556</c:v>
                </c:pt>
                <c:pt idx="19035">
                  <c:v>105.7500225</c:v>
                </c:pt>
                <c:pt idx="19036">
                  <c:v>105.75557944444445</c:v>
                </c:pt>
                <c:pt idx="19037">
                  <c:v>105.76113444444449</c:v>
                </c:pt>
                <c:pt idx="19038">
                  <c:v>105.76669000000012</c:v>
                </c:pt>
                <c:pt idx="19039">
                  <c:v>105.77226166666667</c:v>
                </c:pt>
                <c:pt idx="19040">
                  <c:v>105.777805</c:v>
                </c:pt>
                <c:pt idx="19041">
                  <c:v>105.78336722222221</c:v>
                </c:pt>
                <c:pt idx="19042">
                  <c:v>105.78891194444444</c:v>
                </c:pt>
                <c:pt idx="19043">
                  <c:v>105.79446861111172</c:v>
                </c:pt>
                <c:pt idx="19044">
                  <c:v>105.80002333333333</c:v>
                </c:pt>
                <c:pt idx="19045">
                  <c:v>105.80557861111105</c:v>
                </c:pt>
                <c:pt idx="19046">
                  <c:v>105.81113444444443</c:v>
                </c:pt>
                <c:pt idx="19047">
                  <c:v>105.81668999999999</c:v>
                </c:pt>
                <c:pt idx="19048">
                  <c:v>105.82226166666665</c:v>
                </c:pt>
                <c:pt idx="19049">
                  <c:v>105.82782250000001</c:v>
                </c:pt>
                <c:pt idx="19050">
                  <c:v>105.83335777777778</c:v>
                </c:pt>
                <c:pt idx="19051">
                  <c:v>105.83891138888885</c:v>
                </c:pt>
                <c:pt idx="19052">
                  <c:v>105.84447694444445</c:v>
                </c:pt>
                <c:pt idx="19053">
                  <c:v>105.85002583333331</c:v>
                </c:pt>
                <c:pt idx="19054">
                  <c:v>105.85557861111045</c:v>
                </c:pt>
                <c:pt idx="19055">
                  <c:v>105.86113444444443</c:v>
                </c:pt>
                <c:pt idx="19056">
                  <c:v>105.86669305555554</c:v>
                </c:pt>
                <c:pt idx="19057">
                  <c:v>105.87224638888785</c:v>
                </c:pt>
                <c:pt idx="19058">
                  <c:v>105.87782</c:v>
                </c:pt>
                <c:pt idx="19059">
                  <c:v>105.88335722222205</c:v>
                </c:pt>
                <c:pt idx="19060">
                  <c:v>105.88891194444435</c:v>
                </c:pt>
                <c:pt idx="19061">
                  <c:v>105.89446749999999</c:v>
                </c:pt>
                <c:pt idx="19062">
                  <c:v>105.90002333333332</c:v>
                </c:pt>
                <c:pt idx="19063">
                  <c:v>105.90557861111111</c:v>
                </c:pt>
                <c:pt idx="19064">
                  <c:v>105.91113361111414</c:v>
                </c:pt>
                <c:pt idx="19065">
                  <c:v>105.91670777777777</c:v>
                </c:pt>
                <c:pt idx="19066">
                  <c:v>105.9222525</c:v>
                </c:pt>
                <c:pt idx="19067">
                  <c:v>105.92781083333334</c:v>
                </c:pt>
                <c:pt idx="19068">
                  <c:v>105.93336194444444</c:v>
                </c:pt>
                <c:pt idx="19069">
                  <c:v>105.9389125</c:v>
                </c:pt>
                <c:pt idx="19070">
                  <c:v>105.94446750000102</c:v>
                </c:pt>
                <c:pt idx="19071">
                  <c:v>105.9500225</c:v>
                </c:pt>
                <c:pt idx="19072">
                  <c:v>105.95557805555271</c:v>
                </c:pt>
                <c:pt idx="19073">
                  <c:v>105.96113444444462</c:v>
                </c:pt>
                <c:pt idx="19074">
                  <c:v>105.96669000000072</c:v>
                </c:pt>
                <c:pt idx="19075">
                  <c:v>105.97225611111111</c:v>
                </c:pt>
                <c:pt idx="19076">
                  <c:v>105.97781166666665</c:v>
                </c:pt>
                <c:pt idx="19077">
                  <c:v>105.98336333333333</c:v>
                </c:pt>
                <c:pt idx="19078">
                  <c:v>105.98891222222221</c:v>
                </c:pt>
                <c:pt idx="19079">
                  <c:v>105.99446833333333</c:v>
                </c:pt>
                <c:pt idx="19080">
                  <c:v>106.0000225</c:v>
                </c:pt>
                <c:pt idx="19081">
                  <c:v>106.00559083333295</c:v>
                </c:pt>
                <c:pt idx="19082">
                  <c:v>106.01113416666665</c:v>
                </c:pt>
                <c:pt idx="19083">
                  <c:v>106.01669083333333</c:v>
                </c:pt>
                <c:pt idx="19084">
                  <c:v>106.02224638888885</c:v>
                </c:pt>
                <c:pt idx="19085">
                  <c:v>106.02780416666585</c:v>
                </c:pt>
                <c:pt idx="19086">
                  <c:v>106.03337333333315</c:v>
                </c:pt>
                <c:pt idx="19087">
                  <c:v>106.0389322222201</c:v>
                </c:pt>
                <c:pt idx="19088">
                  <c:v>106.04448222222223</c:v>
                </c:pt>
                <c:pt idx="19089">
                  <c:v>106.05004166666635</c:v>
                </c:pt>
                <c:pt idx="19090">
                  <c:v>106.05559388888888</c:v>
                </c:pt>
                <c:pt idx="19091">
                  <c:v>106.06114111111111</c:v>
                </c:pt>
                <c:pt idx="19092">
                  <c:v>106.06669055555555</c:v>
                </c:pt>
                <c:pt idx="19093">
                  <c:v>106.07225166666665</c:v>
                </c:pt>
                <c:pt idx="19094">
                  <c:v>106.07780083333265</c:v>
                </c:pt>
                <c:pt idx="19095">
                  <c:v>106.08335722222218</c:v>
                </c:pt>
                <c:pt idx="19096">
                  <c:v>106.08891833333215</c:v>
                </c:pt>
                <c:pt idx="19097">
                  <c:v>106.09446694444446</c:v>
                </c:pt>
                <c:pt idx="19098">
                  <c:v>106.10004416666479</c:v>
                </c:pt>
                <c:pt idx="19099">
                  <c:v>106.10557861111045</c:v>
                </c:pt>
                <c:pt idx="19100">
                  <c:v>106.11115166666667</c:v>
                </c:pt>
                <c:pt idx="19101">
                  <c:v>106.11668999999999</c:v>
                </c:pt>
                <c:pt idx="19102">
                  <c:v>106.12224527777778</c:v>
                </c:pt>
                <c:pt idx="19103">
                  <c:v>106.12780083333215</c:v>
                </c:pt>
                <c:pt idx="19104">
                  <c:v>106.13335749999995</c:v>
                </c:pt>
                <c:pt idx="19105">
                  <c:v>106.13891249999998</c:v>
                </c:pt>
                <c:pt idx="19106">
                  <c:v>106.14446833333334</c:v>
                </c:pt>
                <c:pt idx="19107">
                  <c:v>106.15004333333295</c:v>
                </c:pt>
                <c:pt idx="19108">
                  <c:v>106.15557944444375</c:v>
                </c:pt>
                <c:pt idx="19109">
                  <c:v>106.16113444444444</c:v>
                </c:pt>
                <c:pt idx="19110">
                  <c:v>106.16668916666625</c:v>
                </c:pt>
                <c:pt idx="19111">
                  <c:v>106.17224666666525</c:v>
                </c:pt>
                <c:pt idx="19112">
                  <c:v>106.17780138888745</c:v>
                </c:pt>
                <c:pt idx="19113">
                  <c:v>106.18335583333158</c:v>
                </c:pt>
                <c:pt idx="19114">
                  <c:v>106.18891333333328</c:v>
                </c:pt>
                <c:pt idx="19115">
                  <c:v>106.19446888888888</c:v>
                </c:pt>
                <c:pt idx="19116">
                  <c:v>106.20004111111108</c:v>
                </c:pt>
                <c:pt idx="19117">
                  <c:v>106.20559750000001</c:v>
                </c:pt>
                <c:pt idx="19118">
                  <c:v>106.21114388888932</c:v>
                </c:pt>
                <c:pt idx="19119">
                  <c:v>106.21670833333305</c:v>
                </c:pt>
                <c:pt idx="19120">
                  <c:v>106.22224666666665</c:v>
                </c:pt>
                <c:pt idx="19121">
                  <c:v>106.22780027777777</c:v>
                </c:pt>
                <c:pt idx="19122">
                  <c:v>106.23335694444445</c:v>
                </c:pt>
                <c:pt idx="19123">
                  <c:v>106.23891138888888</c:v>
                </c:pt>
                <c:pt idx="19124">
                  <c:v>106.24446805555556</c:v>
                </c:pt>
                <c:pt idx="19125">
                  <c:v>106.25002277777777</c:v>
                </c:pt>
                <c:pt idx="19126">
                  <c:v>106.25557944444445</c:v>
                </c:pt>
                <c:pt idx="19127">
                  <c:v>106.26115083333333</c:v>
                </c:pt>
                <c:pt idx="19128">
                  <c:v>106.26669194444446</c:v>
                </c:pt>
                <c:pt idx="19129">
                  <c:v>106.27224472222223</c:v>
                </c:pt>
                <c:pt idx="19130">
                  <c:v>106.27780111111105</c:v>
                </c:pt>
                <c:pt idx="19131">
                  <c:v>106.28335694444445</c:v>
                </c:pt>
                <c:pt idx="19132">
                  <c:v>106.28893111111005</c:v>
                </c:pt>
                <c:pt idx="19133">
                  <c:v>106.29448333333333</c:v>
                </c:pt>
                <c:pt idx="19134">
                  <c:v>106.30002361111192</c:v>
                </c:pt>
                <c:pt idx="19135">
                  <c:v>106.30559305555555</c:v>
                </c:pt>
                <c:pt idx="19136">
                  <c:v>106.31113972222222</c:v>
                </c:pt>
                <c:pt idx="19137">
                  <c:v>106.31668972222222</c:v>
                </c:pt>
                <c:pt idx="19138">
                  <c:v>106.32225694444445</c:v>
                </c:pt>
                <c:pt idx="19139">
                  <c:v>106.32780750000001</c:v>
                </c:pt>
                <c:pt idx="19140">
                  <c:v>106.33337666666525</c:v>
                </c:pt>
                <c:pt idx="19141">
                  <c:v>106.33893305555515</c:v>
                </c:pt>
                <c:pt idx="19142">
                  <c:v>106.34446749999999</c:v>
                </c:pt>
                <c:pt idx="19143">
                  <c:v>106.35004472222221</c:v>
                </c:pt>
                <c:pt idx="19144">
                  <c:v>106.35557972222215</c:v>
                </c:pt>
                <c:pt idx="19145">
                  <c:v>106.36113361111182</c:v>
                </c:pt>
                <c:pt idx="19146">
                  <c:v>106.36668972222222</c:v>
                </c:pt>
                <c:pt idx="19147">
                  <c:v>106.37224527777778</c:v>
                </c:pt>
                <c:pt idx="19148">
                  <c:v>106.37780138888805</c:v>
                </c:pt>
                <c:pt idx="19149">
                  <c:v>106.38337805555211</c:v>
                </c:pt>
                <c:pt idx="19150">
                  <c:v>106.38891194444435</c:v>
                </c:pt>
                <c:pt idx="19151">
                  <c:v>106.39446777777779</c:v>
                </c:pt>
                <c:pt idx="19152">
                  <c:v>106.40002388888892</c:v>
                </c:pt>
                <c:pt idx="19153">
                  <c:v>106.40560111111111</c:v>
                </c:pt>
                <c:pt idx="19154">
                  <c:v>106.41113888888889</c:v>
                </c:pt>
                <c:pt idx="19155">
                  <c:v>106.41669944444691</c:v>
                </c:pt>
                <c:pt idx="19156">
                  <c:v>106.4222475</c:v>
                </c:pt>
                <c:pt idx="19157">
                  <c:v>106.42780083333331</c:v>
                </c:pt>
                <c:pt idx="19158">
                  <c:v>106.43335666666665</c:v>
                </c:pt>
                <c:pt idx="19159">
                  <c:v>106.4389125</c:v>
                </c:pt>
                <c:pt idx="19160">
                  <c:v>106.44446750000102</c:v>
                </c:pt>
                <c:pt idx="19161">
                  <c:v>106.450035</c:v>
                </c:pt>
                <c:pt idx="19162">
                  <c:v>106.45559888888855</c:v>
                </c:pt>
                <c:pt idx="19163">
                  <c:v>106.46113916666667</c:v>
                </c:pt>
                <c:pt idx="19164">
                  <c:v>106.46670611111111</c:v>
                </c:pt>
                <c:pt idx="19165">
                  <c:v>106.47225138888888</c:v>
                </c:pt>
                <c:pt idx="19166">
                  <c:v>106.47780083333328</c:v>
                </c:pt>
                <c:pt idx="19167">
                  <c:v>106.48335638888888</c:v>
                </c:pt>
                <c:pt idx="19168">
                  <c:v>106.48891472222222</c:v>
                </c:pt>
                <c:pt idx="19169">
                  <c:v>106.49446694444462</c:v>
                </c:pt>
                <c:pt idx="19170">
                  <c:v>106.50002222222223</c:v>
                </c:pt>
                <c:pt idx="19171">
                  <c:v>106.50557861111108</c:v>
                </c:pt>
                <c:pt idx="19172">
                  <c:v>106.51113527777792</c:v>
                </c:pt>
                <c:pt idx="19173">
                  <c:v>106.51669000000012</c:v>
                </c:pt>
                <c:pt idx="19174">
                  <c:v>106.52224555555505</c:v>
                </c:pt>
                <c:pt idx="19175">
                  <c:v>106.52780138888888</c:v>
                </c:pt>
                <c:pt idx="19176">
                  <c:v>106.53335722222221</c:v>
                </c:pt>
                <c:pt idx="19177">
                  <c:v>106.53893249999985</c:v>
                </c:pt>
                <c:pt idx="19178">
                  <c:v>106.54446833333334</c:v>
                </c:pt>
                <c:pt idx="19179">
                  <c:v>106.55004666666665</c:v>
                </c:pt>
                <c:pt idx="19180">
                  <c:v>106.55560027777778</c:v>
                </c:pt>
                <c:pt idx="19181">
                  <c:v>106.56114888888888</c:v>
                </c:pt>
                <c:pt idx="19182">
                  <c:v>106.56669722222222</c:v>
                </c:pt>
                <c:pt idx="19183">
                  <c:v>106.57224472222221</c:v>
                </c:pt>
                <c:pt idx="19184">
                  <c:v>106.57780083333265</c:v>
                </c:pt>
                <c:pt idx="19185">
                  <c:v>106.58335694444445</c:v>
                </c:pt>
                <c:pt idx="19186">
                  <c:v>106.58891138888885</c:v>
                </c:pt>
                <c:pt idx="19187">
                  <c:v>106.59446833333334</c:v>
                </c:pt>
                <c:pt idx="19188">
                  <c:v>106.60002444444444</c:v>
                </c:pt>
                <c:pt idx="19189">
                  <c:v>106.60559638888815</c:v>
                </c:pt>
                <c:pt idx="19190">
                  <c:v>106.61114333333333</c:v>
                </c:pt>
                <c:pt idx="19191">
                  <c:v>106.61669916666668</c:v>
                </c:pt>
                <c:pt idx="19192">
                  <c:v>106.62225111111015</c:v>
                </c:pt>
                <c:pt idx="19193">
                  <c:v>106.62780166666595</c:v>
                </c:pt>
                <c:pt idx="19194">
                  <c:v>106.63335583333235</c:v>
                </c:pt>
                <c:pt idx="19195">
                  <c:v>106.63891194444435</c:v>
                </c:pt>
                <c:pt idx="19196">
                  <c:v>106.64446749999999</c:v>
                </c:pt>
                <c:pt idx="19197">
                  <c:v>106.65002305555555</c:v>
                </c:pt>
                <c:pt idx="19198">
                  <c:v>106.65557972222</c:v>
                </c:pt>
                <c:pt idx="19199">
                  <c:v>106.66115361111321</c:v>
                </c:pt>
                <c:pt idx="19200">
                  <c:v>106.66668999999999</c:v>
                </c:pt>
                <c:pt idx="19201">
                  <c:v>106.67224638888727</c:v>
                </c:pt>
                <c:pt idx="19202">
                  <c:v>106.67781166666605</c:v>
                </c:pt>
                <c:pt idx="19203">
                  <c:v>106.68335638888765</c:v>
                </c:pt>
                <c:pt idx="19204">
                  <c:v>106.6889136111111</c:v>
                </c:pt>
                <c:pt idx="19205">
                  <c:v>106.69446861111112</c:v>
                </c:pt>
                <c:pt idx="19206">
                  <c:v>106.70002277777779</c:v>
                </c:pt>
                <c:pt idx="19207">
                  <c:v>106.70559805555337</c:v>
                </c:pt>
                <c:pt idx="19208">
                  <c:v>106.71113472222252</c:v>
                </c:pt>
                <c:pt idx="19209">
                  <c:v>106.71669166666669</c:v>
                </c:pt>
                <c:pt idx="19210">
                  <c:v>106.72224555555555</c:v>
                </c:pt>
                <c:pt idx="19211">
                  <c:v>106.72780777777778</c:v>
                </c:pt>
                <c:pt idx="19212">
                  <c:v>106.7333575</c:v>
                </c:pt>
                <c:pt idx="19213">
                  <c:v>106.73891277777778</c:v>
                </c:pt>
                <c:pt idx="19214">
                  <c:v>106.74446833333333</c:v>
                </c:pt>
                <c:pt idx="19215">
                  <c:v>106.75003972222221</c:v>
                </c:pt>
                <c:pt idx="19216">
                  <c:v>106.75557999999998</c:v>
                </c:pt>
                <c:pt idx="19217">
                  <c:v>106.76113583333333</c:v>
                </c:pt>
                <c:pt idx="19218">
                  <c:v>106.76668916666667</c:v>
                </c:pt>
                <c:pt idx="19219">
                  <c:v>106.77224527777777</c:v>
                </c:pt>
                <c:pt idx="19220">
                  <c:v>106.77780027777779</c:v>
                </c:pt>
                <c:pt idx="19221">
                  <c:v>106.78335722222221</c:v>
                </c:pt>
                <c:pt idx="19222">
                  <c:v>106.78893333333328</c:v>
                </c:pt>
                <c:pt idx="19223">
                  <c:v>106.79447583333334</c:v>
                </c:pt>
                <c:pt idx="19224">
                  <c:v>106.80002444444446</c:v>
                </c:pt>
                <c:pt idx="19225">
                  <c:v>106.80557999999998</c:v>
                </c:pt>
                <c:pt idx="19226">
                  <c:v>106.81113444444443</c:v>
                </c:pt>
                <c:pt idx="19227">
                  <c:v>106.81670333333331</c:v>
                </c:pt>
                <c:pt idx="19228">
                  <c:v>106.82224888888723</c:v>
                </c:pt>
                <c:pt idx="19229">
                  <c:v>106.82780166666655</c:v>
                </c:pt>
                <c:pt idx="19230">
                  <c:v>106.83335638888875</c:v>
                </c:pt>
                <c:pt idx="19231">
                  <c:v>106.8389138888889</c:v>
                </c:pt>
                <c:pt idx="19232">
                  <c:v>106.84448611111111</c:v>
                </c:pt>
                <c:pt idx="19233">
                  <c:v>106.85003249999905</c:v>
                </c:pt>
                <c:pt idx="19234">
                  <c:v>106.85559194444365</c:v>
                </c:pt>
                <c:pt idx="19235">
                  <c:v>106.86113527777779</c:v>
                </c:pt>
                <c:pt idx="19236">
                  <c:v>106.86668972222222</c:v>
                </c:pt>
                <c:pt idx="19237">
                  <c:v>106.87224583333163</c:v>
                </c:pt>
                <c:pt idx="19238">
                  <c:v>106.87780194444395</c:v>
                </c:pt>
                <c:pt idx="19239">
                  <c:v>106.88335583333235</c:v>
                </c:pt>
                <c:pt idx="19240">
                  <c:v>106.88891222222215</c:v>
                </c:pt>
                <c:pt idx="19241">
                  <c:v>106.89446749999999</c:v>
                </c:pt>
                <c:pt idx="19242">
                  <c:v>106.90003583333331</c:v>
                </c:pt>
                <c:pt idx="19243">
                  <c:v>106.90558083333325</c:v>
                </c:pt>
                <c:pt idx="19244">
                  <c:v>106.91113444444655</c:v>
                </c:pt>
                <c:pt idx="19245">
                  <c:v>106.91669055555556</c:v>
                </c:pt>
                <c:pt idx="19246">
                  <c:v>106.92224638888888</c:v>
                </c:pt>
                <c:pt idx="19247">
                  <c:v>106.92780138888888</c:v>
                </c:pt>
                <c:pt idx="19248">
                  <c:v>106.93335583333334</c:v>
                </c:pt>
                <c:pt idx="19249">
                  <c:v>106.93891222222221</c:v>
                </c:pt>
                <c:pt idx="19250">
                  <c:v>106.94446750000102</c:v>
                </c:pt>
                <c:pt idx="19251">
                  <c:v>106.95002388888889</c:v>
                </c:pt>
                <c:pt idx="19252">
                  <c:v>106.95559194444445</c:v>
                </c:pt>
                <c:pt idx="19253">
                  <c:v>106.96115083333333</c:v>
                </c:pt>
                <c:pt idx="19254">
                  <c:v>106.96670777777777</c:v>
                </c:pt>
                <c:pt idx="19255">
                  <c:v>106.97224472222223</c:v>
                </c:pt>
                <c:pt idx="19256">
                  <c:v>106.97780138888888</c:v>
                </c:pt>
                <c:pt idx="19257">
                  <c:v>106.98335833333275</c:v>
                </c:pt>
                <c:pt idx="19258">
                  <c:v>106.98891222222221</c:v>
                </c:pt>
                <c:pt idx="19259">
                  <c:v>106.99446833333333</c:v>
                </c:pt>
                <c:pt idx="19260">
                  <c:v>107.00002305555554</c:v>
                </c:pt>
                <c:pt idx="19261">
                  <c:v>107.00559583333335</c:v>
                </c:pt>
                <c:pt idx="19262">
                  <c:v>107.01113472222222</c:v>
                </c:pt>
                <c:pt idx="19263">
                  <c:v>107.01669138888889</c:v>
                </c:pt>
                <c:pt idx="19264">
                  <c:v>107.02224611111095</c:v>
                </c:pt>
                <c:pt idx="19265">
                  <c:v>107.02780194444445</c:v>
                </c:pt>
                <c:pt idx="19266">
                  <c:v>107.03335861111111</c:v>
                </c:pt>
                <c:pt idx="19267">
                  <c:v>107.03891277777778</c:v>
                </c:pt>
                <c:pt idx="19268">
                  <c:v>107.04448583333333</c:v>
                </c:pt>
                <c:pt idx="19269">
                  <c:v>107.05004</c:v>
                </c:pt>
                <c:pt idx="19270">
                  <c:v>107.05558472222221</c:v>
                </c:pt>
                <c:pt idx="19271">
                  <c:v>107.06113416666665</c:v>
                </c:pt>
                <c:pt idx="19272">
                  <c:v>107.06669083333334</c:v>
                </c:pt>
                <c:pt idx="19273">
                  <c:v>107.07224555555334</c:v>
                </c:pt>
                <c:pt idx="19274">
                  <c:v>107.07780166666655</c:v>
                </c:pt>
                <c:pt idx="19275">
                  <c:v>107.08336777777778</c:v>
                </c:pt>
                <c:pt idx="19276">
                  <c:v>107.0889225</c:v>
                </c:pt>
                <c:pt idx="19277">
                  <c:v>107.09446749999999</c:v>
                </c:pt>
                <c:pt idx="19278">
                  <c:v>107.10002361111142</c:v>
                </c:pt>
                <c:pt idx="19279">
                  <c:v>107.10557916666393</c:v>
                </c:pt>
                <c:pt idx="19280">
                  <c:v>107.11113583333331</c:v>
                </c:pt>
                <c:pt idx="19281">
                  <c:v>107.11668972222222</c:v>
                </c:pt>
                <c:pt idx="19282">
                  <c:v>107.12224555555304</c:v>
                </c:pt>
                <c:pt idx="19283">
                  <c:v>107.12780083333215</c:v>
                </c:pt>
                <c:pt idx="19284">
                  <c:v>107.13337055555243</c:v>
                </c:pt>
                <c:pt idx="19285">
                  <c:v>107.13891666666665</c:v>
                </c:pt>
                <c:pt idx="19286">
                  <c:v>107.14447194444445</c:v>
                </c:pt>
                <c:pt idx="19287">
                  <c:v>107.15002305555555</c:v>
                </c:pt>
                <c:pt idx="19288">
                  <c:v>107.15557972222</c:v>
                </c:pt>
                <c:pt idx="19289">
                  <c:v>107.16113583333328</c:v>
                </c:pt>
                <c:pt idx="19290">
                  <c:v>107.16669083333331</c:v>
                </c:pt>
                <c:pt idx="19291">
                  <c:v>107.17224611110896</c:v>
                </c:pt>
                <c:pt idx="19292">
                  <c:v>107.17780027777778</c:v>
                </c:pt>
                <c:pt idx="19293">
                  <c:v>107.18335583333158</c:v>
                </c:pt>
                <c:pt idx="19294">
                  <c:v>107.18891194444375</c:v>
                </c:pt>
                <c:pt idx="19295">
                  <c:v>107.19448722222221</c:v>
                </c:pt>
                <c:pt idx="19296">
                  <c:v>107.20003527777777</c:v>
                </c:pt>
                <c:pt idx="19297">
                  <c:v>107.20558416666555</c:v>
                </c:pt>
                <c:pt idx="19298">
                  <c:v>107.21113527777842</c:v>
                </c:pt>
                <c:pt idx="19299">
                  <c:v>107.21668916666667</c:v>
                </c:pt>
                <c:pt idx="19300">
                  <c:v>107.22224666666665</c:v>
                </c:pt>
                <c:pt idx="19301">
                  <c:v>107.22782361111351</c:v>
                </c:pt>
                <c:pt idx="19302">
                  <c:v>107.2333663888889</c:v>
                </c:pt>
                <c:pt idx="19303">
                  <c:v>107.23892416666665</c:v>
                </c:pt>
                <c:pt idx="19304">
                  <c:v>107.24446777777842</c:v>
                </c:pt>
                <c:pt idx="19305">
                  <c:v>107.25002333333333</c:v>
                </c:pt>
                <c:pt idx="19306">
                  <c:v>107.2555855555534</c:v>
                </c:pt>
                <c:pt idx="19307">
                  <c:v>107.26113555555555</c:v>
                </c:pt>
                <c:pt idx="19308">
                  <c:v>107.26668972222222</c:v>
                </c:pt>
                <c:pt idx="19309">
                  <c:v>107.27224583333305</c:v>
                </c:pt>
                <c:pt idx="19310">
                  <c:v>107.27780444444446</c:v>
                </c:pt>
                <c:pt idx="19311">
                  <c:v>107.28335666666665</c:v>
                </c:pt>
                <c:pt idx="19312">
                  <c:v>107.28891277777778</c:v>
                </c:pt>
                <c:pt idx="19313">
                  <c:v>107.29448972222222</c:v>
                </c:pt>
                <c:pt idx="19314">
                  <c:v>107.30003749999995</c:v>
                </c:pt>
                <c:pt idx="19315">
                  <c:v>107.30557999999998</c:v>
                </c:pt>
                <c:pt idx="19316">
                  <c:v>107.31113361111318</c:v>
                </c:pt>
                <c:pt idx="19317">
                  <c:v>107.31669083333334</c:v>
                </c:pt>
                <c:pt idx="19318">
                  <c:v>107.32225027777778</c:v>
                </c:pt>
                <c:pt idx="19319">
                  <c:v>107.32780972222221</c:v>
                </c:pt>
                <c:pt idx="19320">
                  <c:v>107.33335583333285</c:v>
                </c:pt>
                <c:pt idx="19321">
                  <c:v>107.33891277777778</c:v>
                </c:pt>
                <c:pt idx="19322">
                  <c:v>107.34446833333334</c:v>
                </c:pt>
                <c:pt idx="19323">
                  <c:v>107.35002305555555</c:v>
                </c:pt>
                <c:pt idx="19324">
                  <c:v>107.35559194444365</c:v>
                </c:pt>
                <c:pt idx="19325">
                  <c:v>107.36113944444446</c:v>
                </c:pt>
                <c:pt idx="19326">
                  <c:v>107.36669361111315</c:v>
                </c:pt>
                <c:pt idx="19327">
                  <c:v>107.37224611110929</c:v>
                </c:pt>
                <c:pt idx="19328">
                  <c:v>107.37780027777778</c:v>
                </c:pt>
                <c:pt idx="19329">
                  <c:v>107.38335722222205</c:v>
                </c:pt>
                <c:pt idx="19330">
                  <c:v>107.38891138888845</c:v>
                </c:pt>
                <c:pt idx="19331">
                  <c:v>107.39446749999999</c:v>
                </c:pt>
                <c:pt idx="19332">
                  <c:v>107.40002305555556</c:v>
                </c:pt>
                <c:pt idx="19333">
                  <c:v>107.40557833333163</c:v>
                </c:pt>
                <c:pt idx="19334">
                  <c:v>107.41115444444722</c:v>
                </c:pt>
                <c:pt idx="19335">
                  <c:v>107.41670861111112</c:v>
                </c:pt>
                <c:pt idx="19336">
                  <c:v>107.42224472222222</c:v>
                </c:pt>
                <c:pt idx="19337">
                  <c:v>107.42781388888889</c:v>
                </c:pt>
                <c:pt idx="19338">
                  <c:v>107.43335694444445</c:v>
                </c:pt>
                <c:pt idx="19339">
                  <c:v>107.43891277777779</c:v>
                </c:pt>
                <c:pt idx="19340">
                  <c:v>107.44446805555556</c:v>
                </c:pt>
                <c:pt idx="19341">
                  <c:v>107.45002333333332</c:v>
                </c:pt>
                <c:pt idx="19342">
                  <c:v>107.45557916666525</c:v>
                </c:pt>
                <c:pt idx="19343">
                  <c:v>107.46113555555556</c:v>
                </c:pt>
                <c:pt idx="19344">
                  <c:v>107.46669083333333</c:v>
                </c:pt>
                <c:pt idx="19345">
                  <c:v>107.47224472222223</c:v>
                </c:pt>
                <c:pt idx="19346">
                  <c:v>107.47780083333328</c:v>
                </c:pt>
                <c:pt idx="19347">
                  <c:v>107.48335666666667</c:v>
                </c:pt>
                <c:pt idx="19348">
                  <c:v>107.48891138888888</c:v>
                </c:pt>
                <c:pt idx="19349">
                  <c:v>107.49446888888889</c:v>
                </c:pt>
                <c:pt idx="19350">
                  <c:v>107.50002361111324</c:v>
                </c:pt>
                <c:pt idx="19351">
                  <c:v>107.50557805555256</c:v>
                </c:pt>
                <c:pt idx="19352">
                  <c:v>107.51113500000002</c:v>
                </c:pt>
                <c:pt idx="19353">
                  <c:v>107.51669083333333</c:v>
                </c:pt>
                <c:pt idx="19354">
                  <c:v>107.52224555555505</c:v>
                </c:pt>
                <c:pt idx="19355">
                  <c:v>107.52780111111105</c:v>
                </c:pt>
                <c:pt idx="19356">
                  <c:v>107.53335666666665</c:v>
                </c:pt>
                <c:pt idx="19357">
                  <c:v>107.53892416666665</c:v>
                </c:pt>
                <c:pt idx="19358">
                  <c:v>107.54447527777779</c:v>
                </c:pt>
                <c:pt idx="19359">
                  <c:v>107.55002305555556</c:v>
                </c:pt>
                <c:pt idx="19360">
                  <c:v>107.55557861111105</c:v>
                </c:pt>
                <c:pt idx="19361">
                  <c:v>107.56113416666665</c:v>
                </c:pt>
                <c:pt idx="19362">
                  <c:v>107.56669138888888</c:v>
                </c:pt>
                <c:pt idx="19363">
                  <c:v>107.57224527777777</c:v>
                </c:pt>
                <c:pt idx="19364">
                  <c:v>107.57780333333334</c:v>
                </c:pt>
                <c:pt idx="19365">
                  <c:v>107.58335638888875</c:v>
                </c:pt>
                <c:pt idx="19366">
                  <c:v>107.58893277777725</c:v>
                </c:pt>
                <c:pt idx="19367">
                  <c:v>107.59448194444445</c:v>
                </c:pt>
                <c:pt idx="19368">
                  <c:v>107.60002999999999</c:v>
                </c:pt>
                <c:pt idx="19369">
                  <c:v>107.60557861111045</c:v>
                </c:pt>
                <c:pt idx="19370">
                  <c:v>107.611135</c:v>
                </c:pt>
                <c:pt idx="19371">
                  <c:v>107.61669027777779</c:v>
                </c:pt>
                <c:pt idx="19372">
                  <c:v>107.62224694444375</c:v>
                </c:pt>
                <c:pt idx="19373">
                  <c:v>107.62780249999985</c:v>
                </c:pt>
                <c:pt idx="19374">
                  <c:v>107.63335638888825</c:v>
                </c:pt>
                <c:pt idx="19375">
                  <c:v>107.63891222222215</c:v>
                </c:pt>
                <c:pt idx="19376">
                  <c:v>107.64446861111112</c:v>
                </c:pt>
                <c:pt idx="19377">
                  <c:v>107.65002999999999</c:v>
                </c:pt>
                <c:pt idx="19378">
                  <c:v>107.65557888888588</c:v>
                </c:pt>
                <c:pt idx="19379">
                  <c:v>107.66113416666605</c:v>
                </c:pt>
                <c:pt idx="19380">
                  <c:v>107.66668972222222</c:v>
                </c:pt>
                <c:pt idx="19381">
                  <c:v>107.67224499999998</c:v>
                </c:pt>
                <c:pt idx="19382">
                  <c:v>107.67780166666545</c:v>
                </c:pt>
                <c:pt idx="19383">
                  <c:v>107.6833683333311</c:v>
                </c:pt>
                <c:pt idx="19384">
                  <c:v>107.68892194444435</c:v>
                </c:pt>
                <c:pt idx="19385">
                  <c:v>107.69447666666665</c:v>
                </c:pt>
                <c:pt idx="19386">
                  <c:v>107.70002416666667</c:v>
                </c:pt>
                <c:pt idx="19387">
                  <c:v>107.70557888888735</c:v>
                </c:pt>
                <c:pt idx="19388">
                  <c:v>107.71113361111389</c:v>
                </c:pt>
                <c:pt idx="19389">
                  <c:v>107.71669555555556</c:v>
                </c:pt>
                <c:pt idx="19390">
                  <c:v>107.72224555555555</c:v>
                </c:pt>
                <c:pt idx="19391">
                  <c:v>107.72780111111111</c:v>
                </c:pt>
                <c:pt idx="19392">
                  <c:v>107.73335805555345</c:v>
                </c:pt>
                <c:pt idx="19393">
                  <c:v>107.73891250000001</c:v>
                </c:pt>
                <c:pt idx="19394">
                  <c:v>107.74446722222262</c:v>
                </c:pt>
                <c:pt idx="19395">
                  <c:v>107.7500225</c:v>
                </c:pt>
                <c:pt idx="19396">
                  <c:v>107.75559999999999</c:v>
                </c:pt>
                <c:pt idx="19397">
                  <c:v>107.76114583333333</c:v>
                </c:pt>
                <c:pt idx="19398">
                  <c:v>107.76670361111132</c:v>
                </c:pt>
                <c:pt idx="19399">
                  <c:v>107.77224638888885</c:v>
                </c:pt>
                <c:pt idx="19400">
                  <c:v>107.77780083333325</c:v>
                </c:pt>
                <c:pt idx="19401">
                  <c:v>107.78335638888888</c:v>
                </c:pt>
                <c:pt idx="19402">
                  <c:v>107.78892944444446</c:v>
                </c:pt>
                <c:pt idx="19403">
                  <c:v>107.7944775</c:v>
                </c:pt>
                <c:pt idx="19404">
                  <c:v>107.80002333333333</c:v>
                </c:pt>
                <c:pt idx="19405">
                  <c:v>107.80559277777778</c:v>
                </c:pt>
                <c:pt idx="19406">
                  <c:v>107.81113444444443</c:v>
                </c:pt>
                <c:pt idx="19407">
                  <c:v>107.81669083333334</c:v>
                </c:pt>
                <c:pt idx="19408">
                  <c:v>107.82224527777777</c:v>
                </c:pt>
                <c:pt idx="19409">
                  <c:v>107.82780222222218</c:v>
                </c:pt>
                <c:pt idx="19410">
                  <c:v>107.83337444444435</c:v>
                </c:pt>
                <c:pt idx="19411">
                  <c:v>107.83892277777777</c:v>
                </c:pt>
                <c:pt idx="19412">
                  <c:v>107.84446749999999</c:v>
                </c:pt>
                <c:pt idx="19413">
                  <c:v>107.85002361111142</c:v>
                </c:pt>
                <c:pt idx="19414">
                  <c:v>107.85557805555213</c:v>
                </c:pt>
                <c:pt idx="19415">
                  <c:v>107.86113527777779</c:v>
                </c:pt>
                <c:pt idx="19416">
                  <c:v>107.86671138888885</c:v>
                </c:pt>
                <c:pt idx="19417">
                  <c:v>107.87224555555304</c:v>
                </c:pt>
                <c:pt idx="19418">
                  <c:v>107.87781361111112</c:v>
                </c:pt>
                <c:pt idx="19419">
                  <c:v>107.88335722222205</c:v>
                </c:pt>
                <c:pt idx="19420">
                  <c:v>107.88891416666515</c:v>
                </c:pt>
                <c:pt idx="19421">
                  <c:v>107.89446749999999</c:v>
                </c:pt>
                <c:pt idx="19422">
                  <c:v>107.90003861111111</c:v>
                </c:pt>
                <c:pt idx="19423">
                  <c:v>107.90557805555312</c:v>
                </c:pt>
                <c:pt idx="19424">
                  <c:v>107.91113944444665</c:v>
                </c:pt>
                <c:pt idx="19425">
                  <c:v>107.91668972222332</c:v>
                </c:pt>
                <c:pt idx="19426">
                  <c:v>107.922245</c:v>
                </c:pt>
                <c:pt idx="19427">
                  <c:v>107.92780111111111</c:v>
                </c:pt>
                <c:pt idx="19428">
                  <c:v>107.93337805555299</c:v>
                </c:pt>
                <c:pt idx="19429">
                  <c:v>107.93891194444444</c:v>
                </c:pt>
                <c:pt idx="19430">
                  <c:v>107.94446750000102</c:v>
                </c:pt>
                <c:pt idx="19431">
                  <c:v>107.95002416666667</c:v>
                </c:pt>
                <c:pt idx="19432">
                  <c:v>107.95557861111111</c:v>
                </c:pt>
                <c:pt idx="19433">
                  <c:v>107.96115277777812</c:v>
                </c:pt>
                <c:pt idx="19434">
                  <c:v>107.96669138888889</c:v>
                </c:pt>
                <c:pt idx="19435">
                  <c:v>107.97224527777777</c:v>
                </c:pt>
                <c:pt idx="19436">
                  <c:v>107.97780166666665</c:v>
                </c:pt>
                <c:pt idx="19437">
                  <c:v>107.98335777777777</c:v>
                </c:pt>
                <c:pt idx="19438">
                  <c:v>107.98891305555556</c:v>
                </c:pt>
                <c:pt idx="19439">
                  <c:v>107.99448055555555</c:v>
                </c:pt>
                <c:pt idx="19440">
                  <c:v>108.00002305555554</c:v>
                </c:pt>
                <c:pt idx="19441">
                  <c:v>108.00558111111035</c:v>
                </c:pt>
                <c:pt idx="19442">
                  <c:v>108.01113361111351</c:v>
                </c:pt>
                <c:pt idx="19443">
                  <c:v>108.01668944444449</c:v>
                </c:pt>
                <c:pt idx="19444">
                  <c:v>108.02224472222223</c:v>
                </c:pt>
                <c:pt idx="19445">
                  <c:v>108.0278213888889</c:v>
                </c:pt>
                <c:pt idx="19446">
                  <c:v>108.03337666666575</c:v>
                </c:pt>
                <c:pt idx="19447">
                  <c:v>108.03891138888888</c:v>
                </c:pt>
                <c:pt idx="19448">
                  <c:v>108.04448583333333</c:v>
                </c:pt>
                <c:pt idx="19449">
                  <c:v>108.05002361111192</c:v>
                </c:pt>
                <c:pt idx="19450">
                  <c:v>108.05557805555233</c:v>
                </c:pt>
                <c:pt idx="19451">
                  <c:v>108.06113500000002</c:v>
                </c:pt>
                <c:pt idx="19452">
                  <c:v>108.06671027777777</c:v>
                </c:pt>
                <c:pt idx="19453">
                  <c:v>108.07226583333328</c:v>
                </c:pt>
                <c:pt idx="19454">
                  <c:v>108.07781749999998</c:v>
                </c:pt>
                <c:pt idx="19455">
                  <c:v>108.08335722222218</c:v>
                </c:pt>
                <c:pt idx="19456">
                  <c:v>108.08891333333331</c:v>
                </c:pt>
                <c:pt idx="19457">
                  <c:v>108.09446694444446</c:v>
                </c:pt>
                <c:pt idx="19458">
                  <c:v>108.1000238888889</c:v>
                </c:pt>
                <c:pt idx="19459">
                  <c:v>108.10557805555213</c:v>
                </c:pt>
                <c:pt idx="19460">
                  <c:v>108.11113388888889</c:v>
                </c:pt>
                <c:pt idx="19461">
                  <c:v>108.11670944444444</c:v>
                </c:pt>
                <c:pt idx="19462">
                  <c:v>108.122265</c:v>
                </c:pt>
                <c:pt idx="19463">
                  <c:v>108.12781749999998</c:v>
                </c:pt>
                <c:pt idx="19464">
                  <c:v>108.13336444444445</c:v>
                </c:pt>
                <c:pt idx="19465">
                  <c:v>108.13891388888888</c:v>
                </c:pt>
                <c:pt idx="19466">
                  <c:v>108.14446805555555</c:v>
                </c:pt>
                <c:pt idx="19467">
                  <c:v>108.15002416666555</c:v>
                </c:pt>
                <c:pt idx="19468">
                  <c:v>108.15557972222</c:v>
                </c:pt>
                <c:pt idx="19469">
                  <c:v>108.16113527777777</c:v>
                </c:pt>
                <c:pt idx="19470">
                  <c:v>108.16671000000001</c:v>
                </c:pt>
                <c:pt idx="19471">
                  <c:v>108.17225388888885</c:v>
                </c:pt>
                <c:pt idx="19472">
                  <c:v>108.17780500000001</c:v>
                </c:pt>
                <c:pt idx="19473">
                  <c:v>108.18336055555316</c:v>
                </c:pt>
                <c:pt idx="19474">
                  <c:v>108.18891194444375</c:v>
                </c:pt>
                <c:pt idx="19475">
                  <c:v>108.19446694444444</c:v>
                </c:pt>
                <c:pt idx="19476">
                  <c:v>108.20002333333332</c:v>
                </c:pt>
                <c:pt idx="19477">
                  <c:v>108.20557805555271</c:v>
                </c:pt>
                <c:pt idx="19478">
                  <c:v>108.21115500000165</c:v>
                </c:pt>
                <c:pt idx="19479">
                  <c:v>108.21668972222272</c:v>
                </c:pt>
                <c:pt idx="19480">
                  <c:v>108.22224472222223</c:v>
                </c:pt>
                <c:pt idx="19481">
                  <c:v>108.22781222222223</c:v>
                </c:pt>
                <c:pt idx="19482">
                  <c:v>108.23335583333331</c:v>
                </c:pt>
                <c:pt idx="19483">
                  <c:v>108.23891333333333</c:v>
                </c:pt>
                <c:pt idx="19484">
                  <c:v>108.24446750000052</c:v>
                </c:pt>
                <c:pt idx="19485">
                  <c:v>108.25002555555555</c:v>
                </c:pt>
                <c:pt idx="19486">
                  <c:v>108.25558416666506</c:v>
                </c:pt>
                <c:pt idx="19487">
                  <c:v>108.26113694444444</c:v>
                </c:pt>
                <c:pt idx="19488">
                  <c:v>108.26668972222222</c:v>
                </c:pt>
                <c:pt idx="19489">
                  <c:v>108.27224666666665</c:v>
                </c:pt>
                <c:pt idx="19490">
                  <c:v>108.27780083333325</c:v>
                </c:pt>
                <c:pt idx="19491">
                  <c:v>108.28335638888888</c:v>
                </c:pt>
                <c:pt idx="19492">
                  <c:v>108.28891194444444</c:v>
                </c:pt>
                <c:pt idx="19493">
                  <c:v>108.29446861111172</c:v>
                </c:pt>
                <c:pt idx="19494">
                  <c:v>108.30002333333333</c:v>
                </c:pt>
                <c:pt idx="19495">
                  <c:v>108.3055788888867</c:v>
                </c:pt>
                <c:pt idx="19496">
                  <c:v>108.31113416666665</c:v>
                </c:pt>
                <c:pt idx="19497">
                  <c:v>108.31669083333334</c:v>
                </c:pt>
                <c:pt idx="19498">
                  <c:v>108.32225444444444</c:v>
                </c:pt>
                <c:pt idx="19499">
                  <c:v>108.32780722222221</c:v>
                </c:pt>
                <c:pt idx="19500">
                  <c:v>108.33335777777778</c:v>
                </c:pt>
                <c:pt idx="19501">
                  <c:v>108.33891250000001</c:v>
                </c:pt>
                <c:pt idx="19502">
                  <c:v>108.34447055555555</c:v>
                </c:pt>
                <c:pt idx="19503">
                  <c:v>108.35002305555555</c:v>
                </c:pt>
                <c:pt idx="19504">
                  <c:v>108.35557861111045</c:v>
                </c:pt>
                <c:pt idx="19505">
                  <c:v>108.36113416666655</c:v>
                </c:pt>
                <c:pt idx="19506">
                  <c:v>108.36668999999999</c:v>
                </c:pt>
                <c:pt idx="19507">
                  <c:v>108.37225722222215</c:v>
                </c:pt>
                <c:pt idx="19508">
                  <c:v>108.37780083333215</c:v>
                </c:pt>
                <c:pt idx="19509">
                  <c:v>108.38336527777777</c:v>
                </c:pt>
                <c:pt idx="19510">
                  <c:v>108.38891194444435</c:v>
                </c:pt>
                <c:pt idx="19511">
                  <c:v>108.39446861111112</c:v>
                </c:pt>
                <c:pt idx="19512">
                  <c:v>108.40002250000002</c:v>
                </c:pt>
                <c:pt idx="19513">
                  <c:v>108.40557944444444</c:v>
                </c:pt>
                <c:pt idx="19514">
                  <c:v>108.41113527777902</c:v>
                </c:pt>
                <c:pt idx="19515">
                  <c:v>108.41668916666667</c:v>
                </c:pt>
                <c:pt idx="19516">
                  <c:v>108.42226611111111</c:v>
                </c:pt>
                <c:pt idx="19517">
                  <c:v>108.42782138888889</c:v>
                </c:pt>
                <c:pt idx="19518">
                  <c:v>108.4333575</c:v>
                </c:pt>
                <c:pt idx="19519">
                  <c:v>108.43891305555556</c:v>
                </c:pt>
                <c:pt idx="19520">
                  <c:v>108.44448027777842</c:v>
                </c:pt>
                <c:pt idx="19521">
                  <c:v>108.45002361111358</c:v>
                </c:pt>
                <c:pt idx="19522">
                  <c:v>108.45557861111111</c:v>
                </c:pt>
                <c:pt idx="19523">
                  <c:v>108.46113416666667</c:v>
                </c:pt>
                <c:pt idx="19524">
                  <c:v>108.46669472222302</c:v>
                </c:pt>
                <c:pt idx="19525">
                  <c:v>108.47224666666665</c:v>
                </c:pt>
                <c:pt idx="19526">
                  <c:v>108.47780527777779</c:v>
                </c:pt>
                <c:pt idx="19527">
                  <c:v>108.4833575</c:v>
                </c:pt>
                <c:pt idx="19528">
                  <c:v>108.48891277777778</c:v>
                </c:pt>
                <c:pt idx="19529">
                  <c:v>108.49446777777842</c:v>
                </c:pt>
                <c:pt idx="19530">
                  <c:v>108.50002361111324</c:v>
                </c:pt>
                <c:pt idx="19531">
                  <c:v>108.50557861111108</c:v>
                </c:pt>
                <c:pt idx="19532">
                  <c:v>108.51113361111351</c:v>
                </c:pt>
                <c:pt idx="19533">
                  <c:v>108.51671333333333</c:v>
                </c:pt>
                <c:pt idx="19534">
                  <c:v>108.52224527777777</c:v>
                </c:pt>
                <c:pt idx="19535">
                  <c:v>108.52780166666668</c:v>
                </c:pt>
                <c:pt idx="19536">
                  <c:v>108.53335583333325</c:v>
                </c:pt>
                <c:pt idx="19537">
                  <c:v>108.53891277777778</c:v>
                </c:pt>
                <c:pt idx="19538">
                  <c:v>108.54446777777792</c:v>
                </c:pt>
                <c:pt idx="19539">
                  <c:v>108.55002305555556</c:v>
                </c:pt>
                <c:pt idx="19540">
                  <c:v>108.55557861111105</c:v>
                </c:pt>
                <c:pt idx="19541">
                  <c:v>108.56113388888889</c:v>
                </c:pt>
                <c:pt idx="19542">
                  <c:v>108.56668916666665</c:v>
                </c:pt>
                <c:pt idx="19543">
                  <c:v>108.57224555555334</c:v>
                </c:pt>
                <c:pt idx="19544">
                  <c:v>108.57780083333265</c:v>
                </c:pt>
                <c:pt idx="19545">
                  <c:v>108.58335694444445</c:v>
                </c:pt>
                <c:pt idx="19546">
                  <c:v>108.58891333333331</c:v>
                </c:pt>
                <c:pt idx="19547">
                  <c:v>108.59446777777779</c:v>
                </c:pt>
                <c:pt idx="19548">
                  <c:v>108.60002305555555</c:v>
                </c:pt>
                <c:pt idx="19549">
                  <c:v>108.60557861111045</c:v>
                </c:pt>
                <c:pt idx="19550">
                  <c:v>108.61113416666655</c:v>
                </c:pt>
                <c:pt idx="19551">
                  <c:v>108.61669083333334</c:v>
                </c:pt>
                <c:pt idx="19552">
                  <c:v>108.62224527777778</c:v>
                </c:pt>
                <c:pt idx="19553">
                  <c:v>108.62782111111105</c:v>
                </c:pt>
                <c:pt idx="19554">
                  <c:v>108.63336416666525</c:v>
                </c:pt>
                <c:pt idx="19555">
                  <c:v>108.63892055555525</c:v>
                </c:pt>
                <c:pt idx="19556">
                  <c:v>108.64446888888888</c:v>
                </c:pt>
                <c:pt idx="19557">
                  <c:v>108.65002305555555</c:v>
                </c:pt>
                <c:pt idx="19558">
                  <c:v>108.65558277777559</c:v>
                </c:pt>
                <c:pt idx="19559">
                  <c:v>108.66113611111111</c:v>
                </c:pt>
                <c:pt idx="19560">
                  <c:v>108.66668999999999</c:v>
                </c:pt>
                <c:pt idx="19561">
                  <c:v>108.67224611110896</c:v>
                </c:pt>
                <c:pt idx="19562">
                  <c:v>108.6778011111091</c:v>
                </c:pt>
                <c:pt idx="19563">
                  <c:v>108.68335694444355</c:v>
                </c:pt>
                <c:pt idx="19564">
                  <c:v>108.68893388888795</c:v>
                </c:pt>
                <c:pt idx="19565">
                  <c:v>108.6944675</c:v>
                </c:pt>
                <c:pt idx="19566">
                  <c:v>108.70003888888805</c:v>
                </c:pt>
                <c:pt idx="19567">
                  <c:v>108.70558166666665</c:v>
                </c:pt>
                <c:pt idx="19568">
                  <c:v>108.71113416666667</c:v>
                </c:pt>
                <c:pt idx="19569">
                  <c:v>108.71668972222272</c:v>
                </c:pt>
                <c:pt idx="19570">
                  <c:v>108.72224527777777</c:v>
                </c:pt>
                <c:pt idx="19571">
                  <c:v>108.72780916666665</c:v>
                </c:pt>
                <c:pt idx="19572">
                  <c:v>108.73335666666667</c:v>
                </c:pt>
                <c:pt idx="19573">
                  <c:v>108.73891333333333</c:v>
                </c:pt>
                <c:pt idx="19574">
                  <c:v>108.74446694444462</c:v>
                </c:pt>
                <c:pt idx="19575">
                  <c:v>108.75002527777779</c:v>
                </c:pt>
                <c:pt idx="19576">
                  <c:v>108.75557861111108</c:v>
                </c:pt>
                <c:pt idx="19577">
                  <c:v>108.76114638888889</c:v>
                </c:pt>
                <c:pt idx="19578">
                  <c:v>108.76670277777778</c:v>
                </c:pt>
                <c:pt idx="19579">
                  <c:v>108.77224527777777</c:v>
                </c:pt>
                <c:pt idx="19580">
                  <c:v>108.77780027777779</c:v>
                </c:pt>
                <c:pt idx="19581">
                  <c:v>108.78335638888888</c:v>
                </c:pt>
                <c:pt idx="19582">
                  <c:v>108.78891277777778</c:v>
                </c:pt>
                <c:pt idx="19583">
                  <c:v>108.79446888888889</c:v>
                </c:pt>
                <c:pt idx="19584">
                  <c:v>108.80002333333333</c:v>
                </c:pt>
                <c:pt idx="19585">
                  <c:v>108.80557861111105</c:v>
                </c:pt>
                <c:pt idx="19586">
                  <c:v>108.81113500000002</c:v>
                </c:pt>
                <c:pt idx="19587">
                  <c:v>108.81668972222222</c:v>
                </c:pt>
                <c:pt idx="19588">
                  <c:v>108.82224555555334</c:v>
                </c:pt>
                <c:pt idx="19589">
                  <c:v>108.82780277777778</c:v>
                </c:pt>
                <c:pt idx="19590">
                  <c:v>108.83335666666665</c:v>
                </c:pt>
                <c:pt idx="19591">
                  <c:v>108.83893277777725</c:v>
                </c:pt>
                <c:pt idx="19592">
                  <c:v>108.84448166666667</c:v>
                </c:pt>
                <c:pt idx="19593">
                  <c:v>108.85002250000001</c:v>
                </c:pt>
                <c:pt idx="19594">
                  <c:v>108.85558749999925</c:v>
                </c:pt>
                <c:pt idx="19595">
                  <c:v>108.86113361111182</c:v>
                </c:pt>
                <c:pt idx="19596">
                  <c:v>108.86669027777779</c:v>
                </c:pt>
                <c:pt idx="19597">
                  <c:v>108.87224527777778</c:v>
                </c:pt>
                <c:pt idx="19598">
                  <c:v>108.87780083333215</c:v>
                </c:pt>
                <c:pt idx="19599">
                  <c:v>108.88335638888825</c:v>
                </c:pt>
                <c:pt idx="19600">
                  <c:v>108.88891166666635</c:v>
                </c:pt>
                <c:pt idx="19601">
                  <c:v>108.89446749999999</c:v>
                </c:pt>
                <c:pt idx="19602">
                  <c:v>108.90002305555556</c:v>
                </c:pt>
                <c:pt idx="19603">
                  <c:v>108.90559833333315</c:v>
                </c:pt>
                <c:pt idx="19604">
                  <c:v>108.91115277777872</c:v>
                </c:pt>
                <c:pt idx="19605">
                  <c:v>108.91670055555555</c:v>
                </c:pt>
                <c:pt idx="19606">
                  <c:v>108.92224805555348</c:v>
                </c:pt>
                <c:pt idx="19607">
                  <c:v>108.92780111111111</c:v>
                </c:pt>
                <c:pt idx="19608">
                  <c:v>108.93335611111111</c:v>
                </c:pt>
                <c:pt idx="19609">
                  <c:v>108.9389113888889</c:v>
                </c:pt>
                <c:pt idx="19610">
                  <c:v>108.94446694444659</c:v>
                </c:pt>
                <c:pt idx="19611">
                  <c:v>108.95002305555556</c:v>
                </c:pt>
                <c:pt idx="19612">
                  <c:v>108.95558</c:v>
                </c:pt>
                <c:pt idx="19613">
                  <c:v>108.96113361111389</c:v>
                </c:pt>
                <c:pt idx="19614">
                  <c:v>108.96669000000072</c:v>
                </c:pt>
                <c:pt idx="19615">
                  <c:v>108.97224527777777</c:v>
                </c:pt>
                <c:pt idx="19616">
                  <c:v>108.9778025</c:v>
                </c:pt>
                <c:pt idx="19617">
                  <c:v>108.98335861111111</c:v>
                </c:pt>
                <c:pt idx="19618">
                  <c:v>108.98891194444444</c:v>
                </c:pt>
                <c:pt idx="19619">
                  <c:v>108.99446805555556</c:v>
                </c:pt>
                <c:pt idx="19620">
                  <c:v>109.0000225</c:v>
                </c:pt>
                <c:pt idx="19621">
                  <c:v>109.00557972222221</c:v>
                </c:pt>
                <c:pt idx="19622">
                  <c:v>109.01113472222222</c:v>
                </c:pt>
                <c:pt idx="19623">
                  <c:v>109.01668972222222</c:v>
                </c:pt>
                <c:pt idx="19624">
                  <c:v>109.02224611111095</c:v>
                </c:pt>
                <c:pt idx="19625">
                  <c:v>109.02780027777779</c:v>
                </c:pt>
                <c:pt idx="19626">
                  <c:v>109.03335749999998</c:v>
                </c:pt>
                <c:pt idx="19627">
                  <c:v>109.03891194444444</c:v>
                </c:pt>
                <c:pt idx="19628">
                  <c:v>109.04446777777792</c:v>
                </c:pt>
                <c:pt idx="19629">
                  <c:v>109.05003694444405</c:v>
                </c:pt>
                <c:pt idx="19630">
                  <c:v>109.05560305555555</c:v>
                </c:pt>
                <c:pt idx="19631">
                  <c:v>109.06114583333333</c:v>
                </c:pt>
                <c:pt idx="19632">
                  <c:v>109.06669027777779</c:v>
                </c:pt>
                <c:pt idx="19633">
                  <c:v>109.072245</c:v>
                </c:pt>
                <c:pt idx="19634">
                  <c:v>109.07780222222218</c:v>
                </c:pt>
                <c:pt idx="19635">
                  <c:v>109.08335638888875</c:v>
                </c:pt>
                <c:pt idx="19636">
                  <c:v>109.08891138888885</c:v>
                </c:pt>
                <c:pt idx="19637">
                  <c:v>109.09446749999999</c:v>
                </c:pt>
                <c:pt idx="19638">
                  <c:v>109.10003972222221</c:v>
                </c:pt>
                <c:pt idx="19639">
                  <c:v>109.10558499999998</c:v>
                </c:pt>
                <c:pt idx="19640">
                  <c:v>109.11113472222223</c:v>
                </c:pt>
                <c:pt idx="19641">
                  <c:v>109.11669111111111</c:v>
                </c:pt>
                <c:pt idx="19642">
                  <c:v>109.12224555555304</c:v>
                </c:pt>
                <c:pt idx="19643">
                  <c:v>109.12780222222008</c:v>
                </c:pt>
                <c:pt idx="19644">
                  <c:v>109.13335583333235</c:v>
                </c:pt>
                <c:pt idx="19645">
                  <c:v>109.13891638888875</c:v>
                </c:pt>
                <c:pt idx="19646">
                  <c:v>109.14448583333331</c:v>
                </c:pt>
                <c:pt idx="19647">
                  <c:v>109.15002305555555</c:v>
                </c:pt>
                <c:pt idx="19648">
                  <c:v>109.15559055555271</c:v>
                </c:pt>
                <c:pt idx="19649">
                  <c:v>109.16114138888888</c:v>
                </c:pt>
                <c:pt idx="19650">
                  <c:v>109.1666986111111</c:v>
                </c:pt>
                <c:pt idx="19651">
                  <c:v>109.17224583333117</c:v>
                </c:pt>
                <c:pt idx="19652">
                  <c:v>109.1778011111091</c:v>
                </c:pt>
                <c:pt idx="19653">
                  <c:v>109.18335694444355</c:v>
                </c:pt>
                <c:pt idx="19654">
                  <c:v>109.18891138888795</c:v>
                </c:pt>
                <c:pt idx="19655">
                  <c:v>109.19446888888888</c:v>
                </c:pt>
                <c:pt idx="19656">
                  <c:v>109.20002333333332</c:v>
                </c:pt>
                <c:pt idx="19657">
                  <c:v>109.20557916666525</c:v>
                </c:pt>
                <c:pt idx="19658">
                  <c:v>109.21113500000052</c:v>
                </c:pt>
                <c:pt idx="19659">
                  <c:v>109.21668916666667</c:v>
                </c:pt>
                <c:pt idx="19660">
                  <c:v>109.22224583333328</c:v>
                </c:pt>
                <c:pt idx="19661">
                  <c:v>109.22780083333328</c:v>
                </c:pt>
                <c:pt idx="19662">
                  <c:v>109.23337472222221</c:v>
                </c:pt>
                <c:pt idx="19663">
                  <c:v>109.23891277777778</c:v>
                </c:pt>
                <c:pt idx="19664">
                  <c:v>109.24447944444449</c:v>
                </c:pt>
                <c:pt idx="19665">
                  <c:v>109.25002472222222</c:v>
                </c:pt>
                <c:pt idx="19666">
                  <c:v>109.25557805555256</c:v>
                </c:pt>
                <c:pt idx="19667">
                  <c:v>109.26113416666665</c:v>
                </c:pt>
                <c:pt idx="19668">
                  <c:v>109.26668944444449</c:v>
                </c:pt>
                <c:pt idx="19669">
                  <c:v>109.27224555555505</c:v>
                </c:pt>
                <c:pt idx="19670">
                  <c:v>109.27780083333325</c:v>
                </c:pt>
                <c:pt idx="19671">
                  <c:v>109.28335749999998</c:v>
                </c:pt>
                <c:pt idx="19672">
                  <c:v>109.28893194444395</c:v>
                </c:pt>
                <c:pt idx="19673">
                  <c:v>109.29446805555555</c:v>
                </c:pt>
                <c:pt idx="19674">
                  <c:v>109.30004333333331</c:v>
                </c:pt>
                <c:pt idx="19675">
                  <c:v>109.30557805555233</c:v>
                </c:pt>
                <c:pt idx="19676">
                  <c:v>109.31113416666665</c:v>
                </c:pt>
                <c:pt idx="19677">
                  <c:v>109.31668916666665</c:v>
                </c:pt>
                <c:pt idx="19678">
                  <c:v>109.32224694444425</c:v>
                </c:pt>
                <c:pt idx="19679">
                  <c:v>109.32780138888855</c:v>
                </c:pt>
                <c:pt idx="19680">
                  <c:v>109.33335638888875</c:v>
                </c:pt>
                <c:pt idx="19681">
                  <c:v>109.33891194444438</c:v>
                </c:pt>
                <c:pt idx="19682">
                  <c:v>109.34447</c:v>
                </c:pt>
                <c:pt idx="19683">
                  <c:v>109.35002305555555</c:v>
                </c:pt>
                <c:pt idx="19684">
                  <c:v>109.35557861111045</c:v>
                </c:pt>
                <c:pt idx="19685">
                  <c:v>109.36113416666655</c:v>
                </c:pt>
                <c:pt idx="19686">
                  <c:v>109.36669111111111</c:v>
                </c:pt>
                <c:pt idx="19687">
                  <c:v>109.37224499999998</c:v>
                </c:pt>
                <c:pt idx="19688">
                  <c:v>109.37780388888888</c:v>
                </c:pt>
                <c:pt idx="19689">
                  <c:v>109.38335944444444</c:v>
                </c:pt>
                <c:pt idx="19690">
                  <c:v>109.38891277777778</c:v>
                </c:pt>
                <c:pt idx="19691">
                  <c:v>109.39446722222222</c:v>
                </c:pt>
                <c:pt idx="19692">
                  <c:v>109.40002500000062</c:v>
                </c:pt>
                <c:pt idx="19693">
                  <c:v>109.40557888888785</c:v>
                </c:pt>
                <c:pt idx="19694">
                  <c:v>109.41115000000174</c:v>
                </c:pt>
                <c:pt idx="19695">
                  <c:v>109.41669027777922</c:v>
                </c:pt>
                <c:pt idx="19696">
                  <c:v>109.42225916666665</c:v>
                </c:pt>
                <c:pt idx="19697">
                  <c:v>109.42780027777779</c:v>
                </c:pt>
                <c:pt idx="19698">
                  <c:v>109.43335666666665</c:v>
                </c:pt>
                <c:pt idx="19699">
                  <c:v>109.4389125</c:v>
                </c:pt>
                <c:pt idx="19700">
                  <c:v>109.44446750000102</c:v>
                </c:pt>
                <c:pt idx="19701">
                  <c:v>109.45002305555556</c:v>
                </c:pt>
                <c:pt idx="19702">
                  <c:v>109.45557805555271</c:v>
                </c:pt>
                <c:pt idx="19703">
                  <c:v>109.46113388888892</c:v>
                </c:pt>
                <c:pt idx="19704">
                  <c:v>109.46669000000072</c:v>
                </c:pt>
                <c:pt idx="19705">
                  <c:v>109.47224527777777</c:v>
                </c:pt>
                <c:pt idx="19706">
                  <c:v>109.47780083333328</c:v>
                </c:pt>
                <c:pt idx="19707">
                  <c:v>109.48337888888723</c:v>
                </c:pt>
                <c:pt idx="19708">
                  <c:v>109.48892361111334</c:v>
                </c:pt>
                <c:pt idx="19709">
                  <c:v>109.49448472222232</c:v>
                </c:pt>
                <c:pt idx="19710">
                  <c:v>109.50002305555554</c:v>
                </c:pt>
                <c:pt idx="19711">
                  <c:v>109.50557805555256</c:v>
                </c:pt>
                <c:pt idx="19712">
                  <c:v>109.51113527777792</c:v>
                </c:pt>
                <c:pt idx="19713">
                  <c:v>109.51668972222222</c:v>
                </c:pt>
                <c:pt idx="19714">
                  <c:v>109.52224555555505</c:v>
                </c:pt>
                <c:pt idx="19715">
                  <c:v>109.52780083333325</c:v>
                </c:pt>
                <c:pt idx="19716">
                  <c:v>109.53335611111108</c:v>
                </c:pt>
                <c:pt idx="19717">
                  <c:v>109.5389322222201</c:v>
                </c:pt>
                <c:pt idx="19718">
                  <c:v>109.54446750000002</c:v>
                </c:pt>
                <c:pt idx="19719">
                  <c:v>109.55002305555556</c:v>
                </c:pt>
                <c:pt idx="19720">
                  <c:v>109.55557805555233</c:v>
                </c:pt>
                <c:pt idx="19721">
                  <c:v>109.56114111111111</c:v>
                </c:pt>
                <c:pt idx="19722">
                  <c:v>109.5666925</c:v>
                </c:pt>
                <c:pt idx="19723">
                  <c:v>109.57224777777778</c:v>
                </c:pt>
                <c:pt idx="19724">
                  <c:v>109.57780083333265</c:v>
                </c:pt>
                <c:pt idx="19725">
                  <c:v>109.58335722222218</c:v>
                </c:pt>
                <c:pt idx="19726">
                  <c:v>109.58891250000001</c:v>
                </c:pt>
                <c:pt idx="19727">
                  <c:v>109.59448777777779</c:v>
                </c:pt>
                <c:pt idx="19728">
                  <c:v>109.60005138888855</c:v>
                </c:pt>
                <c:pt idx="19729">
                  <c:v>109.60557888888616</c:v>
                </c:pt>
                <c:pt idx="19730">
                  <c:v>109.61115083333333</c:v>
                </c:pt>
                <c:pt idx="19731">
                  <c:v>109.61669472222223</c:v>
                </c:pt>
                <c:pt idx="19732">
                  <c:v>109.6222491666647</c:v>
                </c:pt>
                <c:pt idx="19733">
                  <c:v>109.62781249999998</c:v>
                </c:pt>
                <c:pt idx="19734">
                  <c:v>109.63335666666615</c:v>
                </c:pt>
                <c:pt idx="19735">
                  <c:v>109.63891138888845</c:v>
                </c:pt>
                <c:pt idx="19736">
                  <c:v>109.64446694444446</c:v>
                </c:pt>
                <c:pt idx="19737">
                  <c:v>109.6500238888889</c:v>
                </c:pt>
                <c:pt idx="19738">
                  <c:v>109.65557861110931</c:v>
                </c:pt>
                <c:pt idx="19739">
                  <c:v>109.66115111111111</c:v>
                </c:pt>
                <c:pt idx="19740">
                  <c:v>109.66669944444446</c:v>
                </c:pt>
                <c:pt idx="19741">
                  <c:v>109.67224527777778</c:v>
                </c:pt>
                <c:pt idx="19742">
                  <c:v>109.67780194444335</c:v>
                </c:pt>
                <c:pt idx="19743">
                  <c:v>109.68335749999945</c:v>
                </c:pt>
                <c:pt idx="19744">
                  <c:v>109.68892194444435</c:v>
                </c:pt>
                <c:pt idx="19745">
                  <c:v>109.69447027777778</c:v>
                </c:pt>
                <c:pt idx="19746">
                  <c:v>109.70002333333332</c:v>
                </c:pt>
                <c:pt idx="19747">
                  <c:v>109.70558166666665</c:v>
                </c:pt>
                <c:pt idx="19748">
                  <c:v>109.71113388888892</c:v>
                </c:pt>
                <c:pt idx="19749">
                  <c:v>109.71668916666667</c:v>
                </c:pt>
                <c:pt idx="19750">
                  <c:v>109.72224527777777</c:v>
                </c:pt>
                <c:pt idx="19751">
                  <c:v>109.72780305555555</c:v>
                </c:pt>
                <c:pt idx="19752">
                  <c:v>109.73335666666667</c:v>
                </c:pt>
                <c:pt idx="19753">
                  <c:v>109.73891194444444</c:v>
                </c:pt>
                <c:pt idx="19754">
                  <c:v>109.74446694444462</c:v>
                </c:pt>
                <c:pt idx="19755">
                  <c:v>109.7500225</c:v>
                </c:pt>
                <c:pt idx="19756">
                  <c:v>109.75557861111108</c:v>
                </c:pt>
                <c:pt idx="19757">
                  <c:v>109.76113388888889</c:v>
                </c:pt>
                <c:pt idx="19758">
                  <c:v>109.76669111111111</c:v>
                </c:pt>
                <c:pt idx="19759">
                  <c:v>109.77224472222223</c:v>
                </c:pt>
                <c:pt idx="19760">
                  <c:v>109.77782416666668</c:v>
                </c:pt>
                <c:pt idx="19761">
                  <c:v>109.78335916666605</c:v>
                </c:pt>
                <c:pt idx="19762">
                  <c:v>109.78891138888888</c:v>
                </c:pt>
                <c:pt idx="19763">
                  <c:v>109.79446750000002</c:v>
                </c:pt>
                <c:pt idx="19764">
                  <c:v>109.80002361111192</c:v>
                </c:pt>
                <c:pt idx="19765">
                  <c:v>109.80557805555233</c:v>
                </c:pt>
                <c:pt idx="19766">
                  <c:v>109.81115472222262</c:v>
                </c:pt>
                <c:pt idx="19767">
                  <c:v>109.81670277777778</c:v>
                </c:pt>
                <c:pt idx="19768">
                  <c:v>109.82225638888885</c:v>
                </c:pt>
                <c:pt idx="19769">
                  <c:v>109.82780083333265</c:v>
                </c:pt>
                <c:pt idx="19770">
                  <c:v>109.83335638888875</c:v>
                </c:pt>
                <c:pt idx="19771">
                  <c:v>109.83891138888885</c:v>
                </c:pt>
                <c:pt idx="19772">
                  <c:v>109.84446861111122</c:v>
                </c:pt>
                <c:pt idx="19773">
                  <c:v>109.85004249999965</c:v>
                </c:pt>
                <c:pt idx="19774">
                  <c:v>109.85559888888714</c:v>
                </c:pt>
                <c:pt idx="19775">
                  <c:v>109.86114333333333</c:v>
                </c:pt>
                <c:pt idx="19776">
                  <c:v>109.86668999999999</c:v>
                </c:pt>
                <c:pt idx="19777">
                  <c:v>109.87224666666575</c:v>
                </c:pt>
                <c:pt idx="19778">
                  <c:v>109.87780194444395</c:v>
                </c:pt>
                <c:pt idx="19779">
                  <c:v>109.88335638888825</c:v>
                </c:pt>
                <c:pt idx="19780">
                  <c:v>109.88891138888845</c:v>
                </c:pt>
                <c:pt idx="19781">
                  <c:v>109.89448444444443</c:v>
                </c:pt>
                <c:pt idx="19782">
                  <c:v>109.90002388888892</c:v>
                </c:pt>
                <c:pt idx="19783">
                  <c:v>109.90557861111111</c:v>
                </c:pt>
                <c:pt idx="19784">
                  <c:v>109.91113555555556</c:v>
                </c:pt>
                <c:pt idx="19785">
                  <c:v>109.91668916666667</c:v>
                </c:pt>
                <c:pt idx="19786">
                  <c:v>109.92224583333331</c:v>
                </c:pt>
                <c:pt idx="19787">
                  <c:v>109.92780138888888</c:v>
                </c:pt>
                <c:pt idx="19788">
                  <c:v>109.93335638888888</c:v>
                </c:pt>
                <c:pt idx="19789">
                  <c:v>109.93891222222221</c:v>
                </c:pt>
                <c:pt idx="19790">
                  <c:v>109.94446888888889</c:v>
                </c:pt>
                <c:pt idx="19791">
                  <c:v>109.95002277777779</c:v>
                </c:pt>
                <c:pt idx="19792">
                  <c:v>109.95557944444445</c:v>
                </c:pt>
                <c:pt idx="19793">
                  <c:v>109.96113638888889</c:v>
                </c:pt>
                <c:pt idx="19794">
                  <c:v>109.96670777777777</c:v>
                </c:pt>
                <c:pt idx="19795">
                  <c:v>109.97225055555555</c:v>
                </c:pt>
                <c:pt idx="19796">
                  <c:v>109.9778025</c:v>
                </c:pt>
                <c:pt idx="19797">
                  <c:v>109.98336111111111</c:v>
                </c:pt>
                <c:pt idx="19798">
                  <c:v>109.98891611111111</c:v>
                </c:pt>
                <c:pt idx="19799">
                  <c:v>109.99446694444462</c:v>
                </c:pt>
                <c:pt idx="19800">
                  <c:v>110.00002444444443</c:v>
                </c:pt>
                <c:pt idx="19801">
                  <c:v>110.00557861111108</c:v>
                </c:pt>
                <c:pt idx="19802">
                  <c:v>110.01113527777792</c:v>
                </c:pt>
                <c:pt idx="19803">
                  <c:v>110.01669000000012</c:v>
                </c:pt>
                <c:pt idx="19804">
                  <c:v>110.02224750000001</c:v>
                </c:pt>
                <c:pt idx="19805">
                  <c:v>110.02781805555348</c:v>
                </c:pt>
                <c:pt idx="19806">
                  <c:v>110.03335805555322</c:v>
                </c:pt>
                <c:pt idx="19807">
                  <c:v>110.03892083333334</c:v>
                </c:pt>
                <c:pt idx="19808">
                  <c:v>110.04446777777792</c:v>
                </c:pt>
                <c:pt idx="19809">
                  <c:v>110.05002416666665</c:v>
                </c:pt>
                <c:pt idx="19810">
                  <c:v>110.05557805555233</c:v>
                </c:pt>
                <c:pt idx="19811">
                  <c:v>110.06115972222292</c:v>
                </c:pt>
                <c:pt idx="19812">
                  <c:v>110.06669694444444</c:v>
                </c:pt>
                <c:pt idx="19813">
                  <c:v>110.07225416666545</c:v>
                </c:pt>
                <c:pt idx="19814">
                  <c:v>110.07781972222223</c:v>
                </c:pt>
                <c:pt idx="19815">
                  <c:v>110.08335916666555</c:v>
                </c:pt>
                <c:pt idx="19816">
                  <c:v>110.08891333333331</c:v>
                </c:pt>
                <c:pt idx="19817">
                  <c:v>110.09446944444652</c:v>
                </c:pt>
                <c:pt idx="19818">
                  <c:v>110.10002305555555</c:v>
                </c:pt>
                <c:pt idx="19819">
                  <c:v>110.10559805555258</c:v>
                </c:pt>
                <c:pt idx="19820">
                  <c:v>110.11115027777782</c:v>
                </c:pt>
                <c:pt idx="19821">
                  <c:v>110.11668972222222</c:v>
                </c:pt>
                <c:pt idx="19822">
                  <c:v>110.12224555555304</c:v>
                </c:pt>
                <c:pt idx="19823">
                  <c:v>110.12780166666595</c:v>
                </c:pt>
                <c:pt idx="19824">
                  <c:v>110.13335583333235</c:v>
                </c:pt>
                <c:pt idx="19825">
                  <c:v>110.13891194444435</c:v>
                </c:pt>
                <c:pt idx="19826">
                  <c:v>110.14446861111112</c:v>
                </c:pt>
                <c:pt idx="19827">
                  <c:v>110.15005805555263</c:v>
                </c:pt>
                <c:pt idx="19828">
                  <c:v>110.1555941666643</c:v>
                </c:pt>
                <c:pt idx="19829">
                  <c:v>110.161135</c:v>
                </c:pt>
                <c:pt idx="19830">
                  <c:v>110.16669472222223</c:v>
                </c:pt>
                <c:pt idx="19831">
                  <c:v>110.17224583333117</c:v>
                </c:pt>
                <c:pt idx="19832">
                  <c:v>110.1778011111091</c:v>
                </c:pt>
                <c:pt idx="19833">
                  <c:v>110.18335666666565</c:v>
                </c:pt>
                <c:pt idx="19834">
                  <c:v>110.18891194444375</c:v>
                </c:pt>
                <c:pt idx="19835">
                  <c:v>110.1944675</c:v>
                </c:pt>
                <c:pt idx="19836">
                  <c:v>110.20002444444449</c:v>
                </c:pt>
                <c:pt idx="19837">
                  <c:v>110.20557861111111</c:v>
                </c:pt>
                <c:pt idx="19838">
                  <c:v>110.21114666666669</c:v>
                </c:pt>
                <c:pt idx="19839">
                  <c:v>110.21669138888889</c:v>
                </c:pt>
                <c:pt idx="19840">
                  <c:v>110.22224750000001</c:v>
                </c:pt>
                <c:pt idx="19841">
                  <c:v>110.22780027777777</c:v>
                </c:pt>
                <c:pt idx="19842">
                  <c:v>110.23335638888888</c:v>
                </c:pt>
                <c:pt idx="19843">
                  <c:v>110.23891444444446</c:v>
                </c:pt>
                <c:pt idx="19844">
                  <c:v>110.24446694444462</c:v>
                </c:pt>
                <c:pt idx="19845">
                  <c:v>110.25004166666668</c:v>
                </c:pt>
                <c:pt idx="19846">
                  <c:v>110.2555791666649</c:v>
                </c:pt>
                <c:pt idx="19847">
                  <c:v>110.26113527777792</c:v>
                </c:pt>
                <c:pt idx="19848">
                  <c:v>110.26668972222222</c:v>
                </c:pt>
                <c:pt idx="19849">
                  <c:v>110.27224527777777</c:v>
                </c:pt>
                <c:pt idx="19850">
                  <c:v>110.27780111111105</c:v>
                </c:pt>
                <c:pt idx="19851">
                  <c:v>110.28337777777755</c:v>
                </c:pt>
                <c:pt idx="19852">
                  <c:v>110.28891138888888</c:v>
                </c:pt>
                <c:pt idx="19853">
                  <c:v>110.29446805555555</c:v>
                </c:pt>
                <c:pt idx="19854">
                  <c:v>110.30002305555556</c:v>
                </c:pt>
                <c:pt idx="19855">
                  <c:v>110.30559888888745</c:v>
                </c:pt>
                <c:pt idx="19856">
                  <c:v>110.31115527777852</c:v>
                </c:pt>
                <c:pt idx="19857">
                  <c:v>110.31669388888889</c:v>
                </c:pt>
                <c:pt idx="19858">
                  <c:v>110.32224555555334</c:v>
                </c:pt>
                <c:pt idx="19859">
                  <c:v>110.32780083333265</c:v>
                </c:pt>
                <c:pt idx="19860">
                  <c:v>110.33335583333285</c:v>
                </c:pt>
                <c:pt idx="19861">
                  <c:v>110.33891194444438</c:v>
                </c:pt>
                <c:pt idx="19862">
                  <c:v>110.34448916666668</c:v>
                </c:pt>
                <c:pt idx="19863">
                  <c:v>110.35004861111111</c:v>
                </c:pt>
                <c:pt idx="19864">
                  <c:v>110.35557861111045</c:v>
                </c:pt>
                <c:pt idx="19865">
                  <c:v>110.36114722222223</c:v>
                </c:pt>
                <c:pt idx="19866">
                  <c:v>110.36669138888888</c:v>
                </c:pt>
                <c:pt idx="19867">
                  <c:v>110.37225555555334</c:v>
                </c:pt>
                <c:pt idx="19868">
                  <c:v>110.37780083333215</c:v>
                </c:pt>
                <c:pt idx="19869">
                  <c:v>110.38335722222205</c:v>
                </c:pt>
                <c:pt idx="19870">
                  <c:v>110.38891305555555</c:v>
                </c:pt>
                <c:pt idx="19871">
                  <c:v>110.39448916666665</c:v>
                </c:pt>
                <c:pt idx="19872">
                  <c:v>110.40002361111399</c:v>
                </c:pt>
                <c:pt idx="19873">
                  <c:v>110.40558</c:v>
                </c:pt>
                <c:pt idx="19874">
                  <c:v>110.41114555555556</c:v>
                </c:pt>
                <c:pt idx="19875">
                  <c:v>110.41670083333334</c:v>
                </c:pt>
                <c:pt idx="19876">
                  <c:v>110.42224555555555</c:v>
                </c:pt>
                <c:pt idx="19877">
                  <c:v>110.42780194444444</c:v>
                </c:pt>
                <c:pt idx="19878">
                  <c:v>110.43335666666665</c:v>
                </c:pt>
                <c:pt idx="19879">
                  <c:v>110.43892000000002</c:v>
                </c:pt>
                <c:pt idx="19880">
                  <c:v>110.44446750000102</c:v>
                </c:pt>
                <c:pt idx="19881">
                  <c:v>110.45002305555556</c:v>
                </c:pt>
                <c:pt idx="19882">
                  <c:v>110.45557916666525</c:v>
                </c:pt>
                <c:pt idx="19883">
                  <c:v>110.46113416666667</c:v>
                </c:pt>
                <c:pt idx="19884">
                  <c:v>110.46669055555556</c:v>
                </c:pt>
                <c:pt idx="19885">
                  <c:v>110.47224694444444</c:v>
                </c:pt>
                <c:pt idx="19886">
                  <c:v>110.47780166666665</c:v>
                </c:pt>
                <c:pt idx="19887">
                  <c:v>110.48337694444425</c:v>
                </c:pt>
                <c:pt idx="19888">
                  <c:v>110.48891166666667</c:v>
                </c:pt>
                <c:pt idx="19889">
                  <c:v>110.49446750000052</c:v>
                </c:pt>
                <c:pt idx="19890">
                  <c:v>110.50002500000002</c:v>
                </c:pt>
                <c:pt idx="19891">
                  <c:v>110.50557861111108</c:v>
                </c:pt>
                <c:pt idx="19892">
                  <c:v>110.51113722222222</c:v>
                </c:pt>
                <c:pt idx="19893">
                  <c:v>110.5167038888889</c:v>
                </c:pt>
                <c:pt idx="19894">
                  <c:v>110.52224527777777</c:v>
                </c:pt>
                <c:pt idx="19895">
                  <c:v>110.52780027777779</c:v>
                </c:pt>
                <c:pt idx="19896">
                  <c:v>110.53335805555322</c:v>
                </c:pt>
                <c:pt idx="19897">
                  <c:v>110.53891222222221</c:v>
                </c:pt>
                <c:pt idx="19898">
                  <c:v>110.54446805555555</c:v>
                </c:pt>
                <c:pt idx="19899">
                  <c:v>110.55002305555556</c:v>
                </c:pt>
                <c:pt idx="19900">
                  <c:v>110.5556</c:v>
                </c:pt>
                <c:pt idx="19901">
                  <c:v>110.56114638888889</c:v>
                </c:pt>
                <c:pt idx="19902">
                  <c:v>110.5667038888889</c:v>
                </c:pt>
                <c:pt idx="19903">
                  <c:v>110.57225305555555</c:v>
                </c:pt>
                <c:pt idx="19904">
                  <c:v>110.57780027777778</c:v>
                </c:pt>
                <c:pt idx="19905">
                  <c:v>110.58335722222218</c:v>
                </c:pt>
                <c:pt idx="19906">
                  <c:v>110.58891222222221</c:v>
                </c:pt>
                <c:pt idx="19907">
                  <c:v>110.59448361111311</c:v>
                </c:pt>
                <c:pt idx="19908">
                  <c:v>110.60002555555555</c:v>
                </c:pt>
                <c:pt idx="19909">
                  <c:v>110.60557861111045</c:v>
                </c:pt>
                <c:pt idx="19910">
                  <c:v>110.61113472222223</c:v>
                </c:pt>
                <c:pt idx="19911">
                  <c:v>110.61668972222222</c:v>
                </c:pt>
                <c:pt idx="19912">
                  <c:v>110.62224472222221</c:v>
                </c:pt>
                <c:pt idx="19913">
                  <c:v>110.62781916666565</c:v>
                </c:pt>
                <c:pt idx="19914">
                  <c:v>110.63335777777775</c:v>
                </c:pt>
                <c:pt idx="19915">
                  <c:v>110.63891222222215</c:v>
                </c:pt>
                <c:pt idx="19916">
                  <c:v>110.64446749999999</c:v>
                </c:pt>
                <c:pt idx="19917">
                  <c:v>110.65002305555555</c:v>
                </c:pt>
                <c:pt idx="19918">
                  <c:v>110.65557805555189</c:v>
                </c:pt>
                <c:pt idx="19919">
                  <c:v>110.661135</c:v>
                </c:pt>
                <c:pt idx="19920">
                  <c:v>110.66668972222222</c:v>
                </c:pt>
                <c:pt idx="19921">
                  <c:v>110.67224555555271</c:v>
                </c:pt>
                <c:pt idx="19922">
                  <c:v>110.6778011111091</c:v>
                </c:pt>
                <c:pt idx="19923">
                  <c:v>110.68336555555332</c:v>
                </c:pt>
                <c:pt idx="19924">
                  <c:v>110.68892305555555</c:v>
                </c:pt>
                <c:pt idx="19925">
                  <c:v>110.69448138888885</c:v>
                </c:pt>
                <c:pt idx="19926">
                  <c:v>110.70002861111112</c:v>
                </c:pt>
                <c:pt idx="19927">
                  <c:v>110.70557888888735</c:v>
                </c:pt>
                <c:pt idx="19928">
                  <c:v>110.71113444444462</c:v>
                </c:pt>
                <c:pt idx="19929">
                  <c:v>110.71668916666667</c:v>
                </c:pt>
                <c:pt idx="19930">
                  <c:v>110.72226305555556</c:v>
                </c:pt>
                <c:pt idx="19931">
                  <c:v>110.72782111111111</c:v>
                </c:pt>
                <c:pt idx="19932">
                  <c:v>110.73335583333331</c:v>
                </c:pt>
                <c:pt idx="19933">
                  <c:v>110.73892527777782</c:v>
                </c:pt>
                <c:pt idx="19934">
                  <c:v>110.74448361111374</c:v>
                </c:pt>
                <c:pt idx="19935">
                  <c:v>110.75003583333275</c:v>
                </c:pt>
                <c:pt idx="19936">
                  <c:v>110.75558222222215</c:v>
                </c:pt>
                <c:pt idx="19937">
                  <c:v>110.76113444444449</c:v>
                </c:pt>
                <c:pt idx="19938">
                  <c:v>110.76669138888889</c:v>
                </c:pt>
                <c:pt idx="19939">
                  <c:v>110.77224916666565</c:v>
                </c:pt>
                <c:pt idx="19940">
                  <c:v>110.77780138888888</c:v>
                </c:pt>
                <c:pt idx="19941">
                  <c:v>110.78335638888888</c:v>
                </c:pt>
                <c:pt idx="19942">
                  <c:v>110.78891194444444</c:v>
                </c:pt>
                <c:pt idx="19943">
                  <c:v>110.79446694444449</c:v>
                </c:pt>
                <c:pt idx="19944">
                  <c:v>110.80002305555556</c:v>
                </c:pt>
                <c:pt idx="19945">
                  <c:v>110.8055788888867</c:v>
                </c:pt>
                <c:pt idx="19946">
                  <c:v>110.81113444444443</c:v>
                </c:pt>
                <c:pt idx="19947">
                  <c:v>110.81669111111111</c:v>
                </c:pt>
                <c:pt idx="19948">
                  <c:v>110.82224611111045</c:v>
                </c:pt>
                <c:pt idx="19949">
                  <c:v>110.82780944444444</c:v>
                </c:pt>
                <c:pt idx="19950">
                  <c:v>110.83335638888875</c:v>
                </c:pt>
                <c:pt idx="19951">
                  <c:v>110.83891194444438</c:v>
                </c:pt>
                <c:pt idx="19952">
                  <c:v>110.84446861111122</c:v>
                </c:pt>
                <c:pt idx="19953">
                  <c:v>110.85002444444444</c:v>
                </c:pt>
                <c:pt idx="19954">
                  <c:v>110.85557805555213</c:v>
                </c:pt>
                <c:pt idx="19955">
                  <c:v>110.86113388888889</c:v>
                </c:pt>
                <c:pt idx="19956">
                  <c:v>110.86668972222222</c:v>
                </c:pt>
                <c:pt idx="19957">
                  <c:v>110.87224527777778</c:v>
                </c:pt>
                <c:pt idx="19958">
                  <c:v>110.87780027777778</c:v>
                </c:pt>
                <c:pt idx="19959">
                  <c:v>110.88335972222221</c:v>
                </c:pt>
                <c:pt idx="19960">
                  <c:v>110.88891333333331</c:v>
                </c:pt>
                <c:pt idx="19961">
                  <c:v>110.89446722222222</c:v>
                </c:pt>
                <c:pt idx="19962">
                  <c:v>110.90002444444472</c:v>
                </c:pt>
                <c:pt idx="19963">
                  <c:v>110.90558611111111</c:v>
                </c:pt>
                <c:pt idx="19964">
                  <c:v>110.91113416666666</c:v>
                </c:pt>
                <c:pt idx="19965">
                  <c:v>110.91669166666669</c:v>
                </c:pt>
                <c:pt idx="19966">
                  <c:v>110.92224611111111</c:v>
                </c:pt>
                <c:pt idx="19967">
                  <c:v>110.92780083333331</c:v>
                </c:pt>
                <c:pt idx="19968">
                  <c:v>110.93335638888888</c:v>
                </c:pt>
                <c:pt idx="19969">
                  <c:v>110.93891194444444</c:v>
                </c:pt>
                <c:pt idx="19970">
                  <c:v>110.94446694444659</c:v>
                </c:pt>
                <c:pt idx="19971">
                  <c:v>110.95002305555556</c:v>
                </c:pt>
                <c:pt idx="19972">
                  <c:v>110.95557861111111</c:v>
                </c:pt>
                <c:pt idx="19973">
                  <c:v>110.96113583333333</c:v>
                </c:pt>
                <c:pt idx="19974">
                  <c:v>110.96670250000001</c:v>
                </c:pt>
                <c:pt idx="19975">
                  <c:v>110.97225027777779</c:v>
                </c:pt>
                <c:pt idx="19976">
                  <c:v>110.97780083333328</c:v>
                </c:pt>
                <c:pt idx="19977">
                  <c:v>110.98335694444445</c:v>
                </c:pt>
                <c:pt idx="19978">
                  <c:v>110.98891194444444</c:v>
                </c:pt>
                <c:pt idx="19979">
                  <c:v>110.99446694444462</c:v>
                </c:pt>
                <c:pt idx="19980">
                  <c:v>111.00002611111111</c:v>
                </c:pt>
                <c:pt idx="19981">
                  <c:v>111.00557861111108</c:v>
                </c:pt>
                <c:pt idx="19982">
                  <c:v>111.01113527777792</c:v>
                </c:pt>
                <c:pt idx="19983">
                  <c:v>111.01668972222222</c:v>
                </c:pt>
                <c:pt idx="19984">
                  <c:v>111.02224472222223</c:v>
                </c:pt>
                <c:pt idx="19985">
                  <c:v>111.02780083333325</c:v>
                </c:pt>
                <c:pt idx="19986">
                  <c:v>111.03335749999998</c:v>
                </c:pt>
                <c:pt idx="19987">
                  <c:v>111.03891222222221</c:v>
                </c:pt>
                <c:pt idx="19988">
                  <c:v>111.04446888888889</c:v>
                </c:pt>
                <c:pt idx="19989">
                  <c:v>111.05003749999995</c:v>
                </c:pt>
                <c:pt idx="19990">
                  <c:v>111.05559222222215</c:v>
                </c:pt>
                <c:pt idx="19991">
                  <c:v>111.06115555555554</c:v>
                </c:pt>
                <c:pt idx="19992">
                  <c:v>111.06668972222222</c:v>
                </c:pt>
                <c:pt idx="19993">
                  <c:v>111.07224555555334</c:v>
                </c:pt>
                <c:pt idx="19994">
                  <c:v>111.07780083333265</c:v>
                </c:pt>
                <c:pt idx="19995">
                  <c:v>111.08336777777778</c:v>
                </c:pt>
                <c:pt idx="19996">
                  <c:v>111.08891638888888</c:v>
                </c:pt>
                <c:pt idx="19997">
                  <c:v>111.09446749999999</c:v>
                </c:pt>
                <c:pt idx="19998">
                  <c:v>111.10002305555555</c:v>
                </c:pt>
                <c:pt idx="19999">
                  <c:v>111.10557888888616</c:v>
                </c:pt>
                <c:pt idx="20000">
                  <c:v>111.11113361111182</c:v>
                </c:pt>
                <c:pt idx="20001">
                  <c:v>111.11669027777779</c:v>
                </c:pt>
                <c:pt idx="20002">
                  <c:v>111.12224527777778</c:v>
                </c:pt>
                <c:pt idx="20003">
                  <c:v>111.12780083333215</c:v>
                </c:pt>
                <c:pt idx="20004">
                  <c:v>111.13335694444415</c:v>
                </c:pt>
                <c:pt idx="20005">
                  <c:v>111.13891277777778</c:v>
                </c:pt>
                <c:pt idx="20006">
                  <c:v>111.144485</c:v>
                </c:pt>
                <c:pt idx="20007">
                  <c:v>111.15002333333331</c:v>
                </c:pt>
                <c:pt idx="20008">
                  <c:v>111.15557861110931</c:v>
                </c:pt>
                <c:pt idx="20009">
                  <c:v>111.16113611111111</c:v>
                </c:pt>
                <c:pt idx="20010">
                  <c:v>111.16668972222222</c:v>
                </c:pt>
                <c:pt idx="20011">
                  <c:v>111.17224583333117</c:v>
                </c:pt>
                <c:pt idx="20012">
                  <c:v>111.17780027777778</c:v>
                </c:pt>
                <c:pt idx="20013">
                  <c:v>111.18335694444355</c:v>
                </c:pt>
                <c:pt idx="20014">
                  <c:v>111.18891138888795</c:v>
                </c:pt>
                <c:pt idx="20015">
                  <c:v>111.19448777777778</c:v>
                </c:pt>
                <c:pt idx="20016">
                  <c:v>111.20004166666668</c:v>
                </c:pt>
                <c:pt idx="20017">
                  <c:v>111.20559527777777</c:v>
                </c:pt>
                <c:pt idx="20018">
                  <c:v>111.21114277777779</c:v>
                </c:pt>
                <c:pt idx="20019">
                  <c:v>111.21669500000102</c:v>
                </c:pt>
                <c:pt idx="20020">
                  <c:v>111.22224638888888</c:v>
                </c:pt>
                <c:pt idx="20021">
                  <c:v>111.22780083333328</c:v>
                </c:pt>
                <c:pt idx="20022">
                  <c:v>111.23337416666496</c:v>
                </c:pt>
                <c:pt idx="20023">
                  <c:v>111.23891888888888</c:v>
                </c:pt>
                <c:pt idx="20024">
                  <c:v>111.24447194444444</c:v>
                </c:pt>
                <c:pt idx="20025">
                  <c:v>111.25003722222218</c:v>
                </c:pt>
                <c:pt idx="20026">
                  <c:v>111.25557861111108</c:v>
                </c:pt>
                <c:pt idx="20027">
                  <c:v>111.26113361111351</c:v>
                </c:pt>
                <c:pt idx="20028">
                  <c:v>111.26668972222222</c:v>
                </c:pt>
                <c:pt idx="20029">
                  <c:v>111.27224472222223</c:v>
                </c:pt>
                <c:pt idx="20030">
                  <c:v>111.27780111111105</c:v>
                </c:pt>
                <c:pt idx="20031">
                  <c:v>111.28335666666665</c:v>
                </c:pt>
                <c:pt idx="20032">
                  <c:v>111.28891166666665</c:v>
                </c:pt>
                <c:pt idx="20033">
                  <c:v>111.29446833333334</c:v>
                </c:pt>
                <c:pt idx="20034">
                  <c:v>111.30004055555337</c:v>
                </c:pt>
                <c:pt idx="20035">
                  <c:v>111.30558805555258</c:v>
                </c:pt>
                <c:pt idx="20036">
                  <c:v>111.31114583333333</c:v>
                </c:pt>
                <c:pt idx="20037">
                  <c:v>111.316705</c:v>
                </c:pt>
                <c:pt idx="20038">
                  <c:v>111.32225305555555</c:v>
                </c:pt>
                <c:pt idx="20039">
                  <c:v>111.32780805555299</c:v>
                </c:pt>
                <c:pt idx="20040">
                  <c:v>111.33336916666615</c:v>
                </c:pt>
                <c:pt idx="20041">
                  <c:v>111.33891333333331</c:v>
                </c:pt>
                <c:pt idx="20042">
                  <c:v>111.34446749999999</c:v>
                </c:pt>
                <c:pt idx="20043">
                  <c:v>111.35002305555555</c:v>
                </c:pt>
                <c:pt idx="20044">
                  <c:v>111.35557861111045</c:v>
                </c:pt>
                <c:pt idx="20045">
                  <c:v>111.36113361111182</c:v>
                </c:pt>
                <c:pt idx="20046">
                  <c:v>111.36668972222222</c:v>
                </c:pt>
                <c:pt idx="20047">
                  <c:v>111.37226055555345</c:v>
                </c:pt>
                <c:pt idx="20048">
                  <c:v>111.37782</c:v>
                </c:pt>
                <c:pt idx="20049">
                  <c:v>111.38336361111112</c:v>
                </c:pt>
                <c:pt idx="20050">
                  <c:v>111.38891194444435</c:v>
                </c:pt>
                <c:pt idx="20051">
                  <c:v>111.39446777777779</c:v>
                </c:pt>
                <c:pt idx="20052">
                  <c:v>111.40002277777779</c:v>
                </c:pt>
                <c:pt idx="20053">
                  <c:v>111.40557805555312</c:v>
                </c:pt>
                <c:pt idx="20054">
                  <c:v>111.41113416666666</c:v>
                </c:pt>
                <c:pt idx="20055">
                  <c:v>111.41669000000122</c:v>
                </c:pt>
                <c:pt idx="20056">
                  <c:v>111.42224611111111</c:v>
                </c:pt>
                <c:pt idx="20057">
                  <c:v>111.42780083333331</c:v>
                </c:pt>
                <c:pt idx="20058">
                  <c:v>111.43336472222222</c:v>
                </c:pt>
                <c:pt idx="20059">
                  <c:v>111.43892500000022</c:v>
                </c:pt>
                <c:pt idx="20060">
                  <c:v>111.4444725</c:v>
                </c:pt>
                <c:pt idx="20061">
                  <c:v>111.4500225</c:v>
                </c:pt>
                <c:pt idx="20062">
                  <c:v>111.45557861111111</c:v>
                </c:pt>
                <c:pt idx="20063">
                  <c:v>111.46113444444462</c:v>
                </c:pt>
                <c:pt idx="20064">
                  <c:v>111.46670916666665</c:v>
                </c:pt>
                <c:pt idx="20065">
                  <c:v>111.47225111111111</c:v>
                </c:pt>
                <c:pt idx="20066">
                  <c:v>111.47780972222222</c:v>
                </c:pt>
                <c:pt idx="20067">
                  <c:v>111.48336194444444</c:v>
                </c:pt>
                <c:pt idx="20068">
                  <c:v>111.48891138888888</c:v>
                </c:pt>
                <c:pt idx="20069">
                  <c:v>111.49446805555556</c:v>
                </c:pt>
                <c:pt idx="20070">
                  <c:v>111.50003166666635</c:v>
                </c:pt>
                <c:pt idx="20071">
                  <c:v>111.50557805555256</c:v>
                </c:pt>
                <c:pt idx="20072">
                  <c:v>111.51113500000002</c:v>
                </c:pt>
                <c:pt idx="20073">
                  <c:v>111.51669083333333</c:v>
                </c:pt>
                <c:pt idx="20074">
                  <c:v>111.52224527777777</c:v>
                </c:pt>
                <c:pt idx="20075">
                  <c:v>111.52780083333325</c:v>
                </c:pt>
                <c:pt idx="20076">
                  <c:v>111.53337222221985</c:v>
                </c:pt>
                <c:pt idx="20077">
                  <c:v>111.53892999999999</c:v>
                </c:pt>
                <c:pt idx="20078">
                  <c:v>111.54447472222222</c:v>
                </c:pt>
                <c:pt idx="20079">
                  <c:v>111.55004</c:v>
                </c:pt>
                <c:pt idx="20080">
                  <c:v>111.55558694444395</c:v>
                </c:pt>
                <c:pt idx="20081">
                  <c:v>111.56113416666665</c:v>
                </c:pt>
                <c:pt idx="20082">
                  <c:v>111.56668999999999</c:v>
                </c:pt>
                <c:pt idx="20083">
                  <c:v>111.57224472222221</c:v>
                </c:pt>
                <c:pt idx="20084">
                  <c:v>111.5778005555534</c:v>
                </c:pt>
                <c:pt idx="20085">
                  <c:v>111.58335750000001</c:v>
                </c:pt>
                <c:pt idx="20086">
                  <c:v>111.58891222222221</c:v>
                </c:pt>
                <c:pt idx="20087">
                  <c:v>111.59446749999999</c:v>
                </c:pt>
                <c:pt idx="20088">
                  <c:v>111.60002333333333</c:v>
                </c:pt>
                <c:pt idx="20089">
                  <c:v>111.60557888888616</c:v>
                </c:pt>
                <c:pt idx="20090">
                  <c:v>111.61113472222223</c:v>
                </c:pt>
                <c:pt idx="20091">
                  <c:v>111.61670166666615</c:v>
                </c:pt>
                <c:pt idx="20092">
                  <c:v>111.62224972222221</c:v>
                </c:pt>
                <c:pt idx="20093">
                  <c:v>111.62780333333328</c:v>
                </c:pt>
                <c:pt idx="20094">
                  <c:v>111.63335583333235</c:v>
                </c:pt>
                <c:pt idx="20095">
                  <c:v>111.63891305555555</c:v>
                </c:pt>
                <c:pt idx="20096">
                  <c:v>111.64446805555555</c:v>
                </c:pt>
                <c:pt idx="20097">
                  <c:v>111.65002527777779</c:v>
                </c:pt>
                <c:pt idx="20098">
                  <c:v>111.65557944444375</c:v>
                </c:pt>
                <c:pt idx="20099">
                  <c:v>111.66115555555555</c:v>
                </c:pt>
                <c:pt idx="20100">
                  <c:v>111.66671333333331</c:v>
                </c:pt>
                <c:pt idx="20101">
                  <c:v>111.67224527777778</c:v>
                </c:pt>
                <c:pt idx="20102">
                  <c:v>111.67780138888745</c:v>
                </c:pt>
                <c:pt idx="20103">
                  <c:v>111.68335638888765</c:v>
                </c:pt>
                <c:pt idx="20104">
                  <c:v>111.68891333333328</c:v>
                </c:pt>
                <c:pt idx="20105">
                  <c:v>111.69446722222222</c:v>
                </c:pt>
                <c:pt idx="20106">
                  <c:v>111.70002444444449</c:v>
                </c:pt>
                <c:pt idx="20107">
                  <c:v>111.70559972222222</c:v>
                </c:pt>
                <c:pt idx="20108">
                  <c:v>111.71115555555556</c:v>
                </c:pt>
                <c:pt idx="20109">
                  <c:v>111.71669000000072</c:v>
                </c:pt>
                <c:pt idx="20110">
                  <c:v>111.72226055555555</c:v>
                </c:pt>
                <c:pt idx="20111">
                  <c:v>111.72780777777778</c:v>
                </c:pt>
                <c:pt idx="20112">
                  <c:v>111.73335944444446</c:v>
                </c:pt>
                <c:pt idx="20113">
                  <c:v>111.73891194444444</c:v>
                </c:pt>
                <c:pt idx="20114">
                  <c:v>111.74446861111315</c:v>
                </c:pt>
                <c:pt idx="20115">
                  <c:v>111.75002305555554</c:v>
                </c:pt>
                <c:pt idx="20116">
                  <c:v>111.75557999999998</c:v>
                </c:pt>
                <c:pt idx="20117">
                  <c:v>111.76114805555555</c:v>
                </c:pt>
                <c:pt idx="20118">
                  <c:v>111.76670166666665</c:v>
                </c:pt>
                <c:pt idx="20119">
                  <c:v>111.77225861111111</c:v>
                </c:pt>
                <c:pt idx="20120">
                  <c:v>111.77780083333325</c:v>
                </c:pt>
                <c:pt idx="20121">
                  <c:v>111.78335611111108</c:v>
                </c:pt>
                <c:pt idx="20122">
                  <c:v>111.78891194444444</c:v>
                </c:pt>
                <c:pt idx="20123">
                  <c:v>111.79446750000002</c:v>
                </c:pt>
                <c:pt idx="20124">
                  <c:v>111.80002333333333</c:v>
                </c:pt>
                <c:pt idx="20125">
                  <c:v>111.80559888888745</c:v>
                </c:pt>
                <c:pt idx="20126">
                  <c:v>111.8111511111111</c:v>
                </c:pt>
                <c:pt idx="20127">
                  <c:v>111.81668972222222</c:v>
                </c:pt>
                <c:pt idx="20128">
                  <c:v>111.82225111111075</c:v>
                </c:pt>
                <c:pt idx="20129">
                  <c:v>111.82780194444445</c:v>
                </c:pt>
                <c:pt idx="20130">
                  <c:v>111.83335638888875</c:v>
                </c:pt>
                <c:pt idx="20131">
                  <c:v>111.83891250000001</c:v>
                </c:pt>
                <c:pt idx="20132">
                  <c:v>111.84446777777779</c:v>
                </c:pt>
                <c:pt idx="20133">
                  <c:v>111.85002250000001</c:v>
                </c:pt>
                <c:pt idx="20134">
                  <c:v>111.85557888888616</c:v>
                </c:pt>
                <c:pt idx="20135">
                  <c:v>111.86113361111182</c:v>
                </c:pt>
                <c:pt idx="20136">
                  <c:v>111.86669111111111</c:v>
                </c:pt>
                <c:pt idx="20137">
                  <c:v>111.87224611110929</c:v>
                </c:pt>
                <c:pt idx="20138">
                  <c:v>111.87780083333215</c:v>
                </c:pt>
                <c:pt idx="20139">
                  <c:v>111.88335722222205</c:v>
                </c:pt>
                <c:pt idx="20140">
                  <c:v>111.88891805555292</c:v>
                </c:pt>
                <c:pt idx="20141">
                  <c:v>111.89446916666667</c:v>
                </c:pt>
                <c:pt idx="20142">
                  <c:v>111.9000261111111</c:v>
                </c:pt>
                <c:pt idx="20143">
                  <c:v>111.90557916666585</c:v>
                </c:pt>
                <c:pt idx="20144">
                  <c:v>111.91113527777902</c:v>
                </c:pt>
                <c:pt idx="20145">
                  <c:v>111.91668916666667</c:v>
                </c:pt>
                <c:pt idx="20146">
                  <c:v>111.92225500000002</c:v>
                </c:pt>
                <c:pt idx="20147">
                  <c:v>111.92780166666667</c:v>
                </c:pt>
                <c:pt idx="20148">
                  <c:v>111.93335722222223</c:v>
                </c:pt>
                <c:pt idx="20149">
                  <c:v>111.93891194444444</c:v>
                </c:pt>
                <c:pt idx="20150">
                  <c:v>111.94446861111341</c:v>
                </c:pt>
                <c:pt idx="20151">
                  <c:v>111.95002444444449</c:v>
                </c:pt>
                <c:pt idx="20152">
                  <c:v>111.95557944444445</c:v>
                </c:pt>
                <c:pt idx="20153">
                  <c:v>111.96113472222252</c:v>
                </c:pt>
                <c:pt idx="20154">
                  <c:v>111.96669055555556</c:v>
                </c:pt>
                <c:pt idx="20155">
                  <c:v>111.97224472222223</c:v>
                </c:pt>
                <c:pt idx="20156">
                  <c:v>111.9778186111111</c:v>
                </c:pt>
                <c:pt idx="20157">
                  <c:v>111.98335583333331</c:v>
                </c:pt>
                <c:pt idx="20158">
                  <c:v>111.98891166666667</c:v>
                </c:pt>
                <c:pt idx="20159">
                  <c:v>111.99446694444462</c:v>
                </c:pt>
                <c:pt idx="20160">
                  <c:v>112.00003833333133</c:v>
                </c:pt>
                <c:pt idx="20161">
                  <c:v>112.00558638888855</c:v>
                </c:pt>
                <c:pt idx="20162">
                  <c:v>112.01113416666665</c:v>
                </c:pt>
                <c:pt idx="20163">
                  <c:v>112.01668972222222</c:v>
                </c:pt>
                <c:pt idx="20164">
                  <c:v>112.02224611111095</c:v>
                </c:pt>
                <c:pt idx="20165">
                  <c:v>112.0278213888889</c:v>
                </c:pt>
                <c:pt idx="20166">
                  <c:v>112.03336916666665</c:v>
                </c:pt>
                <c:pt idx="20167">
                  <c:v>112.03891305555555</c:v>
                </c:pt>
                <c:pt idx="20168">
                  <c:v>112.04446861111172</c:v>
                </c:pt>
                <c:pt idx="20169">
                  <c:v>112.0500225</c:v>
                </c:pt>
                <c:pt idx="20170">
                  <c:v>112.05557972222221</c:v>
                </c:pt>
                <c:pt idx="20171">
                  <c:v>112.06113777777779</c:v>
                </c:pt>
                <c:pt idx="20172">
                  <c:v>112.06668972222222</c:v>
                </c:pt>
                <c:pt idx="20173">
                  <c:v>112.07224583333245</c:v>
                </c:pt>
                <c:pt idx="20174">
                  <c:v>112.07780083333265</c:v>
                </c:pt>
                <c:pt idx="20175">
                  <c:v>112.08335805555292</c:v>
                </c:pt>
                <c:pt idx="20176">
                  <c:v>112.08892972222222</c:v>
                </c:pt>
                <c:pt idx="20177">
                  <c:v>112.09448694444444</c:v>
                </c:pt>
                <c:pt idx="20178">
                  <c:v>112.10003472222218</c:v>
                </c:pt>
                <c:pt idx="20179">
                  <c:v>112.10557999999995</c:v>
                </c:pt>
                <c:pt idx="20180">
                  <c:v>112.111135</c:v>
                </c:pt>
                <c:pt idx="20181">
                  <c:v>112.11668999999999</c:v>
                </c:pt>
                <c:pt idx="20182">
                  <c:v>112.12224527777778</c:v>
                </c:pt>
                <c:pt idx="20183">
                  <c:v>112.12781944444446</c:v>
                </c:pt>
                <c:pt idx="20184">
                  <c:v>112.13335694444415</c:v>
                </c:pt>
                <c:pt idx="20185">
                  <c:v>112.13892249999998</c:v>
                </c:pt>
                <c:pt idx="20186">
                  <c:v>112.14446777777779</c:v>
                </c:pt>
                <c:pt idx="20187">
                  <c:v>112.15002250000001</c:v>
                </c:pt>
                <c:pt idx="20188">
                  <c:v>112.15557861110931</c:v>
                </c:pt>
                <c:pt idx="20189">
                  <c:v>112.16113444444444</c:v>
                </c:pt>
                <c:pt idx="20190">
                  <c:v>112.16669055555555</c:v>
                </c:pt>
                <c:pt idx="20191">
                  <c:v>112.17224555555271</c:v>
                </c:pt>
                <c:pt idx="20192">
                  <c:v>112.1778369444428</c:v>
                </c:pt>
                <c:pt idx="20193">
                  <c:v>112.18336472222221</c:v>
                </c:pt>
                <c:pt idx="20194">
                  <c:v>112.18892361111112</c:v>
                </c:pt>
                <c:pt idx="20195">
                  <c:v>112.19447138888845</c:v>
                </c:pt>
                <c:pt idx="20196">
                  <c:v>112.2000225</c:v>
                </c:pt>
                <c:pt idx="20197">
                  <c:v>112.20557861111111</c:v>
                </c:pt>
                <c:pt idx="20198">
                  <c:v>112.21113444444462</c:v>
                </c:pt>
                <c:pt idx="20199">
                  <c:v>112.21668972222272</c:v>
                </c:pt>
                <c:pt idx="20200">
                  <c:v>112.22224611111108</c:v>
                </c:pt>
                <c:pt idx="20201">
                  <c:v>112.22780138888888</c:v>
                </c:pt>
                <c:pt idx="20202">
                  <c:v>112.23335638888888</c:v>
                </c:pt>
                <c:pt idx="20203">
                  <c:v>112.23891194444444</c:v>
                </c:pt>
                <c:pt idx="20204">
                  <c:v>112.24446694444462</c:v>
                </c:pt>
                <c:pt idx="20205">
                  <c:v>112.25004222222221</c:v>
                </c:pt>
                <c:pt idx="20206">
                  <c:v>112.25559750000001</c:v>
                </c:pt>
                <c:pt idx="20207">
                  <c:v>112.2611511111111</c:v>
                </c:pt>
                <c:pt idx="20208">
                  <c:v>112.26669972222282</c:v>
                </c:pt>
                <c:pt idx="20209">
                  <c:v>112.27224527777777</c:v>
                </c:pt>
                <c:pt idx="20210">
                  <c:v>112.27780111111105</c:v>
                </c:pt>
                <c:pt idx="20211">
                  <c:v>112.28336944444446</c:v>
                </c:pt>
                <c:pt idx="20212">
                  <c:v>112.28891222222221</c:v>
                </c:pt>
                <c:pt idx="20213">
                  <c:v>112.29446777777792</c:v>
                </c:pt>
                <c:pt idx="20214">
                  <c:v>112.30002277777777</c:v>
                </c:pt>
                <c:pt idx="20215">
                  <c:v>112.30557916666439</c:v>
                </c:pt>
                <c:pt idx="20216">
                  <c:v>112.31113472222223</c:v>
                </c:pt>
                <c:pt idx="20217">
                  <c:v>112.31668999999999</c:v>
                </c:pt>
                <c:pt idx="20218">
                  <c:v>112.32224472222221</c:v>
                </c:pt>
                <c:pt idx="20219">
                  <c:v>112.32780083333265</c:v>
                </c:pt>
                <c:pt idx="20220">
                  <c:v>112.33337805555227</c:v>
                </c:pt>
                <c:pt idx="20221">
                  <c:v>112.33892527777779</c:v>
                </c:pt>
                <c:pt idx="20222">
                  <c:v>112.34446694444446</c:v>
                </c:pt>
                <c:pt idx="20223">
                  <c:v>112.35002277777778</c:v>
                </c:pt>
                <c:pt idx="20224">
                  <c:v>112.35557861111045</c:v>
                </c:pt>
                <c:pt idx="20225">
                  <c:v>112.36113472222223</c:v>
                </c:pt>
                <c:pt idx="20226">
                  <c:v>112.36669944444446</c:v>
                </c:pt>
                <c:pt idx="20227">
                  <c:v>112.3722491666647</c:v>
                </c:pt>
                <c:pt idx="20228">
                  <c:v>112.37780083333215</c:v>
                </c:pt>
                <c:pt idx="20229">
                  <c:v>112.38335666666615</c:v>
                </c:pt>
                <c:pt idx="20230">
                  <c:v>112.38891249999998</c:v>
                </c:pt>
                <c:pt idx="20231">
                  <c:v>112.39449055555555</c:v>
                </c:pt>
                <c:pt idx="20232">
                  <c:v>112.40002388888892</c:v>
                </c:pt>
                <c:pt idx="20233">
                  <c:v>112.40557944444444</c:v>
                </c:pt>
                <c:pt idx="20234">
                  <c:v>112.41113361111414</c:v>
                </c:pt>
                <c:pt idx="20235">
                  <c:v>112.41669638888889</c:v>
                </c:pt>
                <c:pt idx="20236">
                  <c:v>112.42225527777779</c:v>
                </c:pt>
                <c:pt idx="20237">
                  <c:v>112.42780416666665</c:v>
                </c:pt>
                <c:pt idx="20238">
                  <c:v>112.43335583333334</c:v>
                </c:pt>
                <c:pt idx="20239">
                  <c:v>112.43891194444444</c:v>
                </c:pt>
                <c:pt idx="20240">
                  <c:v>112.44446861111341</c:v>
                </c:pt>
                <c:pt idx="20241">
                  <c:v>112.45002305555556</c:v>
                </c:pt>
                <c:pt idx="20242">
                  <c:v>112.45559999999999</c:v>
                </c:pt>
                <c:pt idx="20243">
                  <c:v>112.46113527777842</c:v>
                </c:pt>
                <c:pt idx="20244">
                  <c:v>112.46669638888889</c:v>
                </c:pt>
                <c:pt idx="20245">
                  <c:v>112.47224527777777</c:v>
                </c:pt>
                <c:pt idx="20246">
                  <c:v>112.47780083333328</c:v>
                </c:pt>
                <c:pt idx="20247">
                  <c:v>112.48335916666665</c:v>
                </c:pt>
                <c:pt idx="20248">
                  <c:v>112.48891194444444</c:v>
                </c:pt>
                <c:pt idx="20249">
                  <c:v>112.49446833333333</c:v>
                </c:pt>
                <c:pt idx="20250">
                  <c:v>112.50002333333333</c:v>
                </c:pt>
                <c:pt idx="20251">
                  <c:v>112.50557972222221</c:v>
                </c:pt>
                <c:pt idx="20252">
                  <c:v>112.51114972222292</c:v>
                </c:pt>
                <c:pt idx="20253">
                  <c:v>112.51670083333335</c:v>
                </c:pt>
                <c:pt idx="20254">
                  <c:v>112.52224583333305</c:v>
                </c:pt>
                <c:pt idx="20255">
                  <c:v>112.52780083333325</c:v>
                </c:pt>
                <c:pt idx="20256">
                  <c:v>112.53335583333325</c:v>
                </c:pt>
                <c:pt idx="20257">
                  <c:v>112.53891166666665</c:v>
                </c:pt>
                <c:pt idx="20258">
                  <c:v>112.54446777777792</c:v>
                </c:pt>
                <c:pt idx="20259">
                  <c:v>112.5500225</c:v>
                </c:pt>
                <c:pt idx="20260">
                  <c:v>112.55557861111105</c:v>
                </c:pt>
                <c:pt idx="20261">
                  <c:v>112.56115527777852</c:v>
                </c:pt>
                <c:pt idx="20262">
                  <c:v>112.56670666666665</c:v>
                </c:pt>
                <c:pt idx="20263">
                  <c:v>112.57225861111111</c:v>
                </c:pt>
                <c:pt idx="20264">
                  <c:v>112.57780527777777</c:v>
                </c:pt>
                <c:pt idx="20265">
                  <c:v>112.58335638888875</c:v>
                </c:pt>
                <c:pt idx="20266">
                  <c:v>112.58891194444438</c:v>
                </c:pt>
                <c:pt idx="20267">
                  <c:v>112.59446777777779</c:v>
                </c:pt>
                <c:pt idx="20268">
                  <c:v>112.60003499999998</c:v>
                </c:pt>
                <c:pt idx="20269">
                  <c:v>112.60558527777778</c:v>
                </c:pt>
                <c:pt idx="20270">
                  <c:v>112.61113361111182</c:v>
                </c:pt>
                <c:pt idx="20271">
                  <c:v>112.61669055555555</c:v>
                </c:pt>
                <c:pt idx="20272">
                  <c:v>112.62224777777755</c:v>
                </c:pt>
                <c:pt idx="20273">
                  <c:v>112.62780083333215</c:v>
                </c:pt>
                <c:pt idx="20274">
                  <c:v>112.63335694444415</c:v>
                </c:pt>
                <c:pt idx="20275">
                  <c:v>112.63893416666393</c:v>
                </c:pt>
                <c:pt idx="20276">
                  <c:v>112.64446777777779</c:v>
                </c:pt>
                <c:pt idx="20277">
                  <c:v>112.65004333333295</c:v>
                </c:pt>
                <c:pt idx="20278">
                  <c:v>112.65558972222215</c:v>
                </c:pt>
                <c:pt idx="20279">
                  <c:v>112.66114027777779</c:v>
                </c:pt>
                <c:pt idx="20280">
                  <c:v>112.66668972222222</c:v>
                </c:pt>
                <c:pt idx="20281">
                  <c:v>112.67224527777778</c:v>
                </c:pt>
                <c:pt idx="20282">
                  <c:v>112.6778011111091</c:v>
                </c:pt>
                <c:pt idx="20283">
                  <c:v>112.68335638888765</c:v>
                </c:pt>
                <c:pt idx="20284">
                  <c:v>112.68892777777778</c:v>
                </c:pt>
                <c:pt idx="20285">
                  <c:v>112.69448833333225</c:v>
                </c:pt>
                <c:pt idx="20286">
                  <c:v>112.70002416666667</c:v>
                </c:pt>
                <c:pt idx="20287">
                  <c:v>112.70559111111108</c:v>
                </c:pt>
                <c:pt idx="20288">
                  <c:v>112.71113500000052</c:v>
                </c:pt>
                <c:pt idx="20289">
                  <c:v>112.71669000000072</c:v>
                </c:pt>
                <c:pt idx="20290">
                  <c:v>112.72224583333328</c:v>
                </c:pt>
                <c:pt idx="20291">
                  <c:v>112.72780138888888</c:v>
                </c:pt>
                <c:pt idx="20292">
                  <c:v>112.73335666666667</c:v>
                </c:pt>
                <c:pt idx="20293">
                  <c:v>112.73891194444444</c:v>
                </c:pt>
                <c:pt idx="20294">
                  <c:v>112.74448777777779</c:v>
                </c:pt>
                <c:pt idx="20295">
                  <c:v>112.75002416666665</c:v>
                </c:pt>
                <c:pt idx="20296">
                  <c:v>112.75559750000001</c:v>
                </c:pt>
                <c:pt idx="20297">
                  <c:v>112.76113416666665</c:v>
                </c:pt>
                <c:pt idx="20298">
                  <c:v>112.76669055555556</c:v>
                </c:pt>
                <c:pt idx="20299">
                  <c:v>112.77224472222223</c:v>
                </c:pt>
                <c:pt idx="20300">
                  <c:v>112.77780083333325</c:v>
                </c:pt>
                <c:pt idx="20301">
                  <c:v>112.78337583333163</c:v>
                </c:pt>
                <c:pt idx="20302">
                  <c:v>112.78892444444446</c:v>
                </c:pt>
                <c:pt idx="20303">
                  <c:v>112.79446694444449</c:v>
                </c:pt>
                <c:pt idx="20304">
                  <c:v>112.80002333333333</c:v>
                </c:pt>
                <c:pt idx="20305">
                  <c:v>112.8055788888867</c:v>
                </c:pt>
                <c:pt idx="20306">
                  <c:v>112.81113472222223</c:v>
                </c:pt>
                <c:pt idx="20307">
                  <c:v>112.81670694444445</c:v>
                </c:pt>
                <c:pt idx="20308">
                  <c:v>112.82225916666575</c:v>
                </c:pt>
                <c:pt idx="20309">
                  <c:v>112.82781083333325</c:v>
                </c:pt>
                <c:pt idx="20310">
                  <c:v>112.83335750000001</c:v>
                </c:pt>
                <c:pt idx="20311">
                  <c:v>112.83891250000001</c:v>
                </c:pt>
                <c:pt idx="20312">
                  <c:v>112.84446833333334</c:v>
                </c:pt>
                <c:pt idx="20313">
                  <c:v>112.85003916666453</c:v>
                </c:pt>
                <c:pt idx="20314">
                  <c:v>112.8555908333316</c:v>
                </c:pt>
                <c:pt idx="20315">
                  <c:v>112.86114361111318</c:v>
                </c:pt>
                <c:pt idx="20316">
                  <c:v>112.86669027777779</c:v>
                </c:pt>
                <c:pt idx="20317">
                  <c:v>112.87224638888785</c:v>
                </c:pt>
                <c:pt idx="20318">
                  <c:v>112.87780083333215</c:v>
                </c:pt>
                <c:pt idx="20319">
                  <c:v>112.88335638888825</c:v>
                </c:pt>
                <c:pt idx="20320">
                  <c:v>112.88892388888888</c:v>
                </c:pt>
                <c:pt idx="20321">
                  <c:v>112.89446833333334</c:v>
                </c:pt>
                <c:pt idx="20322">
                  <c:v>112.90002888888888</c:v>
                </c:pt>
                <c:pt idx="20323">
                  <c:v>112.90557861111111</c:v>
                </c:pt>
                <c:pt idx="20324">
                  <c:v>112.91113444444655</c:v>
                </c:pt>
                <c:pt idx="20325">
                  <c:v>112.91669027777922</c:v>
                </c:pt>
                <c:pt idx="20326">
                  <c:v>112.92226194444444</c:v>
                </c:pt>
                <c:pt idx="20327">
                  <c:v>112.92780138888888</c:v>
                </c:pt>
                <c:pt idx="20328">
                  <c:v>112.93335722222223</c:v>
                </c:pt>
                <c:pt idx="20329">
                  <c:v>112.9389113888889</c:v>
                </c:pt>
                <c:pt idx="20330">
                  <c:v>112.94447722222223</c:v>
                </c:pt>
                <c:pt idx="20331">
                  <c:v>112.95002444444449</c:v>
                </c:pt>
                <c:pt idx="20332">
                  <c:v>112.95557861111111</c:v>
                </c:pt>
                <c:pt idx="20333">
                  <c:v>112.96113444444462</c:v>
                </c:pt>
                <c:pt idx="20334">
                  <c:v>112.96670194444444</c:v>
                </c:pt>
                <c:pt idx="20335">
                  <c:v>112.972255</c:v>
                </c:pt>
                <c:pt idx="20336">
                  <c:v>112.97780111111111</c:v>
                </c:pt>
                <c:pt idx="20337">
                  <c:v>112.98335638888888</c:v>
                </c:pt>
                <c:pt idx="20338">
                  <c:v>112.98891222222221</c:v>
                </c:pt>
                <c:pt idx="20339">
                  <c:v>112.99446805555556</c:v>
                </c:pt>
                <c:pt idx="20340">
                  <c:v>113.00002388888889</c:v>
                </c:pt>
                <c:pt idx="20341">
                  <c:v>113.00557888888706</c:v>
                </c:pt>
                <c:pt idx="20342">
                  <c:v>113.01115472222322</c:v>
                </c:pt>
                <c:pt idx="20343">
                  <c:v>113.01670138888888</c:v>
                </c:pt>
                <c:pt idx="20344">
                  <c:v>113.02224472222223</c:v>
                </c:pt>
                <c:pt idx="20345">
                  <c:v>113.02780277777778</c:v>
                </c:pt>
                <c:pt idx="20346">
                  <c:v>113.03335638888888</c:v>
                </c:pt>
                <c:pt idx="20347">
                  <c:v>113.03891194444444</c:v>
                </c:pt>
                <c:pt idx="20348">
                  <c:v>113.04446722222222</c:v>
                </c:pt>
                <c:pt idx="20349">
                  <c:v>113.05004333333331</c:v>
                </c:pt>
                <c:pt idx="20350">
                  <c:v>113.05559416666507</c:v>
                </c:pt>
                <c:pt idx="20351">
                  <c:v>113.06114194444444</c:v>
                </c:pt>
                <c:pt idx="20352">
                  <c:v>113.06669194444444</c:v>
                </c:pt>
                <c:pt idx="20353">
                  <c:v>113.07224583333245</c:v>
                </c:pt>
                <c:pt idx="20354">
                  <c:v>113.07780083333265</c:v>
                </c:pt>
                <c:pt idx="20355">
                  <c:v>113.08335916666555</c:v>
                </c:pt>
                <c:pt idx="20356">
                  <c:v>113.08891888888805</c:v>
                </c:pt>
                <c:pt idx="20357">
                  <c:v>113.09448138888888</c:v>
                </c:pt>
                <c:pt idx="20358">
                  <c:v>113.10003388888885</c:v>
                </c:pt>
                <c:pt idx="20359">
                  <c:v>113.10557805555213</c:v>
                </c:pt>
                <c:pt idx="20360">
                  <c:v>113.11113555555555</c:v>
                </c:pt>
                <c:pt idx="20361">
                  <c:v>113.11669055555555</c:v>
                </c:pt>
                <c:pt idx="20362">
                  <c:v>113.12224527777778</c:v>
                </c:pt>
                <c:pt idx="20363">
                  <c:v>113.12780166666595</c:v>
                </c:pt>
                <c:pt idx="20364">
                  <c:v>113.13337416666369</c:v>
                </c:pt>
                <c:pt idx="20365">
                  <c:v>113.13891222222215</c:v>
                </c:pt>
                <c:pt idx="20366">
                  <c:v>113.14446805555555</c:v>
                </c:pt>
                <c:pt idx="20367">
                  <c:v>113.15002583333325</c:v>
                </c:pt>
                <c:pt idx="20368">
                  <c:v>113.15557888888588</c:v>
                </c:pt>
                <c:pt idx="20369">
                  <c:v>113.161135</c:v>
                </c:pt>
                <c:pt idx="20370">
                  <c:v>113.16668972222222</c:v>
                </c:pt>
                <c:pt idx="20371">
                  <c:v>113.17224666666525</c:v>
                </c:pt>
                <c:pt idx="20372">
                  <c:v>113.17781749999995</c:v>
                </c:pt>
                <c:pt idx="20373">
                  <c:v>113.18336333333328</c:v>
                </c:pt>
                <c:pt idx="20374">
                  <c:v>113.18891166666585</c:v>
                </c:pt>
                <c:pt idx="20375">
                  <c:v>113.1944675</c:v>
                </c:pt>
                <c:pt idx="20376">
                  <c:v>113.20002361111358</c:v>
                </c:pt>
                <c:pt idx="20377">
                  <c:v>113.20557805555271</c:v>
                </c:pt>
                <c:pt idx="20378">
                  <c:v>113.21113472222252</c:v>
                </c:pt>
                <c:pt idx="20379">
                  <c:v>113.21668972222272</c:v>
                </c:pt>
                <c:pt idx="20380">
                  <c:v>113.22224472222223</c:v>
                </c:pt>
                <c:pt idx="20381">
                  <c:v>113.22780166666665</c:v>
                </c:pt>
                <c:pt idx="20382">
                  <c:v>113.23337500000001</c:v>
                </c:pt>
                <c:pt idx="20383">
                  <c:v>113.23892694444444</c:v>
                </c:pt>
                <c:pt idx="20384">
                  <c:v>113.24447805555555</c:v>
                </c:pt>
                <c:pt idx="20385">
                  <c:v>113.25002388888889</c:v>
                </c:pt>
                <c:pt idx="20386">
                  <c:v>113.25557999999998</c:v>
                </c:pt>
                <c:pt idx="20387">
                  <c:v>113.26113472222222</c:v>
                </c:pt>
                <c:pt idx="20388">
                  <c:v>113.26669000000012</c:v>
                </c:pt>
                <c:pt idx="20389">
                  <c:v>113.27224555555505</c:v>
                </c:pt>
                <c:pt idx="20390">
                  <c:v>113.27780083333325</c:v>
                </c:pt>
                <c:pt idx="20391">
                  <c:v>113.28335583333325</c:v>
                </c:pt>
                <c:pt idx="20392">
                  <c:v>113.28891194444444</c:v>
                </c:pt>
                <c:pt idx="20393">
                  <c:v>113.29446833333334</c:v>
                </c:pt>
                <c:pt idx="20394">
                  <c:v>113.30002388888889</c:v>
                </c:pt>
                <c:pt idx="20395">
                  <c:v>113.30557944444445</c:v>
                </c:pt>
                <c:pt idx="20396">
                  <c:v>113.31113444444443</c:v>
                </c:pt>
                <c:pt idx="20397">
                  <c:v>113.31668999999999</c:v>
                </c:pt>
                <c:pt idx="20398">
                  <c:v>113.32225277777778</c:v>
                </c:pt>
                <c:pt idx="20399">
                  <c:v>113.32780888888765</c:v>
                </c:pt>
                <c:pt idx="20400">
                  <c:v>113.33336555555555</c:v>
                </c:pt>
                <c:pt idx="20401">
                  <c:v>113.33891138888885</c:v>
                </c:pt>
                <c:pt idx="20402">
                  <c:v>113.34446749999999</c:v>
                </c:pt>
                <c:pt idx="20403">
                  <c:v>113.35002250000001</c:v>
                </c:pt>
                <c:pt idx="20404">
                  <c:v>113.35557972222215</c:v>
                </c:pt>
                <c:pt idx="20405">
                  <c:v>113.36113416666655</c:v>
                </c:pt>
                <c:pt idx="20406">
                  <c:v>113.36668972222222</c:v>
                </c:pt>
                <c:pt idx="20407">
                  <c:v>113.37226361111112</c:v>
                </c:pt>
                <c:pt idx="20408">
                  <c:v>113.37780277777775</c:v>
                </c:pt>
                <c:pt idx="20409">
                  <c:v>113.38335749999995</c:v>
                </c:pt>
                <c:pt idx="20410">
                  <c:v>113.38891194444435</c:v>
                </c:pt>
                <c:pt idx="20411">
                  <c:v>113.39446777777779</c:v>
                </c:pt>
                <c:pt idx="20412">
                  <c:v>113.40004111111111</c:v>
                </c:pt>
                <c:pt idx="20413">
                  <c:v>113.40557944444444</c:v>
                </c:pt>
                <c:pt idx="20414">
                  <c:v>113.41113416666666</c:v>
                </c:pt>
                <c:pt idx="20415">
                  <c:v>113.41668972222332</c:v>
                </c:pt>
                <c:pt idx="20416">
                  <c:v>113.42224527777779</c:v>
                </c:pt>
                <c:pt idx="20417">
                  <c:v>113.42780083333331</c:v>
                </c:pt>
                <c:pt idx="20418">
                  <c:v>113.43337722222221</c:v>
                </c:pt>
                <c:pt idx="20419">
                  <c:v>113.43893</c:v>
                </c:pt>
                <c:pt idx="20420">
                  <c:v>113.44448277777776</c:v>
                </c:pt>
                <c:pt idx="20421">
                  <c:v>113.45002416666667</c:v>
                </c:pt>
                <c:pt idx="20422">
                  <c:v>113.45558111111085</c:v>
                </c:pt>
                <c:pt idx="20423">
                  <c:v>113.46113416666667</c:v>
                </c:pt>
                <c:pt idx="20424">
                  <c:v>113.46669833333334</c:v>
                </c:pt>
                <c:pt idx="20425">
                  <c:v>113.47224555555555</c:v>
                </c:pt>
                <c:pt idx="20426">
                  <c:v>113.47780111111111</c:v>
                </c:pt>
                <c:pt idx="20427">
                  <c:v>113.48335694444445</c:v>
                </c:pt>
                <c:pt idx="20428">
                  <c:v>113.48891222222221</c:v>
                </c:pt>
                <c:pt idx="20429">
                  <c:v>113.49446694444462</c:v>
                </c:pt>
                <c:pt idx="20430">
                  <c:v>113.50002361111324</c:v>
                </c:pt>
                <c:pt idx="20431">
                  <c:v>113.50559555555535</c:v>
                </c:pt>
                <c:pt idx="20432">
                  <c:v>113.51113416666665</c:v>
                </c:pt>
                <c:pt idx="20433">
                  <c:v>113.51669361111389</c:v>
                </c:pt>
                <c:pt idx="20434">
                  <c:v>113.52224583333305</c:v>
                </c:pt>
                <c:pt idx="20435">
                  <c:v>113.52780222222221</c:v>
                </c:pt>
                <c:pt idx="20436">
                  <c:v>113.53335638888888</c:v>
                </c:pt>
                <c:pt idx="20437">
                  <c:v>113.53893361111112</c:v>
                </c:pt>
                <c:pt idx="20438">
                  <c:v>113.54447944444446</c:v>
                </c:pt>
                <c:pt idx="20439">
                  <c:v>113.55003694444405</c:v>
                </c:pt>
                <c:pt idx="20440">
                  <c:v>113.55559722222218</c:v>
                </c:pt>
                <c:pt idx="20441">
                  <c:v>113.5611386111111</c:v>
                </c:pt>
                <c:pt idx="20442">
                  <c:v>113.56668972222222</c:v>
                </c:pt>
                <c:pt idx="20443">
                  <c:v>113.57224555555334</c:v>
                </c:pt>
                <c:pt idx="20444">
                  <c:v>113.57780166666655</c:v>
                </c:pt>
                <c:pt idx="20445">
                  <c:v>113.58336972222222</c:v>
                </c:pt>
                <c:pt idx="20446">
                  <c:v>113.58891666666665</c:v>
                </c:pt>
                <c:pt idx="20447">
                  <c:v>113.59446722222222</c:v>
                </c:pt>
                <c:pt idx="20448">
                  <c:v>113.6000238888889</c:v>
                </c:pt>
                <c:pt idx="20449">
                  <c:v>113.60557888888616</c:v>
                </c:pt>
                <c:pt idx="20450">
                  <c:v>113.611135</c:v>
                </c:pt>
                <c:pt idx="20451">
                  <c:v>113.61669083333334</c:v>
                </c:pt>
                <c:pt idx="20452">
                  <c:v>113.62224472222221</c:v>
                </c:pt>
                <c:pt idx="20453">
                  <c:v>113.62780027777778</c:v>
                </c:pt>
                <c:pt idx="20454">
                  <c:v>113.63335638888825</c:v>
                </c:pt>
                <c:pt idx="20455">
                  <c:v>113.63893222221955</c:v>
                </c:pt>
                <c:pt idx="20456">
                  <c:v>113.64446694444446</c:v>
                </c:pt>
                <c:pt idx="20457">
                  <c:v>113.65003833333029</c:v>
                </c:pt>
                <c:pt idx="20458">
                  <c:v>113.65557805555189</c:v>
                </c:pt>
                <c:pt idx="20459">
                  <c:v>113.66114972222223</c:v>
                </c:pt>
                <c:pt idx="20460">
                  <c:v>113.66670166666565</c:v>
                </c:pt>
                <c:pt idx="20461">
                  <c:v>113.67224527777778</c:v>
                </c:pt>
                <c:pt idx="20462">
                  <c:v>113.67780166666545</c:v>
                </c:pt>
                <c:pt idx="20463">
                  <c:v>113.68335805555245</c:v>
                </c:pt>
                <c:pt idx="20464">
                  <c:v>113.68891138888795</c:v>
                </c:pt>
                <c:pt idx="20465">
                  <c:v>113.69446777777777</c:v>
                </c:pt>
                <c:pt idx="20466">
                  <c:v>113.70002305555556</c:v>
                </c:pt>
                <c:pt idx="20467">
                  <c:v>113.70557888888735</c:v>
                </c:pt>
                <c:pt idx="20468">
                  <c:v>113.71113361111389</c:v>
                </c:pt>
                <c:pt idx="20469">
                  <c:v>113.71669027777862</c:v>
                </c:pt>
                <c:pt idx="20470">
                  <c:v>113.72224638888888</c:v>
                </c:pt>
                <c:pt idx="20471">
                  <c:v>113.72780027777777</c:v>
                </c:pt>
                <c:pt idx="20472">
                  <c:v>113.73335583333331</c:v>
                </c:pt>
                <c:pt idx="20473">
                  <c:v>113.73891138888888</c:v>
                </c:pt>
                <c:pt idx="20474">
                  <c:v>113.74446805555556</c:v>
                </c:pt>
                <c:pt idx="20475">
                  <c:v>113.75002416666665</c:v>
                </c:pt>
                <c:pt idx="20476">
                  <c:v>113.75557805555256</c:v>
                </c:pt>
                <c:pt idx="20477">
                  <c:v>113.76113555555555</c:v>
                </c:pt>
                <c:pt idx="20478">
                  <c:v>113.76668972222222</c:v>
                </c:pt>
                <c:pt idx="20479">
                  <c:v>113.77224611111095</c:v>
                </c:pt>
                <c:pt idx="20480">
                  <c:v>113.77780027777779</c:v>
                </c:pt>
                <c:pt idx="20481">
                  <c:v>113.78336527777779</c:v>
                </c:pt>
                <c:pt idx="20482">
                  <c:v>113.78891138888888</c:v>
                </c:pt>
                <c:pt idx="20483">
                  <c:v>113.79446694444449</c:v>
                </c:pt>
                <c:pt idx="20484">
                  <c:v>113.80002305555556</c:v>
                </c:pt>
                <c:pt idx="20485">
                  <c:v>113.80557972222221</c:v>
                </c:pt>
                <c:pt idx="20486">
                  <c:v>113.81113388888889</c:v>
                </c:pt>
                <c:pt idx="20487">
                  <c:v>113.81668999999999</c:v>
                </c:pt>
                <c:pt idx="20488">
                  <c:v>113.82226027777777</c:v>
                </c:pt>
                <c:pt idx="20489">
                  <c:v>113.82780166666655</c:v>
                </c:pt>
                <c:pt idx="20490">
                  <c:v>113.83335750000001</c:v>
                </c:pt>
                <c:pt idx="20491">
                  <c:v>113.83892611111111</c:v>
                </c:pt>
                <c:pt idx="20492">
                  <c:v>113.84447972222222</c:v>
                </c:pt>
                <c:pt idx="20493">
                  <c:v>113.85002250000001</c:v>
                </c:pt>
                <c:pt idx="20494">
                  <c:v>113.85557861111045</c:v>
                </c:pt>
                <c:pt idx="20495">
                  <c:v>113.86113416666655</c:v>
                </c:pt>
                <c:pt idx="20496">
                  <c:v>113.86669083333334</c:v>
                </c:pt>
                <c:pt idx="20497">
                  <c:v>113.87224666666575</c:v>
                </c:pt>
                <c:pt idx="20498">
                  <c:v>113.87780138888805</c:v>
                </c:pt>
                <c:pt idx="20499">
                  <c:v>113.88335666666615</c:v>
                </c:pt>
                <c:pt idx="20500">
                  <c:v>113.88891194444435</c:v>
                </c:pt>
                <c:pt idx="20501">
                  <c:v>113.89446777777779</c:v>
                </c:pt>
                <c:pt idx="20502">
                  <c:v>113.90002388888892</c:v>
                </c:pt>
                <c:pt idx="20503">
                  <c:v>113.90557944444444</c:v>
                </c:pt>
                <c:pt idx="20504">
                  <c:v>113.91113388888922</c:v>
                </c:pt>
                <c:pt idx="20505">
                  <c:v>113.91668916666667</c:v>
                </c:pt>
                <c:pt idx="20506">
                  <c:v>113.92224611111111</c:v>
                </c:pt>
                <c:pt idx="20507">
                  <c:v>113.92780111111111</c:v>
                </c:pt>
                <c:pt idx="20508">
                  <c:v>113.93335583333334</c:v>
                </c:pt>
                <c:pt idx="20509">
                  <c:v>113.93891194444444</c:v>
                </c:pt>
                <c:pt idx="20510">
                  <c:v>113.94446777777902</c:v>
                </c:pt>
                <c:pt idx="20511">
                  <c:v>113.95002361111358</c:v>
                </c:pt>
                <c:pt idx="20512">
                  <c:v>113.95558</c:v>
                </c:pt>
                <c:pt idx="20513">
                  <c:v>113.96115472222372</c:v>
                </c:pt>
                <c:pt idx="20514">
                  <c:v>113.96671000000002</c:v>
                </c:pt>
                <c:pt idx="20515">
                  <c:v>113.97225861111112</c:v>
                </c:pt>
                <c:pt idx="20516">
                  <c:v>113.97780472222223</c:v>
                </c:pt>
                <c:pt idx="20517">
                  <c:v>113.98335722222221</c:v>
                </c:pt>
                <c:pt idx="20518">
                  <c:v>113.98891194444444</c:v>
                </c:pt>
                <c:pt idx="20519">
                  <c:v>113.99446694444462</c:v>
                </c:pt>
                <c:pt idx="20520">
                  <c:v>114.00002305555554</c:v>
                </c:pt>
                <c:pt idx="20521">
                  <c:v>114.00557888888706</c:v>
                </c:pt>
                <c:pt idx="20522">
                  <c:v>114.01115027777882</c:v>
                </c:pt>
                <c:pt idx="20523">
                  <c:v>114.01669000000012</c:v>
                </c:pt>
                <c:pt idx="20524">
                  <c:v>114.02224527777777</c:v>
                </c:pt>
                <c:pt idx="20525">
                  <c:v>114.02780111111105</c:v>
                </c:pt>
                <c:pt idx="20526">
                  <c:v>114.03335666666665</c:v>
                </c:pt>
                <c:pt idx="20527">
                  <c:v>114.03891305555555</c:v>
                </c:pt>
                <c:pt idx="20528">
                  <c:v>114.0444863888889</c:v>
                </c:pt>
                <c:pt idx="20529">
                  <c:v>114.05002861111112</c:v>
                </c:pt>
                <c:pt idx="20530">
                  <c:v>114.05557861111105</c:v>
                </c:pt>
                <c:pt idx="20531">
                  <c:v>114.06113416666665</c:v>
                </c:pt>
                <c:pt idx="20532">
                  <c:v>114.06668972222222</c:v>
                </c:pt>
                <c:pt idx="20533">
                  <c:v>114.07226555555555</c:v>
                </c:pt>
                <c:pt idx="20534">
                  <c:v>114.07780111111065</c:v>
                </c:pt>
                <c:pt idx="20535">
                  <c:v>114.08335638888875</c:v>
                </c:pt>
                <c:pt idx="20536">
                  <c:v>114.08891222222221</c:v>
                </c:pt>
                <c:pt idx="20537">
                  <c:v>114.09446861111122</c:v>
                </c:pt>
                <c:pt idx="20538">
                  <c:v>114.10002333333333</c:v>
                </c:pt>
                <c:pt idx="20539">
                  <c:v>114.10559249999955</c:v>
                </c:pt>
                <c:pt idx="20540">
                  <c:v>114.11113472222223</c:v>
                </c:pt>
                <c:pt idx="20541">
                  <c:v>114.11669055555555</c:v>
                </c:pt>
                <c:pt idx="20542">
                  <c:v>114.12224472222221</c:v>
                </c:pt>
                <c:pt idx="20543">
                  <c:v>114.12780166666595</c:v>
                </c:pt>
                <c:pt idx="20544">
                  <c:v>114.13335666666615</c:v>
                </c:pt>
                <c:pt idx="20545">
                  <c:v>114.13893222221955</c:v>
                </c:pt>
                <c:pt idx="20546">
                  <c:v>114.14446888888888</c:v>
                </c:pt>
                <c:pt idx="20547">
                  <c:v>114.15002333333331</c:v>
                </c:pt>
                <c:pt idx="20548">
                  <c:v>114.15557861110931</c:v>
                </c:pt>
                <c:pt idx="20549">
                  <c:v>114.16115305555556</c:v>
                </c:pt>
                <c:pt idx="20550">
                  <c:v>114.16669777777778</c:v>
                </c:pt>
                <c:pt idx="20551">
                  <c:v>114.17225777777765</c:v>
                </c:pt>
                <c:pt idx="20552">
                  <c:v>114.17780611110929</c:v>
                </c:pt>
                <c:pt idx="20553">
                  <c:v>114.18335666666565</c:v>
                </c:pt>
                <c:pt idx="20554">
                  <c:v>114.18891222222003</c:v>
                </c:pt>
                <c:pt idx="20555">
                  <c:v>114.19446777777777</c:v>
                </c:pt>
                <c:pt idx="20556">
                  <c:v>114.20002444444449</c:v>
                </c:pt>
                <c:pt idx="20557">
                  <c:v>114.20557972222223</c:v>
                </c:pt>
                <c:pt idx="20558">
                  <c:v>114.21113527777842</c:v>
                </c:pt>
                <c:pt idx="20559">
                  <c:v>114.21668972222272</c:v>
                </c:pt>
                <c:pt idx="20560">
                  <c:v>114.22226583333334</c:v>
                </c:pt>
                <c:pt idx="20561">
                  <c:v>114.22781444444443</c:v>
                </c:pt>
                <c:pt idx="20562">
                  <c:v>114.23335638888888</c:v>
                </c:pt>
                <c:pt idx="20563">
                  <c:v>114.23891583333334</c:v>
                </c:pt>
                <c:pt idx="20564">
                  <c:v>114.24446861111315</c:v>
                </c:pt>
                <c:pt idx="20565">
                  <c:v>114.25002305555554</c:v>
                </c:pt>
                <c:pt idx="20566">
                  <c:v>114.25557888888706</c:v>
                </c:pt>
                <c:pt idx="20567">
                  <c:v>114.26113388888889</c:v>
                </c:pt>
                <c:pt idx="20568">
                  <c:v>114.26669083333333</c:v>
                </c:pt>
                <c:pt idx="20569">
                  <c:v>114.27224472222223</c:v>
                </c:pt>
                <c:pt idx="20570">
                  <c:v>114.27780083333325</c:v>
                </c:pt>
                <c:pt idx="20571">
                  <c:v>114.28335638888888</c:v>
                </c:pt>
                <c:pt idx="20572">
                  <c:v>114.28891194444444</c:v>
                </c:pt>
                <c:pt idx="20573">
                  <c:v>114.29446777777792</c:v>
                </c:pt>
                <c:pt idx="20574">
                  <c:v>114.30002305555556</c:v>
                </c:pt>
                <c:pt idx="20575">
                  <c:v>114.30559888888745</c:v>
                </c:pt>
                <c:pt idx="20576">
                  <c:v>114.31113972222222</c:v>
                </c:pt>
                <c:pt idx="20577">
                  <c:v>114.31669416666665</c:v>
                </c:pt>
                <c:pt idx="20578">
                  <c:v>114.32224527777777</c:v>
                </c:pt>
                <c:pt idx="20579">
                  <c:v>114.32780361111112</c:v>
                </c:pt>
                <c:pt idx="20580">
                  <c:v>114.33335694444445</c:v>
                </c:pt>
                <c:pt idx="20581">
                  <c:v>114.33891194444438</c:v>
                </c:pt>
                <c:pt idx="20582">
                  <c:v>114.34446749999999</c:v>
                </c:pt>
                <c:pt idx="20583">
                  <c:v>114.35002333333333</c:v>
                </c:pt>
                <c:pt idx="20584">
                  <c:v>114.35557805555213</c:v>
                </c:pt>
                <c:pt idx="20585">
                  <c:v>114.36113444444443</c:v>
                </c:pt>
                <c:pt idx="20586">
                  <c:v>114.36669138888888</c:v>
                </c:pt>
                <c:pt idx="20587">
                  <c:v>114.37224638888785</c:v>
                </c:pt>
                <c:pt idx="20588">
                  <c:v>114.37782222222221</c:v>
                </c:pt>
                <c:pt idx="20589">
                  <c:v>114.38337388888795</c:v>
                </c:pt>
                <c:pt idx="20590">
                  <c:v>114.38892583333325</c:v>
                </c:pt>
                <c:pt idx="20591">
                  <c:v>114.39447305555555</c:v>
                </c:pt>
                <c:pt idx="20592">
                  <c:v>114.40002333333332</c:v>
                </c:pt>
                <c:pt idx="20593">
                  <c:v>114.40557861111111</c:v>
                </c:pt>
                <c:pt idx="20594">
                  <c:v>114.41113416666666</c:v>
                </c:pt>
                <c:pt idx="20595">
                  <c:v>114.41669111111112</c:v>
                </c:pt>
                <c:pt idx="20596">
                  <c:v>114.42224472222222</c:v>
                </c:pt>
                <c:pt idx="20597">
                  <c:v>114.42780138888888</c:v>
                </c:pt>
                <c:pt idx="20598">
                  <c:v>114.43335666666665</c:v>
                </c:pt>
                <c:pt idx="20599">
                  <c:v>114.43892666666666</c:v>
                </c:pt>
                <c:pt idx="20600">
                  <c:v>114.44448083333333</c:v>
                </c:pt>
                <c:pt idx="20601">
                  <c:v>114.45005777777777</c:v>
                </c:pt>
                <c:pt idx="20602">
                  <c:v>114.455595</c:v>
                </c:pt>
                <c:pt idx="20603">
                  <c:v>114.46114555555556</c:v>
                </c:pt>
                <c:pt idx="20604">
                  <c:v>114.46669694444446</c:v>
                </c:pt>
                <c:pt idx="20605">
                  <c:v>114.47224472222223</c:v>
                </c:pt>
                <c:pt idx="20606">
                  <c:v>114.47780083333328</c:v>
                </c:pt>
                <c:pt idx="20607">
                  <c:v>114.48335638888888</c:v>
                </c:pt>
                <c:pt idx="20608">
                  <c:v>114.48891194444444</c:v>
                </c:pt>
                <c:pt idx="20609">
                  <c:v>114.49446750000052</c:v>
                </c:pt>
                <c:pt idx="20610">
                  <c:v>114.50002305555554</c:v>
                </c:pt>
                <c:pt idx="20611">
                  <c:v>114.50557861111108</c:v>
                </c:pt>
                <c:pt idx="20612">
                  <c:v>114.51115444444659</c:v>
                </c:pt>
                <c:pt idx="20613">
                  <c:v>114.51671</c:v>
                </c:pt>
                <c:pt idx="20614">
                  <c:v>114.52224527777777</c:v>
                </c:pt>
                <c:pt idx="20615">
                  <c:v>114.52780916666615</c:v>
                </c:pt>
                <c:pt idx="20616">
                  <c:v>114.53335694444445</c:v>
                </c:pt>
                <c:pt idx="20617">
                  <c:v>114.53891222222221</c:v>
                </c:pt>
                <c:pt idx="20618">
                  <c:v>114.54446694444449</c:v>
                </c:pt>
                <c:pt idx="20619">
                  <c:v>114.55002333333333</c:v>
                </c:pt>
                <c:pt idx="20620">
                  <c:v>114.5555788888867</c:v>
                </c:pt>
                <c:pt idx="20621">
                  <c:v>114.56113416666665</c:v>
                </c:pt>
                <c:pt idx="20622">
                  <c:v>114.56668972222222</c:v>
                </c:pt>
                <c:pt idx="20623">
                  <c:v>114.57224611111045</c:v>
                </c:pt>
                <c:pt idx="20624">
                  <c:v>114.577815</c:v>
                </c:pt>
                <c:pt idx="20625">
                  <c:v>114.58335666666665</c:v>
                </c:pt>
                <c:pt idx="20626">
                  <c:v>114.58891166666665</c:v>
                </c:pt>
                <c:pt idx="20627">
                  <c:v>114.59446805555557</c:v>
                </c:pt>
                <c:pt idx="20628">
                  <c:v>114.60002250000001</c:v>
                </c:pt>
                <c:pt idx="20629">
                  <c:v>114.60557833333024</c:v>
                </c:pt>
                <c:pt idx="20630">
                  <c:v>114.61113472222223</c:v>
                </c:pt>
                <c:pt idx="20631">
                  <c:v>114.61668972222222</c:v>
                </c:pt>
                <c:pt idx="20632">
                  <c:v>114.62226583333315</c:v>
                </c:pt>
                <c:pt idx="20633">
                  <c:v>114.62780055555316</c:v>
                </c:pt>
                <c:pt idx="20634">
                  <c:v>114.63337666666482</c:v>
                </c:pt>
                <c:pt idx="20635">
                  <c:v>114.63892888888815</c:v>
                </c:pt>
                <c:pt idx="20636">
                  <c:v>114.64448444444443</c:v>
                </c:pt>
                <c:pt idx="20637">
                  <c:v>114.65003361111111</c:v>
                </c:pt>
                <c:pt idx="20638">
                  <c:v>114.65557888888588</c:v>
                </c:pt>
                <c:pt idx="20639">
                  <c:v>114.66113444444444</c:v>
                </c:pt>
                <c:pt idx="20640">
                  <c:v>114.66669055555555</c:v>
                </c:pt>
                <c:pt idx="20641">
                  <c:v>114.67224638888727</c:v>
                </c:pt>
                <c:pt idx="20642">
                  <c:v>114.6778008333314</c:v>
                </c:pt>
                <c:pt idx="20643">
                  <c:v>114.68335583333158</c:v>
                </c:pt>
                <c:pt idx="20644">
                  <c:v>114.68893111110825</c:v>
                </c:pt>
                <c:pt idx="20645">
                  <c:v>114.69446805555555</c:v>
                </c:pt>
                <c:pt idx="20646">
                  <c:v>114.70002888888888</c:v>
                </c:pt>
                <c:pt idx="20647">
                  <c:v>114.70558</c:v>
                </c:pt>
                <c:pt idx="20648">
                  <c:v>114.71113416666667</c:v>
                </c:pt>
                <c:pt idx="20649">
                  <c:v>114.71668916666667</c:v>
                </c:pt>
                <c:pt idx="20650">
                  <c:v>114.722245</c:v>
                </c:pt>
                <c:pt idx="20651">
                  <c:v>114.72781111111111</c:v>
                </c:pt>
                <c:pt idx="20652">
                  <c:v>114.73335722222221</c:v>
                </c:pt>
                <c:pt idx="20653">
                  <c:v>114.73891222222221</c:v>
                </c:pt>
                <c:pt idx="20654">
                  <c:v>114.74446944444705</c:v>
                </c:pt>
                <c:pt idx="20655">
                  <c:v>114.75002444444443</c:v>
                </c:pt>
                <c:pt idx="20656">
                  <c:v>114.75559083333295</c:v>
                </c:pt>
                <c:pt idx="20657">
                  <c:v>114.76114055555557</c:v>
                </c:pt>
                <c:pt idx="20658">
                  <c:v>114.76669055555556</c:v>
                </c:pt>
                <c:pt idx="20659">
                  <c:v>114.77224527777777</c:v>
                </c:pt>
                <c:pt idx="20660">
                  <c:v>114.77780083333325</c:v>
                </c:pt>
                <c:pt idx="20661">
                  <c:v>114.78335638888888</c:v>
                </c:pt>
                <c:pt idx="20662">
                  <c:v>114.78891222222221</c:v>
                </c:pt>
                <c:pt idx="20663">
                  <c:v>114.79446777777792</c:v>
                </c:pt>
                <c:pt idx="20664">
                  <c:v>114.80002305555556</c:v>
                </c:pt>
                <c:pt idx="20665">
                  <c:v>114.80559972222221</c:v>
                </c:pt>
                <c:pt idx="20666">
                  <c:v>114.81113555555555</c:v>
                </c:pt>
                <c:pt idx="20667">
                  <c:v>114.81670833333163</c:v>
                </c:pt>
                <c:pt idx="20668">
                  <c:v>114.82224944444444</c:v>
                </c:pt>
                <c:pt idx="20669">
                  <c:v>114.827805</c:v>
                </c:pt>
                <c:pt idx="20670">
                  <c:v>114.83335666666665</c:v>
                </c:pt>
                <c:pt idx="20671">
                  <c:v>114.83891305555555</c:v>
                </c:pt>
                <c:pt idx="20672">
                  <c:v>114.84447</c:v>
                </c:pt>
                <c:pt idx="20673">
                  <c:v>114.85002250000001</c:v>
                </c:pt>
                <c:pt idx="20674">
                  <c:v>114.85559499999998</c:v>
                </c:pt>
                <c:pt idx="20675">
                  <c:v>114.86115305555556</c:v>
                </c:pt>
                <c:pt idx="20676">
                  <c:v>114.86671000000001</c:v>
                </c:pt>
                <c:pt idx="20677">
                  <c:v>114.87224472222221</c:v>
                </c:pt>
                <c:pt idx="20678">
                  <c:v>114.87782833333245</c:v>
                </c:pt>
                <c:pt idx="20679">
                  <c:v>114.88336083333265</c:v>
                </c:pt>
                <c:pt idx="20680">
                  <c:v>114.88891222222215</c:v>
                </c:pt>
                <c:pt idx="20681">
                  <c:v>114.89446777777779</c:v>
                </c:pt>
                <c:pt idx="20682">
                  <c:v>114.90002305555556</c:v>
                </c:pt>
                <c:pt idx="20683">
                  <c:v>114.90559194444444</c:v>
                </c:pt>
                <c:pt idx="20684">
                  <c:v>114.91113361111414</c:v>
                </c:pt>
                <c:pt idx="20685">
                  <c:v>114.91669000000122</c:v>
                </c:pt>
                <c:pt idx="20686">
                  <c:v>114.92224527777779</c:v>
                </c:pt>
                <c:pt idx="20687">
                  <c:v>114.92782111111111</c:v>
                </c:pt>
                <c:pt idx="20688">
                  <c:v>114.93337249999998</c:v>
                </c:pt>
                <c:pt idx="20689">
                  <c:v>114.93891194444444</c:v>
                </c:pt>
                <c:pt idx="20690">
                  <c:v>114.94447666666666</c:v>
                </c:pt>
                <c:pt idx="20691">
                  <c:v>114.95002333333332</c:v>
                </c:pt>
                <c:pt idx="20692">
                  <c:v>114.95557861111111</c:v>
                </c:pt>
                <c:pt idx="20693">
                  <c:v>114.96113472222252</c:v>
                </c:pt>
                <c:pt idx="20694">
                  <c:v>114.96668972222272</c:v>
                </c:pt>
                <c:pt idx="20695">
                  <c:v>114.97224472222223</c:v>
                </c:pt>
                <c:pt idx="20696">
                  <c:v>114.97780083333328</c:v>
                </c:pt>
                <c:pt idx="20697">
                  <c:v>114.98335638888888</c:v>
                </c:pt>
                <c:pt idx="20698">
                  <c:v>114.98891138888888</c:v>
                </c:pt>
                <c:pt idx="20699">
                  <c:v>114.99446777777842</c:v>
                </c:pt>
                <c:pt idx="20700">
                  <c:v>115.00002444444443</c:v>
                </c:pt>
                <c:pt idx="20701">
                  <c:v>115.00557805555256</c:v>
                </c:pt>
                <c:pt idx="20702">
                  <c:v>115.01113555555555</c:v>
                </c:pt>
                <c:pt idx="20703">
                  <c:v>115.01669583333333</c:v>
                </c:pt>
                <c:pt idx="20704">
                  <c:v>115.02225388888888</c:v>
                </c:pt>
                <c:pt idx="20705">
                  <c:v>115.02780638888888</c:v>
                </c:pt>
                <c:pt idx="20706">
                  <c:v>115.03336277777778</c:v>
                </c:pt>
                <c:pt idx="20707">
                  <c:v>115.03891222222221</c:v>
                </c:pt>
                <c:pt idx="20708">
                  <c:v>115.04446833333334</c:v>
                </c:pt>
                <c:pt idx="20709">
                  <c:v>115.05002416666665</c:v>
                </c:pt>
                <c:pt idx="20710">
                  <c:v>115.05559083333245</c:v>
                </c:pt>
                <c:pt idx="20711">
                  <c:v>115.06113749999999</c:v>
                </c:pt>
                <c:pt idx="20712">
                  <c:v>115.06668972222222</c:v>
                </c:pt>
                <c:pt idx="20713">
                  <c:v>115.07224583333245</c:v>
                </c:pt>
                <c:pt idx="20714">
                  <c:v>115.07780138888855</c:v>
                </c:pt>
                <c:pt idx="20715">
                  <c:v>115.08335666666665</c:v>
                </c:pt>
                <c:pt idx="20716">
                  <c:v>115.08891305555555</c:v>
                </c:pt>
                <c:pt idx="20717">
                  <c:v>115.09448833333325</c:v>
                </c:pt>
                <c:pt idx="20718">
                  <c:v>115.10002472222222</c:v>
                </c:pt>
                <c:pt idx="20719">
                  <c:v>115.10559749999985</c:v>
                </c:pt>
                <c:pt idx="20720">
                  <c:v>115.11113388888889</c:v>
                </c:pt>
                <c:pt idx="20721">
                  <c:v>115.11669722222221</c:v>
                </c:pt>
                <c:pt idx="20722">
                  <c:v>115.12224777777755</c:v>
                </c:pt>
                <c:pt idx="20723">
                  <c:v>115.12780027777778</c:v>
                </c:pt>
                <c:pt idx="20724">
                  <c:v>115.13335694444415</c:v>
                </c:pt>
                <c:pt idx="20725">
                  <c:v>115.13891444444445</c:v>
                </c:pt>
                <c:pt idx="20726">
                  <c:v>115.14446777777779</c:v>
                </c:pt>
                <c:pt idx="20727">
                  <c:v>115.1500238888889</c:v>
                </c:pt>
                <c:pt idx="20728">
                  <c:v>115.15557944444375</c:v>
                </c:pt>
                <c:pt idx="20729">
                  <c:v>115.16113388888888</c:v>
                </c:pt>
                <c:pt idx="20730">
                  <c:v>115.16668999999999</c:v>
                </c:pt>
                <c:pt idx="20731">
                  <c:v>115.17224527777778</c:v>
                </c:pt>
                <c:pt idx="20732">
                  <c:v>115.1778008333314</c:v>
                </c:pt>
                <c:pt idx="20733">
                  <c:v>115.18336888888723</c:v>
                </c:pt>
                <c:pt idx="20734">
                  <c:v>115.18892611111085</c:v>
                </c:pt>
                <c:pt idx="20735">
                  <c:v>115.19447166666635</c:v>
                </c:pt>
                <c:pt idx="20736">
                  <c:v>115.20002305555556</c:v>
                </c:pt>
                <c:pt idx="20737">
                  <c:v>115.20558</c:v>
                </c:pt>
                <c:pt idx="20738">
                  <c:v>115.21113361111389</c:v>
                </c:pt>
                <c:pt idx="20739">
                  <c:v>115.21669000000072</c:v>
                </c:pt>
                <c:pt idx="20740">
                  <c:v>115.22224555555555</c:v>
                </c:pt>
                <c:pt idx="20741">
                  <c:v>115.22780111111111</c:v>
                </c:pt>
                <c:pt idx="20742">
                  <c:v>115.2333575</c:v>
                </c:pt>
                <c:pt idx="20743">
                  <c:v>115.23892666666667</c:v>
                </c:pt>
                <c:pt idx="20744">
                  <c:v>115.24448333333333</c:v>
                </c:pt>
                <c:pt idx="20745">
                  <c:v>115.25003916666545</c:v>
                </c:pt>
                <c:pt idx="20746">
                  <c:v>115.25558472222221</c:v>
                </c:pt>
                <c:pt idx="20747">
                  <c:v>115.26113555555555</c:v>
                </c:pt>
                <c:pt idx="20748">
                  <c:v>115.26669138888889</c:v>
                </c:pt>
                <c:pt idx="20749">
                  <c:v>115.27224472222223</c:v>
                </c:pt>
                <c:pt idx="20750">
                  <c:v>115.27780194444445</c:v>
                </c:pt>
                <c:pt idx="20751">
                  <c:v>115.28335638888888</c:v>
                </c:pt>
                <c:pt idx="20752">
                  <c:v>115.28891138888888</c:v>
                </c:pt>
                <c:pt idx="20753">
                  <c:v>115.29446750000002</c:v>
                </c:pt>
                <c:pt idx="20754">
                  <c:v>115.30002333333333</c:v>
                </c:pt>
                <c:pt idx="20755">
                  <c:v>115.30557861111105</c:v>
                </c:pt>
                <c:pt idx="20756">
                  <c:v>115.31114500000002</c:v>
                </c:pt>
                <c:pt idx="20757">
                  <c:v>115.31669861111112</c:v>
                </c:pt>
                <c:pt idx="20758">
                  <c:v>115.32224611111045</c:v>
                </c:pt>
                <c:pt idx="20759">
                  <c:v>115.32780027777778</c:v>
                </c:pt>
                <c:pt idx="20760">
                  <c:v>115.33335638888875</c:v>
                </c:pt>
                <c:pt idx="20761">
                  <c:v>115.3389138888889</c:v>
                </c:pt>
                <c:pt idx="20762">
                  <c:v>115.34446861111122</c:v>
                </c:pt>
                <c:pt idx="20763">
                  <c:v>115.35002250000001</c:v>
                </c:pt>
                <c:pt idx="20764">
                  <c:v>115.35557888888616</c:v>
                </c:pt>
                <c:pt idx="20765">
                  <c:v>115.36113416666655</c:v>
                </c:pt>
                <c:pt idx="20766">
                  <c:v>115.36668972222222</c:v>
                </c:pt>
                <c:pt idx="20767">
                  <c:v>115.37227972222215</c:v>
                </c:pt>
                <c:pt idx="20768">
                  <c:v>115.37780111111005</c:v>
                </c:pt>
                <c:pt idx="20769">
                  <c:v>115.38335583333235</c:v>
                </c:pt>
                <c:pt idx="20770">
                  <c:v>115.38891277777778</c:v>
                </c:pt>
                <c:pt idx="20771">
                  <c:v>115.39446694444446</c:v>
                </c:pt>
                <c:pt idx="20772">
                  <c:v>115.40002333333332</c:v>
                </c:pt>
                <c:pt idx="20773">
                  <c:v>115.40559722222223</c:v>
                </c:pt>
                <c:pt idx="20774">
                  <c:v>115.41113416666666</c:v>
                </c:pt>
                <c:pt idx="20775">
                  <c:v>115.41668916666667</c:v>
                </c:pt>
                <c:pt idx="20776">
                  <c:v>115.42224638888888</c:v>
                </c:pt>
                <c:pt idx="20777">
                  <c:v>115.42780194444444</c:v>
                </c:pt>
                <c:pt idx="20778">
                  <c:v>115.43335694444445</c:v>
                </c:pt>
                <c:pt idx="20779">
                  <c:v>115.43891222222221</c:v>
                </c:pt>
                <c:pt idx="20780">
                  <c:v>115.44446916666666</c:v>
                </c:pt>
                <c:pt idx="20781">
                  <c:v>115.45002305555556</c:v>
                </c:pt>
                <c:pt idx="20782">
                  <c:v>115.45557888888735</c:v>
                </c:pt>
                <c:pt idx="20783">
                  <c:v>115.46113500000052</c:v>
                </c:pt>
                <c:pt idx="20784">
                  <c:v>115.46668916666667</c:v>
                </c:pt>
                <c:pt idx="20785">
                  <c:v>115.47225666666667</c:v>
                </c:pt>
                <c:pt idx="20786">
                  <c:v>115.47780111111111</c:v>
                </c:pt>
                <c:pt idx="20787">
                  <c:v>115.48335583333331</c:v>
                </c:pt>
                <c:pt idx="20788">
                  <c:v>115.48891222222221</c:v>
                </c:pt>
                <c:pt idx="20789">
                  <c:v>115.49446777777842</c:v>
                </c:pt>
                <c:pt idx="20790">
                  <c:v>115.50002277777777</c:v>
                </c:pt>
                <c:pt idx="20791">
                  <c:v>115.50559888888795</c:v>
                </c:pt>
                <c:pt idx="20792">
                  <c:v>115.51113749999999</c:v>
                </c:pt>
                <c:pt idx="20793">
                  <c:v>115.51669055555556</c:v>
                </c:pt>
                <c:pt idx="20794">
                  <c:v>115.52224722222221</c:v>
                </c:pt>
                <c:pt idx="20795">
                  <c:v>115.52780194444445</c:v>
                </c:pt>
                <c:pt idx="20796">
                  <c:v>115.53335888888815</c:v>
                </c:pt>
                <c:pt idx="20797">
                  <c:v>115.53891222222221</c:v>
                </c:pt>
                <c:pt idx="20798">
                  <c:v>115.54446750000002</c:v>
                </c:pt>
                <c:pt idx="20799">
                  <c:v>115.5500225</c:v>
                </c:pt>
                <c:pt idx="20800">
                  <c:v>115.55557861111105</c:v>
                </c:pt>
                <c:pt idx="20801">
                  <c:v>115.56113416666665</c:v>
                </c:pt>
                <c:pt idx="20802">
                  <c:v>115.56670361111112</c:v>
                </c:pt>
                <c:pt idx="20803">
                  <c:v>115.572245</c:v>
                </c:pt>
                <c:pt idx="20804">
                  <c:v>115.57782111111111</c:v>
                </c:pt>
                <c:pt idx="20805">
                  <c:v>115.58337388888845</c:v>
                </c:pt>
                <c:pt idx="20806">
                  <c:v>115.58891944444444</c:v>
                </c:pt>
                <c:pt idx="20807">
                  <c:v>115.59447194444444</c:v>
                </c:pt>
                <c:pt idx="20808">
                  <c:v>115.60002333333333</c:v>
                </c:pt>
                <c:pt idx="20809">
                  <c:v>115.60557861111045</c:v>
                </c:pt>
                <c:pt idx="20810">
                  <c:v>115.61113361111182</c:v>
                </c:pt>
                <c:pt idx="20811">
                  <c:v>115.61671111111085</c:v>
                </c:pt>
                <c:pt idx="20812">
                  <c:v>115.62225388888888</c:v>
                </c:pt>
                <c:pt idx="20813">
                  <c:v>115.62780055555316</c:v>
                </c:pt>
                <c:pt idx="20814">
                  <c:v>115.63336249999998</c:v>
                </c:pt>
                <c:pt idx="20815">
                  <c:v>115.63891194444435</c:v>
                </c:pt>
                <c:pt idx="20816">
                  <c:v>115.64447333333334</c:v>
                </c:pt>
                <c:pt idx="20817">
                  <c:v>115.65002416666555</c:v>
                </c:pt>
                <c:pt idx="20818">
                  <c:v>115.65557861110931</c:v>
                </c:pt>
                <c:pt idx="20819">
                  <c:v>115.66113444444444</c:v>
                </c:pt>
                <c:pt idx="20820">
                  <c:v>115.66669166666668</c:v>
                </c:pt>
                <c:pt idx="20821">
                  <c:v>115.67224638888727</c:v>
                </c:pt>
                <c:pt idx="20822">
                  <c:v>115.6778008333314</c:v>
                </c:pt>
                <c:pt idx="20823">
                  <c:v>115.68335666666565</c:v>
                </c:pt>
                <c:pt idx="20824">
                  <c:v>115.68891611111025</c:v>
                </c:pt>
                <c:pt idx="20825">
                  <c:v>115.6944675</c:v>
                </c:pt>
                <c:pt idx="20826">
                  <c:v>115.7000225</c:v>
                </c:pt>
                <c:pt idx="20827">
                  <c:v>115.70557861111111</c:v>
                </c:pt>
                <c:pt idx="20828">
                  <c:v>115.71113472222252</c:v>
                </c:pt>
                <c:pt idx="20829">
                  <c:v>115.71669138888889</c:v>
                </c:pt>
                <c:pt idx="20830">
                  <c:v>115.72224638888888</c:v>
                </c:pt>
                <c:pt idx="20831">
                  <c:v>115.72781166666665</c:v>
                </c:pt>
                <c:pt idx="20832">
                  <c:v>115.73335638888888</c:v>
                </c:pt>
                <c:pt idx="20833">
                  <c:v>115.73891222222221</c:v>
                </c:pt>
                <c:pt idx="20834">
                  <c:v>115.74446833333333</c:v>
                </c:pt>
                <c:pt idx="20835">
                  <c:v>115.75002305555554</c:v>
                </c:pt>
                <c:pt idx="20836">
                  <c:v>115.75557805555256</c:v>
                </c:pt>
                <c:pt idx="20837">
                  <c:v>115.76115083333333</c:v>
                </c:pt>
                <c:pt idx="20838">
                  <c:v>115.76669361111389</c:v>
                </c:pt>
                <c:pt idx="20839">
                  <c:v>115.77225361111122</c:v>
                </c:pt>
                <c:pt idx="20840">
                  <c:v>115.77780166666668</c:v>
                </c:pt>
                <c:pt idx="20841">
                  <c:v>115.78335638888888</c:v>
                </c:pt>
                <c:pt idx="20842">
                  <c:v>115.78891138888888</c:v>
                </c:pt>
                <c:pt idx="20843">
                  <c:v>115.79446750000002</c:v>
                </c:pt>
                <c:pt idx="20844">
                  <c:v>115.80003833333093</c:v>
                </c:pt>
                <c:pt idx="20845">
                  <c:v>115.80559472222221</c:v>
                </c:pt>
                <c:pt idx="20846">
                  <c:v>115.81114555555556</c:v>
                </c:pt>
                <c:pt idx="20847">
                  <c:v>115.81668916666665</c:v>
                </c:pt>
                <c:pt idx="20848">
                  <c:v>115.82224527777777</c:v>
                </c:pt>
                <c:pt idx="20849">
                  <c:v>115.82780111111065</c:v>
                </c:pt>
                <c:pt idx="20850">
                  <c:v>115.83335583333285</c:v>
                </c:pt>
                <c:pt idx="20851">
                  <c:v>115.83893027777778</c:v>
                </c:pt>
                <c:pt idx="20852">
                  <c:v>115.84448111111111</c:v>
                </c:pt>
                <c:pt idx="20853">
                  <c:v>115.8500341666643</c:v>
                </c:pt>
                <c:pt idx="20854">
                  <c:v>115.85557861111045</c:v>
                </c:pt>
                <c:pt idx="20855">
                  <c:v>115.86113638888888</c:v>
                </c:pt>
                <c:pt idx="20856">
                  <c:v>115.86668944444446</c:v>
                </c:pt>
                <c:pt idx="20857">
                  <c:v>115.87224583333163</c:v>
                </c:pt>
                <c:pt idx="20858">
                  <c:v>115.87780138888805</c:v>
                </c:pt>
                <c:pt idx="20859">
                  <c:v>115.88335694444415</c:v>
                </c:pt>
                <c:pt idx="20860">
                  <c:v>115.88891138888845</c:v>
                </c:pt>
                <c:pt idx="20861">
                  <c:v>115.89446694444446</c:v>
                </c:pt>
                <c:pt idx="20862">
                  <c:v>115.90004138888888</c:v>
                </c:pt>
                <c:pt idx="20863">
                  <c:v>115.90557972222223</c:v>
                </c:pt>
                <c:pt idx="20864">
                  <c:v>115.91113555555556</c:v>
                </c:pt>
                <c:pt idx="20865">
                  <c:v>115.91669000000122</c:v>
                </c:pt>
                <c:pt idx="20866">
                  <c:v>115.92224472222222</c:v>
                </c:pt>
                <c:pt idx="20867">
                  <c:v>115.92780222222223</c:v>
                </c:pt>
                <c:pt idx="20868">
                  <c:v>115.93335638888888</c:v>
                </c:pt>
                <c:pt idx="20869">
                  <c:v>115.93891222222221</c:v>
                </c:pt>
                <c:pt idx="20870">
                  <c:v>115.94446750000102</c:v>
                </c:pt>
                <c:pt idx="20871">
                  <c:v>115.95004138888888</c:v>
                </c:pt>
                <c:pt idx="20872">
                  <c:v>115.95557833333127</c:v>
                </c:pt>
                <c:pt idx="20873">
                  <c:v>115.96114611111112</c:v>
                </c:pt>
                <c:pt idx="20874">
                  <c:v>115.96669083333333</c:v>
                </c:pt>
                <c:pt idx="20875">
                  <c:v>115.97224472222223</c:v>
                </c:pt>
                <c:pt idx="20876">
                  <c:v>115.97780111111111</c:v>
                </c:pt>
                <c:pt idx="20877">
                  <c:v>115.98335611111111</c:v>
                </c:pt>
                <c:pt idx="20878">
                  <c:v>115.98891194444444</c:v>
                </c:pt>
                <c:pt idx="20879">
                  <c:v>115.99447083333331</c:v>
                </c:pt>
                <c:pt idx="20880">
                  <c:v>116.0000225</c:v>
                </c:pt>
                <c:pt idx="20881">
                  <c:v>116.00559916666595</c:v>
                </c:pt>
                <c:pt idx="20882">
                  <c:v>116.01113472222222</c:v>
                </c:pt>
                <c:pt idx="20883">
                  <c:v>116.01671</c:v>
                </c:pt>
                <c:pt idx="20884">
                  <c:v>116.02224583333305</c:v>
                </c:pt>
                <c:pt idx="20885">
                  <c:v>116.02780222222221</c:v>
                </c:pt>
                <c:pt idx="20886">
                  <c:v>116.03335722222221</c:v>
                </c:pt>
                <c:pt idx="20887">
                  <c:v>116.03891166666665</c:v>
                </c:pt>
                <c:pt idx="20888">
                  <c:v>116.04446694444449</c:v>
                </c:pt>
                <c:pt idx="20889">
                  <c:v>116.05002305555556</c:v>
                </c:pt>
                <c:pt idx="20890">
                  <c:v>116.05557805555233</c:v>
                </c:pt>
                <c:pt idx="20891">
                  <c:v>116.06113361111318</c:v>
                </c:pt>
                <c:pt idx="20892">
                  <c:v>116.06669111111111</c:v>
                </c:pt>
                <c:pt idx="20893">
                  <c:v>116.07224583333245</c:v>
                </c:pt>
                <c:pt idx="20894">
                  <c:v>116.07781111111105</c:v>
                </c:pt>
                <c:pt idx="20895">
                  <c:v>116.08336305555557</c:v>
                </c:pt>
                <c:pt idx="20896">
                  <c:v>116.08891333333331</c:v>
                </c:pt>
                <c:pt idx="20897">
                  <c:v>116.09446833333334</c:v>
                </c:pt>
                <c:pt idx="20898">
                  <c:v>116.10002277777778</c:v>
                </c:pt>
                <c:pt idx="20899">
                  <c:v>116.10559805555258</c:v>
                </c:pt>
                <c:pt idx="20900">
                  <c:v>116.11113416666655</c:v>
                </c:pt>
                <c:pt idx="20901">
                  <c:v>116.11668972222222</c:v>
                </c:pt>
                <c:pt idx="20902">
                  <c:v>116.12224583333163</c:v>
                </c:pt>
                <c:pt idx="20903">
                  <c:v>116.12780583333245</c:v>
                </c:pt>
                <c:pt idx="20904">
                  <c:v>116.13335583333235</c:v>
                </c:pt>
                <c:pt idx="20905">
                  <c:v>116.13891277777778</c:v>
                </c:pt>
                <c:pt idx="20906">
                  <c:v>116.14446805555555</c:v>
                </c:pt>
                <c:pt idx="20907">
                  <c:v>116.15002333333331</c:v>
                </c:pt>
                <c:pt idx="20908">
                  <c:v>116.15557916666367</c:v>
                </c:pt>
                <c:pt idx="20909">
                  <c:v>116.16113444444444</c:v>
                </c:pt>
                <c:pt idx="20910">
                  <c:v>116.16669083333331</c:v>
                </c:pt>
                <c:pt idx="20911">
                  <c:v>116.17224527777778</c:v>
                </c:pt>
                <c:pt idx="20912">
                  <c:v>116.17780027777778</c:v>
                </c:pt>
                <c:pt idx="20913">
                  <c:v>116.18335638888765</c:v>
                </c:pt>
                <c:pt idx="20914">
                  <c:v>116.18891249999965</c:v>
                </c:pt>
                <c:pt idx="20915">
                  <c:v>116.19448916666605</c:v>
                </c:pt>
                <c:pt idx="20916">
                  <c:v>116.20003166666665</c:v>
                </c:pt>
                <c:pt idx="20917">
                  <c:v>116.20557833333127</c:v>
                </c:pt>
                <c:pt idx="20918">
                  <c:v>116.21113500000052</c:v>
                </c:pt>
                <c:pt idx="20919">
                  <c:v>116.21669000000072</c:v>
                </c:pt>
                <c:pt idx="20920">
                  <c:v>116.22224472222223</c:v>
                </c:pt>
                <c:pt idx="20921">
                  <c:v>116.22780111111111</c:v>
                </c:pt>
                <c:pt idx="20922">
                  <c:v>116.23337805555266</c:v>
                </c:pt>
                <c:pt idx="20923">
                  <c:v>116.23892305555556</c:v>
                </c:pt>
                <c:pt idx="20924">
                  <c:v>116.24448055555555</c:v>
                </c:pt>
                <c:pt idx="20925">
                  <c:v>116.25003972222221</c:v>
                </c:pt>
                <c:pt idx="20926">
                  <c:v>116.25557888888706</c:v>
                </c:pt>
                <c:pt idx="20927">
                  <c:v>116.26113388888889</c:v>
                </c:pt>
                <c:pt idx="20928">
                  <c:v>116.26670111111108</c:v>
                </c:pt>
                <c:pt idx="20929">
                  <c:v>116.27224611111095</c:v>
                </c:pt>
                <c:pt idx="20930">
                  <c:v>116.27780249999998</c:v>
                </c:pt>
                <c:pt idx="20931">
                  <c:v>116.28335722222221</c:v>
                </c:pt>
                <c:pt idx="20932">
                  <c:v>116.28891333333333</c:v>
                </c:pt>
                <c:pt idx="20933">
                  <c:v>116.29446777777792</c:v>
                </c:pt>
                <c:pt idx="20934">
                  <c:v>116.30002444444446</c:v>
                </c:pt>
                <c:pt idx="20935">
                  <c:v>116.30559749999998</c:v>
                </c:pt>
                <c:pt idx="20936">
                  <c:v>116.31113416666665</c:v>
                </c:pt>
                <c:pt idx="20937">
                  <c:v>116.31668944444446</c:v>
                </c:pt>
                <c:pt idx="20938">
                  <c:v>116.32224555555334</c:v>
                </c:pt>
                <c:pt idx="20939">
                  <c:v>116.3278005555534</c:v>
                </c:pt>
                <c:pt idx="20940">
                  <c:v>116.33338249999935</c:v>
                </c:pt>
                <c:pt idx="20941">
                  <c:v>116.33891138888885</c:v>
                </c:pt>
                <c:pt idx="20942">
                  <c:v>116.34447194444444</c:v>
                </c:pt>
                <c:pt idx="20943">
                  <c:v>116.3500238888889</c:v>
                </c:pt>
                <c:pt idx="20944">
                  <c:v>116.35559055555304</c:v>
                </c:pt>
                <c:pt idx="20945">
                  <c:v>116.36113444444443</c:v>
                </c:pt>
                <c:pt idx="20946">
                  <c:v>116.36668916666665</c:v>
                </c:pt>
                <c:pt idx="20947">
                  <c:v>116.37224638888785</c:v>
                </c:pt>
                <c:pt idx="20948">
                  <c:v>116.37780083333215</c:v>
                </c:pt>
                <c:pt idx="20949">
                  <c:v>116.38335666666615</c:v>
                </c:pt>
                <c:pt idx="20950">
                  <c:v>116.38891222222215</c:v>
                </c:pt>
                <c:pt idx="20951">
                  <c:v>116.39446777777779</c:v>
                </c:pt>
                <c:pt idx="20952">
                  <c:v>116.40002305555556</c:v>
                </c:pt>
                <c:pt idx="20953">
                  <c:v>116.40557888888785</c:v>
                </c:pt>
                <c:pt idx="20954">
                  <c:v>116.41113361111414</c:v>
                </c:pt>
                <c:pt idx="20955">
                  <c:v>116.41668916666667</c:v>
                </c:pt>
                <c:pt idx="20956">
                  <c:v>116.42224555555555</c:v>
                </c:pt>
                <c:pt idx="20957">
                  <c:v>116.4278025</c:v>
                </c:pt>
                <c:pt idx="20958">
                  <c:v>116.43336527777782</c:v>
                </c:pt>
                <c:pt idx="20959">
                  <c:v>116.43891638888888</c:v>
                </c:pt>
                <c:pt idx="20960">
                  <c:v>116.44448305555559</c:v>
                </c:pt>
                <c:pt idx="20961">
                  <c:v>116.45003777777778</c:v>
                </c:pt>
                <c:pt idx="20962">
                  <c:v>116.45557805555271</c:v>
                </c:pt>
                <c:pt idx="20963">
                  <c:v>116.46113388888892</c:v>
                </c:pt>
                <c:pt idx="20964">
                  <c:v>116.46669000000072</c:v>
                </c:pt>
                <c:pt idx="20965">
                  <c:v>116.47224611111108</c:v>
                </c:pt>
                <c:pt idx="20966">
                  <c:v>116.47781305555554</c:v>
                </c:pt>
                <c:pt idx="20967">
                  <c:v>116.48335583333331</c:v>
                </c:pt>
                <c:pt idx="20968">
                  <c:v>116.48892305555556</c:v>
                </c:pt>
                <c:pt idx="20969">
                  <c:v>116.49446888888889</c:v>
                </c:pt>
                <c:pt idx="20970">
                  <c:v>116.50002361111324</c:v>
                </c:pt>
                <c:pt idx="20971">
                  <c:v>116.50557805555256</c:v>
                </c:pt>
                <c:pt idx="20972">
                  <c:v>116.51113444444449</c:v>
                </c:pt>
                <c:pt idx="20973">
                  <c:v>116.51671444444446</c:v>
                </c:pt>
                <c:pt idx="20974">
                  <c:v>116.52225972222223</c:v>
                </c:pt>
                <c:pt idx="20975">
                  <c:v>116.52780083333325</c:v>
                </c:pt>
                <c:pt idx="20976">
                  <c:v>116.53335638888888</c:v>
                </c:pt>
                <c:pt idx="20977">
                  <c:v>116.53891277777778</c:v>
                </c:pt>
                <c:pt idx="20978">
                  <c:v>116.54446888888889</c:v>
                </c:pt>
                <c:pt idx="20979">
                  <c:v>116.55002388888889</c:v>
                </c:pt>
                <c:pt idx="20980">
                  <c:v>116.55557861111105</c:v>
                </c:pt>
                <c:pt idx="20981">
                  <c:v>116.56115444444472</c:v>
                </c:pt>
                <c:pt idx="20982">
                  <c:v>116.56671194444445</c:v>
                </c:pt>
                <c:pt idx="20983">
                  <c:v>116.57226555555555</c:v>
                </c:pt>
                <c:pt idx="20984">
                  <c:v>116.5778005555534</c:v>
                </c:pt>
                <c:pt idx="20985">
                  <c:v>116.58338222221988</c:v>
                </c:pt>
                <c:pt idx="20986">
                  <c:v>116.58891138888885</c:v>
                </c:pt>
                <c:pt idx="20987">
                  <c:v>116.59446749999999</c:v>
                </c:pt>
                <c:pt idx="20988">
                  <c:v>116.60002305555555</c:v>
                </c:pt>
                <c:pt idx="20989">
                  <c:v>116.60559972222221</c:v>
                </c:pt>
                <c:pt idx="20990">
                  <c:v>116.61115222222222</c:v>
                </c:pt>
                <c:pt idx="20991">
                  <c:v>116.61670749999998</c:v>
                </c:pt>
                <c:pt idx="20992">
                  <c:v>116.62224583333163</c:v>
                </c:pt>
                <c:pt idx="20993">
                  <c:v>116.62780083333215</c:v>
                </c:pt>
                <c:pt idx="20994">
                  <c:v>116.63335638888825</c:v>
                </c:pt>
                <c:pt idx="20995">
                  <c:v>116.63891194444435</c:v>
                </c:pt>
                <c:pt idx="20996">
                  <c:v>116.64446777777779</c:v>
                </c:pt>
                <c:pt idx="20997">
                  <c:v>116.65002305555555</c:v>
                </c:pt>
                <c:pt idx="20998">
                  <c:v>116.65557916666367</c:v>
                </c:pt>
                <c:pt idx="20999">
                  <c:v>116.66113416666605</c:v>
                </c:pt>
                <c:pt idx="21000">
                  <c:v>116.66671111111035</c:v>
                </c:pt>
                <c:pt idx="21001">
                  <c:v>116.67225500000001</c:v>
                </c:pt>
                <c:pt idx="21002">
                  <c:v>116.67780277777725</c:v>
                </c:pt>
                <c:pt idx="21003">
                  <c:v>116.68335638888765</c:v>
                </c:pt>
                <c:pt idx="21004">
                  <c:v>116.68891333333328</c:v>
                </c:pt>
                <c:pt idx="21005">
                  <c:v>116.69448833333225</c:v>
                </c:pt>
                <c:pt idx="21006">
                  <c:v>116.700035</c:v>
                </c:pt>
                <c:pt idx="21007">
                  <c:v>116.70559361111142</c:v>
                </c:pt>
                <c:pt idx="21008">
                  <c:v>116.71113416666667</c:v>
                </c:pt>
                <c:pt idx="21009">
                  <c:v>116.71669000000072</c:v>
                </c:pt>
                <c:pt idx="21010">
                  <c:v>116.72224527777777</c:v>
                </c:pt>
                <c:pt idx="21011">
                  <c:v>116.72780083333328</c:v>
                </c:pt>
                <c:pt idx="21012">
                  <c:v>116.73335583333331</c:v>
                </c:pt>
                <c:pt idx="21013">
                  <c:v>116.73891194444444</c:v>
                </c:pt>
                <c:pt idx="21014">
                  <c:v>116.74446777777842</c:v>
                </c:pt>
                <c:pt idx="21015">
                  <c:v>116.75003305555555</c:v>
                </c:pt>
                <c:pt idx="21016">
                  <c:v>116.75559194444445</c:v>
                </c:pt>
                <c:pt idx="21017">
                  <c:v>116.76113444444449</c:v>
                </c:pt>
                <c:pt idx="21018">
                  <c:v>116.76669000000012</c:v>
                </c:pt>
                <c:pt idx="21019">
                  <c:v>116.77224583333305</c:v>
                </c:pt>
                <c:pt idx="21020">
                  <c:v>116.77780083333325</c:v>
                </c:pt>
                <c:pt idx="21021">
                  <c:v>116.78335638888888</c:v>
                </c:pt>
                <c:pt idx="21022">
                  <c:v>116.78891138888888</c:v>
                </c:pt>
                <c:pt idx="21023">
                  <c:v>116.79446833333334</c:v>
                </c:pt>
                <c:pt idx="21024">
                  <c:v>116.80002305555556</c:v>
                </c:pt>
                <c:pt idx="21025">
                  <c:v>116.8055788888867</c:v>
                </c:pt>
                <c:pt idx="21026">
                  <c:v>116.81115555555554</c:v>
                </c:pt>
                <c:pt idx="21027">
                  <c:v>116.81669555555555</c:v>
                </c:pt>
                <c:pt idx="21028">
                  <c:v>116.82224583333245</c:v>
                </c:pt>
                <c:pt idx="21029">
                  <c:v>116.82780166666655</c:v>
                </c:pt>
                <c:pt idx="21030">
                  <c:v>116.83335638888875</c:v>
                </c:pt>
                <c:pt idx="21031">
                  <c:v>116.83891194444438</c:v>
                </c:pt>
                <c:pt idx="21032">
                  <c:v>116.84446777777779</c:v>
                </c:pt>
                <c:pt idx="21033">
                  <c:v>116.85002333333333</c:v>
                </c:pt>
                <c:pt idx="21034">
                  <c:v>116.85557999999995</c:v>
                </c:pt>
                <c:pt idx="21035">
                  <c:v>116.86113722222221</c:v>
                </c:pt>
                <c:pt idx="21036">
                  <c:v>116.86669222222223</c:v>
                </c:pt>
                <c:pt idx="21037">
                  <c:v>116.87224555555304</c:v>
                </c:pt>
                <c:pt idx="21038">
                  <c:v>116.87781555555515</c:v>
                </c:pt>
                <c:pt idx="21039">
                  <c:v>116.88336666666665</c:v>
                </c:pt>
                <c:pt idx="21040">
                  <c:v>116.88891694444445</c:v>
                </c:pt>
                <c:pt idx="21041">
                  <c:v>116.89446777777779</c:v>
                </c:pt>
                <c:pt idx="21042">
                  <c:v>116.90002388888892</c:v>
                </c:pt>
                <c:pt idx="21043">
                  <c:v>116.90558055555555</c:v>
                </c:pt>
                <c:pt idx="21044">
                  <c:v>116.91113972222342</c:v>
                </c:pt>
                <c:pt idx="21045">
                  <c:v>116.91668972222332</c:v>
                </c:pt>
                <c:pt idx="21046">
                  <c:v>116.92224638888888</c:v>
                </c:pt>
                <c:pt idx="21047">
                  <c:v>116.92780083333331</c:v>
                </c:pt>
                <c:pt idx="21048">
                  <c:v>116.9333575</c:v>
                </c:pt>
                <c:pt idx="21049">
                  <c:v>116.9389113888889</c:v>
                </c:pt>
                <c:pt idx="21050">
                  <c:v>116.94447027777782</c:v>
                </c:pt>
                <c:pt idx="21051">
                  <c:v>116.9500225</c:v>
                </c:pt>
                <c:pt idx="21052">
                  <c:v>116.95557861111111</c:v>
                </c:pt>
                <c:pt idx="21053">
                  <c:v>116.96113416666667</c:v>
                </c:pt>
                <c:pt idx="21054">
                  <c:v>116.96668972222272</c:v>
                </c:pt>
                <c:pt idx="21055">
                  <c:v>116.97224638888888</c:v>
                </c:pt>
                <c:pt idx="21056">
                  <c:v>116.97780166666665</c:v>
                </c:pt>
                <c:pt idx="21057">
                  <c:v>116.98335638888888</c:v>
                </c:pt>
                <c:pt idx="21058">
                  <c:v>116.98891305555556</c:v>
                </c:pt>
                <c:pt idx="21059">
                  <c:v>116.99446805555556</c:v>
                </c:pt>
                <c:pt idx="21060">
                  <c:v>117.00002305555554</c:v>
                </c:pt>
                <c:pt idx="21061">
                  <c:v>117.00559388888888</c:v>
                </c:pt>
                <c:pt idx="21062">
                  <c:v>117.01114805555555</c:v>
                </c:pt>
                <c:pt idx="21063">
                  <c:v>117.01669083333333</c:v>
                </c:pt>
                <c:pt idx="21064">
                  <c:v>117.02224472222223</c:v>
                </c:pt>
                <c:pt idx="21065">
                  <c:v>117.02780083333325</c:v>
                </c:pt>
                <c:pt idx="21066">
                  <c:v>117.03335749999998</c:v>
                </c:pt>
                <c:pt idx="21067">
                  <c:v>117.03891194444444</c:v>
                </c:pt>
                <c:pt idx="21068">
                  <c:v>117.04446694444449</c:v>
                </c:pt>
                <c:pt idx="21069">
                  <c:v>117.05002305555556</c:v>
                </c:pt>
                <c:pt idx="21070">
                  <c:v>117.05560166666665</c:v>
                </c:pt>
                <c:pt idx="21071">
                  <c:v>117.06113416666665</c:v>
                </c:pt>
                <c:pt idx="21072">
                  <c:v>117.06668972222222</c:v>
                </c:pt>
                <c:pt idx="21073">
                  <c:v>117.07224694444425</c:v>
                </c:pt>
                <c:pt idx="21074">
                  <c:v>117.07780138888855</c:v>
                </c:pt>
                <c:pt idx="21075">
                  <c:v>117.08335583333285</c:v>
                </c:pt>
                <c:pt idx="21076">
                  <c:v>117.08891194444438</c:v>
                </c:pt>
                <c:pt idx="21077">
                  <c:v>117.09448888888888</c:v>
                </c:pt>
                <c:pt idx="21078">
                  <c:v>117.1000238888889</c:v>
                </c:pt>
                <c:pt idx="21079">
                  <c:v>117.10558027777778</c:v>
                </c:pt>
                <c:pt idx="21080">
                  <c:v>117.11113388888889</c:v>
                </c:pt>
                <c:pt idx="21081">
                  <c:v>117.11668972222222</c:v>
                </c:pt>
                <c:pt idx="21082">
                  <c:v>117.12224527777778</c:v>
                </c:pt>
                <c:pt idx="21083">
                  <c:v>117.12780222222008</c:v>
                </c:pt>
                <c:pt idx="21084">
                  <c:v>117.13335805555261</c:v>
                </c:pt>
                <c:pt idx="21085">
                  <c:v>117.13892527777777</c:v>
                </c:pt>
                <c:pt idx="21086">
                  <c:v>117.14446833333334</c:v>
                </c:pt>
                <c:pt idx="21087">
                  <c:v>117.15002250000001</c:v>
                </c:pt>
                <c:pt idx="21088">
                  <c:v>117.15557861110931</c:v>
                </c:pt>
                <c:pt idx="21089">
                  <c:v>117.16113472222223</c:v>
                </c:pt>
                <c:pt idx="21090">
                  <c:v>117.16668972222222</c:v>
                </c:pt>
                <c:pt idx="21091">
                  <c:v>117.17226888888727</c:v>
                </c:pt>
                <c:pt idx="21092">
                  <c:v>117.17780194444335</c:v>
                </c:pt>
                <c:pt idx="21093">
                  <c:v>117.18336222222008</c:v>
                </c:pt>
                <c:pt idx="21094">
                  <c:v>117.18891222222003</c:v>
                </c:pt>
                <c:pt idx="21095">
                  <c:v>117.19446805555555</c:v>
                </c:pt>
                <c:pt idx="21096">
                  <c:v>117.20002388888889</c:v>
                </c:pt>
                <c:pt idx="21097">
                  <c:v>117.20559694444444</c:v>
                </c:pt>
                <c:pt idx="21098">
                  <c:v>117.21115444444683</c:v>
                </c:pt>
                <c:pt idx="21099">
                  <c:v>117.21669944444665</c:v>
                </c:pt>
                <c:pt idx="21100">
                  <c:v>117.22224527777777</c:v>
                </c:pt>
                <c:pt idx="21101">
                  <c:v>117.22780277777778</c:v>
                </c:pt>
                <c:pt idx="21102">
                  <c:v>117.2333575</c:v>
                </c:pt>
                <c:pt idx="21103">
                  <c:v>117.23891194444444</c:v>
                </c:pt>
                <c:pt idx="21104">
                  <c:v>117.24446750000052</c:v>
                </c:pt>
                <c:pt idx="21105">
                  <c:v>117.25002416666665</c:v>
                </c:pt>
                <c:pt idx="21106">
                  <c:v>117.25559888888795</c:v>
                </c:pt>
                <c:pt idx="21107">
                  <c:v>117.26113972222232</c:v>
                </c:pt>
                <c:pt idx="21108">
                  <c:v>117.26670972222223</c:v>
                </c:pt>
                <c:pt idx="21109">
                  <c:v>117.27225111111105</c:v>
                </c:pt>
                <c:pt idx="21110">
                  <c:v>117.27780027777779</c:v>
                </c:pt>
                <c:pt idx="21111">
                  <c:v>117.28336083333328</c:v>
                </c:pt>
                <c:pt idx="21112">
                  <c:v>117.28891250000001</c:v>
                </c:pt>
                <c:pt idx="21113">
                  <c:v>117.29446750000002</c:v>
                </c:pt>
                <c:pt idx="21114">
                  <c:v>117.30004416666515</c:v>
                </c:pt>
                <c:pt idx="21115">
                  <c:v>117.30559888888745</c:v>
                </c:pt>
                <c:pt idx="21116">
                  <c:v>117.31114638888889</c:v>
                </c:pt>
                <c:pt idx="21117">
                  <c:v>117.31669055555555</c:v>
                </c:pt>
                <c:pt idx="21118">
                  <c:v>117.3222483333311</c:v>
                </c:pt>
                <c:pt idx="21119">
                  <c:v>117.32780083333265</c:v>
                </c:pt>
                <c:pt idx="21120">
                  <c:v>117.33335638888875</c:v>
                </c:pt>
                <c:pt idx="21121">
                  <c:v>117.33891277777778</c:v>
                </c:pt>
                <c:pt idx="21122">
                  <c:v>117.34446749999999</c:v>
                </c:pt>
                <c:pt idx="21123">
                  <c:v>117.3500358333315</c:v>
                </c:pt>
                <c:pt idx="21124">
                  <c:v>117.35558777777725</c:v>
                </c:pt>
                <c:pt idx="21125">
                  <c:v>117.36113694444444</c:v>
                </c:pt>
                <c:pt idx="21126">
                  <c:v>117.36669083333334</c:v>
                </c:pt>
                <c:pt idx="21127">
                  <c:v>117.37224833333067</c:v>
                </c:pt>
                <c:pt idx="21128">
                  <c:v>117.37780694444425</c:v>
                </c:pt>
                <c:pt idx="21129">
                  <c:v>117.38335722222205</c:v>
                </c:pt>
                <c:pt idx="21130">
                  <c:v>117.38893222221955</c:v>
                </c:pt>
                <c:pt idx="21131">
                  <c:v>117.39446694444446</c:v>
                </c:pt>
                <c:pt idx="21132">
                  <c:v>117.40002305555556</c:v>
                </c:pt>
                <c:pt idx="21133">
                  <c:v>117.40559055555555</c:v>
                </c:pt>
                <c:pt idx="21134">
                  <c:v>117.41115194444482</c:v>
                </c:pt>
                <c:pt idx="21135">
                  <c:v>117.41669000000122</c:v>
                </c:pt>
                <c:pt idx="21136">
                  <c:v>117.42224527777779</c:v>
                </c:pt>
                <c:pt idx="21137">
                  <c:v>117.42780027777779</c:v>
                </c:pt>
                <c:pt idx="21138">
                  <c:v>117.43335638888888</c:v>
                </c:pt>
                <c:pt idx="21139">
                  <c:v>117.43893305555555</c:v>
                </c:pt>
                <c:pt idx="21140">
                  <c:v>117.44448083333333</c:v>
                </c:pt>
                <c:pt idx="21141">
                  <c:v>117.45003</c:v>
                </c:pt>
                <c:pt idx="21142">
                  <c:v>117.45557861111111</c:v>
                </c:pt>
                <c:pt idx="21143">
                  <c:v>117.46113416666667</c:v>
                </c:pt>
                <c:pt idx="21144">
                  <c:v>117.46669000000072</c:v>
                </c:pt>
                <c:pt idx="21145">
                  <c:v>117.47224472222223</c:v>
                </c:pt>
                <c:pt idx="21146">
                  <c:v>117.47780138888888</c:v>
                </c:pt>
                <c:pt idx="21147">
                  <c:v>117.48335666666667</c:v>
                </c:pt>
                <c:pt idx="21148">
                  <c:v>117.48891194444444</c:v>
                </c:pt>
                <c:pt idx="21149">
                  <c:v>117.49446888888889</c:v>
                </c:pt>
                <c:pt idx="21150">
                  <c:v>117.50003777777778</c:v>
                </c:pt>
                <c:pt idx="21151">
                  <c:v>117.50558749999998</c:v>
                </c:pt>
                <c:pt idx="21152">
                  <c:v>117.51113638888889</c:v>
                </c:pt>
                <c:pt idx="21153">
                  <c:v>117.51669000000012</c:v>
                </c:pt>
                <c:pt idx="21154">
                  <c:v>117.52224527777777</c:v>
                </c:pt>
                <c:pt idx="21155">
                  <c:v>117.52780083333325</c:v>
                </c:pt>
                <c:pt idx="21156">
                  <c:v>117.53337722222</c:v>
                </c:pt>
                <c:pt idx="21157">
                  <c:v>117.53891222222221</c:v>
                </c:pt>
                <c:pt idx="21158">
                  <c:v>117.54448805555555</c:v>
                </c:pt>
                <c:pt idx="21159">
                  <c:v>117.55004555555348</c:v>
                </c:pt>
                <c:pt idx="21160">
                  <c:v>117.55558749999985</c:v>
                </c:pt>
                <c:pt idx="21161">
                  <c:v>117.56113361111318</c:v>
                </c:pt>
                <c:pt idx="21162">
                  <c:v>117.56669083333334</c:v>
                </c:pt>
                <c:pt idx="21163">
                  <c:v>117.57224555555334</c:v>
                </c:pt>
                <c:pt idx="21164">
                  <c:v>117.57780027777778</c:v>
                </c:pt>
                <c:pt idx="21165">
                  <c:v>117.58336888888815</c:v>
                </c:pt>
                <c:pt idx="21166">
                  <c:v>117.58891250000001</c:v>
                </c:pt>
                <c:pt idx="21167">
                  <c:v>117.59446861111122</c:v>
                </c:pt>
                <c:pt idx="21168">
                  <c:v>117.60004416666479</c:v>
                </c:pt>
                <c:pt idx="21169">
                  <c:v>117.60558333333285</c:v>
                </c:pt>
                <c:pt idx="21170">
                  <c:v>117.61113805555505</c:v>
                </c:pt>
                <c:pt idx="21171">
                  <c:v>117.61668972222222</c:v>
                </c:pt>
                <c:pt idx="21172">
                  <c:v>117.62226638888885</c:v>
                </c:pt>
                <c:pt idx="21173">
                  <c:v>117.62781888888775</c:v>
                </c:pt>
                <c:pt idx="21174">
                  <c:v>117.63336972222223</c:v>
                </c:pt>
                <c:pt idx="21175">
                  <c:v>117.63891194444435</c:v>
                </c:pt>
                <c:pt idx="21176">
                  <c:v>117.64446749999999</c:v>
                </c:pt>
                <c:pt idx="21177">
                  <c:v>117.65002250000001</c:v>
                </c:pt>
                <c:pt idx="21178">
                  <c:v>117.65557805555189</c:v>
                </c:pt>
                <c:pt idx="21179">
                  <c:v>117.66113444444444</c:v>
                </c:pt>
                <c:pt idx="21180">
                  <c:v>117.66669166666668</c:v>
                </c:pt>
                <c:pt idx="21181">
                  <c:v>117.67226638888845</c:v>
                </c:pt>
                <c:pt idx="21182">
                  <c:v>117.67782027777777</c:v>
                </c:pt>
                <c:pt idx="21183">
                  <c:v>117.68337305555276</c:v>
                </c:pt>
                <c:pt idx="21184">
                  <c:v>117.68892138888855</c:v>
                </c:pt>
                <c:pt idx="21185">
                  <c:v>117.69446833333328</c:v>
                </c:pt>
                <c:pt idx="21186">
                  <c:v>117.70002333333332</c:v>
                </c:pt>
                <c:pt idx="21187">
                  <c:v>117.70557833333127</c:v>
                </c:pt>
                <c:pt idx="21188">
                  <c:v>117.71113500000052</c:v>
                </c:pt>
                <c:pt idx="21189">
                  <c:v>117.71669000000072</c:v>
                </c:pt>
                <c:pt idx="21190">
                  <c:v>117.72224527777777</c:v>
                </c:pt>
                <c:pt idx="21191">
                  <c:v>117.7278025</c:v>
                </c:pt>
                <c:pt idx="21192">
                  <c:v>117.73337166666605</c:v>
                </c:pt>
                <c:pt idx="21193">
                  <c:v>117.73892888888888</c:v>
                </c:pt>
                <c:pt idx="21194">
                  <c:v>117.74447555555557</c:v>
                </c:pt>
                <c:pt idx="21195">
                  <c:v>117.75002388888889</c:v>
                </c:pt>
                <c:pt idx="21196">
                  <c:v>117.75558027777777</c:v>
                </c:pt>
                <c:pt idx="21197">
                  <c:v>117.76113500000002</c:v>
                </c:pt>
                <c:pt idx="21198">
                  <c:v>117.76670305555555</c:v>
                </c:pt>
                <c:pt idx="21199">
                  <c:v>117.77225361111122</c:v>
                </c:pt>
                <c:pt idx="21200">
                  <c:v>117.77780611111108</c:v>
                </c:pt>
                <c:pt idx="21201">
                  <c:v>117.78335666666665</c:v>
                </c:pt>
                <c:pt idx="21202">
                  <c:v>117.78891194444444</c:v>
                </c:pt>
                <c:pt idx="21203">
                  <c:v>117.79446694444449</c:v>
                </c:pt>
                <c:pt idx="21204">
                  <c:v>117.80002361111192</c:v>
                </c:pt>
                <c:pt idx="21205">
                  <c:v>117.80558555555322</c:v>
                </c:pt>
                <c:pt idx="21206">
                  <c:v>117.81114416666667</c:v>
                </c:pt>
                <c:pt idx="21207">
                  <c:v>117.81669111111111</c:v>
                </c:pt>
                <c:pt idx="21208">
                  <c:v>117.82224555555334</c:v>
                </c:pt>
                <c:pt idx="21209">
                  <c:v>117.82781888888825</c:v>
                </c:pt>
                <c:pt idx="21210">
                  <c:v>117.83336277777778</c:v>
                </c:pt>
                <c:pt idx="21211">
                  <c:v>117.83891333333331</c:v>
                </c:pt>
                <c:pt idx="21212">
                  <c:v>117.84446805555557</c:v>
                </c:pt>
                <c:pt idx="21213">
                  <c:v>117.85002999999999</c:v>
                </c:pt>
                <c:pt idx="21214">
                  <c:v>117.85557888888616</c:v>
                </c:pt>
                <c:pt idx="21215">
                  <c:v>117.86113527777779</c:v>
                </c:pt>
                <c:pt idx="21216">
                  <c:v>117.86668972222222</c:v>
                </c:pt>
                <c:pt idx="21217">
                  <c:v>117.87224583333163</c:v>
                </c:pt>
                <c:pt idx="21218">
                  <c:v>117.87781333333334</c:v>
                </c:pt>
                <c:pt idx="21219">
                  <c:v>117.88336611111085</c:v>
                </c:pt>
                <c:pt idx="21220">
                  <c:v>117.88891638888875</c:v>
                </c:pt>
                <c:pt idx="21221">
                  <c:v>117.89446833333334</c:v>
                </c:pt>
                <c:pt idx="21222">
                  <c:v>117.90002305555556</c:v>
                </c:pt>
                <c:pt idx="21223">
                  <c:v>117.90558</c:v>
                </c:pt>
                <c:pt idx="21224">
                  <c:v>117.91115222222282</c:v>
                </c:pt>
                <c:pt idx="21225">
                  <c:v>117.91670000000002</c:v>
                </c:pt>
                <c:pt idx="21226">
                  <c:v>117.9222525</c:v>
                </c:pt>
                <c:pt idx="21227">
                  <c:v>117.92780305555556</c:v>
                </c:pt>
                <c:pt idx="21228">
                  <c:v>117.93335777777777</c:v>
                </c:pt>
                <c:pt idx="21229">
                  <c:v>117.93891277777779</c:v>
                </c:pt>
                <c:pt idx="21230">
                  <c:v>117.94446750000102</c:v>
                </c:pt>
                <c:pt idx="21231">
                  <c:v>117.95003527777777</c:v>
                </c:pt>
                <c:pt idx="21232">
                  <c:v>117.95557861111111</c:v>
                </c:pt>
                <c:pt idx="21233">
                  <c:v>117.96113861111112</c:v>
                </c:pt>
                <c:pt idx="21234">
                  <c:v>117.96669055555556</c:v>
                </c:pt>
                <c:pt idx="21235">
                  <c:v>117.972245</c:v>
                </c:pt>
                <c:pt idx="21236">
                  <c:v>117.97780277777778</c:v>
                </c:pt>
                <c:pt idx="21237">
                  <c:v>117.98335638888888</c:v>
                </c:pt>
                <c:pt idx="21238">
                  <c:v>117.98891194444444</c:v>
                </c:pt>
                <c:pt idx="21239">
                  <c:v>117.99446833333333</c:v>
                </c:pt>
                <c:pt idx="21240">
                  <c:v>118.00002361111324</c:v>
                </c:pt>
                <c:pt idx="21241">
                  <c:v>118.00557805555256</c:v>
                </c:pt>
                <c:pt idx="21242">
                  <c:v>118.01113444444449</c:v>
                </c:pt>
                <c:pt idx="21243">
                  <c:v>118.01668916666667</c:v>
                </c:pt>
                <c:pt idx="21244">
                  <c:v>118.02224527777777</c:v>
                </c:pt>
                <c:pt idx="21245">
                  <c:v>118.02780111111105</c:v>
                </c:pt>
                <c:pt idx="21246">
                  <c:v>118.03335583333325</c:v>
                </c:pt>
                <c:pt idx="21247">
                  <c:v>118.03893138888805</c:v>
                </c:pt>
                <c:pt idx="21248">
                  <c:v>118.04448694444444</c:v>
                </c:pt>
                <c:pt idx="21249">
                  <c:v>118.0500308333316</c:v>
                </c:pt>
                <c:pt idx="21250">
                  <c:v>118.05557999999998</c:v>
                </c:pt>
                <c:pt idx="21251">
                  <c:v>118.06113416666665</c:v>
                </c:pt>
                <c:pt idx="21252">
                  <c:v>118.06669027777779</c:v>
                </c:pt>
                <c:pt idx="21253">
                  <c:v>118.07224611111045</c:v>
                </c:pt>
                <c:pt idx="21254">
                  <c:v>118.07780166666655</c:v>
                </c:pt>
                <c:pt idx="21255">
                  <c:v>118.08335722222218</c:v>
                </c:pt>
                <c:pt idx="21256">
                  <c:v>118.08891222222221</c:v>
                </c:pt>
                <c:pt idx="21257">
                  <c:v>118.09446749999999</c:v>
                </c:pt>
                <c:pt idx="21258">
                  <c:v>118.10002333333333</c:v>
                </c:pt>
                <c:pt idx="21259">
                  <c:v>118.10557805555213</c:v>
                </c:pt>
                <c:pt idx="21260">
                  <c:v>118.11113388888889</c:v>
                </c:pt>
                <c:pt idx="21261">
                  <c:v>118.11668972222222</c:v>
                </c:pt>
                <c:pt idx="21262">
                  <c:v>118.12224638888785</c:v>
                </c:pt>
                <c:pt idx="21263">
                  <c:v>118.12780388888888</c:v>
                </c:pt>
                <c:pt idx="21264">
                  <c:v>118.13336555555505</c:v>
                </c:pt>
                <c:pt idx="21265">
                  <c:v>118.13893194444285</c:v>
                </c:pt>
                <c:pt idx="21266">
                  <c:v>118.14447305555555</c:v>
                </c:pt>
                <c:pt idx="21267">
                  <c:v>118.15002305555555</c:v>
                </c:pt>
                <c:pt idx="21268">
                  <c:v>118.15557861110931</c:v>
                </c:pt>
                <c:pt idx="21269">
                  <c:v>118.16113527777777</c:v>
                </c:pt>
                <c:pt idx="21270">
                  <c:v>118.16669138888888</c:v>
                </c:pt>
                <c:pt idx="21271">
                  <c:v>118.17224499999998</c:v>
                </c:pt>
                <c:pt idx="21272">
                  <c:v>118.17780194444335</c:v>
                </c:pt>
                <c:pt idx="21273">
                  <c:v>118.18335666666565</c:v>
                </c:pt>
                <c:pt idx="21274">
                  <c:v>118.18892972222223</c:v>
                </c:pt>
                <c:pt idx="21275">
                  <c:v>118.19447666666665</c:v>
                </c:pt>
                <c:pt idx="21276">
                  <c:v>118.20002305555556</c:v>
                </c:pt>
                <c:pt idx="21277">
                  <c:v>118.20557916666525</c:v>
                </c:pt>
                <c:pt idx="21278">
                  <c:v>118.21113416666667</c:v>
                </c:pt>
                <c:pt idx="21279">
                  <c:v>118.21669083333333</c:v>
                </c:pt>
                <c:pt idx="21280">
                  <c:v>118.22224694444444</c:v>
                </c:pt>
                <c:pt idx="21281">
                  <c:v>118.22780333333334</c:v>
                </c:pt>
                <c:pt idx="21282">
                  <c:v>118.2333575</c:v>
                </c:pt>
                <c:pt idx="21283">
                  <c:v>118.23892444444446</c:v>
                </c:pt>
                <c:pt idx="21284">
                  <c:v>118.2444713888889</c:v>
                </c:pt>
                <c:pt idx="21285">
                  <c:v>118.2500225</c:v>
                </c:pt>
                <c:pt idx="21286">
                  <c:v>118.25557861111108</c:v>
                </c:pt>
                <c:pt idx="21287">
                  <c:v>118.26113361111351</c:v>
                </c:pt>
                <c:pt idx="21288">
                  <c:v>118.26668972222222</c:v>
                </c:pt>
                <c:pt idx="21289">
                  <c:v>118.27226638888888</c:v>
                </c:pt>
                <c:pt idx="21290">
                  <c:v>118.27782111111111</c:v>
                </c:pt>
                <c:pt idx="21291">
                  <c:v>118.28337666666575</c:v>
                </c:pt>
                <c:pt idx="21292">
                  <c:v>118.2889286111111</c:v>
                </c:pt>
                <c:pt idx="21293">
                  <c:v>118.29447194444444</c:v>
                </c:pt>
                <c:pt idx="21294">
                  <c:v>118.3000225</c:v>
                </c:pt>
                <c:pt idx="21295">
                  <c:v>118.30557916666439</c:v>
                </c:pt>
                <c:pt idx="21296">
                  <c:v>118.31113500000002</c:v>
                </c:pt>
                <c:pt idx="21297">
                  <c:v>118.31668916666665</c:v>
                </c:pt>
                <c:pt idx="21298">
                  <c:v>118.32224888888723</c:v>
                </c:pt>
                <c:pt idx="21299">
                  <c:v>118.32780111111065</c:v>
                </c:pt>
                <c:pt idx="21300">
                  <c:v>118.33337666666525</c:v>
                </c:pt>
                <c:pt idx="21301">
                  <c:v>118.338915</c:v>
                </c:pt>
                <c:pt idx="21302">
                  <c:v>118.34446749999999</c:v>
                </c:pt>
                <c:pt idx="21303">
                  <c:v>118.35002250000001</c:v>
                </c:pt>
                <c:pt idx="21304">
                  <c:v>118.35557805555213</c:v>
                </c:pt>
                <c:pt idx="21305">
                  <c:v>118.36113444444443</c:v>
                </c:pt>
                <c:pt idx="21306">
                  <c:v>118.36669083333334</c:v>
                </c:pt>
                <c:pt idx="21307">
                  <c:v>118.37224555555304</c:v>
                </c:pt>
                <c:pt idx="21308">
                  <c:v>118.37780166666595</c:v>
                </c:pt>
                <c:pt idx="21309">
                  <c:v>118.38335666666615</c:v>
                </c:pt>
                <c:pt idx="21310">
                  <c:v>118.38893166666496</c:v>
                </c:pt>
                <c:pt idx="21311">
                  <c:v>118.39447972222221</c:v>
                </c:pt>
                <c:pt idx="21312">
                  <c:v>118.40002555555556</c:v>
                </c:pt>
                <c:pt idx="21313">
                  <c:v>118.40559666666667</c:v>
                </c:pt>
                <c:pt idx="21314">
                  <c:v>118.41113361111414</c:v>
                </c:pt>
                <c:pt idx="21315">
                  <c:v>118.41668916666667</c:v>
                </c:pt>
                <c:pt idx="21316">
                  <c:v>118.42225972222222</c:v>
                </c:pt>
                <c:pt idx="21317">
                  <c:v>118.42780777777779</c:v>
                </c:pt>
                <c:pt idx="21318">
                  <c:v>118.43335833333335</c:v>
                </c:pt>
                <c:pt idx="21319">
                  <c:v>118.43891277777779</c:v>
                </c:pt>
                <c:pt idx="21320">
                  <c:v>118.44446777777902</c:v>
                </c:pt>
                <c:pt idx="21321">
                  <c:v>118.45002333333332</c:v>
                </c:pt>
                <c:pt idx="21322">
                  <c:v>118.45558749999998</c:v>
                </c:pt>
                <c:pt idx="21323">
                  <c:v>118.46113500000052</c:v>
                </c:pt>
                <c:pt idx="21324">
                  <c:v>118.46669083333333</c:v>
                </c:pt>
                <c:pt idx="21325">
                  <c:v>118.47226361111316</c:v>
                </c:pt>
                <c:pt idx="21326">
                  <c:v>118.47780194444445</c:v>
                </c:pt>
                <c:pt idx="21327">
                  <c:v>118.48335722222221</c:v>
                </c:pt>
                <c:pt idx="21328">
                  <c:v>118.48891305555556</c:v>
                </c:pt>
                <c:pt idx="21329">
                  <c:v>118.49446861111315</c:v>
                </c:pt>
                <c:pt idx="21330">
                  <c:v>118.50002361111324</c:v>
                </c:pt>
                <c:pt idx="21331">
                  <c:v>118.5055791666649</c:v>
                </c:pt>
                <c:pt idx="21332">
                  <c:v>118.51115083333333</c:v>
                </c:pt>
                <c:pt idx="21333">
                  <c:v>118.51669555555556</c:v>
                </c:pt>
                <c:pt idx="21334">
                  <c:v>118.52225444444444</c:v>
                </c:pt>
                <c:pt idx="21335">
                  <c:v>118.52780083333325</c:v>
                </c:pt>
                <c:pt idx="21336">
                  <c:v>118.53335638888888</c:v>
                </c:pt>
                <c:pt idx="21337">
                  <c:v>118.53891222222221</c:v>
                </c:pt>
                <c:pt idx="21338">
                  <c:v>118.54446777777792</c:v>
                </c:pt>
                <c:pt idx="21339">
                  <c:v>118.55002333333333</c:v>
                </c:pt>
                <c:pt idx="21340">
                  <c:v>118.55558583333215</c:v>
                </c:pt>
                <c:pt idx="21341">
                  <c:v>118.56114583333333</c:v>
                </c:pt>
                <c:pt idx="21342">
                  <c:v>118.56668972222222</c:v>
                </c:pt>
                <c:pt idx="21343">
                  <c:v>118.57224555555334</c:v>
                </c:pt>
                <c:pt idx="21344">
                  <c:v>118.57780138888855</c:v>
                </c:pt>
                <c:pt idx="21345">
                  <c:v>118.58335694444445</c:v>
                </c:pt>
                <c:pt idx="21346">
                  <c:v>118.58891444444444</c:v>
                </c:pt>
                <c:pt idx="21347">
                  <c:v>118.59446833333334</c:v>
                </c:pt>
                <c:pt idx="21348">
                  <c:v>118.60002305555555</c:v>
                </c:pt>
                <c:pt idx="21349">
                  <c:v>118.60557861111045</c:v>
                </c:pt>
                <c:pt idx="21350">
                  <c:v>118.61113472222223</c:v>
                </c:pt>
                <c:pt idx="21351">
                  <c:v>118.61668972222222</c:v>
                </c:pt>
                <c:pt idx="21352">
                  <c:v>118.62224944444445</c:v>
                </c:pt>
                <c:pt idx="21353">
                  <c:v>118.627805</c:v>
                </c:pt>
                <c:pt idx="21354">
                  <c:v>118.63336055555337</c:v>
                </c:pt>
                <c:pt idx="21355">
                  <c:v>118.63891194444435</c:v>
                </c:pt>
                <c:pt idx="21356">
                  <c:v>118.64446749999999</c:v>
                </c:pt>
                <c:pt idx="21357">
                  <c:v>118.65002444444444</c:v>
                </c:pt>
                <c:pt idx="21358">
                  <c:v>118.65559805555243</c:v>
                </c:pt>
                <c:pt idx="21359">
                  <c:v>118.66113527777777</c:v>
                </c:pt>
                <c:pt idx="21360">
                  <c:v>118.66668999999999</c:v>
                </c:pt>
                <c:pt idx="21361">
                  <c:v>118.67224638888727</c:v>
                </c:pt>
                <c:pt idx="21362">
                  <c:v>118.67781500000001</c:v>
                </c:pt>
                <c:pt idx="21363">
                  <c:v>118.68337666666439</c:v>
                </c:pt>
                <c:pt idx="21364">
                  <c:v>118.68891222222003</c:v>
                </c:pt>
                <c:pt idx="21365">
                  <c:v>118.69447361111112</c:v>
                </c:pt>
                <c:pt idx="21366">
                  <c:v>118.70003333333334</c:v>
                </c:pt>
                <c:pt idx="21367">
                  <c:v>118.70559416666615</c:v>
                </c:pt>
                <c:pt idx="21368">
                  <c:v>118.71113888888888</c:v>
                </c:pt>
                <c:pt idx="21369">
                  <c:v>118.71668972222272</c:v>
                </c:pt>
                <c:pt idx="21370">
                  <c:v>118.72224527777777</c:v>
                </c:pt>
                <c:pt idx="21371">
                  <c:v>118.72780055555555</c:v>
                </c:pt>
                <c:pt idx="21372">
                  <c:v>118.73335666666667</c:v>
                </c:pt>
                <c:pt idx="21373">
                  <c:v>118.73891194444444</c:v>
                </c:pt>
                <c:pt idx="21374">
                  <c:v>118.74446805555556</c:v>
                </c:pt>
                <c:pt idx="21375">
                  <c:v>118.75002527777779</c:v>
                </c:pt>
                <c:pt idx="21376">
                  <c:v>118.75557888888706</c:v>
                </c:pt>
                <c:pt idx="21377">
                  <c:v>118.76113388888889</c:v>
                </c:pt>
                <c:pt idx="21378">
                  <c:v>118.76671</c:v>
                </c:pt>
                <c:pt idx="21379">
                  <c:v>118.77226250000001</c:v>
                </c:pt>
                <c:pt idx="21380">
                  <c:v>118.77781138888888</c:v>
                </c:pt>
                <c:pt idx="21381">
                  <c:v>118.78335638888888</c:v>
                </c:pt>
                <c:pt idx="21382">
                  <c:v>118.78891361111152</c:v>
                </c:pt>
                <c:pt idx="21383">
                  <c:v>118.79446805555555</c:v>
                </c:pt>
                <c:pt idx="21384">
                  <c:v>118.80002305555556</c:v>
                </c:pt>
                <c:pt idx="21385">
                  <c:v>118.8055872222201</c:v>
                </c:pt>
                <c:pt idx="21386">
                  <c:v>118.81113388888889</c:v>
                </c:pt>
                <c:pt idx="21387">
                  <c:v>118.81668916666665</c:v>
                </c:pt>
                <c:pt idx="21388">
                  <c:v>118.82224555555334</c:v>
                </c:pt>
                <c:pt idx="21389">
                  <c:v>118.82780027777778</c:v>
                </c:pt>
                <c:pt idx="21390">
                  <c:v>118.83335611111085</c:v>
                </c:pt>
                <c:pt idx="21391">
                  <c:v>118.83891222222221</c:v>
                </c:pt>
                <c:pt idx="21392">
                  <c:v>118.84446777777779</c:v>
                </c:pt>
                <c:pt idx="21393">
                  <c:v>118.85004749999995</c:v>
                </c:pt>
                <c:pt idx="21394">
                  <c:v>118.85557861111045</c:v>
                </c:pt>
                <c:pt idx="21395">
                  <c:v>118.86114499999999</c:v>
                </c:pt>
                <c:pt idx="21396">
                  <c:v>118.86669527777779</c:v>
                </c:pt>
                <c:pt idx="21397">
                  <c:v>118.87225027777778</c:v>
                </c:pt>
                <c:pt idx="21398">
                  <c:v>118.87780083333215</c:v>
                </c:pt>
                <c:pt idx="21399">
                  <c:v>118.88335666666615</c:v>
                </c:pt>
                <c:pt idx="21400">
                  <c:v>118.88891166666635</c:v>
                </c:pt>
                <c:pt idx="21401">
                  <c:v>118.89446861111112</c:v>
                </c:pt>
                <c:pt idx="21402">
                  <c:v>118.90002305555556</c:v>
                </c:pt>
                <c:pt idx="21403">
                  <c:v>118.90557861111111</c:v>
                </c:pt>
                <c:pt idx="21404">
                  <c:v>118.91113444444655</c:v>
                </c:pt>
                <c:pt idx="21405">
                  <c:v>118.91668916666667</c:v>
                </c:pt>
                <c:pt idx="21406">
                  <c:v>118.92224722222223</c:v>
                </c:pt>
                <c:pt idx="21407">
                  <c:v>118.92780111111111</c:v>
                </c:pt>
                <c:pt idx="21408">
                  <c:v>118.93335638888888</c:v>
                </c:pt>
                <c:pt idx="21409">
                  <c:v>118.93891194444444</c:v>
                </c:pt>
                <c:pt idx="21410">
                  <c:v>118.94446750000102</c:v>
                </c:pt>
                <c:pt idx="21411">
                  <c:v>118.95002388888889</c:v>
                </c:pt>
                <c:pt idx="21412">
                  <c:v>118.95557805555271</c:v>
                </c:pt>
                <c:pt idx="21413">
                  <c:v>118.96113527777842</c:v>
                </c:pt>
                <c:pt idx="21414">
                  <c:v>118.96669055555556</c:v>
                </c:pt>
                <c:pt idx="21415">
                  <c:v>118.97224472222223</c:v>
                </c:pt>
                <c:pt idx="21416">
                  <c:v>118.97780166666665</c:v>
                </c:pt>
                <c:pt idx="21417">
                  <c:v>118.98337500000001</c:v>
                </c:pt>
                <c:pt idx="21418">
                  <c:v>118.98891666666665</c:v>
                </c:pt>
                <c:pt idx="21419">
                  <c:v>118.99448194444444</c:v>
                </c:pt>
                <c:pt idx="21420">
                  <c:v>119.00002472222222</c:v>
                </c:pt>
                <c:pt idx="21421">
                  <c:v>119.00557888888706</c:v>
                </c:pt>
                <c:pt idx="21422">
                  <c:v>119.01113388888889</c:v>
                </c:pt>
                <c:pt idx="21423">
                  <c:v>119.01669000000012</c:v>
                </c:pt>
                <c:pt idx="21424">
                  <c:v>119.02226611111111</c:v>
                </c:pt>
                <c:pt idx="21425">
                  <c:v>119.02780555555555</c:v>
                </c:pt>
                <c:pt idx="21426">
                  <c:v>119.03336888888875</c:v>
                </c:pt>
                <c:pt idx="21427">
                  <c:v>119.03891138888888</c:v>
                </c:pt>
                <c:pt idx="21428">
                  <c:v>119.04446833333334</c:v>
                </c:pt>
                <c:pt idx="21429">
                  <c:v>119.05002305555556</c:v>
                </c:pt>
                <c:pt idx="21430">
                  <c:v>119.05557861111105</c:v>
                </c:pt>
                <c:pt idx="21431">
                  <c:v>119.06113444444443</c:v>
                </c:pt>
                <c:pt idx="21432">
                  <c:v>119.06668999999999</c:v>
                </c:pt>
                <c:pt idx="21433">
                  <c:v>119.072245</c:v>
                </c:pt>
                <c:pt idx="21434">
                  <c:v>119.07781638888888</c:v>
                </c:pt>
                <c:pt idx="21435">
                  <c:v>119.08335722222218</c:v>
                </c:pt>
                <c:pt idx="21436">
                  <c:v>119.08891222222221</c:v>
                </c:pt>
                <c:pt idx="21437">
                  <c:v>119.09447888888855</c:v>
                </c:pt>
                <c:pt idx="21438">
                  <c:v>119.100025</c:v>
                </c:pt>
                <c:pt idx="21439">
                  <c:v>119.10557861111045</c:v>
                </c:pt>
                <c:pt idx="21440">
                  <c:v>119.11113416666655</c:v>
                </c:pt>
                <c:pt idx="21441">
                  <c:v>119.11670861111111</c:v>
                </c:pt>
                <c:pt idx="21442">
                  <c:v>119.12225833333117</c:v>
                </c:pt>
                <c:pt idx="21443">
                  <c:v>119.12781166666655</c:v>
                </c:pt>
                <c:pt idx="21444">
                  <c:v>119.13335694444415</c:v>
                </c:pt>
                <c:pt idx="21445">
                  <c:v>119.13891305555555</c:v>
                </c:pt>
                <c:pt idx="21446">
                  <c:v>119.14447083333305</c:v>
                </c:pt>
                <c:pt idx="21447">
                  <c:v>119.15002250000001</c:v>
                </c:pt>
                <c:pt idx="21448">
                  <c:v>119.15557805555189</c:v>
                </c:pt>
                <c:pt idx="21449">
                  <c:v>119.16113416666605</c:v>
                </c:pt>
                <c:pt idx="21450">
                  <c:v>119.16668972222222</c:v>
                </c:pt>
                <c:pt idx="21451">
                  <c:v>119.17224611110896</c:v>
                </c:pt>
                <c:pt idx="21452">
                  <c:v>119.1778011111091</c:v>
                </c:pt>
                <c:pt idx="21453">
                  <c:v>119.18335722221994</c:v>
                </c:pt>
                <c:pt idx="21454">
                  <c:v>119.18891222222003</c:v>
                </c:pt>
                <c:pt idx="21455">
                  <c:v>119.19446805555555</c:v>
                </c:pt>
                <c:pt idx="21456">
                  <c:v>119.20002305555556</c:v>
                </c:pt>
                <c:pt idx="21457">
                  <c:v>119.20557861111111</c:v>
                </c:pt>
                <c:pt idx="21458">
                  <c:v>119.21113444444462</c:v>
                </c:pt>
                <c:pt idx="21459">
                  <c:v>119.21668972222272</c:v>
                </c:pt>
                <c:pt idx="21460">
                  <c:v>119.22226611111111</c:v>
                </c:pt>
                <c:pt idx="21461">
                  <c:v>119.22781888888888</c:v>
                </c:pt>
                <c:pt idx="21462">
                  <c:v>119.23337277777775</c:v>
                </c:pt>
                <c:pt idx="21463">
                  <c:v>119.23892861111112</c:v>
                </c:pt>
                <c:pt idx="21464">
                  <c:v>119.24447666666666</c:v>
                </c:pt>
                <c:pt idx="21465">
                  <c:v>119.25003305555555</c:v>
                </c:pt>
                <c:pt idx="21466">
                  <c:v>119.25557833333075</c:v>
                </c:pt>
                <c:pt idx="21467">
                  <c:v>119.26113416666665</c:v>
                </c:pt>
                <c:pt idx="21468">
                  <c:v>119.26668972222222</c:v>
                </c:pt>
                <c:pt idx="21469">
                  <c:v>119.27224583333305</c:v>
                </c:pt>
                <c:pt idx="21470">
                  <c:v>119.27780083333325</c:v>
                </c:pt>
                <c:pt idx="21471">
                  <c:v>119.28335638888888</c:v>
                </c:pt>
                <c:pt idx="21472">
                  <c:v>119.28891305555555</c:v>
                </c:pt>
                <c:pt idx="21473">
                  <c:v>119.29446750000002</c:v>
                </c:pt>
                <c:pt idx="21474">
                  <c:v>119.30002361111192</c:v>
                </c:pt>
                <c:pt idx="21475">
                  <c:v>119.30557861111105</c:v>
                </c:pt>
                <c:pt idx="21476">
                  <c:v>119.31113888888888</c:v>
                </c:pt>
                <c:pt idx="21477">
                  <c:v>119.31668999999999</c:v>
                </c:pt>
                <c:pt idx="21478">
                  <c:v>119.32224666666635</c:v>
                </c:pt>
                <c:pt idx="21479">
                  <c:v>119.32780083333265</c:v>
                </c:pt>
                <c:pt idx="21480">
                  <c:v>119.33335583333285</c:v>
                </c:pt>
                <c:pt idx="21481">
                  <c:v>119.33891222222221</c:v>
                </c:pt>
                <c:pt idx="21482">
                  <c:v>119.34446777777779</c:v>
                </c:pt>
                <c:pt idx="21483">
                  <c:v>119.35004416666479</c:v>
                </c:pt>
                <c:pt idx="21484">
                  <c:v>119.35559888888714</c:v>
                </c:pt>
                <c:pt idx="21485">
                  <c:v>119.36113361111182</c:v>
                </c:pt>
                <c:pt idx="21486">
                  <c:v>119.36670111111025</c:v>
                </c:pt>
                <c:pt idx="21487">
                  <c:v>119.37224472222221</c:v>
                </c:pt>
                <c:pt idx="21488">
                  <c:v>119.37781694444445</c:v>
                </c:pt>
                <c:pt idx="21489">
                  <c:v>119.38336472222223</c:v>
                </c:pt>
                <c:pt idx="21490">
                  <c:v>119.38891583333285</c:v>
                </c:pt>
                <c:pt idx="21491">
                  <c:v>119.39446749999999</c:v>
                </c:pt>
                <c:pt idx="21492">
                  <c:v>119.40002305555556</c:v>
                </c:pt>
                <c:pt idx="21493">
                  <c:v>119.40558</c:v>
                </c:pt>
                <c:pt idx="21494">
                  <c:v>119.41113416666666</c:v>
                </c:pt>
                <c:pt idx="21495">
                  <c:v>119.41668916666667</c:v>
                </c:pt>
                <c:pt idx="21496">
                  <c:v>119.42224777777778</c:v>
                </c:pt>
                <c:pt idx="21497">
                  <c:v>119.42782111111111</c:v>
                </c:pt>
                <c:pt idx="21498">
                  <c:v>119.43335583333334</c:v>
                </c:pt>
                <c:pt idx="21499">
                  <c:v>119.43892722222222</c:v>
                </c:pt>
                <c:pt idx="21500">
                  <c:v>119.44446861111341</c:v>
                </c:pt>
                <c:pt idx="21501">
                  <c:v>119.45002305555556</c:v>
                </c:pt>
                <c:pt idx="21502">
                  <c:v>119.45557916666525</c:v>
                </c:pt>
                <c:pt idx="21503">
                  <c:v>119.46113361111389</c:v>
                </c:pt>
                <c:pt idx="21504">
                  <c:v>119.46671111111111</c:v>
                </c:pt>
                <c:pt idx="21505">
                  <c:v>119.47224527777777</c:v>
                </c:pt>
                <c:pt idx="21506">
                  <c:v>119.47781027777779</c:v>
                </c:pt>
                <c:pt idx="21507">
                  <c:v>119.48335694444445</c:v>
                </c:pt>
                <c:pt idx="21508">
                  <c:v>119.48891222222221</c:v>
                </c:pt>
                <c:pt idx="21509">
                  <c:v>119.49446694444462</c:v>
                </c:pt>
                <c:pt idx="21510">
                  <c:v>119.50002305555554</c:v>
                </c:pt>
                <c:pt idx="21511">
                  <c:v>119.50557861111108</c:v>
                </c:pt>
                <c:pt idx="21512">
                  <c:v>119.51113444444449</c:v>
                </c:pt>
                <c:pt idx="21513">
                  <c:v>119.51669055555556</c:v>
                </c:pt>
                <c:pt idx="21514">
                  <c:v>119.52224527777777</c:v>
                </c:pt>
                <c:pt idx="21515">
                  <c:v>119.52780249999998</c:v>
                </c:pt>
                <c:pt idx="21516">
                  <c:v>119.53335666666665</c:v>
                </c:pt>
                <c:pt idx="21517">
                  <c:v>119.53893249999985</c:v>
                </c:pt>
                <c:pt idx="21518">
                  <c:v>119.54448555555555</c:v>
                </c:pt>
                <c:pt idx="21519">
                  <c:v>119.55004138888845</c:v>
                </c:pt>
                <c:pt idx="21520">
                  <c:v>119.55559111111045</c:v>
                </c:pt>
                <c:pt idx="21521">
                  <c:v>119.56114555555556</c:v>
                </c:pt>
                <c:pt idx="21522">
                  <c:v>119.56668972222222</c:v>
                </c:pt>
                <c:pt idx="21523">
                  <c:v>119.57224611111045</c:v>
                </c:pt>
                <c:pt idx="21524">
                  <c:v>119.57780083333265</c:v>
                </c:pt>
                <c:pt idx="21525">
                  <c:v>119.58335666666665</c:v>
                </c:pt>
                <c:pt idx="21526">
                  <c:v>119.58891194444438</c:v>
                </c:pt>
                <c:pt idx="21527">
                  <c:v>119.59446805555557</c:v>
                </c:pt>
                <c:pt idx="21528">
                  <c:v>119.60002305555555</c:v>
                </c:pt>
                <c:pt idx="21529">
                  <c:v>119.60557944444425</c:v>
                </c:pt>
                <c:pt idx="21530">
                  <c:v>119.61113527777779</c:v>
                </c:pt>
                <c:pt idx="21531">
                  <c:v>119.61669277777777</c:v>
                </c:pt>
                <c:pt idx="21532">
                  <c:v>119.62226611111105</c:v>
                </c:pt>
                <c:pt idx="21533">
                  <c:v>119.62781555555515</c:v>
                </c:pt>
                <c:pt idx="21534">
                  <c:v>119.63336750000001</c:v>
                </c:pt>
                <c:pt idx="21535">
                  <c:v>119.63892249999998</c:v>
                </c:pt>
                <c:pt idx="21536">
                  <c:v>119.64447333333334</c:v>
                </c:pt>
                <c:pt idx="21537">
                  <c:v>119.65002638888888</c:v>
                </c:pt>
                <c:pt idx="21538">
                  <c:v>119.65558055555253</c:v>
                </c:pt>
                <c:pt idx="21539">
                  <c:v>119.66113416666605</c:v>
                </c:pt>
                <c:pt idx="21540">
                  <c:v>119.66669083333331</c:v>
                </c:pt>
                <c:pt idx="21541">
                  <c:v>119.67224527777778</c:v>
                </c:pt>
                <c:pt idx="21542">
                  <c:v>119.6778008333314</c:v>
                </c:pt>
                <c:pt idx="21543">
                  <c:v>119.68335583333158</c:v>
                </c:pt>
                <c:pt idx="21544">
                  <c:v>119.68891222222003</c:v>
                </c:pt>
                <c:pt idx="21545">
                  <c:v>119.6944675</c:v>
                </c:pt>
                <c:pt idx="21546">
                  <c:v>119.700035</c:v>
                </c:pt>
                <c:pt idx="21547">
                  <c:v>119.70559527777777</c:v>
                </c:pt>
                <c:pt idx="21548">
                  <c:v>119.71114333333342</c:v>
                </c:pt>
                <c:pt idx="21549">
                  <c:v>119.71669000000072</c:v>
                </c:pt>
                <c:pt idx="21550">
                  <c:v>119.72224583333328</c:v>
                </c:pt>
                <c:pt idx="21551">
                  <c:v>119.72780138888888</c:v>
                </c:pt>
                <c:pt idx="21552">
                  <c:v>119.73335694444445</c:v>
                </c:pt>
                <c:pt idx="21553">
                  <c:v>119.73892916666667</c:v>
                </c:pt>
                <c:pt idx="21554">
                  <c:v>119.74446805555556</c:v>
                </c:pt>
                <c:pt idx="21555">
                  <c:v>119.75004361111112</c:v>
                </c:pt>
                <c:pt idx="21556">
                  <c:v>119.75559555555535</c:v>
                </c:pt>
                <c:pt idx="21557">
                  <c:v>119.76115277777782</c:v>
                </c:pt>
                <c:pt idx="21558">
                  <c:v>119.76669527777842</c:v>
                </c:pt>
                <c:pt idx="21559">
                  <c:v>119.772245</c:v>
                </c:pt>
                <c:pt idx="21560">
                  <c:v>119.77780222222221</c:v>
                </c:pt>
                <c:pt idx="21561">
                  <c:v>119.78335638888888</c:v>
                </c:pt>
                <c:pt idx="21562">
                  <c:v>119.78891194444444</c:v>
                </c:pt>
                <c:pt idx="21563">
                  <c:v>119.79446805555555</c:v>
                </c:pt>
                <c:pt idx="21564">
                  <c:v>119.80002305555556</c:v>
                </c:pt>
                <c:pt idx="21565">
                  <c:v>119.80558805555258</c:v>
                </c:pt>
                <c:pt idx="21566">
                  <c:v>119.81113416666665</c:v>
                </c:pt>
                <c:pt idx="21567">
                  <c:v>119.81671527777777</c:v>
                </c:pt>
                <c:pt idx="21568">
                  <c:v>119.82226555555555</c:v>
                </c:pt>
                <c:pt idx="21569">
                  <c:v>119.82782194444444</c:v>
                </c:pt>
                <c:pt idx="21570">
                  <c:v>119.83335666666665</c:v>
                </c:pt>
                <c:pt idx="21571">
                  <c:v>119.83891138888885</c:v>
                </c:pt>
                <c:pt idx="21572">
                  <c:v>119.84446749999999</c:v>
                </c:pt>
                <c:pt idx="21573">
                  <c:v>119.85002277777778</c:v>
                </c:pt>
                <c:pt idx="21574">
                  <c:v>119.85557944444425</c:v>
                </c:pt>
                <c:pt idx="21575">
                  <c:v>119.86113444444443</c:v>
                </c:pt>
                <c:pt idx="21576">
                  <c:v>119.86668972222222</c:v>
                </c:pt>
                <c:pt idx="21577">
                  <c:v>119.87224555555304</c:v>
                </c:pt>
                <c:pt idx="21578">
                  <c:v>119.87780111111005</c:v>
                </c:pt>
                <c:pt idx="21579">
                  <c:v>119.88335611111025</c:v>
                </c:pt>
                <c:pt idx="21580">
                  <c:v>119.88891333333331</c:v>
                </c:pt>
                <c:pt idx="21581">
                  <c:v>119.89446694444446</c:v>
                </c:pt>
                <c:pt idx="21582">
                  <c:v>119.90004333333334</c:v>
                </c:pt>
                <c:pt idx="21583">
                  <c:v>119.90560305555556</c:v>
                </c:pt>
                <c:pt idx="21584">
                  <c:v>119.91115444444722</c:v>
                </c:pt>
                <c:pt idx="21585">
                  <c:v>119.91669000000122</c:v>
                </c:pt>
                <c:pt idx="21586">
                  <c:v>119.92224583333331</c:v>
                </c:pt>
                <c:pt idx="21587">
                  <c:v>119.9278025</c:v>
                </c:pt>
                <c:pt idx="21588">
                  <c:v>119.93335583333334</c:v>
                </c:pt>
                <c:pt idx="21589">
                  <c:v>119.93891277777779</c:v>
                </c:pt>
                <c:pt idx="21590">
                  <c:v>119.94446833333333</c:v>
                </c:pt>
                <c:pt idx="21591">
                  <c:v>119.95003944444444</c:v>
                </c:pt>
                <c:pt idx="21592">
                  <c:v>119.95557861111111</c:v>
                </c:pt>
                <c:pt idx="21593">
                  <c:v>119.96113444444462</c:v>
                </c:pt>
                <c:pt idx="21594">
                  <c:v>119.96669000000072</c:v>
                </c:pt>
                <c:pt idx="21595">
                  <c:v>119.97226361111316</c:v>
                </c:pt>
                <c:pt idx="21596">
                  <c:v>119.97782222222222</c:v>
                </c:pt>
                <c:pt idx="21597">
                  <c:v>119.98335694444445</c:v>
                </c:pt>
                <c:pt idx="21598">
                  <c:v>119.98893222222218</c:v>
                </c:pt>
                <c:pt idx="21599">
                  <c:v>119.99448777777779</c:v>
                </c:pt>
                <c:pt idx="21600">
                  <c:v>120.00002333333333</c:v>
                </c:pt>
                <c:pt idx="21601">
                  <c:v>120.00559388888888</c:v>
                </c:pt>
                <c:pt idx="21602">
                  <c:v>120.01114166666666</c:v>
                </c:pt>
                <c:pt idx="21603">
                  <c:v>120.01669583333333</c:v>
                </c:pt>
                <c:pt idx="21604">
                  <c:v>120.02224638888885</c:v>
                </c:pt>
                <c:pt idx="21605">
                  <c:v>120.02780055555525</c:v>
                </c:pt>
                <c:pt idx="21606">
                  <c:v>120.03335583333325</c:v>
                </c:pt>
                <c:pt idx="21607">
                  <c:v>120.03891250000001</c:v>
                </c:pt>
                <c:pt idx="21608">
                  <c:v>120.04447305555556</c:v>
                </c:pt>
                <c:pt idx="21609">
                  <c:v>120.05002444444446</c:v>
                </c:pt>
                <c:pt idx="21610">
                  <c:v>120.05557972222221</c:v>
                </c:pt>
                <c:pt idx="21611">
                  <c:v>120.06113361111318</c:v>
                </c:pt>
                <c:pt idx="21612">
                  <c:v>120.06669111111111</c:v>
                </c:pt>
                <c:pt idx="21613">
                  <c:v>120.07224694444425</c:v>
                </c:pt>
                <c:pt idx="21614">
                  <c:v>120.07780305555555</c:v>
                </c:pt>
                <c:pt idx="21615">
                  <c:v>120.08335750000001</c:v>
                </c:pt>
                <c:pt idx="21616">
                  <c:v>120.08891222222221</c:v>
                </c:pt>
                <c:pt idx="21617">
                  <c:v>120.09446916666666</c:v>
                </c:pt>
                <c:pt idx="21618">
                  <c:v>120.10003694444345</c:v>
                </c:pt>
                <c:pt idx="21619">
                  <c:v>120.10559805555258</c:v>
                </c:pt>
                <c:pt idx="21620">
                  <c:v>120.11114361111318</c:v>
                </c:pt>
                <c:pt idx="21621">
                  <c:v>120.11669083333334</c:v>
                </c:pt>
                <c:pt idx="21622">
                  <c:v>120.12224638888785</c:v>
                </c:pt>
                <c:pt idx="21623">
                  <c:v>120.12780166666595</c:v>
                </c:pt>
                <c:pt idx="21624">
                  <c:v>120.13335694444415</c:v>
                </c:pt>
                <c:pt idx="21625">
                  <c:v>120.13891222222215</c:v>
                </c:pt>
                <c:pt idx="21626">
                  <c:v>120.14446972222242</c:v>
                </c:pt>
                <c:pt idx="21627">
                  <c:v>120.15002555555535</c:v>
                </c:pt>
                <c:pt idx="21628">
                  <c:v>120.15557861110931</c:v>
                </c:pt>
                <c:pt idx="21629">
                  <c:v>120.16113527777777</c:v>
                </c:pt>
                <c:pt idx="21630">
                  <c:v>120.16669055555555</c:v>
                </c:pt>
                <c:pt idx="21631">
                  <c:v>120.17224499999998</c:v>
                </c:pt>
                <c:pt idx="21632">
                  <c:v>120.17780194444335</c:v>
                </c:pt>
                <c:pt idx="21633">
                  <c:v>120.18336305555555</c:v>
                </c:pt>
                <c:pt idx="21634">
                  <c:v>120.18891194444375</c:v>
                </c:pt>
                <c:pt idx="21635">
                  <c:v>120.19446805555555</c:v>
                </c:pt>
                <c:pt idx="21636">
                  <c:v>120.20002333333332</c:v>
                </c:pt>
                <c:pt idx="21637">
                  <c:v>120.20557888888735</c:v>
                </c:pt>
                <c:pt idx="21638">
                  <c:v>120.21113444444462</c:v>
                </c:pt>
                <c:pt idx="21639">
                  <c:v>120.21668944444482</c:v>
                </c:pt>
                <c:pt idx="21640">
                  <c:v>120.22224527777777</c:v>
                </c:pt>
                <c:pt idx="21641">
                  <c:v>120.22780138888888</c:v>
                </c:pt>
                <c:pt idx="21642">
                  <c:v>120.23335666666667</c:v>
                </c:pt>
                <c:pt idx="21643">
                  <c:v>120.23893249999998</c:v>
                </c:pt>
                <c:pt idx="21644">
                  <c:v>120.24447027777779</c:v>
                </c:pt>
                <c:pt idx="21645">
                  <c:v>120.25002777777777</c:v>
                </c:pt>
                <c:pt idx="21646">
                  <c:v>120.25557805555256</c:v>
                </c:pt>
                <c:pt idx="21647">
                  <c:v>120.26113583333333</c:v>
                </c:pt>
                <c:pt idx="21648">
                  <c:v>120.26669222222222</c:v>
                </c:pt>
                <c:pt idx="21649">
                  <c:v>120.27224916666565</c:v>
                </c:pt>
                <c:pt idx="21650">
                  <c:v>120.27780083333325</c:v>
                </c:pt>
                <c:pt idx="21651">
                  <c:v>120.28335666666665</c:v>
                </c:pt>
                <c:pt idx="21652">
                  <c:v>120.28891222222221</c:v>
                </c:pt>
                <c:pt idx="21653">
                  <c:v>120.29448777777779</c:v>
                </c:pt>
                <c:pt idx="21654">
                  <c:v>120.30002805555525</c:v>
                </c:pt>
                <c:pt idx="21655">
                  <c:v>120.30557916666439</c:v>
                </c:pt>
                <c:pt idx="21656">
                  <c:v>120.31113416666665</c:v>
                </c:pt>
                <c:pt idx="21657">
                  <c:v>120.31669083333334</c:v>
                </c:pt>
                <c:pt idx="21658">
                  <c:v>120.3222483333311</c:v>
                </c:pt>
                <c:pt idx="21659">
                  <c:v>120.32780083333265</c:v>
                </c:pt>
                <c:pt idx="21660">
                  <c:v>120.33335777777778</c:v>
                </c:pt>
                <c:pt idx="21661">
                  <c:v>120.33891444444444</c:v>
                </c:pt>
                <c:pt idx="21662">
                  <c:v>120.34446777777779</c:v>
                </c:pt>
                <c:pt idx="21663">
                  <c:v>120.35002250000001</c:v>
                </c:pt>
                <c:pt idx="21664">
                  <c:v>120.35559888888714</c:v>
                </c:pt>
                <c:pt idx="21665">
                  <c:v>120.36113527777779</c:v>
                </c:pt>
                <c:pt idx="21666">
                  <c:v>120.36671055555348</c:v>
                </c:pt>
                <c:pt idx="21667">
                  <c:v>120.37226916666575</c:v>
                </c:pt>
                <c:pt idx="21668">
                  <c:v>120.37780916666506</c:v>
                </c:pt>
                <c:pt idx="21669">
                  <c:v>120.38335944444444</c:v>
                </c:pt>
                <c:pt idx="21670">
                  <c:v>120.38891444444445</c:v>
                </c:pt>
                <c:pt idx="21671">
                  <c:v>120.39446805555555</c:v>
                </c:pt>
                <c:pt idx="21672">
                  <c:v>120.40002583333333</c:v>
                </c:pt>
                <c:pt idx="21673">
                  <c:v>120.40557972222223</c:v>
                </c:pt>
                <c:pt idx="21674">
                  <c:v>120.41113361111414</c:v>
                </c:pt>
                <c:pt idx="21675">
                  <c:v>120.41668916666667</c:v>
                </c:pt>
                <c:pt idx="21676">
                  <c:v>120.42224583333331</c:v>
                </c:pt>
                <c:pt idx="21677">
                  <c:v>120.42782222222222</c:v>
                </c:pt>
                <c:pt idx="21678">
                  <c:v>120.43335638888888</c:v>
                </c:pt>
                <c:pt idx="21679">
                  <c:v>120.43892527777822</c:v>
                </c:pt>
                <c:pt idx="21680">
                  <c:v>120.44446750000102</c:v>
                </c:pt>
                <c:pt idx="21681">
                  <c:v>120.45003444444444</c:v>
                </c:pt>
                <c:pt idx="21682">
                  <c:v>120.45558805555314</c:v>
                </c:pt>
                <c:pt idx="21683">
                  <c:v>120.46115222222222</c:v>
                </c:pt>
                <c:pt idx="21684">
                  <c:v>120.46670166666667</c:v>
                </c:pt>
                <c:pt idx="21685">
                  <c:v>120.47226027777779</c:v>
                </c:pt>
                <c:pt idx="21686">
                  <c:v>120.47780166666665</c:v>
                </c:pt>
                <c:pt idx="21687">
                  <c:v>120.48335583333331</c:v>
                </c:pt>
                <c:pt idx="21688">
                  <c:v>120.48891138888888</c:v>
                </c:pt>
                <c:pt idx="21689">
                  <c:v>120.49446861111315</c:v>
                </c:pt>
                <c:pt idx="21690">
                  <c:v>120.50002305555554</c:v>
                </c:pt>
                <c:pt idx="21691">
                  <c:v>120.50559944444444</c:v>
                </c:pt>
                <c:pt idx="21692">
                  <c:v>120.51113500000002</c:v>
                </c:pt>
                <c:pt idx="21693">
                  <c:v>120.51670944444444</c:v>
                </c:pt>
                <c:pt idx="21694">
                  <c:v>120.522255</c:v>
                </c:pt>
                <c:pt idx="21695">
                  <c:v>120.52781166666665</c:v>
                </c:pt>
                <c:pt idx="21696">
                  <c:v>120.53335722222221</c:v>
                </c:pt>
                <c:pt idx="21697">
                  <c:v>120.53891194444444</c:v>
                </c:pt>
                <c:pt idx="21698">
                  <c:v>120.54446861111172</c:v>
                </c:pt>
                <c:pt idx="21699">
                  <c:v>120.55002305555556</c:v>
                </c:pt>
                <c:pt idx="21700">
                  <c:v>120.55557805555233</c:v>
                </c:pt>
                <c:pt idx="21701">
                  <c:v>120.56113361111318</c:v>
                </c:pt>
                <c:pt idx="21702">
                  <c:v>120.56669083333334</c:v>
                </c:pt>
                <c:pt idx="21703">
                  <c:v>120.57226194444441</c:v>
                </c:pt>
                <c:pt idx="21704">
                  <c:v>120.57780083333265</c:v>
                </c:pt>
                <c:pt idx="21705">
                  <c:v>120.58335638888875</c:v>
                </c:pt>
                <c:pt idx="21706">
                  <c:v>120.58893361111112</c:v>
                </c:pt>
                <c:pt idx="21707">
                  <c:v>120.59448388888889</c:v>
                </c:pt>
                <c:pt idx="21708">
                  <c:v>120.60003111110896</c:v>
                </c:pt>
                <c:pt idx="21709">
                  <c:v>120.60557805555213</c:v>
                </c:pt>
                <c:pt idx="21710">
                  <c:v>120.61113472222223</c:v>
                </c:pt>
                <c:pt idx="21711">
                  <c:v>120.61668944444446</c:v>
                </c:pt>
                <c:pt idx="21712">
                  <c:v>120.62224527777778</c:v>
                </c:pt>
                <c:pt idx="21713">
                  <c:v>120.62780138888805</c:v>
                </c:pt>
                <c:pt idx="21714">
                  <c:v>120.63335583333235</c:v>
                </c:pt>
                <c:pt idx="21715">
                  <c:v>120.63891194444435</c:v>
                </c:pt>
                <c:pt idx="21716">
                  <c:v>120.64448611111111</c:v>
                </c:pt>
                <c:pt idx="21717">
                  <c:v>120.65004138888735</c:v>
                </c:pt>
                <c:pt idx="21718">
                  <c:v>120.65559638888755</c:v>
                </c:pt>
                <c:pt idx="21719">
                  <c:v>120.66113361111132</c:v>
                </c:pt>
                <c:pt idx="21720">
                  <c:v>120.66668944444444</c:v>
                </c:pt>
                <c:pt idx="21721">
                  <c:v>120.67224666666525</c:v>
                </c:pt>
                <c:pt idx="21722">
                  <c:v>120.67780222221985</c:v>
                </c:pt>
                <c:pt idx="21723">
                  <c:v>120.68337055555219</c:v>
                </c:pt>
                <c:pt idx="21724">
                  <c:v>120.68892416666525</c:v>
                </c:pt>
                <c:pt idx="21725">
                  <c:v>120.69446722222222</c:v>
                </c:pt>
                <c:pt idx="21726">
                  <c:v>120.7000225</c:v>
                </c:pt>
                <c:pt idx="21727">
                  <c:v>120.70558027777777</c:v>
                </c:pt>
                <c:pt idx="21728">
                  <c:v>120.71113527777842</c:v>
                </c:pt>
                <c:pt idx="21729">
                  <c:v>120.71668916666667</c:v>
                </c:pt>
                <c:pt idx="21730">
                  <c:v>120.72224472222223</c:v>
                </c:pt>
                <c:pt idx="21731">
                  <c:v>120.7278025</c:v>
                </c:pt>
                <c:pt idx="21732">
                  <c:v>120.73335583333331</c:v>
                </c:pt>
                <c:pt idx="21733">
                  <c:v>120.73891222222221</c:v>
                </c:pt>
                <c:pt idx="21734">
                  <c:v>120.74446805555556</c:v>
                </c:pt>
                <c:pt idx="21735">
                  <c:v>120.75002305555554</c:v>
                </c:pt>
                <c:pt idx="21736">
                  <c:v>120.75559888888795</c:v>
                </c:pt>
                <c:pt idx="21737">
                  <c:v>120.76115527777912</c:v>
                </c:pt>
                <c:pt idx="21738">
                  <c:v>120.76668916666667</c:v>
                </c:pt>
                <c:pt idx="21739">
                  <c:v>120.77225805555332</c:v>
                </c:pt>
                <c:pt idx="21740">
                  <c:v>120.77780722222224</c:v>
                </c:pt>
                <c:pt idx="21741">
                  <c:v>120.78336111111111</c:v>
                </c:pt>
                <c:pt idx="21742">
                  <c:v>120.78891194444444</c:v>
                </c:pt>
                <c:pt idx="21743">
                  <c:v>120.79446777777792</c:v>
                </c:pt>
                <c:pt idx="21744">
                  <c:v>120.80002666666667</c:v>
                </c:pt>
                <c:pt idx="21745">
                  <c:v>120.80557805555233</c:v>
                </c:pt>
                <c:pt idx="21746">
                  <c:v>120.81113388888889</c:v>
                </c:pt>
                <c:pt idx="21747">
                  <c:v>120.81668916666665</c:v>
                </c:pt>
                <c:pt idx="21748">
                  <c:v>120.82224527777777</c:v>
                </c:pt>
                <c:pt idx="21749">
                  <c:v>120.82781777777777</c:v>
                </c:pt>
                <c:pt idx="21750">
                  <c:v>120.83337777777705</c:v>
                </c:pt>
                <c:pt idx="21751">
                  <c:v>120.83892388888889</c:v>
                </c:pt>
                <c:pt idx="21752">
                  <c:v>120.84447472222222</c:v>
                </c:pt>
                <c:pt idx="21753">
                  <c:v>120.85002638888888</c:v>
                </c:pt>
                <c:pt idx="21754">
                  <c:v>120.85557861111045</c:v>
                </c:pt>
                <c:pt idx="21755">
                  <c:v>120.86113388888889</c:v>
                </c:pt>
                <c:pt idx="21756">
                  <c:v>120.86668916666665</c:v>
                </c:pt>
                <c:pt idx="21757">
                  <c:v>120.87224666666575</c:v>
                </c:pt>
                <c:pt idx="21758">
                  <c:v>120.87780138888805</c:v>
                </c:pt>
                <c:pt idx="21759">
                  <c:v>120.88335583333235</c:v>
                </c:pt>
                <c:pt idx="21760">
                  <c:v>120.88891194444435</c:v>
                </c:pt>
                <c:pt idx="21761">
                  <c:v>120.89446777777779</c:v>
                </c:pt>
                <c:pt idx="21762">
                  <c:v>120.90002555555556</c:v>
                </c:pt>
                <c:pt idx="21763">
                  <c:v>120.90558138888888</c:v>
                </c:pt>
                <c:pt idx="21764">
                  <c:v>120.91114111111112</c:v>
                </c:pt>
                <c:pt idx="21765">
                  <c:v>120.91669000000122</c:v>
                </c:pt>
                <c:pt idx="21766">
                  <c:v>120.92224527777779</c:v>
                </c:pt>
                <c:pt idx="21767">
                  <c:v>120.92780194444444</c:v>
                </c:pt>
                <c:pt idx="21768">
                  <c:v>120.9333575</c:v>
                </c:pt>
                <c:pt idx="21769">
                  <c:v>120.9389113888889</c:v>
                </c:pt>
                <c:pt idx="21770">
                  <c:v>120.94446777777902</c:v>
                </c:pt>
                <c:pt idx="21771">
                  <c:v>120.95003333333334</c:v>
                </c:pt>
                <c:pt idx="21772">
                  <c:v>120.95557888888735</c:v>
                </c:pt>
                <c:pt idx="21773">
                  <c:v>120.96113416666667</c:v>
                </c:pt>
                <c:pt idx="21774">
                  <c:v>120.96669000000072</c:v>
                </c:pt>
                <c:pt idx="21775">
                  <c:v>120.97226416666668</c:v>
                </c:pt>
                <c:pt idx="21776">
                  <c:v>120.97781500000002</c:v>
                </c:pt>
                <c:pt idx="21777">
                  <c:v>120.98336444444446</c:v>
                </c:pt>
                <c:pt idx="21778">
                  <c:v>120.98891194444444</c:v>
                </c:pt>
                <c:pt idx="21779">
                  <c:v>120.99446805555556</c:v>
                </c:pt>
                <c:pt idx="21780">
                  <c:v>121.00002472222222</c:v>
                </c:pt>
                <c:pt idx="21781">
                  <c:v>121.00559694444441</c:v>
                </c:pt>
                <c:pt idx="21782">
                  <c:v>121.01114333333332</c:v>
                </c:pt>
                <c:pt idx="21783">
                  <c:v>121.01669833333334</c:v>
                </c:pt>
                <c:pt idx="21784">
                  <c:v>121.02225416666595</c:v>
                </c:pt>
                <c:pt idx="21785">
                  <c:v>121.02780083333325</c:v>
                </c:pt>
                <c:pt idx="21786">
                  <c:v>121.03335749999998</c:v>
                </c:pt>
                <c:pt idx="21787">
                  <c:v>121.03891472222222</c:v>
                </c:pt>
                <c:pt idx="21788">
                  <c:v>121.04448777777779</c:v>
                </c:pt>
                <c:pt idx="21789">
                  <c:v>121.05002388888889</c:v>
                </c:pt>
                <c:pt idx="21790">
                  <c:v>121.05557916666439</c:v>
                </c:pt>
                <c:pt idx="21791">
                  <c:v>121.06115583333334</c:v>
                </c:pt>
                <c:pt idx="21792">
                  <c:v>121.066705</c:v>
                </c:pt>
                <c:pt idx="21793">
                  <c:v>121.07224666666635</c:v>
                </c:pt>
                <c:pt idx="21794">
                  <c:v>121.07781805555332</c:v>
                </c:pt>
                <c:pt idx="21795">
                  <c:v>121.08336555555555</c:v>
                </c:pt>
                <c:pt idx="21796">
                  <c:v>121.08892111111111</c:v>
                </c:pt>
                <c:pt idx="21797">
                  <c:v>121.09447666666667</c:v>
                </c:pt>
                <c:pt idx="21798">
                  <c:v>121.10002305555555</c:v>
                </c:pt>
                <c:pt idx="21799">
                  <c:v>121.10557861111045</c:v>
                </c:pt>
                <c:pt idx="21800">
                  <c:v>121.11113416666655</c:v>
                </c:pt>
                <c:pt idx="21801">
                  <c:v>121.11668999999999</c:v>
                </c:pt>
                <c:pt idx="21802">
                  <c:v>121.12224611110929</c:v>
                </c:pt>
                <c:pt idx="21803">
                  <c:v>121.12780111111005</c:v>
                </c:pt>
                <c:pt idx="21804">
                  <c:v>121.13335583333235</c:v>
                </c:pt>
                <c:pt idx="21805">
                  <c:v>121.13891138888845</c:v>
                </c:pt>
                <c:pt idx="21806">
                  <c:v>121.14446749999999</c:v>
                </c:pt>
                <c:pt idx="21807">
                  <c:v>121.15002305555555</c:v>
                </c:pt>
                <c:pt idx="21808">
                  <c:v>121.15557888888588</c:v>
                </c:pt>
                <c:pt idx="21809">
                  <c:v>121.16115444444446</c:v>
                </c:pt>
                <c:pt idx="21810">
                  <c:v>121.16668972222222</c:v>
                </c:pt>
                <c:pt idx="21811">
                  <c:v>121.17225416666453</c:v>
                </c:pt>
                <c:pt idx="21812">
                  <c:v>121.17780666666575</c:v>
                </c:pt>
                <c:pt idx="21813">
                  <c:v>121.18335944444441</c:v>
                </c:pt>
                <c:pt idx="21814">
                  <c:v>121.18891222222003</c:v>
                </c:pt>
                <c:pt idx="21815">
                  <c:v>121.19446777777777</c:v>
                </c:pt>
                <c:pt idx="21816">
                  <c:v>121.20002305555556</c:v>
                </c:pt>
                <c:pt idx="21817">
                  <c:v>121.20559555555555</c:v>
                </c:pt>
                <c:pt idx="21818">
                  <c:v>121.21115166666669</c:v>
                </c:pt>
                <c:pt idx="21819">
                  <c:v>121.21670777777777</c:v>
                </c:pt>
                <c:pt idx="21820">
                  <c:v>121.22225138888888</c:v>
                </c:pt>
                <c:pt idx="21821">
                  <c:v>121.22780083333328</c:v>
                </c:pt>
                <c:pt idx="21822">
                  <c:v>121.23335722222221</c:v>
                </c:pt>
                <c:pt idx="21823">
                  <c:v>121.23891194444444</c:v>
                </c:pt>
                <c:pt idx="21824">
                  <c:v>121.24446750000052</c:v>
                </c:pt>
                <c:pt idx="21825">
                  <c:v>121.25002361111324</c:v>
                </c:pt>
                <c:pt idx="21826">
                  <c:v>121.25558111111035</c:v>
                </c:pt>
                <c:pt idx="21827">
                  <c:v>121.26113444444449</c:v>
                </c:pt>
                <c:pt idx="21828">
                  <c:v>121.26670833333255</c:v>
                </c:pt>
                <c:pt idx="21829">
                  <c:v>121.27224472222223</c:v>
                </c:pt>
                <c:pt idx="21830">
                  <c:v>121.2778125</c:v>
                </c:pt>
                <c:pt idx="21831">
                  <c:v>121.28335638888888</c:v>
                </c:pt>
                <c:pt idx="21832">
                  <c:v>121.28891444444444</c:v>
                </c:pt>
                <c:pt idx="21833">
                  <c:v>121.29446861111172</c:v>
                </c:pt>
                <c:pt idx="21834">
                  <c:v>121.30002277777777</c:v>
                </c:pt>
                <c:pt idx="21835">
                  <c:v>121.30558222221994</c:v>
                </c:pt>
                <c:pt idx="21836">
                  <c:v>121.31113500000002</c:v>
                </c:pt>
                <c:pt idx="21837">
                  <c:v>121.31671027777777</c:v>
                </c:pt>
                <c:pt idx="21838">
                  <c:v>121.32224555555334</c:v>
                </c:pt>
                <c:pt idx="21839">
                  <c:v>121.32780083333265</c:v>
                </c:pt>
                <c:pt idx="21840">
                  <c:v>121.33336416666585</c:v>
                </c:pt>
                <c:pt idx="21841">
                  <c:v>121.33891138888885</c:v>
                </c:pt>
                <c:pt idx="21842">
                  <c:v>121.34447611111111</c:v>
                </c:pt>
                <c:pt idx="21843">
                  <c:v>121.35002361111142</c:v>
                </c:pt>
                <c:pt idx="21844">
                  <c:v>121.35557805555213</c:v>
                </c:pt>
                <c:pt idx="21845">
                  <c:v>121.36113555555555</c:v>
                </c:pt>
                <c:pt idx="21846">
                  <c:v>121.36668916666665</c:v>
                </c:pt>
                <c:pt idx="21847">
                  <c:v>121.37226166666665</c:v>
                </c:pt>
                <c:pt idx="21848">
                  <c:v>121.37780083333215</c:v>
                </c:pt>
                <c:pt idx="21849">
                  <c:v>121.38335583333235</c:v>
                </c:pt>
                <c:pt idx="21850">
                  <c:v>121.38891194444435</c:v>
                </c:pt>
                <c:pt idx="21851">
                  <c:v>121.39446888888888</c:v>
                </c:pt>
                <c:pt idx="21852">
                  <c:v>121.40002333333332</c:v>
                </c:pt>
                <c:pt idx="21853">
                  <c:v>121.40557861111111</c:v>
                </c:pt>
                <c:pt idx="21854">
                  <c:v>121.41115472222403</c:v>
                </c:pt>
                <c:pt idx="21855">
                  <c:v>121.41669083333333</c:v>
                </c:pt>
                <c:pt idx="21856">
                  <c:v>121.42226611111111</c:v>
                </c:pt>
                <c:pt idx="21857">
                  <c:v>121.42780277777779</c:v>
                </c:pt>
                <c:pt idx="21858">
                  <c:v>121.43335638888888</c:v>
                </c:pt>
                <c:pt idx="21859">
                  <c:v>121.43891277777779</c:v>
                </c:pt>
                <c:pt idx="21860">
                  <c:v>121.44446777777902</c:v>
                </c:pt>
                <c:pt idx="21861">
                  <c:v>121.45002305555556</c:v>
                </c:pt>
                <c:pt idx="21862">
                  <c:v>121.45557888888735</c:v>
                </c:pt>
                <c:pt idx="21863">
                  <c:v>121.46113444444462</c:v>
                </c:pt>
                <c:pt idx="21864">
                  <c:v>121.46668972222272</c:v>
                </c:pt>
                <c:pt idx="21865">
                  <c:v>121.47224638888888</c:v>
                </c:pt>
                <c:pt idx="21866">
                  <c:v>121.47781888888888</c:v>
                </c:pt>
                <c:pt idx="21867">
                  <c:v>121.48335638888888</c:v>
                </c:pt>
                <c:pt idx="21868">
                  <c:v>121.48891194444444</c:v>
                </c:pt>
                <c:pt idx="21869">
                  <c:v>121.49446750000052</c:v>
                </c:pt>
                <c:pt idx="21870">
                  <c:v>121.50002305555554</c:v>
                </c:pt>
                <c:pt idx="21871">
                  <c:v>121.50557861111108</c:v>
                </c:pt>
                <c:pt idx="21872">
                  <c:v>121.51113555555555</c:v>
                </c:pt>
                <c:pt idx="21873">
                  <c:v>121.51668972222222</c:v>
                </c:pt>
                <c:pt idx="21874">
                  <c:v>121.52226277777778</c:v>
                </c:pt>
                <c:pt idx="21875">
                  <c:v>121.52780027777779</c:v>
                </c:pt>
                <c:pt idx="21876">
                  <c:v>121.53335861111111</c:v>
                </c:pt>
                <c:pt idx="21877">
                  <c:v>121.53892944444446</c:v>
                </c:pt>
                <c:pt idx="21878">
                  <c:v>121.54448583333333</c:v>
                </c:pt>
                <c:pt idx="21879">
                  <c:v>121.55002305555556</c:v>
                </c:pt>
                <c:pt idx="21880">
                  <c:v>121.55558861111111</c:v>
                </c:pt>
                <c:pt idx="21881">
                  <c:v>121.56113388888889</c:v>
                </c:pt>
                <c:pt idx="21882">
                  <c:v>121.56668916666665</c:v>
                </c:pt>
                <c:pt idx="21883">
                  <c:v>121.57224472222221</c:v>
                </c:pt>
                <c:pt idx="21884">
                  <c:v>121.57780083333265</c:v>
                </c:pt>
                <c:pt idx="21885">
                  <c:v>121.58335694444445</c:v>
                </c:pt>
                <c:pt idx="21886">
                  <c:v>121.58891194444438</c:v>
                </c:pt>
                <c:pt idx="21887">
                  <c:v>121.59446777777779</c:v>
                </c:pt>
                <c:pt idx="21888">
                  <c:v>121.60002305555555</c:v>
                </c:pt>
                <c:pt idx="21889">
                  <c:v>121.60557888888616</c:v>
                </c:pt>
                <c:pt idx="21890">
                  <c:v>121.61114972222222</c:v>
                </c:pt>
                <c:pt idx="21891">
                  <c:v>121.61671277777778</c:v>
                </c:pt>
                <c:pt idx="21892">
                  <c:v>121.62224611110929</c:v>
                </c:pt>
                <c:pt idx="21893">
                  <c:v>121.62780111111005</c:v>
                </c:pt>
                <c:pt idx="21894">
                  <c:v>121.63335694444415</c:v>
                </c:pt>
                <c:pt idx="21895">
                  <c:v>121.63891194444435</c:v>
                </c:pt>
                <c:pt idx="21896">
                  <c:v>121.64448722222221</c:v>
                </c:pt>
                <c:pt idx="21897">
                  <c:v>121.65003027777765</c:v>
                </c:pt>
                <c:pt idx="21898">
                  <c:v>121.65558694444285</c:v>
                </c:pt>
                <c:pt idx="21899">
                  <c:v>121.66113444444444</c:v>
                </c:pt>
                <c:pt idx="21900">
                  <c:v>121.66669027777779</c:v>
                </c:pt>
                <c:pt idx="21901">
                  <c:v>121.67224555555271</c:v>
                </c:pt>
                <c:pt idx="21902">
                  <c:v>121.67780861111108</c:v>
                </c:pt>
                <c:pt idx="21903">
                  <c:v>121.68335611110923</c:v>
                </c:pt>
                <c:pt idx="21904">
                  <c:v>121.68891277777765</c:v>
                </c:pt>
                <c:pt idx="21905">
                  <c:v>121.69446888888888</c:v>
                </c:pt>
                <c:pt idx="21906">
                  <c:v>121.70002305555556</c:v>
                </c:pt>
                <c:pt idx="21907">
                  <c:v>121.70558</c:v>
                </c:pt>
                <c:pt idx="21908">
                  <c:v>121.71115222222222</c:v>
                </c:pt>
                <c:pt idx="21909">
                  <c:v>121.71669000000072</c:v>
                </c:pt>
                <c:pt idx="21910">
                  <c:v>121.72224472222223</c:v>
                </c:pt>
                <c:pt idx="21911">
                  <c:v>121.72780222222221</c:v>
                </c:pt>
                <c:pt idx="21912">
                  <c:v>121.73335666666667</c:v>
                </c:pt>
                <c:pt idx="21913">
                  <c:v>121.73891138888888</c:v>
                </c:pt>
                <c:pt idx="21914">
                  <c:v>121.74446750000052</c:v>
                </c:pt>
                <c:pt idx="21915">
                  <c:v>121.75002388888889</c:v>
                </c:pt>
                <c:pt idx="21916">
                  <c:v>121.75559916666595</c:v>
                </c:pt>
                <c:pt idx="21917">
                  <c:v>121.76113444444449</c:v>
                </c:pt>
                <c:pt idx="21918">
                  <c:v>121.76668972222222</c:v>
                </c:pt>
                <c:pt idx="21919">
                  <c:v>121.77224555555505</c:v>
                </c:pt>
                <c:pt idx="21920">
                  <c:v>121.77780027777779</c:v>
                </c:pt>
                <c:pt idx="21921">
                  <c:v>121.78335694444445</c:v>
                </c:pt>
                <c:pt idx="21922">
                  <c:v>121.78892972222222</c:v>
                </c:pt>
                <c:pt idx="21923">
                  <c:v>121.79446805555555</c:v>
                </c:pt>
                <c:pt idx="21924">
                  <c:v>121.80003249999965</c:v>
                </c:pt>
                <c:pt idx="21925">
                  <c:v>121.80558194444365</c:v>
                </c:pt>
                <c:pt idx="21926">
                  <c:v>121.81114916666667</c:v>
                </c:pt>
                <c:pt idx="21927">
                  <c:v>121.81669333333333</c:v>
                </c:pt>
                <c:pt idx="21928">
                  <c:v>121.82224666666635</c:v>
                </c:pt>
                <c:pt idx="21929">
                  <c:v>121.82780111111065</c:v>
                </c:pt>
                <c:pt idx="21930">
                  <c:v>121.83335638888875</c:v>
                </c:pt>
                <c:pt idx="21931">
                  <c:v>121.83891222222221</c:v>
                </c:pt>
                <c:pt idx="21932">
                  <c:v>121.84447583333331</c:v>
                </c:pt>
                <c:pt idx="21933">
                  <c:v>121.85002277777778</c:v>
                </c:pt>
                <c:pt idx="21934">
                  <c:v>121.85557944444425</c:v>
                </c:pt>
                <c:pt idx="21935">
                  <c:v>121.86113416666655</c:v>
                </c:pt>
                <c:pt idx="21936">
                  <c:v>121.86668999999999</c:v>
                </c:pt>
                <c:pt idx="21937">
                  <c:v>121.87224472222221</c:v>
                </c:pt>
                <c:pt idx="21938">
                  <c:v>121.87780111111005</c:v>
                </c:pt>
                <c:pt idx="21939">
                  <c:v>121.88337666666482</c:v>
                </c:pt>
                <c:pt idx="21940">
                  <c:v>121.88893111110868</c:v>
                </c:pt>
                <c:pt idx="21941">
                  <c:v>121.89448138888888</c:v>
                </c:pt>
                <c:pt idx="21942">
                  <c:v>121.90002416666667</c:v>
                </c:pt>
                <c:pt idx="21943">
                  <c:v>121.90557888888785</c:v>
                </c:pt>
                <c:pt idx="21944">
                  <c:v>121.91113500000102</c:v>
                </c:pt>
                <c:pt idx="21945">
                  <c:v>121.91669000000122</c:v>
                </c:pt>
                <c:pt idx="21946">
                  <c:v>121.92224611111111</c:v>
                </c:pt>
                <c:pt idx="21947">
                  <c:v>121.92780083333331</c:v>
                </c:pt>
                <c:pt idx="21948">
                  <c:v>121.93337361111112</c:v>
                </c:pt>
                <c:pt idx="21949">
                  <c:v>121.93891694444446</c:v>
                </c:pt>
                <c:pt idx="21950">
                  <c:v>121.94446861111341</c:v>
                </c:pt>
                <c:pt idx="21951">
                  <c:v>121.95002361111358</c:v>
                </c:pt>
                <c:pt idx="21952">
                  <c:v>121.95557916666525</c:v>
                </c:pt>
                <c:pt idx="21953">
                  <c:v>121.96113388888892</c:v>
                </c:pt>
                <c:pt idx="21954">
                  <c:v>121.96668972222272</c:v>
                </c:pt>
                <c:pt idx="21955">
                  <c:v>121.97224527777777</c:v>
                </c:pt>
                <c:pt idx="21956">
                  <c:v>121.97780277777778</c:v>
                </c:pt>
                <c:pt idx="21957">
                  <c:v>121.98335638888888</c:v>
                </c:pt>
                <c:pt idx="21958">
                  <c:v>121.98891888888888</c:v>
                </c:pt>
                <c:pt idx="21959">
                  <c:v>121.99446777777842</c:v>
                </c:pt>
                <c:pt idx="21960">
                  <c:v>122.00002333333333</c:v>
                </c:pt>
                <c:pt idx="21961">
                  <c:v>122.00557972222221</c:v>
                </c:pt>
                <c:pt idx="21962">
                  <c:v>122.01113472222222</c:v>
                </c:pt>
                <c:pt idx="21963">
                  <c:v>122.01669111111111</c:v>
                </c:pt>
                <c:pt idx="21964">
                  <c:v>122.02224583333305</c:v>
                </c:pt>
                <c:pt idx="21965">
                  <c:v>122.02780083333325</c:v>
                </c:pt>
                <c:pt idx="21966">
                  <c:v>122.03335583333325</c:v>
                </c:pt>
                <c:pt idx="21967">
                  <c:v>122.03891305555555</c:v>
                </c:pt>
                <c:pt idx="21968">
                  <c:v>122.04446833333334</c:v>
                </c:pt>
                <c:pt idx="21969">
                  <c:v>122.05004055555337</c:v>
                </c:pt>
                <c:pt idx="21970">
                  <c:v>122.05559916666535</c:v>
                </c:pt>
                <c:pt idx="21971">
                  <c:v>122.06113694444444</c:v>
                </c:pt>
                <c:pt idx="21972">
                  <c:v>122.06668999999999</c:v>
                </c:pt>
                <c:pt idx="21973">
                  <c:v>122.07224777777778</c:v>
                </c:pt>
                <c:pt idx="21974">
                  <c:v>122.07780111111065</c:v>
                </c:pt>
                <c:pt idx="21975">
                  <c:v>122.08335750000001</c:v>
                </c:pt>
                <c:pt idx="21976">
                  <c:v>122.08891194444438</c:v>
                </c:pt>
                <c:pt idx="21977">
                  <c:v>122.09446777777779</c:v>
                </c:pt>
                <c:pt idx="21978">
                  <c:v>122.10003444444445</c:v>
                </c:pt>
                <c:pt idx="21979">
                  <c:v>122.10558805555235</c:v>
                </c:pt>
                <c:pt idx="21980">
                  <c:v>122.11114722222223</c:v>
                </c:pt>
                <c:pt idx="21981">
                  <c:v>122.11669055555555</c:v>
                </c:pt>
                <c:pt idx="21982">
                  <c:v>122.12224611110929</c:v>
                </c:pt>
                <c:pt idx="21983">
                  <c:v>122.12780083333215</c:v>
                </c:pt>
                <c:pt idx="21984">
                  <c:v>122.13335666666615</c:v>
                </c:pt>
                <c:pt idx="21985">
                  <c:v>122.13893361111111</c:v>
                </c:pt>
                <c:pt idx="21986">
                  <c:v>122.14448</c:v>
                </c:pt>
                <c:pt idx="21987">
                  <c:v>122.15003305555332</c:v>
                </c:pt>
                <c:pt idx="21988">
                  <c:v>122.15557861110931</c:v>
                </c:pt>
                <c:pt idx="21989">
                  <c:v>122.16113444444444</c:v>
                </c:pt>
                <c:pt idx="21990">
                  <c:v>122.16669027777779</c:v>
                </c:pt>
                <c:pt idx="21991">
                  <c:v>122.17224666666525</c:v>
                </c:pt>
                <c:pt idx="21992">
                  <c:v>122.1778008333314</c:v>
                </c:pt>
                <c:pt idx="21993">
                  <c:v>122.18335583333158</c:v>
                </c:pt>
                <c:pt idx="21994">
                  <c:v>122.18893138888687</c:v>
                </c:pt>
                <c:pt idx="21995">
                  <c:v>122.19447388888888</c:v>
                </c:pt>
                <c:pt idx="21996">
                  <c:v>122.20003083333305</c:v>
                </c:pt>
                <c:pt idx="21997">
                  <c:v>122.20557972222223</c:v>
                </c:pt>
                <c:pt idx="21998">
                  <c:v>122.21113444444462</c:v>
                </c:pt>
                <c:pt idx="21999">
                  <c:v>122.21668944444482</c:v>
                </c:pt>
                <c:pt idx="22000">
                  <c:v>122.22224611111108</c:v>
                </c:pt>
                <c:pt idx="22001">
                  <c:v>122.22780083333328</c:v>
                </c:pt>
                <c:pt idx="22002">
                  <c:v>122.23335694444445</c:v>
                </c:pt>
                <c:pt idx="22003">
                  <c:v>122.23891194444444</c:v>
                </c:pt>
                <c:pt idx="22004">
                  <c:v>122.24446694444462</c:v>
                </c:pt>
                <c:pt idx="22005">
                  <c:v>122.25004388888888</c:v>
                </c:pt>
                <c:pt idx="22006">
                  <c:v>122.25557944444445</c:v>
                </c:pt>
                <c:pt idx="22007">
                  <c:v>122.26115083333333</c:v>
                </c:pt>
                <c:pt idx="22008">
                  <c:v>122.26669027777812</c:v>
                </c:pt>
                <c:pt idx="22009">
                  <c:v>122.27224527777777</c:v>
                </c:pt>
                <c:pt idx="22010">
                  <c:v>122.27780055555525</c:v>
                </c:pt>
                <c:pt idx="22011">
                  <c:v>122.28335638888888</c:v>
                </c:pt>
                <c:pt idx="22012">
                  <c:v>122.28891138888888</c:v>
                </c:pt>
                <c:pt idx="22013">
                  <c:v>122.29446750000002</c:v>
                </c:pt>
                <c:pt idx="22014">
                  <c:v>122.30002305555556</c:v>
                </c:pt>
                <c:pt idx="22015">
                  <c:v>122.3055788888867</c:v>
                </c:pt>
                <c:pt idx="22016">
                  <c:v>122.31113416666665</c:v>
                </c:pt>
                <c:pt idx="22017">
                  <c:v>122.31670861111111</c:v>
                </c:pt>
                <c:pt idx="22018">
                  <c:v>122.32224472222221</c:v>
                </c:pt>
                <c:pt idx="22019">
                  <c:v>122.32780083333265</c:v>
                </c:pt>
                <c:pt idx="22020">
                  <c:v>122.33335638888875</c:v>
                </c:pt>
                <c:pt idx="22021">
                  <c:v>122.33891138888885</c:v>
                </c:pt>
                <c:pt idx="22022">
                  <c:v>122.34446749999999</c:v>
                </c:pt>
                <c:pt idx="22023">
                  <c:v>122.3500238888889</c:v>
                </c:pt>
                <c:pt idx="22024">
                  <c:v>122.35558972222221</c:v>
                </c:pt>
                <c:pt idx="22025">
                  <c:v>122.36113833333305</c:v>
                </c:pt>
                <c:pt idx="22026">
                  <c:v>122.36669305555554</c:v>
                </c:pt>
                <c:pt idx="22027">
                  <c:v>122.37224611110929</c:v>
                </c:pt>
                <c:pt idx="22028">
                  <c:v>122.37780083333215</c:v>
                </c:pt>
                <c:pt idx="22029">
                  <c:v>122.38335749999995</c:v>
                </c:pt>
                <c:pt idx="22030">
                  <c:v>122.38891277777778</c:v>
                </c:pt>
                <c:pt idx="22031">
                  <c:v>122.39446777777779</c:v>
                </c:pt>
                <c:pt idx="22032">
                  <c:v>122.40002305555556</c:v>
                </c:pt>
                <c:pt idx="22033">
                  <c:v>122.40557944444444</c:v>
                </c:pt>
                <c:pt idx="22034">
                  <c:v>122.41113527777902</c:v>
                </c:pt>
                <c:pt idx="22035">
                  <c:v>122.41668944444663</c:v>
                </c:pt>
                <c:pt idx="22036">
                  <c:v>122.42224555555555</c:v>
                </c:pt>
                <c:pt idx="22037">
                  <c:v>122.42780083333331</c:v>
                </c:pt>
                <c:pt idx="22038">
                  <c:v>122.43335638888888</c:v>
                </c:pt>
                <c:pt idx="22039">
                  <c:v>122.4389125</c:v>
                </c:pt>
                <c:pt idx="22040">
                  <c:v>122.44448583333333</c:v>
                </c:pt>
                <c:pt idx="22041">
                  <c:v>122.45002305555556</c:v>
                </c:pt>
                <c:pt idx="22042">
                  <c:v>122.45557888888735</c:v>
                </c:pt>
                <c:pt idx="22043">
                  <c:v>122.46113416666667</c:v>
                </c:pt>
                <c:pt idx="22044">
                  <c:v>122.46671000000002</c:v>
                </c:pt>
                <c:pt idx="22045">
                  <c:v>122.47224611111108</c:v>
                </c:pt>
                <c:pt idx="22046">
                  <c:v>122.47780027777777</c:v>
                </c:pt>
                <c:pt idx="22047">
                  <c:v>122.48336361111311</c:v>
                </c:pt>
                <c:pt idx="22048">
                  <c:v>122.48891777777777</c:v>
                </c:pt>
                <c:pt idx="22049">
                  <c:v>122.49447083333331</c:v>
                </c:pt>
                <c:pt idx="22050">
                  <c:v>122.50002277777777</c:v>
                </c:pt>
                <c:pt idx="22051">
                  <c:v>122.50557861111108</c:v>
                </c:pt>
                <c:pt idx="22052">
                  <c:v>122.51113388888889</c:v>
                </c:pt>
                <c:pt idx="22053">
                  <c:v>122.51668972222222</c:v>
                </c:pt>
                <c:pt idx="22054">
                  <c:v>122.52225527777777</c:v>
                </c:pt>
                <c:pt idx="22055">
                  <c:v>122.52781388888889</c:v>
                </c:pt>
                <c:pt idx="22056">
                  <c:v>122.53337138888755</c:v>
                </c:pt>
                <c:pt idx="22057">
                  <c:v>122.53891194444444</c:v>
                </c:pt>
                <c:pt idx="22058">
                  <c:v>122.54446750000002</c:v>
                </c:pt>
                <c:pt idx="22059">
                  <c:v>122.55002416666665</c:v>
                </c:pt>
                <c:pt idx="22060">
                  <c:v>122.55557999999998</c:v>
                </c:pt>
                <c:pt idx="22061">
                  <c:v>122.56113361111318</c:v>
                </c:pt>
                <c:pt idx="22062">
                  <c:v>122.56669166666667</c:v>
                </c:pt>
                <c:pt idx="22063">
                  <c:v>122.57224555555334</c:v>
                </c:pt>
                <c:pt idx="22064">
                  <c:v>122.57781583333328</c:v>
                </c:pt>
                <c:pt idx="22065">
                  <c:v>122.58337472222215</c:v>
                </c:pt>
                <c:pt idx="22066">
                  <c:v>122.58891277777778</c:v>
                </c:pt>
                <c:pt idx="22067">
                  <c:v>122.59446749999999</c:v>
                </c:pt>
                <c:pt idx="22068">
                  <c:v>122.60002250000001</c:v>
                </c:pt>
                <c:pt idx="22069">
                  <c:v>122.60557861111045</c:v>
                </c:pt>
                <c:pt idx="22070">
                  <c:v>122.61113361111182</c:v>
                </c:pt>
                <c:pt idx="22071">
                  <c:v>122.61669083333334</c:v>
                </c:pt>
                <c:pt idx="22072">
                  <c:v>122.62226611111105</c:v>
                </c:pt>
                <c:pt idx="22073">
                  <c:v>122.62782111111105</c:v>
                </c:pt>
                <c:pt idx="22074">
                  <c:v>122.63335638888825</c:v>
                </c:pt>
                <c:pt idx="22075">
                  <c:v>122.63891138888845</c:v>
                </c:pt>
                <c:pt idx="22076">
                  <c:v>122.64448833333275</c:v>
                </c:pt>
                <c:pt idx="22077">
                  <c:v>122.65003833333029</c:v>
                </c:pt>
                <c:pt idx="22078">
                  <c:v>122.65558749999875</c:v>
                </c:pt>
                <c:pt idx="22079">
                  <c:v>122.66113472222223</c:v>
                </c:pt>
                <c:pt idx="22080">
                  <c:v>122.66669027777779</c:v>
                </c:pt>
                <c:pt idx="22081">
                  <c:v>122.67224666666525</c:v>
                </c:pt>
                <c:pt idx="22082">
                  <c:v>122.6778011111091</c:v>
                </c:pt>
                <c:pt idx="22083">
                  <c:v>122.68335638888765</c:v>
                </c:pt>
                <c:pt idx="22084">
                  <c:v>122.68891138888795</c:v>
                </c:pt>
                <c:pt idx="22085">
                  <c:v>122.69446694444444</c:v>
                </c:pt>
                <c:pt idx="22086">
                  <c:v>122.70002444444449</c:v>
                </c:pt>
                <c:pt idx="22087">
                  <c:v>122.70557972222223</c:v>
                </c:pt>
                <c:pt idx="22088">
                  <c:v>122.71113416666667</c:v>
                </c:pt>
                <c:pt idx="22089">
                  <c:v>122.71669388888922</c:v>
                </c:pt>
                <c:pt idx="22090">
                  <c:v>122.72224527777777</c:v>
                </c:pt>
                <c:pt idx="22091">
                  <c:v>122.72780083333328</c:v>
                </c:pt>
                <c:pt idx="22092">
                  <c:v>122.73337638888835</c:v>
                </c:pt>
                <c:pt idx="22093">
                  <c:v>122.73891861111112</c:v>
                </c:pt>
                <c:pt idx="22094">
                  <c:v>122.74447027777779</c:v>
                </c:pt>
                <c:pt idx="22095">
                  <c:v>122.75003277777778</c:v>
                </c:pt>
                <c:pt idx="22096">
                  <c:v>122.75557861111108</c:v>
                </c:pt>
                <c:pt idx="22097">
                  <c:v>122.76113416666665</c:v>
                </c:pt>
                <c:pt idx="22098">
                  <c:v>122.76668972222222</c:v>
                </c:pt>
                <c:pt idx="22099">
                  <c:v>122.77224472222223</c:v>
                </c:pt>
                <c:pt idx="22100">
                  <c:v>122.77780055555525</c:v>
                </c:pt>
                <c:pt idx="22101">
                  <c:v>122.78335722222221</c:v>
                </c:pt>
                <c:pt idx="22102">
                  <c:v>122.78891194444444</c:v>
                </c:pt>
                <c:pt idx="22103">
                  <c:v>122.79446750000002</c:v>
                </c:pt>
                <c:pt idx="22104">
                  <c:v>122.80002305555556</c:v>
                </c:pt>
                <c:pt idx="22105">
                  <c:v>122.80557972222221</c:v>
                </c:pt>
                <c:pt idx="22106">
                  <c:v>122.81115361111399</c:v>
                </c:pt>
                <c:pt idx="22107">
                  <c:v>122.81671027777777</c:v>
                </c:pt>
                <c:pt idx="22108">
                  <c:v>122.82224555555334</c:v>
                </c:pt>
                <c:pt idx="22109">
                  <c:v>122.82781305555555</c:v>
                </c:pt>
                <c:pt idx="22110">
                  <c:v>122.83336861111111</c:v>
                </c:pt>
                <c:pt idx="22111">
                  <c:v>122.83892444444446</c:v>
                </c:pt>
                <c:pt idx="22112">
                  <c:v>122.84446888888888</c:v>
                </c:pt>
                <c:pt idx="22113">
                  <c:v>122.8500238888889</c:v>
                </c:pt>
                <c:pt idx="22114">
                  <c:v>122.85557861111045</c:v>
                </c:pt>
                <c:pt idx="22115">
                  <c:v>122.86113361111182</c:v>
                </c:pt>
                <c:pt idx="22116">
                  <c:v>122.86671805555312</c:v>
                </c:pt>
                <c:pt idx="22117">
                  <c:v>122.87224555555304</c:v>
                </c:pt>
                <c:pt idx="22118">
                  <c:v>122.87780111111005</c:v>
                </c:pt>
                <c:pt idx="22119">
                  <c:v>122.88336888888765</c:v>
                </c:pt>
                <c:pt idx="22120">
                  <c:v>122.88892194444445</c:v>
                </c:pt>
                <c:pt idx="22121">
                  <c:v>122.89446777777779</c:v>
                </c:pt>
                <c:pt idx="22122">
                  <c:v>122.90002305555556</c:v>
                </c:pt>
                <c:pt idx="22123">
                  <c:v>122.90559888888885</c:v>
                </c:pt>
                <c:pt idx="22124">
                  <c:v>122.91113416666666</c:v>
                </c:pt>
                <c:pt idx="22125">
                  <c:v>122.91670499999999</c:v>
                </c:pt>
                <c:pt idx="22126">
                  <c:v>122.92225305555554</c:v>
                </c:pt>
                <c:pt idx="22127">
                  <c:v>122.9278025</c:v>
                </c:pt>
                <c:pt idx="22128">
                  <c:v>122.93335583333334</c:v>
                </c:pt>
                <c:pt idx="22129">
                  <c:v>122.93891416666668</c:v>
                </c:pt>
                <c:pt idx="22130">
                  <c:v>122.94446750000102</c:v>
                </c:pt>
                <c:pt idx="22131">
                  <c:v>122.95002333333332</c:v>
                </c:pt>
                <c:pt idx="22132">
                  <c:v>122.95557805555271</c:v>
                </c:pt>
                <c:pt idx="22133">
                  <c:v>122.96113500000052</c:v>
                </c:pt>
                <c:pt idx="22134">
                  <c:v>122.96668972222272</c:v>
                </c:pt>
                <c:pt idx="22135">
                  <c:v>122.97224805555332</c:v>
                </c:pt>
                <c:pt idx="22136">
                  <c:v>122.97780083333328</c:v>
                </c:pt>
                <c:pt idx="22137">
                  <c:v>122.98335638888888</c:v>
                </c:pt>
                <c:pt idx="22138">
                  <c:v>122.98893416666535</c:v>
                </c:pt>
                <c:pt idx="22139">
                  <c:v>122.99446750000052</c:v>
                </c:pt>
                <c:pt idx="22140">
                  <c:v>123.00002305555554</c:v>
                </c:pt>
                <c:pt idx="22141">
                  <c:v>123.00557833333075</c:v>
                </c:pt>
                <c:pt idx="22142">
                  <c:v>123.01113444444449</c:v>
                </c:pt>
                <c:pt idx="22143">
                  <c:v>123.0167</c:v>
                </c:pt>
                <c:pt idx="22144">
                  <c:v>123.0222638888889</c:v>
                </c:pt>
                <c:pt idx="22145">
                  <c:v>123.02780027777779</c:v>
                </c:pt>
                <c:pt idx="22146">
                  <c:v>123.03335666666665</c:v>
                </c:pt>
                <c:pt idx="22147">
                  <c:v>123.03891250000001</c:v>
                </c:pt>
                <c:pt idx="22148">
                  <c:v>123.04446694444449</c:v>
                </c:pt>
                <c:pt idx="22149">
                  <c:v>123.05004444444444</c:v>
                </c:pt>
                <c:pt idx="22150">
                  <c:v>123.05559611111075</c:v>
                </c:pt>
                <c:pt idx="22151">
                  <c:v>123.06113527777779</c:v>
                </c:pt>
                <c:pt idx="22152">
                  <c:v>123.06668916666665</c:v>
                </c:pt>
                <c:pt idx="22153">
                  <c:v>123.07224583333245</c:v>
                </c:pt>
                <c:pt idx="22154">
                  <c:v>123.07780083333265</c:v>
                </c:pt>
                <c:pt idx="22155">
                  <c:v>123.08335611111085</c:v>
                </c:pt>
                <c:pt idx="22156">
                  <c:v>123.08891250000001</c:v>
                </c:pt>
                <c:pt idx="22157">
                  <c:v>123.09446888888888</c:v>
                </c:pt>
                <c:pt idx="22158">
                  <c:v>123.10003527777778</c:v>
                </c:pt>
                <c:pt idx="22159">
                  <c:v>123.1055861111091</c:v>
                </c:pt>
                <c:pt idx="22160">
                  <c:v>123.11113694444444</c:v>
                </c:pt>
                <c:pt idx="22161">
                  <c:v>123.11669166666667</c:v>
                </c:pt>
                <c:pt idx="22162">
                  <c:v>123.12224472222221</c:v>
                </c:pt>
                <c:pt idx="22163">
                  <c:v>123.12780083333215</c:v>
                </c:pt>
                <c:pt idx="22164">
                  <c:v>123.13335638888825</c:v>
                </c:pt>
                <c:pt idx="22165">
                  <c:v>123.13891305555555</c:v>
                </c:pt>
                <c:pt idx="22166">
                  <c:v>123.14446861111112</c:v>
                </c:pt>
                <c:pt idx="22167">
                  <c:v>123.15002555555535</c:v>
                </c:pt>
                <c:pt idx="22168">
                  <c:v>123.15558638888714</c:v>
                </c:pt>
                <c:pt idx="22169">
                  <c:v>123.16113527777777</c:v>
                </c:pt>
                <c:pt idx="22170">
                  <c:v>123.16669083333331</c:v>
                </c:pt>
                <c:pt idx="22171">
                  <c:v>123.17224583333117</c:v>
                </c:pt>
                <c:pt idx="22172">
                  <c:v>123.17780027777778</c:v>
                </c:pt>
                <c:pt idx="22173">
                  <c:v>123.18335583333158</c:v>
                </c:pt>
                <c:pt idx="22174">
                  <c:v>123.18891388888888</c:v>
                </c:pt>
                <c:pt idx="22175">
                  <c:v>123.19446861111112</c:v>
                </c:pt>
                <c:pt idx="22176">
                  <c:v>123.20002333333332</c:v>
                </c:pt>
                <c:pt idx="22177">
                  <c:v>123.20557916666525</c:v>
                </c:pt>
                <c:pt idx="22178">
                  <c:v>123.21115444444683</c:v>
                </c:pt>
                <c:pt idx="22179">
                  <c:v>123.21668916666667</c:v>
                </c:pt>
                <c:pt idx="22180">
                  <c:v>123.22224750000001</c:v>
                </c:pt>
                <c:pt idx="22181">
                  <c:v>123.22780027777777</c:v>
                </c:pt>
                <c:pt idx="22182">
                  <c:v>123.23335583333331</c:v>
                </c:pt>
                <c:pt idx="22183">
                  <c:v>123.23891194444444</c:v>
                </c:pt>
                <c:pt idx="22184">
                  <c:v>123.24446861111315</c:v>
                </c:pt>
                <c:pt idx="22185">
                  <c:v>123.25004333333334</c:v>
                </c:pt>
                <c:pt idx="22186">
                  <c:v>123.25557861111108</c:v>
                </c:pt>
                <c:pt idx="22187">
                  <c:v>123.26113444444449</c:v>
                </c:pt>
                <c:pt idx="22188">
                  <c:v>123.26668972222222</c:v>
                </c:pt>
                <c:pt idx="22189">
                  <c:v>123.27224555555505</c:v>
                </c:pt>
                <c:pt idx="22190">
                  <c:v>123.27780138888888</c:v>
                </c:pt>
                <c:pt idx="22191">
                  <c:v>123.28335777777778</c:v>
                </c:pt>
                <c:pt idx="22192">
                  <c:v>123.28891138888888</c:v>
                </c:pt>
                <c:pt idx="22193">
                  <c:v>123.29446750000002</c:v>
                </c:pt>
                <c:pt idx="22194">
                  <c:v>123.30002444444446</c:v>
                </c:pt>
                <c:pt idx="22195">
                  <c:v>123.30559888888745</c:v>
                </c:pt>
                <c:pt idx="22196">
                  <c:v>123.3111511111111</c:v>
                </c:pt>
                <c:pt idx="22197">
                  <c:v>123.31668999999999</c:v>
                </c:pt>
                <c:pt idx="22198">
                  <c:v>123.32224555555334</c:v>
                </c:pt>
                <c:pt idx="22199">
                  <c:v>123.32780111111065</c:v>
                </c:pt>
                <c:pt idx="22200">
                  <c:v>123.33335638888875</c:v>
                </c:pt>
                <c:pt idx="22201">
                  <c:v>123.33893277777725</c:v>
                </c:pt>
                <c:pt idx="22202">
                  <c:v>123.34448777777779</c:v>
                </c:pt>
                <c:pt idx="22203">
                  <c:v>123.3500238888889</c:v>
                </c:pt>
                <c:pt idx="22204">
                  <c:v>123.35559694444395</c:v>
                </c:pt>
                <c:pt idx="22205">
                  <c:v>123.36113972222222</c:v>
                </c:pt>
                <c:pt idx="22206">
                  <c:v>123.36669527777779</c:v>
                </c:pt>
                <c:pt idx="22207">
                  <c:v>123.37224527777778</c:v>
                </c:pt>
                <c:pt idx="22208">
                  <c:v>123.37780111111005</c:v>
                </c:pt>
                <c:pt idx="22209">
                  <c:v>123.38335583333235</c:v>
                </c:pt>
                <c:pt idx="22210">
                  <c:v>123.38891222222215</c:v>
                </c:pt>
                <c:pt idx="22211">
                  <c:v>123.39448361111162</c:v>
                </c:pt>
                <c:pt idx="22212">
                  <c:v>123.40003527777777</c:v>
                </c:pt>
                <c:pt idx="22213">
                  <c:v>123.40559111111111</c:v>
                </c:pt>
                <c:pt idx="22214">
                  <c:v>123.41113416666666</c:v>
                </c:pt>
                <c:pt idx="22215">
                  <c:v>123.41668916666667</c:v>
                </c:pt>
                <c:pt idx="22216">
                  <c:v>123.4222486111111</c:v>
                </c:pt>
                <c:pt idx="22217">
                  <c:v>123.42780083333331</c:v>
                </c:pt>
                <c:pt idx="22218">
                  <c:v>123.43335666666665</c:v>
                </c:pt>
                <c:pt idx="22219">
                  <c:v>123.43891194444444</c:v>
                </c:pt>
                <c:pt idx="22220">
                  <c:v>123.44448500000072</c:v>
                </c:pt>
                <c:pt idx="22221">
                  <c:v>123.45003055555505</c:v>
                </c:pt>
                <c:pt idx="22222">
                  <c:v>123.45558916666585</c:v>
                </c:pt>
                <c:pt idx="22223">
                  <c:v>123.46113694444446</c:v>
                </c:pt>
                <c:pt idx="22224">
                  <c:v>123.46669000000072</c:v>
                </c:pt>
                <c:pt idx="22225">
                  <c:v>123.47224638888888</c:v>
                </c:pt>
                <c:pt idx="22226">
                  <c:v>123.47780083333328</c:v>
                </c:pt>
                <c:pt idx="22227">
                  <c:v>123.48335666666667</c:v>
                </c:pt>
                <c:pt idx="22228">
                  <c:v>123.48891138888888</c:v>
                </c:pt>
                <c:pt idx="22229">
                  <c:v>123.49446750000052</c:v>
                </c:pt>
                <c:pt idx="22230">
                  <c:v>123.50004333333334</c:v>
                </c:pt>
                <c:pt idx="22231">
                  <c:v>123.50559944444444</c:v>
                </c:pt>
                <c:pt idx="22232">
                  <c:v>123.51113555555555</c:v>
                </c:pt>
                <c:pt idx="22233">
                  <c:v>123.51668972222222</c:v>
                </c:pt>
                <c:pt idx="22234">
                  <c:v>123.52226555555555</c:v>
                </c:pt>
                <c:pt idx="22235">
                  <c:v>123.52782111111111</c:v>
                </c:pt>
                <c:pt idx="22236">
                  <c:v>123.53337194444345</c:v>
                </c:pt>
                <c:pt idx="22237">
                  <c:v>123.53891472222222</c:v>
                </c:pt>
                <c:pt idx="22238">
                  <c:v>123.54446750000002</c:v>
                </c:pt>
                <c:pt idx="22239">
                  <c:v>123.55002361111192</c:v>
                </c:pt>
                <c:pt idx="22240">
                  <c:v>123.5555788888867</c:v>
                </c:pt>
                <c:pt idx="22241">
                  <c:v>123.56113444444443</c:v>
                </c:pt>
                <c:pt idx="22242">
                  <c:v>123.56668972222222</c:v>
                </c:pt>
                <c:pt idx="22243">
                  <c:v>123.57226555555555</c:v>
                </c:pt>
                <c:pt idx="22244">
                  <c:v>123.57780305555555</c:v>
                </c:pt>
                <c:pt idx="22245">
                  <c:v>123.58336083333315</c:v>
                </c:pt>
                <c:pt idx="22246">
                  <c:v>123.58891194444438</c:v>
                </c:pt>
                <c:pt idx="22247">
                  <c:v>123.59446749999999</c:v>
                </c:pt>
                <c:pt idx="22248">
                  <c:v>123.60002444444444</c:v>
                </c:pt>
                <c:pt idx="22249">
                  <c:v>123.60558527777778</c:v>
                </c:pt>
                <c:pt idx="22250">
                  <c:v>123.61114222222223</c:v>
                </c:pt>
                <c:pt idx="22251">
                  <c:v>123.61668999999999</c:v>
                </c:pt>
                <c:pt idx="22252">
                  <c:v>123.62224638888785</c:v>
                </c:pt>
                <c:pt idx="22253">
                  <c:v>123.62780111111005</c:v>
                </c:pt>
                <c:pt idx="22254">
                  <c:v>123.63335611111025</c:v>
                </c:pt>
                <c:pt idx="22255">
                  <c:v>123.63891333333331</c:v>
                </c:pt>
                <c:pt idx="22256">
                  <c:v>123.64450222222221</c:v>
                </c:pt>
                <c:pt idx="22257">
                  <c:v>123.65003972222215</c:v>
                </c:pt>
                <c:pt idx="22258">
                  <c:v>123.65558305555325</c:v>
                </c:pt>
                <c:pt idx="22259">
                  <c:v>123.66113444444444</c:v>
                </c:pt>
                <c:pt idx="22260">
                  <c:v>123.66668972222222</c:v>
                </c:pt>
                <c:pt idx="22261">
                  <c:v>123.67224583333117</c:v>
                </c:pt>
                <c:pt idx="22262">
                  <c:v>123.67780027777778</c:v>
                </c:pt>
                <c:pt idx="22263">
                  <c:v>123.68335638888765</c:v>
                </c:pt>
                <c:pt idx="22264">
                  <c:v>123.68892861111111</c:v>
                </c:pt>
                <c:pt idx="22265">
                  <c:v>123.69446777777777</c:v>
                </c:pt>
                <c:pt idx="22266">
                  <c:v>123.70003972222221</c:v>
                </c:pt>
                <c:pt idx="22267">
                  <c:v>123.70557805555271</c:v>
                </c:pt>
                <c:pt idx="22268">
                  <c:v>123.71113361111389</c:v>
                </c:pt>
                <c:pt idx="22269">
                  <c:v>123.71668944444482</c:v>
                </c:pt>
                <c:pt idx="22270">
                  <c:v>123.72224527777777</c:v>
                </c:pt>
                <c:pt idx="22271">
                  <c:v>123.72780111111111</c:v>
                </c:pt>
                <c:pt idx="22272">
                  <c:v>123.73335666666667</c:v>
                </c:pt>
                <c:pt idx="22273">
                  <c:v>123.73892444444446</c:v>
                </c:pt>
                <c:pt idx="22274">
                  <c:v>123.74447666666666</c:v>
                </c:pt>
                <c:pt idx="22275">
                  <c:v>123.75003666666665</c:v>
                </c:pt>
                <c:pt idx="22276">
                  <c:v>123.75558277777778</c:v>
                </c:pt>
                <c:pt idx="22277">
                  <c:v>123.76113472222222</c:v>
                </c:pt>
                <c:pt idx="22278">
                  <c:v>123.76670166666665</c:v>
                </c:pt>
                <c:pt idx="22279">
                  <c:v>123.77224611111095</c:v>
                </c:pt>
                <c:pt idx="22280">
                  <c:v>123.77780111111105</c:v>
                </c:pt>
                <c:pt idx="22281">
                  <c:v>123.78335666666665</c:v>
                </c:pt>
                <c:pt idx="22282">
                  <c:v>123.78891250000001</c:v>
                </c:pt>
                <c:pt idx="22283">
                  <c:v>123.79448777777779</c:v>
                </c:pt>
                <c:pt idx="22284">
                  <c:v>123.80003777777775</c:v>
                </c:pt>
                <c:pt idx="22285">
                  <c:v>123.80559888888745</c:v>
                </c:pt>
                <c:pt idx="22286">
                  <c:v>123.81114972222232</c:v>
                </c:pt>
                <c:pt idx="22287">
                  <c:v>123.81670444444444</c:v>
                </c:pt>
                <c:pt idx="22288">
                  <c:v>123.82225972222223</c:v>
                </c:pt>
                <c:pt idx="22289">
                  <c:v>123.82780083333265</c:v>
                </c:pt>
                <c:pt idx="22290">
                  <c:v>123.83335750000001</c:v>
                </c:pt>
                <c:pt idx="22291">
                  <c:v>123.83891222222221</c:v>
                </c:pt>
                <c:pt idx="22292">
                  <c:v>123.84446749999999</c:v>
                </c:pt>
                <c:pt idx="22293">
                  <c:v>123.85002305555555</c:v>
                </c:pt>
                <c:pt idx="22294">
                  <c:v>123.85557805555213</c:v>
                </c:pt>
                <c:pt idx="22295">
                  <c:v>123.8611511111111</c:v>
                </c:pt>
                <c:pt idx="22296">
                  <c:v>123.86669583333331</c:v>
                </c:pt>
                <c:pt idx="22297">
                  <c:v>123.87224472222221</c:v>
                </c:pt>
                <c:pt idx="22298">
                  <c:v>123.87780027777778</c:v>
                </c:pt>
                <c:pt idx="22299">
                  <c:v>123.88335694444415</c:v>
                </c:pt>
                <c:pt idx="22300">
                  <c:v>123.88891194444435</c:v>
                </c:pt>
                <c:pt idx="22301">
                  <c:v>123.89446888888888</c:v>
                </c:pt>
                <c:pt idx="22302">
                  <c:v>123.90002361111399</c:v>
                </c:pt>
                <c:pt idx="22303">
                  <c:v>123.90559499999999</c:v>
                </c:pt>
                <c:pt idx="22304">
                  <c:v>123.91115222222282</c:v>
                </c:pt>
                <c:pt idx="22305">
                  <c:v>123.91669833333333</c:v>
                </c:pt>
                <c:pt idx="22306">
                  <c:v>123.922245</c:v>
                </c:pt>
                <c:pt idx="22307">
                  <c:v>123.92780083333331</c:v>
                </c:pt>
                <c:pt idx="22308">
                  <c:v>123.93337722222221</c:v>
                </c:pt>
                <c:pt idx="22309">
                  <c:v>123.93891194444444</c:v>
                </c:pt>
                <c:pt idx="22310">
                  <c:v>123.94447972222252</c:v>
                </c:pt>
                <c:pt idx="22311">
                  <c:v>123.95003444444444</c:v>
                </c:pt>
                <c:pt idx="22312">
                  <c:v>123.95557833333127</c:v>
                </c:pt>
                <c:pt idx="22313">
                  <c:v>123.96113388888892</c:v>
                </c:pt>
                <c:pt idx="22314">
                  <c:v>123.96668944444482</c:v>
                </c:pt>
                <c:pt idx="22315">
                  <c:v>123.97224527777777</c:v>
                </c:pt>
                <c:pt idx="22316">
                  <c:v>123.97780027777777</c:v>
                </c:pt>
                <c:pt idx="22317">
                  <c:v>123.98335722222221</c:v>
                </c:pt>
                <c:pt idx="22318">
                  <c:v>123.98891944444443</c:v>
                </c:pt>
                <c:pt idx="22319">
                  <c:v>123.99446750000052</c:v>
                </c:pt>
                <c:pt idx="22320">
                  <c:v>124.00003083333245</c:v>
                </c:pt>
                <c:pt idx="22321">
                  <c:v>124.00558222222215</c:v>
                </c:pt>
                <c:pt idx="22322">
                  <c:v>124.01113527777792</c:v>
                </c:pt>
                <c:pt idx="22323">
                  <c:v>124.01669055555556</c:v>
                </c:pt>
                <c:pt idx="22324">
                  <c:v>124.02224527777777</c:v>
                </c:pt>
                <c:pt idx="22325">
                  <c:v>124.02780027777779</c:v>
                </c:pt>
                <c:pt idx="22326">
                  <c:v>124.03335666666665</c:v>
                </c:pt>
                <c:pt idx="22327">
                  <c:v>124.03891222222221</c:v>
                </c:pt>
                <c:pt idx="22328">
                  <c:v>124.04449000000002</c:v>
                </c:pt>
                <c:pt idx="22329">
                  <c:v>124.05002944444446</c:v>
                </c:pt>
                <c:pt idx="22330">
                  <c:v>124.05557861111105</c:v>
                </c:pt>
                <c:pt idx="22331">
                  <c:v>124.06113583333331</c:v>
                </c:pt>
                <c:pt idx="22332">
                  <c:v>124.06668972222222</c:v>
                </c:pt>
                <c:pt idx="22333">
                  <c:v>124.07224555555334</c:v>
                </c:pt>
                <c:pt idx="22334">
                  <c:v>124.07780083333265</c:v>
                </c:pt>
                <c:pt idx="22335">
                  <c:v>124.08335611111085</c:v>
                </c:pt>
                <c:pt idx="22336">
                  <c:v>124.08893249999925</c:v>
                </c:pt>
                <c:pt idx="22337">
                  <c:v>124.09446777777779</c:v>
                </c:pt>
                <c:pt idx="22338">
                  <c:v>124.10004083333205</c:v>
                </c:pt>
                <c:pt idx="22339">
                  <c:v>124.10560083333255</c:v>
                </c:pt>
                <c:pt idx="22340">
                  <c:v>124.1111475</c:v>
                </c:pt>
                <c:pt idx="22341">
                  <c:v>124.11670027777777</c:v>
                </c:pt>
                <c:pt idx="22342">
                  <c:v>124.12224833333067</c:v>
                </c:pt>
                <c:pt idx="22343">
                  <c:v>124.12780111111005</c:v>
                </c:pt>
                <c:pt idx="22344">
                  <c:v>124.13335583333235</c:v>
                </c:pt>
                <c:pt idx="22345">
                  <c:v>124.13891222222215</c:v>
                </c:pt>
                <c:pt idx="22346">
                  <c:v>124.14446749999999</c:v>
                </c:pt>
                <c:pt idx="22347">
                  <c:v>124.15002361111112</c:v>
                </c:pt>
                <c:pt idx="22348">
                  <c:v>124.15559999999998</c:v>
                </c:pt>
                <c:pt idx="22349">
                  <c:v>124.16115583333334</c:v>
                </c:pt>
                <c:pt idx="22350">
                  <c:v>124.16670916666487</c:v>
                </c:pt>
                <c:pt idx="22351">
                  <c:v>124.17224861111085</c:v>
                </c:pt>
                <c:pt idx="22352">
                  <c:v>124.1778011111091</c:v>
                </c:pt>
                <c:pt idx="22353">
                  <c:v>124.18335694444355</c:v>
                </c:pt>
                <c:pt idx="22354">
                  <c:v>124.18891222222003</c:v>
                </c:pt>
                <c:pt idx="22355">
                  <c:v>124.19446777777777</c:v>
                </c:pt>
                <c:pt idx="22356">
                  <c:v>124.20002388888889</c:v>
                </c:pt>
                <c:pt idx="22357">
                  <c:v>124.20557972222223</c:v>
                </c:pt>
                <c:pt idx="22358">
                  <c:v>124.21115138888889</c:v>
                </c:pt>
                <c:pt idx="22359">
                  <c:v>124.21668916666667</c:v>
                </c:pt>
                <c:pt idx="22360">
                  <c:v>124.22226083333334</c:v>
                </c:pt>
                <c:pt idx="22361">
                  <c:v>124.2278025</c:v>
                </c:pt>
                <c:pt idx="22362">
                  <c:v>124.23335611111111</c:v>
                </c:pt>
                <c:pt idx="22363">
                  <c:v>124.23891277777778</c:v>
                </c:pt>
                <c:pt idx="22364">
                  <c:v>124.24446750000052</c:v>
                </c:pt>
                <c:pt idx="22365">
                  <c:v>124.2500225</c:v>
                </c:pt>
                <c:pt idx="22366">
                  <c:v>124.25557944444445</c:v>
                </c:pt>
                <c:pt idx="22367">
                  <c:v>124.26113416666665</c:v>
                </c:pt>
                <c:pt idx="22368">
                  <c:v>124.26668916666667</c:v>
                </c:pt>
                <c:pt idx="22369">
                  <c:v>124.27224527777777</c:v>
                </c:pt>
                <c:pt idx="22370">
                  <c:v>124.27780027777779</c:v>
                </c:pt>
                <c:pt idx="22371">
                  <c:v>124.28335638888888</c:v>
                </c:pt>
                <c:pt idx="22372">
                  <c:v>124.28891138888888</c:v>
                </c:pt>
                <c:pt idx="22373">
                  <c:v>124.29446777777792</c:v>
                </c:pt>
                <c:pt idx="22374">
                  <c:v>124.30002305555556</c:v>
                </c:pt>
                <c:pt idx="22375">
                  <c:v>124.30557861111105</c:v>
                </c:pt>
                <c:pt idx="22376">
                  <c:v>124.31113444444443</c:v>
                </c:pt>
                <c:pt idx="22377">
                  <c:v>124.31669527777782</c:v>
                </c:pt>
                <c:pt idx="22378">
                  <c:v>124.32224583333245</c:v>
                </c:pt>
                <c:pt idx="22379">
                  <c:v>124.32780027777778</c:v>
                </c:pt>
                <c:pt idx="22380">
                  <c:v>124.33335666666665</c:v>
                </c:pt>
                <c:pt idx="22381">
                  <c:v>124.33892833333275</c:v>
                </c:pt>
                <c:pt idx="22382">
                  <c:v>124.34448444444443</c:v>
                </c:pt>
                <c:pt idx="22383">
                  <c:v>124.35003749999935</c:v>
                </c:pt>
                <c:pt idx="22384">
                  <c:v>124.35557888888616</c:v>
                </c:pt>
                <c:pt idx="22385">
                  <c:v>124.36113527777779</c:v>
                </c:pt>
                <c:pt idx="22386">
                  <c:v>124.36668972222222</c:v>
                </c:pt>
                <c:pt idx="22387">
                  <c:v>124.37224472222221</c:v>
                </c:pt>
                <c:pt idx="22388">
                  <c:v>124.37780138888805</c:v>
                </c:pt>
                <c:pt idx="22389">
                  <c:v>124.38335638888825</c:v>
                </c:pt>
                <c:pt idx="22390">
                  <c:v>124.38893138888714</c:v>
                </c:pt>
                <c:pt idx="22391">
                  <c:v>124.39447555555545</c:v>
                </c:pt>
                <c:pt idx="22392">
                  <c:v>124.40002583333333</c:v>
                </c:pt>
                <c:pt idx="22393">
                  <c:v>124.40558</c:v>
                </c:pt>
                <c:pt idx="22394">
                  <c:v>124.41113361111414</c:v>
                </c:pt>
                <c:pt idx="22395">
                  <c:v>124.41668972222332</c:v>
                </c:pt>
                <c:pt idx="22396">
                  <c:v>124.4222475</c:v>
                </c:pt>
                <c:pt idx="22397">
                  <c:v>124.42780027777779</c:v>
                </c:pt>
                <c:pt idx="22398">
                  <c:v>124.43335583333334</c:v>
                </c:pt>
                <c:pt idx="22399">
                  <c:v>124.43891194444444</c:v>
                </c:pt>
                <c:pt idx="22400">
                  <c:v>124.44446916666666</c:v>
                </c:pt>
                <c:pt idx="22401">
                  <c:v>124.4500225</c:v>
                </c:pt>
                <c:pt idx="22402">
                  <c:v>124.45557944444445</c:v>
                </c:pt>
                <c:pt idx="22403">
                  <c:v>124.46113361111389</c:v>
                </c:pt>
                <c:pt idx="22404">
                  <c:v>124.46669388888922</c:v>
                </c:pt>
                <c:pt idx="22405">
                  <c:v>124.47225916666665</c:v>
                </c:pt>
                <c:pt idx="22406">
                  <c:v>124.47780777777778</c:v>
                </c:pt>
                <c:pt idx="22407">
                  <c:v>124.48335611111111</c:v>
                </c:pt>
                <c:pt idx="22408">
                  <c:v>124.48891194444444</c:v>
                </c:pt>
                <c:pt idx="22409">
                  <c:v>124.49446694444462</c:v>
                </c:pt>
                <c:pt idx="22410">
                  <c:v>124.50002444444443</c:v>
                </c:pt>
                <c:pt idx="22411">
                  <c:v>124.50559388888888</c:v>
                </c:pt>
                <c:pt idx="22412">
                  <c:v>124.51116861111313</c:v>
                </c:pt>
                <c:pt idx="22413">
                  <c:v>124.51668972222222</c:v>
                </c:pt>
                <c:pt idx="22414">
                  <c:v>124.52224472222223</c:v>
                </c:pt>
                <c:pt idx="22415">
                  <c:v>124.52780138888888</c:v>
                </c:pt>
                <c:pt idx="22416">
                  <c:v>124.53335583333325</c:v>
                </c:pt>
                <c:pt idx="22417">
                  <c:v>124.53892416666665</c:v>
                </c:pt>
                <c:pt idx="22418">
                  <c:v>124.54446805555555</c:v>
                </c:pt>
                <c:pt idx="22419">
                  <c:v>124.55002666666667</c:v>
                </c:pt>
                <c:pt idx="22420">
                  <c:v>124.5555783333304</c:v>
                </c:pt>
                <c:pt idx="22421">
                  <c:v>124.56113416666665</c:v>
                </c:pt>
                <c:pt idx="22422">
                  <c:v>124.56668999999999</c:v>
                </c:pt>
                <c:pt idx="22423">
                  <c:v>124.57224472222221</c:v>
                </c:pt>
                <c:pt idx="22424">
                  <c:v>124.57780222222218</c:v>
                </c:pt>
                <c:pt idx="22425">
                  <c:v>124.58338194444345</c:v>
                </c:pt>
                <c:pt idx="22426">
                  <c:v>124.58891250000001</c:v>
                </c:pt>
                <c:pt idx="22427">
                  <c:v>124.594475</c:v>
                </c:pt>
                <c:pt idx="22428">
                  <c:v>124.60002361111142</c:v>
                </c:pt>
                <c:pt idx="22429">
                  <c:v>124.60557861111045</c:v>
                </c:pt>
                <c:pt idx="22430">
                  <c:v>124.61113416666655</c:v>
                </c:pt>
                <c:pt idx="22431">
                  <c:v>124.61668999999999</c:v>
                </c:pt>
                <c:pt idx="22432">
                  <c:v>124.62224555555304</c:v>
                </c:pt>
                <c:pt idx="22433">
                  <c:v>124.62780166666595</c:v>
                </c:pt>
                <c:pt idx="22434">
                  <c:v>124.63335638888825</c:v>
                </c:pt>
                <c:pt idx="22435">
                  <c:v>124.63891138888845</c:v>
                </c:pt>
                <c:pt idx="22436">
                  <c:v>124.64448805555345</c:v>
                </c:pt>
                <c:pt idx="22437">
                  <c:v>124.65002749999998</c:v>
                </c:pt>
                <c:pt idx="22438">
                  <c:v>124.65557805555189</c:v>
                </c:pt>
                <c:pt idx="22439">
                  <c:v>124.661135</c:v>
                </c:pt>
                <c:pt idx="22440">
                  <c:v>124.66668916666625</c:v>
                </c:pt>
                <c:pt idx="22441">
                  <c:v>124.67224583333117</c:v>
                </c:pt>
                <c:pt idx="22442">
                  <c:v>124.67780138888745</c:v>
                </c:pt>
                <c:pt idx="22443">
                  <c:v>124.68337055555219</c:v>
                </c:pt>
                <c:pt idx="22444">
                  <c:v>124.68891555555327</c:v>
                </c:pt>
                <c:pt idx="22445">
                  <c:v>124.69447777777778</c:v>
                </c:pt>
                <c:pt idx="22446">
                  <c:v>124.70002305555556</c:v>
                </c:pt>
                <c:pt idx="22447">
                  <c:v>124.70558</c:v>
                </c:pt>
                <c:pt idx="22448">
                  <c:v>124.71113361111389</c:v>
                </c:pt>
                <c:pt idx="22449">
                  <c:v>124.71668972222272</c:v>
                </c:pt>
                <c:pt idx="22450">
                  <c:v>124.72224527777777</c:v>
                </c:pt>
                <c:pt idx="22451">
                  <c:v>124.72780111111111</c:v>
                </c:pt>
                <c:pt idx="22452">
                  <c:v>124.73335611111111</c:v>
                </c:pt>
                <c:pt idx="22453">
                  <c:v>124.73891250000001</c:v>
                </c:pt>
                <c:pt idx="22454">
                  <c:v>124.74446694444462</c:v>
                </c:pt>
                <c:pt idx="22455">
                  <c:v>124.75002305555554</c:v>
                </c:pt>
                <c:pt idx="22456">
                  <c:v>124.75557861111108</c:v>
                </c:pt>
                <c:pt idx="22457">
                  <c:v>124.76115277777782</c:v>
                </c:pt>
                <c:pt idx="22458">
                  <c:v>124.76670555555555</c:v>
                </c:pt>
                <c:pt idx="22459">
                  <c:v>124.77224555555505</c:v>
                </c:pt>
                <c:pt idx="22460">
                  <c:v>124.77780111111105</c:v>
                </c:pt>
                <c:pt idx="22461">
                  <c:v>124.78335666666665</c:v>
                </c:pt>
                <c:pt idx="22462">
                  <c:v>124.78891222222221</c:v>
                </c:pt>
                <c:pt idx="22463">
                  <c:v>124.7944925</c:v>
                </c:pt>
                <c:pt idx="22464">
                  <c:v>124.80002277777777</c:v>
                </c:pt>
                <c:pt idx="22465">
                  <c:v>124.80557944444445</c:v>
                </c:pt>
                <c:pt idx="22466">
                  <c:v>124.81113388888889</c:v>
                </c:pt>
                <c:pt idx="22467">
                  <c:v>124.81668916666665</c:v>
                </c:pt>
                <c:pt idx="22468">
                  <c:v>124.82224472222221</c:v>
                </c:pt>
                <c:pt idx="22469">
                  <c:v>124.82780138888855</c:v>
                </c:pt>
                <c:pt idx="22470">
                  <c:v>124.83335638888875</c:v>
                </c:pt>
                <c:pt idx="22471">
                  <c:v>124.83891277777778</c:v>
                </c:pt>
                <c:pt idx="22472">
                  <c:v>124.84446749999999</c:v>
                </c:pt>
                <c:pt idx="22473">
                  <c:v>124.85003249999905</c:v>
                </c:pt>
                <c:pt idx="22474">
                  <c:v>124.85558583333145</c:v>
                </c:pt>
                <c:pt idx="22475">
                  <c:v>124.86113527777779</c:v>
                </c:pt>
                <c:pt idx="22476">
                  <c:v>124.86668972222222</c:v>
                </c:pt>
                <c:pt idx="22477">
                  <c:v>124.87224527777778</c:v>
                </c:pt>
                <c:pt idx="22478">
                  <c:v>124.87780083333215</c:v>
                </c:pt>
                <c:pt idx="22479">
                  <c:v>124.88335583333235</c:v>
                </c:pt>
                <c:pt idx="22480">
                  <c:v>124.88893138888714</c:v>
                </c:pt>
                <c:pt idx="22481">
                  <c:v>124.89446777777779</c:v>
                </c:pt>
                <c:pt idx="22482">
                  <c:v>124.9000425</c:v>
                </c:pt>
                <c:pt idx="22483">
                  <c:v>124.90557861111111</c:v>
                </c:pt>
                <c:pt idx="22484">
                  <c:v>124.91113416666666</c:v>
                </c:pt>
                <c:pt idx="22485">
                  <c:v>124.91668972222332</c:v>
                </c:pt>
                <c:pt idx="22486">
                  <c:v>124.92224666666667</c:v>
                </c:pt>
                <c:pt idx="22487">
                  <c:v>124.92780083333331</c:v>
                </c:pt>
                <c:pt idx="22488">
                  <c:v>124.9333575</c:v>
                </c:pt>
                <c:pt idx="22489">
                  <c:v>124.93894833333295</c:v>
                </c:pt>
                <c:pt idx="22490">
                  <c:v>124.94446777777902</c:v>
                </c:pt>
                <c:pt idx="22491">
                  <c:v>124.9500225</c:v>
                </c:pt>
                <c:pt idx="22492">
                  <c:v>124.95557861111111</c:v>
                </c:pt>
                <c:pt idx="22493">
                  <c:v>124.96115277777812</c:v>
                </c:pt>
                <c:pt idx="22494">
                  <c:v>124.96668916666667</c:v>
                </c:pt>
                <c:pt idx="22495">
                  <c:v>124.97225666666667</c:v>
                </c:pt>
                <c:pt idx="22496">
                  <c:v>124.97780555555555</c:v>
                </c:pt>
                <c:pt idx="22497">
                  <c:v>124.98335583333331</c:v>
                </c:pt>
                <c:pt idx="22498">
                  <c:v>124.98893277777778</c:v>
                </c:pt>
                <c:pt idx="22499">
                  <c:v>124.99446833333333</c:v>
                </c:pt>
                <c:pt idx="22500">
                  <c:v>125.00002416666665</c:v>
                </c:pt>
                <c:pt idx="22501">
                  <c:v>125.0055791666649</c:v>
                </c:pt>
                <c:pt idx="22502">
                  <c:v>125.01115249999999</c:v>
                </c:pt>
                <c:pt idx="22503">
                  <c:v>125.01669194444446</c:v>
                </c:pt>
                <c:pt idx="22504">
                  <c:v>125.02225583333328</c:v>
                </c:pt>
                <c:pt idx="22505">
                  <c:v>125.02780083333325</c:v>
                </c:pt>
                <c:pt idx="22506">
                  <c:v>125.03335583333325</c:v>
                </c:pt>
                <c:pt idx="22507">
                  <c:v>125.03891194444444</c:v>
                </c:pt>
                <c:pt idx="22508">
                  <c:v>125.04446750000002</c:v>
                </c:pt>
                <c:pt idx="22509">
                  <c:v>125.05003694444405</c:v>
                </c:pt>
                <c:pt idx="22510">
                  <c:v>125.05558833333083</c:v>
                </c:pt>
                <c:pt idx="22511">
                  <c:v>125.06113666666667</c:v>
                </c:pt>
                <c:pt idx="22512">
                  <c:v>125.06669055555555</c:v>
                </c:pt>
                <c:pt idx="22513">
                  <c:v>125.07224611111045</c:v>
                </c:pt>
                <c:pt idx="22514">
                  <c:v>125.07780222222218</c:v>
                </c:pt>
                <c:pt idx="22515">
                  <c:v>125.08338222221988</c:v>
                </c:pt>
                <c:pt idx="22516">
                  <c:v>125.0889225</c:v>
                </c:pt>
                <c:pt idx="22517">
                  <c:v>125.09447305555555</c:v>
                </c:pt>
                <c:pt idx="22518">
                  <c:v>125.100025</c:v>
                </c:pt>
                <c:pt idx="22519">
                  <c:v>125.10557888888616</c:v>
                </c:pt>
                <c:pt idx="22520">
                  <c:v>125.11113416666655</c:v>
                </c:pt>
                <c:pt idx="22521">
                  <c:v>125.11668916666665</c:v>
                </c:pt>
                <c:pt idx="22522">
                  <c:v>125.12224527777778</c:v>
                </c:pt>
                <c:pt idx="22523">
                  <c:v>125.12780083333215</c:v>
                </c:pt>
                <c:pt idx="22524">
                  <c:v>125.13335722222205</c:v>
                </c:pt>
                <c:pt idx="22525">
                  <c:v>125.13891138888845</c:v>
                </c:pt>
                <c:pt idx="22526">
                  <c:v>125.14446749999999</c:v>
                </c:pt>
                <c:pt idx="22527">
                  <c:v>125.15002361111112</c:v>
                </c:pt>
                <c:pt idx="22528">
                  <c:v>125.15557916666367</c:v>
                </c:pt>
                <c:pt idx="22529">
                  <c:v>125.161135</c:v>
                </c:pt>
                <c:pt idx="22530">
                  <c:v>125.16669027777779</c:v>
                </c:pt>
                <c:pt idx="22531">
                  <c:v>125.17224666666525</c:v>
                </c:pt>
                <c:pt idx="22532">
                  <c:v>125.17780194444335</c:v>
                </c:pt>
                <c:pt idx="22533">
                  <c:v>125.18335638888765</c:v>
                </c:pt>
                <c:pt idx="22534">
                  <c:v>125.18891277777765</c:v>
                </c:pt>
                <c:pt idx="22535">
                  <c:v>125.19446861111112</c:v>
                </c:pt>
                <c:pt idx="22536">
                  <c:v>125.20002472222222</c:v>
                </c:pt>
                <c:pt idx="22537">
                  <c:v>125.20557888888735</c:v>
                </c:pt>
                <c:pt idx="22538">
                  <c:v>125.21115583333336</c:v>
                </c:pt>
                <c:pt idx="22539">
                  <c:v>125.2167038888889</c:v>
                </c:pt>
                <c:pt idx="22540">
                  <c:v>125.22224472222223</c:v>
                </c:pt>
                <c:pt idx="22541">
                  <c:v>125.22781583333331</c:v>
                </c:pt>
                <c:pt idx="22542">
                  <c:v>125.23336833333325</c:v>
                </c:pt>
                <c:pt idx="22543">
                  <c:v>125.23891277777778</c:v>
                </c:pt>
                <c:pt idx="22544">
                  <c:v>125.24446777777842</c:v>
                </c:pt>
                <c:pt idx="22545">
                  <c:v>125.25002305555554</c:v>
                </c:pt>
                <c:pt idx="22546">
                  <c:v>125.25557861111108</c:v>
                </c:pt>
                <c:pt idx="22547">
                  <c:v>125.26113416666665</c:v>
                </c:pt>
                <c:pt idx="22548">
                  <c:v>125.26670499999999</c:v>
                </c:pt>
                <c:pt idx="22549">
                  <c:v>125.27224805555299</c:v>
                </c:pt>
                <c:pt idx="22550">
                  <c:v>125.27780055555525</c:v>
                </c:pt>
                <c:pt idx="22551">
                  <c:v>125.28335638888888</c:v>
                </c:pt>
                <c:pt idx="22552">
                  <c:v>125.28891250000001</c:v>
                </c:pt>
                <c:pt idx="22553">
                  <c:v>125.29446888888889</c:v>
                </c:pt>
                <c:pt idx="22554">
                  <c:v>125.30004083333255</c:v>
                </c:pt>
                <c:pt idx="22555">
                  <c:v>125.30557972222221</c:v>
                </c:pt>
                <c:pt idx="22556">
                  <c:v>125.31113666666667</c:v>
                </c:pt>
                <c:pt idx="22557">
                  <c:v>125.31668916666665</c:v>
                </c:pt>
                <c:pt idx="22558">
                  <c:v>125.32224611111045</c:v>
                </c:pt>
                <c:pt idx="22559">
                  <c:v>125.32780138888855</c:v>
                </c:pt>
                <c:pt idx="22560">
                  <c:v>125.33337527777778</c:v>
                </c:pt>
                <c:pt idx="22561">
                  <c:v>125.338925</c:v>
                </c:pt>
                <c:pt idx="22562">
                  <c:v>125.34446861111122</c:v>
                </c:pt>
                <c:pt idx="22563">
                  <c:v>125.35002305555555</c:v>
                </c:pt>
                <c:pt idx="22564">
                  <c:v>125.35559249999955</c:v>
                </c:pt>
                <c:pt idx="22565">
                  <c:v>125.36113416666655</c:v>
                </c:pt>
                <c:pt idx="22566">
                  <c:v>125.36668972222222</c:v>
                </c:pt>
                <c:pt idx="22567">
                  <c:v>125.37224749999965</c:v>
                </c:pt>
                <c:pt idx="22568">
                  <c:v>125.37780000000001</c:v>
                </c:pt>
                <c:pt idx="22569">
                  <c:v>125.38335611111025</c:v>
                </c:pt>
                <c:pt idx="22570">
                  <c:v>125.38891138888845</c:v>
                </c:pt>
                <c:pt idx="22571">
                  <c:v>125.39448611111111</c:v>
                </c:pt>
                <c:pt idx="22572">
                  <c:v>125.40003722222221</c:v>
                </c:pt>
                <c:pt idx="22573">
                  <c:v>125.40558222222221</c:v>
                </c:pt>
                <c:pt idx="22574">
                  <c:v>125.41115083333332</c:v>
                </c:pt>
                <c:pt idx="22575">
                  <c:v>125.41670583333334</c:v>
                </c:pt>
                <c:pt idx="22576">
                  <c:v>125.42224472222222</c:v>
                </c:pt>
                <c:pt idx="22577">
                  <c:v>125.42780083333331</c:v>
                </c:pt>
                <c:pt idx="22578">
                  <c:v>125.43335583333334</c:v>
                </c:pt>
                <c:pt idx="22579">
                  <c:v>125.43891305555556</c:v>
                </c:pt>
                <c:pt idx="22580">
                  <c:v>125.44446694444659</c:v>
                </c:pt>
                <c:pt idx="22581">
                  <c:v>125.45002305555556</c:v>
                </c:pt>
                <c:pt idx="22582">
                  <c:v>125.45559916666645</c:v>
                </c:pt>
                <c:pt idx="22583">
                  <c:v>125.46113416666667</c:v>
                </c:pt>
                <c:pt idx="22584">
                  <c:v>125.46668916666667</c:v>
                </c:pt>
                <c:pt idx="22585">
                  <c:v>125.47226000000002</c:v>
                </c:pt>
                <c:pt idx="22586">
                  <c:v>125.47781722222221</c:v>
                </c:pt>
                <c:pt idx="22587">
                  <c:v>125.48335722222221</c:v>
                </c:pt>
                <c:pt idx="22588">
                  <c:v>125.48892694444444</c:v>
                </c:pt>
                <c:pt idx="22589">
                  <c:v>125.49447611111111</c:v>
                </c:pt>
                <c:pt idx="22590">
                  <c:v>125.50002416666665</c:v>
                </c:pt>
                <c:pt idx="22591">
                  <c:v>125.50557805555256</c:v>
                </c:pt>
                <c:pt idx="22592">
                  <c:v>125.51113500000002</c:v>
                </c:pt>
                <c:pt idx="22593">
                  <c:v>125.51668916666667</c:v>
                </c:pt>
                <c:pt idx="22594">
                  <c:v>125.52224583333305</c:v>
                </c:pt>
                <c:pt idx="22595">
                  <c:v>125.52780166666668</c:v>
                </c:pt>
                <c:pt idx="22596">
                  <c:v>125.53335749999998</c:v>
                </c:pt>
                <c:pt idx="22597">
                  <c:v>125.53892999999999</c:v>
                </c:pt>
                <c:pt idx="22598">
                  <c:v>125.54446888888889</c:v>
                </c:pt>
                <c:pt idx="22599">
                  <c:v>125.55002388888889</c:v>
                </c:pt>
                <c:pt idx="22600">
                  <c:v>125.55557805555233</c:v>
                </c:pt>
                <c:pt idx="22601">
                  <c:v>125.56115222222222</c:v>
                </c:pt>
                <c:pt idx="22602">
                  <c:v>125.56670166666665</c:v>
                </c:pt>
                <c:pt idx="22603">
                  <c:v>125.57224555555334</c:v>
                </c:pt>
                <c:pt idx="22604">
                  <c:v>125.5778005555534</c:v>
                </c:pt>
                <c:pt idx="22605">
                  <c:v>125.58335694444445</c:v>
                </c:pt>
                <c:pt idx="22606">
                  <c:v>125.58891333333331</c:v>
                </c:pt>
                <c:pt idx="22607">
                  <c:v>125.59446777777779</c:v>
                </c:pt>
                <c:pt idx="22608">
                  <c:v>125.60004277777765</c:v>
                </c:pt>
                <c:pt idx="22609">
                  <c:v>125.60559916666496</c:v>
                </c:pt>
                <c:pt idx="22610">
                  <c:v>125.61114972222222</c:v>
                </c:pt>
                <c:pt idx="22611">
                  <c:v>125.6166925</c:v>
                </c:pt>
                <c:pt idx="22612">
                  <c:v>125.62226194444445</c:v>
                </c:pt>
                <c:pt idx="22613">
                  <c:v>125.62780083333215</c:v>
                </c:pt>
                <c:pt idx="22614">
                  <c:v>125.63335611111025</c:v>
                </c:pt>
                <c:pt idx="22615">
                  <c:v>125.63891194444435</c:v>
                </c:pt>
                <c:pt idx="22616">
                  <c:v>125.64446749999999</c:v>
                </c:pt>
                <c:pt idx="22617">
                  <c:v>125.65002888888795</c:v>
                </c:pt>
                <c:pt idx="22618">
                  <c:v>125.65557861110931</c:v>
                </c:pt>
                <c:pt idx="22619">
                  <c:v>125.66113361111132</c:v>
                </c:pt>
                <c:pt idx="22620">
                  <c:v>125.66668916666625</c:v>
                </c:pt>
                <c:pt idx="22621">
                  <c:v>125.67224472222215</c:v>
                </c:pt>
                <c:pt idx="22622">
                  <c:v>125.67780222221985</c:v>
                </c:pt>
                <c:pt idx="22623">
                  <c:v>125.68335722221994</c:v>
                </c:pt>
                <c:pt idx="22624">
                  <c:v>125.68891388888888</c:v>
                </c:pt>
                <c:pt idx="22625">
                  <c:v>125.6944675</c:v>
                </c:pt>
                <c:pt idx="22626">
                  <c:v>125.70002388888889</c:v>
                </c:pt>
                <c:pt idx="22627">
                  <c:v>125.70558</c:v>
                </c:pt>
                <c:pt idx="22628">
                  <c:v>125.71113472222252</c:v>
                </c:pt>
                <c:pt idx="22629">
                  <c:v>125.71668972222272</c:v>
                </c:pt>
                <c:pt idx="22630">
                  <c:v>125.72226472222222</c:v>
                </c:pt>
                <c:pt idx="22631">
                  <c:v>125.72780444444444</c:v>
                </c:pt>
                <c:pt idx="22632">
                  <c:v>125.73335583333331</c:v>
                </c:pt>
                <c:pt idx="22633">
                  <c:v>125.73891138888888</c:v>
                </c:pt>
                <c:pt idx="22634">
                  <c:v>125.74446694444462</c:v>
                </c:pt>
                <c:pt idx="22635">
                  <c:v>125.75004388888888</c:v>
                </c:pt>
                <c:pt idx="22636">
                  <c:v>125.75558416666506</c:v>
                </c:pt>
                <c:pt idx="22637">
                  <c:v>125.76113361111351</c:v>
                </c:pt>
                <c:pt idx="22638">
                  <c:v>125.76669000000012</c:v>
                </c:pt>
                <c:pt idx="22639">
                  <c:v>125.77226666666665</c:v>
                </c:pt>
                <c:pt idx="22640">
                  <c:v>125.77781333333334</c:v>
                </c:pt>
                <c:pt idx="22641">
                  <c:v>125.78335638888888</c:v>
                </c:pt>
                <c:pt idx="22642">
                  <c:v>125.78891916666655</c:v>
                </c:pt>
                <c:pt idx="22643">
                  <c:v>125.79446916666666</c:v>
                </c:pt>
                <c:pt idx="22644">
                  <c:v>125.80002333333333</c:v>
                </c:pt>
                <c:pt idx="22645">
                  <c:v>125.80557972222221</c:v>
                </c:pt>
                <c:pt idx="22646">
                  <c:v>125.81113416666665</c:v>
                </c:pt>
                <c:pt idx="22647">
                  <c:v>125.81668916666665</c:v>
                </c:pt>
                <c:pt idx="22648">
                  <c:v>125.82224527777777</c:v>
                </c:pt>
                <c:pt idx="22649">
                  <c:v>125.82780083333265</c:v>
                </c:pt>
                <c:pt idx="22650">
                  <c:v>125.83335638888875</c:v>
                </c:pt>
                <c:pt idx="22651">
                  <c:v>125.83891138888885</c:v>
                </c:pt>
                <c:pt idx="22652">
                  <c:v>125.84446777777779</c:v>
                </c:pt>
                <c:pt idx="22653">
                  <c:v>125.85004416666479</c:v>
                </c:pt>
                <c:pt idx="22654">
                  <c:v>125.85557944444425</c:v>
                </c:pt>
                <c:pt idx="22655">
                  <c:v>125.86113361111182</c:v>
                </c:pt>
                <c:pt idx="22656">
                  <c:v>125.86668916666665</c:v>
                </c:pt>
                <c:pt idx="22657">
                  <c:v>125.87224527777778</c:v>
                </c:pt>
                <c:pt idx="22658">
                  <c:v>125.87780083333215</c:v>
                </c:pt>
                <c:pt idx="22659">
                  <c:v>125.88335638888825</c:v>
                </c:pt>
                <c:pt idx="22660">
                  <c:v>125.88891249999998</c:v>
                </c:pt>
                <c:pt idx="22661">
                  <c:v>125.89446749999999</c:v>
                </c:pt>
                <c:pt idx="22662">
                  <c:v>125.90002305555556</c:v>
                </c:pt>
                <c:pt idx="22663">
                  <c:v>125.90559916666665</c:v>
                </c:pt>
                <c:pt idx="22664">
                  <c:v>125.91115250000072</c:v>
                </c:pt>
                <c:pt idx="22665">
                  <c:v>125.91669000000122</c:v>
                </c:pt>
                <c:pt idx="22666">
                  <c:v>125.92225527777779</c:v>
                </c:pt>
                <c:pt idx="22667">
                  <c:v>125.92780833333325</c:v>
                </c:pt>
                <c:pt idx="22668">
                  <c:v>125.93335777777777</c:v>
                </c:pt>
                <c:pt idx="22669">
                  <c:v>125.93891305555556</c:v>
                </c:pt>
                <c:pt idx="22670">
                  <c:v>125.94446750000102</c:v>
                </c:pt>
                <c:pt idx="22671">
                  <c:v>125.95002305555556</c:v>
                </c:pt>
                <c:pt idx="22672">
                  <c:v>125.95557888888735</c:v>
                </c:pt>
                <c:pt idx="22673">
                  <c:v>125.96113388888892</c:v>
                </c:pt>
                <c:pt idx="22674">
                  <c:v>125.96669027777862</c:v>
                </c:pt>
                <c:pt idx="22675">
                  <c:v>125.97224583333328</c:v>
                </c:pt>
                <c:pt idx="22676">
                  <c:v>125.97781999999999</c:v>
                </c:pt>
                <c:pt idx="22677">
                  <c:v>125.98336777777779</c:v>
                </c:pt>
                <c:pt idx="22678">
                  <c:v>125.98891972222222</c:v>
                </c:pt>
                <c:pt idx="22679">
                  <c:v>125.99446833333333</c:v>
                </c:pt>
                <c:pt idx="22680">
                  <c:v>126.0000225</c:v>
                </c:pt>
                <c:pt idx="22681">
                  <c:v>126.00557999999998</c:v>
                </c:pt>
                <c:pt idx="22682">
                  <c:v>126.01113500000002</c:v>
                </c:pt>
                <c:pt idx="22683">
                  <c:v>126.01669055555556</c:v>
                </c:pt>
                <c:pt idx="22684">
                  <c:v>126.02224583333305</c:v>
                </c:pt>
                <c:pt idx="22685">
                  <c:v>126.02780055555525</c:v>
                </c:pt>
                <c:pt idx="22686">
                  <c:v>126.03337166666545</c:v>
                </c:pt>
                <c:pt idx="22687">
                  <c:v>126.03892027777779</c:v>
                </c:pt>
                <c:pt idx="22688">
                  <c:v>126.04447722222223</c:v>
                </c:pt>
                <c:pt idx="22689">
                  <c:v>126.05002444444446</c:v>
                </c:pt>
                <c:pt idx="22690">
                  <c:v>126.05557972222221</c:v>
                </c:pt>
                <c:pt idx="22691">
                  <c:v>126.06113444444443</c:v>
                </c:pt>
                <c:pt idx="22692">
                  <c:v>126.06669861111112</c:v>
                </c:pt>
                <c:pt idx="22693">
                  <c:v>126.07224527777777</c:v>
                </c:pt>
                <c:pt idx="22694">
                  <c:v>126.07780027777778</c:v>
                </c:pt>
                <c:pt idx="22695">
                  <c:v>126.08335750000001</c:v>
                </c:pt>
                <c:pt idx="22696">
                  <c:v>126.08891250000001</c:v>
                </c:pt>
                <c:pt idx="22697">
                  <c:v>126.09446694444446</c:v>
                </c:pt>
                <c:pt idx="22698">
                  <c:v>126.10003694444345</c:v>
                </c:pt>
                <c:pt idx="22699">
                  <c:v>126.10557916666393</c:v>
                </c:pt>
                <c:pt idx="22700">
                  <c:v>126.11113472222223</c:v>
                </c:pt>
                <c:pt idx="22701">
                  <c:v>126.11668972222222</c:v>
                </c:pt>
                <c:pt idx="22702">
                  <c:v>126.12224527777778</c:v>
                </c:pt>
                <c:pt idx="22703">
                  <c:v>126.12782111111105</c:v>
                </c:pt>
                <c:pt idx="22704">
                  <c:v>126.13335583333235</c:v>
                </c:pt>
                <c:pt idx="22705">
                  <c:v>126.13893305555337</c:v>
                </c:pt>
                <c:pt idx="22706">
                  <c:v>126.14448944444446</c:v>
                </c:pt>
                <c:pt idx="22707">
                  <c:v>126.15003749999885</c:v>
                </c:pt>
                <c:pt idx="22708">
                  <c:v>126.15558499999995</c:v>
                </c:pt>
                <c:pt idx="22709">
                  <c:v>126.16113416666605</c:v>
                </c:pt>
                <c:pt idx="22710">
                  <c:v>126.16668972222222</c:v>
                </c:pt>
                <c:pt idx="22711">
                  <c:v>126.17224555555271</c:v>
                </c:pt>
                <c:pt idx="22712">
                  <c:v>126.1778008333314</c:v>
                </c:pt>
                <c:pt idx="22713">
                  <c:v>126.18337722221924</c:v>
                </c:pt>
                <c:pt idx="22714">
                  <c:v>126.18891194444375</c:v>
                </c:pt>
                <c:pt idx="22715">
                  <c:v>126.19447944444444</c:v>
                </c:pt>
                <c:pt idx="22716">
                  <c:v>126.20002305555556</c:v>
                </c:pt>
                <c:pt idx="22717">
                  <c:v>126.20558777777777</c:v>
                </c:pt>
                <c:pt idx="22718">
                  <c:v>126.21113416666667</c:v>
                </c:pt>
                <c:pt idx="22719">
                  <c:v>126.21669000000072</c:v>
                </c:pt>
                <c:pt idx="22720">
                  <c:v>126.22224583333328</c:v>
                </c:pt>
                <c:pt idx="22721">
                  <c:v>126.22780194444445</c:v>
                </c:pt>
                <c:pt idx="22722">
                  <c:v>126.23335972222222</c:v>
                </c:pt>
                <c:pt idx="22723">
                  <c:v>126.23891527777776</c:v>
                </c:pt>
                <c:pt idx="22724">
                  <c:v>126.24446916666666</c:v>
                </c:pt>
                <c:pt idx="22725">
                  <c:v>126.25002305555554</c:v>
                </c:pt>
                <c:pt idx="22726">
                  <c:v>126.2555791666649</c:v>
                </c:pt>
                <c:pt idx="22727">
                  <c:v>126.26113416666665</c:v>
                </c:pt>
                <c:pt idx="22728">
                  <c:v>126.26669055555556</c:v>
                </c:pt>
                <c:pt idx="22729">
                  <c:v>126.27224472222223</c:v>
                </c:pt>
                <c:pt idx="22730">
                  <c:v>126.27780305555557</c:v>
                </c:pt>
                <c:pt idx="22731">
                  <c:v>126.28335638888888</c:v>
                </c:pt>
                <c:pt idx="22732">
                  <c:v>126.28891194444444</c:v>
                </c:pt>
                <c:pt idx="22733">
                  <c:v>126.29446694444449</c:v>
                </c:pt>
                <c:pt idx="22734">
                  <c:v>126.30002333333333</c:v>
                </c:pt>
                <c:pt idx="22735">
                  <c:v>126.3055788888867</c:v>
                </c:pt>
                <c:pt idx="22736">
                  <c:v>126.31113500000002</c:v>
                </c:pt>
                <c:pt idx="22737">
                  <c:v>126.31669027777779</c:v>
                </c:pt>
                <c:pt idx="22738">
                  <c:v>126.32225638888885</c:v>
                </c:pt>
                <c:pt idx="22739">
                  <c:v>126.32780388888888</c:v>
                </c:pt>
                <c:pt idx="22740">
                  <c:v>126.33335972222221</c:v>
                </c:pt>
                <c:pt idx="22741">
                  <c:v>126.33891277777778</c:v>
                </c:pt>
                <c:pt idx="22742">
                  <c:v>126.34448500000002</c:v>
                </c:pt>
                <c:pt idx="22743">
                  <c:v>126.35004194444375</c:v>
                </c:pt>
                <c:pt idx="22744">
                  <c:v>126.35558083333117</c:v>
                </c:pt>
                <c:pt idx="22745">
                  <c:v>126.36113444444443</c:v>
                </c:pt>
                <c:pt idx="22746">
                  <c:v>126.36669055555555</c:v>
                </c:pt>
                <c:pt idx="22747">
                  <c:v>126.3722638888889</c:v>
                </c:pt>
                <c:pt idx="22748">
                  <c:v>126.37780249999985</c:v>
                </c:pt>
                <c:pt idx="22749">
                  <c:v>126.38335666666615</c:v>
                </c:pt>
                <c:pt idx="22750">
                  <c:v>126.38891722222218</c:v>
                </c:pt>
                <c:pt idx="22751">
                  <c:v>126.39446833333334</c:v>
                </c:pt>
                <c:pt idx="22752">
                  <c:v>126.40002416666667</c:v>
                </c:pt>
                <c:pt idx="22753">
                  <c:v>126.40557944444444</c:v>
                </c:pt>
                <c:pt idx="22754">
                  <c:v>126.4111450000016</c:v>
                </c:pt>
                <c:pt idx="22755">
                  <c:v>126.41669000000122</c:v>
                </c:pt>
                <c:pt idx="22756">
                  <c:v>126.4222586111111</c:v>
                </c:pt>
                <c:pt idx="22757">
                  <c:v>126.4278161111111</c:v>
                </c:pt>
                <c:pt idx="22758">
                  <c:v>126.43336166666667</c:v>
                </c:pt>
                <c:pt idx="22759">
                  <c:v>126.43891388888889</c:v>
                </c:pt>
                <c:pt idx="22760">
                  <c:v>126.44446888888889</c:v>
                </c:pt>
                <c:pt idx="22761">
                  <c:v>126.45002416666667</c:v>
                </c:pt>
                <c:pt idx="22762">
                  <c:v>126.45557888888735</c:v>
                </c:pt>
                <c:pt idx="22763">
                  <c:v>126.46113416666667</c:v>
                </c:pt>
                <c:pt idx="22764">
                  <c:v>126.46669416666667</c:v>
                </c:pt>
                <c:pt idx="22765">
                  <c:v>126.47224472222223</c:v>
                </c:pt>
                <c:pt idx="22766">
                  <c:v>126.47780638888888</c:v>
                </c:pt>
                <c:pt idx="22767">
                  <c:v>126.48335611111111</c:v>
                </c:pt>
                <c:pt idx="22768">
                  <c:v>126.48891638888888</c:v>
                </c:pt>
                <c:pt idx="22769">
                  <c:v>126.49446777777842</c:v>
                </c:pt>
                <c:pt idx="22770">
                  <c:v>126.5000225</c:v>
                </c:pt>
                <c:pt idx="22771">
                  <c:v>126.50559361111112</c:v>
                </c:pt>
                <c:pt idx="22772">
                  <c:v>126.51113416666665</c:v>
                </c:pt>
                <c:pt idx="22773">
                  <c:v>126.51669694444446</c:v>
                </c:pt>
                <c:pt idx="22774">
                  <c:v>126.52224555555505</c:v>
                </c:pt>
                <c:pt idx="22775">
                  <c:v>126.52780083333325</c:v>
                </c:pt>
                <c:pt idx="22776">
                  <c:v>126.53335666666665</c:v>
                </c:pt>
                <c:pt idx="22777">
                  <c:v>126.53891499999999</c:v>
                </c:pt>
                <c:pt idx="22778">
                  <c:v>126.54446750000002</c:v>
                </c:pt>
                <c:pt idx="22779">
                  <c:v>126.55002361111192</c:v>
                </c:pt>
                <c:pt idx="22780">
                  <c:v>126.55559444444445</c:v>
                </c:pt>
                <c:pt idx="22781">
                  <c:v>126.56113555555555</c:v>
                </c:pt>
                <c:pt idx="22782">
                  <c:v>126.56669083333334</c:v>
                </c:pt>
                <c:pt idx="22783">
                  <c:v>126.57224472222221</c:v>
                </c:pt>
                <c:pt idx="22784">
                  <c:v>126.57780361111112</c:v>
                </c:pt>
                <c:pt idx="22785">
                  <c:v>126.58335666666665</c:v>
                </c:pt>
                <c:pt idx="22786">
                  <c:v>126.58891250000001</c:v>
                </c:pt>
                <c:pt idx="22787">
                  <c:v>126.59446749999999</c:v>
                </c:pt>
                <c:pt idx="22788">
                  <c:v>126.60002333333333</c:v>
                </c:pt>
                <c:pt idx="22789">
                  <c:v>126.60557805555213</c:v>
                </c:pt>
                <c:pt idx="22790">
                  <c:v>126.61113416666655</c:v>
                </c:pt>
                <c:pt idx="22791">
                  <c:v>126.61669388888889</c:v>
                </c:pt>
                <c:pt idx="22792">
                  <c:v>126.62226027777777</c:v>
                </c:pt>
                <c:pt idx="22793">
                  <c:v>126.62780083333215</c:v>
                </c:pt>
                <c:pt idx="22794">
                  <c:v>126.63335638888825</c:v>
                </c:pt>
                <c:pt idx="22795">
                  <c:v>126.63891361111112</c:v>
                </c:pt>
                <c:pt idx="22796">
                  <c:v>126.64446694444446</c:v>
                </c:pt>
                <c:pt idx="22797">
                  <c:v>126.65002305555555</c:v>
                </c:pt>
                <c:pt idx="22798">
                  <c:v>126.65557861110931</c:v>
                </c:pt>
                <c:pt idx="22799">
                  <c:v>126.66113444444444</c:v>
                </c:pt>
                <c:pt idx="22800">
                  <c:v>126.66669944444446</c:v>
                </c:pt>
                <c:pt idx="22801">
                  <c:v>126.67224499999998</c:v>
                </c:pt>
                <c:pt idx="22802">
                  <c:v>126.67780694444365</c:v>
                </c:pt>
                <c:pt idx="22803">
                  <c:v>126.6833683333311</c:v>
                </c:pt>
                <c:pt idx="22804">
                  <c:v>126.68891333333328</c:v>
                </c:pt>
                <c:pt idx="22805">
                  <c:v>126.6944675</c:v>
                </c:pt>
                <c:pt idx="22806">
                  <c:v>126.70002527777802</c:v>
                </c:pt>
                <c:pt idx="22807">
                  <c:v>126.70557972222223</c:v>
                </c:pt>
                <c:pt idx="22808">
                  <c:v>126.71113416666667</c:v>
                </c:pt>
                <c:pt idx="22809">
                  <c:v>126.71669555555556</c:v>
                </c:pt>
                <c:pt idx="22810">
                  <c:v>126.72224472222223</c:v>
                </c:pt>
                <c:pt idx="22811">
                  <c:v>126.72780027777777</c:v>
                </c:pt>
                <c:pt idx="22812">
                  <c:v>126.73335666666667</c:v>
                </c:pt>
                <c:pt idx="22813">
                  <c:v>126.73891222222221</c:v>
                </c:pt>
                <c:pt idx="22814">
                  <c:v>126.74446694444462</c:v>
                </c:pt>
                <c:pt idx="22815">
                  <c:v>126.7500225</c:v>
                </c:pt>
                <c:pt idx="22816">
                  <c:v>126.7555791666649</c:v>
                </c:pt>
                <c:pt idx="22817">
                  <c:v>126.76114916666667</c:v>
                </c:pt>
                <c:pt idx="22818">
                  <c:v>126.76668972222222</c:v>
                </c:pt>
                <c:pt idx="22819">
                  <c:v>126.77226611111111</c:v>
                </c:pt>
                <c:pt idx="22820">
                  <c:v>126.77782083333334</c:v>
                </c:pt>
                <c:pt idx="22821">
                  <c:v>126.78335583333325</c:v>
                </c:pt>
                <c:pt idx="22822">
                  <c:v>126.78891194444444</c:v>
                </c:pt>
                <c:pt idx="22823">
                  <c:v>126.79447250000001</c:v>
                </c:pt>
                <c:pt idx="22824">
                  <c:v>126.80002305555556</c:v>
                </c:pt>
                <c:pt idx="22825">
                  <c:v>126.80558583333215</c:v>
                </c:pt>
                <c:pt idx="22826">
                  <c:v>126.81113472222223</c:v>
                </c:pt>
                <c:pt idx="22827">
                  <c:v>126.81669055555555</c:v>
                </c:pt>
                <c:pt idx="22828">
                  <c:v>126.82224583333245</c:v>
                </c:pt>
                <c:pt idx="22829">
                  <c:v>126.82780027777778</c:v>
                </c:pt>
                <c:pt idx="22830">
                  <c:v>126.83335638888875</c:v>
                </c:pt>
                <c:pt idx="22831">
                  <c:v>126.83891250000001</c:v>
                </c:pt>
                <c:pt idx="22832">
                  <c:v>126.84446888888888</c:v>
                </c:pt>
                <c:pt idx="22833">
                  <c:v>126.85003222221975</c:v>
                </c:pt>
                <c:pt idx="22834">
                  <c:v>126.85557861111045</c:v>
                </c:pt>
                <c:pt idx="22835">
                  <c:v>126.86113416666655</c:v>
                </c:pt>
                <c:pt idx="22836">
                  <c:v>126.86668999999999</c:v>
                </c:pt>
                <c:pt idx="22837">
                  <c:v>126.87224472222221</c:v>
                </c:pt>
                <c:pt idx="22838">
                  <c:v>126.87780083333215</c:v>
                </c:pt>
                <c:pt idx="22839">
                  <c:v>126.88335861111111</c:v>
                </c:pt>
                <c:pt idx="22840">
                  <c:v>126.88891444444445</c:v>
                </c:pt>
                <c:pt idx="22841">
                  <c:v>126.89448277777777</c:v>
                </c:pt>
                <c:pt idx="22842">
                  <c:v>126.90002777777779</c:v>
                </c:pt>
                <c:pt idx="22843">
                  <c:v>126.90559083333331</c:v>
                </c:pt>
                <c:pt idx="22844">
                  <c:v>126.91113611111112</c:v>
                </c:pt>
                <c:pt idx="22845">
                  <c:v>126.91669222222222</c:v>
                </c:pt>
                <c:pt idx="22846">
                  <c:v>126.922245</c:v>
                </c:pt>
                <c:pt idx="22847">
                  <c:v>126.92780111111111</c:v>
                </c:pt>
                <c:pt idx="22848">
                  <c:v>126.93335583333334</c:v>
                </c:pt>
                <c:pt idx="22849">
                  <c:v>126.93891333333333</c:v>
                </c:pt>
                <c:pt idx="22850">
                  <c:v>126.9444775</c:v>
                </c:pt>
                <c:pt idx="22851">
                  <c:v>126.95002388888889</c:v>
                </c:pt>
                <c:pt idx="22852">
                  <c:v>126.95557833333127</c:v>
                </c:pt>
                <c:pt idx="22853">
                  <c:v>126.96115055555556</c:v>
                </c:pt>
                <c:pt idx="22854">
                  <c:v>126.96671111111111</c:v>
                </c:pt>
                <c:pt idx="22855">
                  <c:v>126.97225944444446</c:v>
                </c:pt>
                <c:pt idx="22856">
                  <c:v>126.97780111111111</c:v>
                </c:pt>
                <c:pt idx="22857">
                  <c:v>126.98335638888888</c:v>
                </c:pt>
                <c:pt idx="22858">
                  <c:v>126.98891194444444</c:v>
                </c:pt>
                <c:pt idx="22859">
                  <c:v>126.99446750000052</c:v>
                </c:pt>
                <c:pt idx="22860">
                  <c:v>127.00002444444443</c:v>
                </c:pt>
                <c:pt idx="22861">
                  <c:v>127.00557805555256</c:v>
                </c:pt>
                <c:pt idx="22862">
                  <c:v>127.01113416666665</c:v>
                </c:pt>
                <c:pt idx="22863">
                  <c:v>127.01669027777812</c:v>
                </c:pt>
                <c:pt idx="22864">
                  <c:v>127.022245</c:v>
                </c:pt>
                <c:pt idx="22865">
                  <c:v>127.02780222222221</c:v>
                </c:pt>
                <c:pt idx="22866">
                  <c:v>127.03335583333325</c:v>
                </c:pt>
                <c:pt idx="22867">
                  <c:v>127.03891222222221</c:v>
                </c:pt>
                <c:pt idx="22868">
                  <c:v>127.04446833333334</c:v>
                </c:pt>
                <c:pt idx="22869">
                  <c:v>127.05004111111045</c:v>
                </c:pt>
                <c:pt idx="22870">
                  <c:v>127.05557916666439</c:v>
                </c:pt>
                <c:pt idx="22871">
                  <c:v>127.06113833333328</c:v>
                </c:pt>
                <c:pt idx="22872">
                  <c:v>127.06668972222222</c:v>
                </c:pt>
                <c:pt idx="22873">
                  <c:v>127.07224611111045</c:v>
                </c:pt>
                <c:pt idx="22874">
                  <c:v>127.07780166666655</c:v>
                </c:pt>
                <c:pt idx="22875">
                  <c:v>127.08335638888875</c:v>
                </c:pt>
                <c:pt idx="22876">
                  <c:v>127.08893222221985</c:v>
                </c:pt>
                <c:pt idx="22877">
                  <c:v>127.09448694444444</c:v>
                </c:pt>
                <c:pt idx="22878">
                  <c:v>127.10002833333265</c:v>
                </c:pt>
                <c:pt idx="22879">
                  <c:v>127.10557888888616</c:v>
                </c:pt>
                <c:pt idx="22880">
                  <c:v>127.11113444444443</c:v>
                </c:pt>
                <c:pt idx="22881">
                  <c:v>127.11669083333334</c:v>
                </c:pt>
                <c:pt idx="22882">
                  <c:v>127.12224555555304</c:v>
                </c:pt>
                <c:pt idx="22883">
                  <c:v>127.12781916666565</c:v>
                </c:pt>
                <c:pt idx="22884">
                  <c:v>127.13336999999999</c:v>
                </c:pt>
                <c:pt idx="22885">
                  <c:v>127.13891277777778</c:v>
                </c:pt>
                <c:pt idx="22886">
                  <c:v>127.14446916666667</c:v>
                </c:pt>
                <c:pt idx="22887">
                  <c:v>127.15002416666555</c:v>
                </c:pt>
                <c:pt idx="22888">
                  <c:v>127.15559888888679</c:v>
                </c:pt>
                <c:pt idx="22889">
                  <c:v>127.16113694444444</c:v>
                </c:pt>
                <c:pt idx="22890">
                  <c:v>127.16668999999999</c:v>
                </c:pt>
                <c:pt idx="22891">
                  <c:v>127.17224666666525</c:v>
                </c:pt>
                <c:pt idx="22892">
                  <c:v>127.1778008333314</c:v>
                </c:pt>
                <c:pt idx="22893">
                  <c:v>127.18335638888765</c:v>
                </c:pt>
                <c:pt idx="22894">
                  <c:v>127.18891166666585</c:v>
                </c:pt>
                <c:pt idx="22895">
                  <c:v>127.19446722222222</c:v>
                </c:pt>
                <c:pt idx="22896">
                  <c:v>127.20002361111358</c:v>
                </c:pt>
                <c:pt idx="22897">
                  <c:v>127.20557805555271</c:v>
                </c:pt>
                <c:pt idx="22898">
                  <c:v>127.21113472222252</c:v>
                </c:pt>
                <c:pt idx="22899">
                  <c:v>127.21668972222272</c:v>
                </c:pt>
                <c:pt idx="22900">
                  <c:v>127.22224555555555</c:v>
                </c:pt>
                <c:pt idx="22901">
                  <c:v>127.22780111111111</c:v>
                </c:pt>
                <c:pt idx="22902">
                  <c:v>127.23337777777778</c:v>
                </c:pt>
                <c:pt idx="22903">
                  <c:v>127.23893361111112</c:v>
                </c:pt>
                <c:pt idx="22904">
                  <c:v>127.24446750000052</c:v>
                </c:pt>
                <c:pt idx="22905">
                  <c:v>127.25004138888885</c:v>
                </c:pt>
                <c:pt idx="22906">
                  <c:v>127.25557805555256</c:v>
                </c:pt>
                <c:pt idx="22907">
                  <c:v>127.26113500000002</c:v>
                </c:pt>
                <c:pt idx="22908">
                  <c:v>127.26669138888889</c:v>
                </c:pt>
                <c:pt idx="22909">
                  <c:v>127.27224527777777</c:v>
                </c:pt>
                <c:pt idx="22910">
                  <c:v>127.27780027777779</c:v>
                </c:pt>
                <c:pt idx="22911">
                  <c:v>127.28335749999998</c:v>
                </c:pt>
                <c:pt idx="22912">
                  <c:v>127.28892944444446</c:v>
                </c:pt>
                <c:pt idx="22913">
                  <c:v>127.29448444444446</c:v>
                </c:pt>
                <c:pt idx="22914">
                  <c:v>127.30003333333325</c:v>
                </c:pt>
                <c:pt idx="22915">
                  <c:v>127.30557861111105</c:v>
                </c:pt>
                <c:pt idx="22916">
                  <c:v>127.31113444444443</c:v>
                </c:pt>
                <c:pt idx="22917">
                  <c:v>127.31669027777779</c:v>
                </c:pt>
                <c:pt idx="22918">
                  <c:v>127.32224472222221</c:v>
                </c:pt>
                <c:pt idx="22919">
                  <c:v>127.32781388888888</c:v>
                </c:pt>
                <c:pt idx="22920">
                  <c:v>127.33336944444444</c:v>
                </c:pt>
                <c:pt idx="22921">
                  <c:v>127.33891250000001</c:v>
                </c:pt>
                <c:pt idx="22922">
                  <c:v>127.34446888888888</c:v>
                </c:pt>
                <c:pt idx="22923">
                  <c:v>127.35002444444444</c:v>
                </c:pt>
                <c:pt idx="22924">
                  <c:v>127.35557888888616</c:v>
                </c:pt>
                <c:pt idx="22925">
                  <c:v>127.36115361111358</c:v>
                </c:pt>
                <c:pt idx="22926">
                  <c:v>127.3666963888889</c:v>
                </c:pt>
                <c:pt idx="22927">
                  <c:v>127.37224527777778</c:v>
                </c:pt>
                <c:pt idx="22928">
                  <c:v>127.37780166666595</c:v>
                </c:pt>
                <c:pt idx="22929">
                  <c:v>127.38335944444444</c:v>
                </c:pt>
                <c:pt idx="22930">
                  <c:v>127.38891333333331</c:v>
                </c:pt>
                <c:pt idx="22931">
                  <c:v>127.39448916666665</c:v>
                </c:pt>
                <c:pt idx="22932">
                  <c:v>127.40002361111399</c:v>
                </c:pt>
                <c:pt idx="22933">
                  <c:v>127.40557916666585</c:v>
                </c:pt>
                <c:pt idx="22934">
                  <c:v>127.41113444444655</c:v>
                </c:pt>
                <c:pt idx="22935">
                  <c:v>127.41670805555555</c:v>
                </c:pt>
                <c:pt idx="22936">
                  <c:v>127.42225555555555</c:v>
                </c:pt>
                <c:pt idx="22937">
                  <c:v>127.42780916666668</c:v>
                </c:pt>
                <c:pt idx="22938">
                  <c:v>127.43335666666665</c:v>
                </c:pt>
                <c:pt idx="22939">
                  <c:v>127.43891222222221</c:v>
                </c:pt>
                <c:pt idx="22940">
                  <c:v>127.44446750000102</c:v>
                </c:pt>
                <c:pt idx="22941">
                  <c:v>127.45002472222222</c:v>
                </c:pt>
                <c:pt idx="22942">
                  <c:v>127.45557888888735</c:v>
                </c:pt>
                <c:pt idx="22943">
                  <c:v>127.46113444444462</c:v>
                </c:pt>
                <c:pt idx="22944">
                  <c:v>127.46668972222272</c:v>
                </c:pt>
                <c:pt idx="22945">
                  <c:v>127.47224638888888</c:v>
                </c:pt>
                <c:pt idx="22946">
                  <c:v>127.47781833333325</c:v>
                </c:pt>
                <c:pt idx="22947">
                  <c:v>127.48336444444446</c:v>
                </c:pt>
                <c:pt idx="22948">
                  <c:v>127.48891250000001</c:v>
                </c:pt>
                <c:pt idx="22949">
                  <c:v>127.49446750000052</c:v>
                </c:pt>
                <c:pt idx="22950">
                  <c:v>127.50002305555554</c:v>
                </c:pt>
                <c:pt idx="22951">
                  <c:v>127.50559388888888</c:v>
                </c:pt>
                <c:pt idx="22952">
                  <c:v>127.51113972222232</c:v>
                </c:pt>
                <c:pt idx="22953">
                  <c:v>127.51669277777779</c:v>
                </c:pt>
                <c:pt idx="22954">
                  <c:v>127.52224583333305</c:v>
                </c:pt>
                <c:pt idx="22955">
                  <c:v>127.52780027777779</c:v>
                </c:pt>
                <c:pt idx="22956">
                  <c:v>127.53335916666605</c:v>
                </c:pt>
                <c:pt idx="22957">
                  <c:v>127.5389275</c:v>
                </c:pt>
                <c:pt idx="22958">
                  <c:v>127.54446750000002</c:v>
                </c:pt>
                <c:pt idx="22959">
                  <c:v>127.55002305555556</c:v>
                </c:pt>
                <c:pt idx="22960">
                  <c:v>127.55557999999998</c:v>
                </c:pt>
                <c:pt idx="22961">
                  <c:v>127.56115166666667</c:v>
                </c:pt>
                <c:pt idx="22962">
                  <c:v>127.56670416666555</c:v>
                </c:pt>
                <c:pt idx="22963">
                  <c:v>127.57225833333158</c:v>
                </c:pt>
                <c:pt idx="22964">
                  <c:v>127.57780083333265</c:v>
                </c:pt>
                <c:pt idx="22965">
                  <c:v>127.58335583333285</c:v>
                </c:pt>
                <c:pt idx="22966">
                  <c:v>127.58891138888885</c:v>
                </c:pt>
                <c:pt idx="22967">
                  <c:v>127.59446833333334</c:v>
                </c:pt>
                <c:pt idx="22968">
                  <c:v>127.60004333333328</c:v>
                </c:pt>
                <c:pt idx="22969">
                  <c:v>127.60559888888714</c:v>
                </c:pt>
                <c:pt idx="22970">
                  <c:v>127.61115444444449</c:v>
                </c:pt>
                <c:pt idx="22971">
                  <c:v>127.61670305555555</c:v>
                </c:pt>
                <c:pt idx="22972">
                  <c:v>127.62225055555322</c:v>
                </c:pt>
                <c:pt idx="22973">
                  <c:v>127.62780111111005</c:v>
                </c:pt>
                <c:pt idx="22974">
                  <c:v>127.63335583333235</c:v>
                </c:pt>
                <c:pt idx="22975">
                  <c:v>127.63891194444435</c:v>
                </c:pt>
                <c:pt idx="22976">
                  <c:v>127.64446861111112</c:v>
                </c:pt>
                <c:pt idx="22977">
                  <c:v>127.65002500000001</c:v>
                </c:pt>
                <c:pt idx="22978">
                  <c:v>127.65557861110931</c:v>
                </c:pt>
                <c:pt idx="22979">
                  <c:v>127.66113361111132</c:v>
                </c:pt>
                <c:pt idx="22980">
                  <c:v>127.66669388888889</c:v>
                </c:pt>
                <c:pt idx="22981">
                  <c:v>127.67224555555271</c:v>
                </c:pt>
                <c:pt idx="22982">
                  <c:v>127.6778008333314</c:v>
                </c:pt>
                <c:pt idx="22983">
                  <c:v>127.68335638888765</c:v>
                </c:pt>
                <c:pt idx="22984">
                  <c:v>127.68891194444375</c:v>
                </c:pt>
                <c:pt idx="22985">
                  <c:v>127.6944675</c:v>
                </c:pt>
                <c:pt idx="22986">
                  <c:v>127.70002527777802</c:v>
                </c:pt>
                <c:pt idx="22987">
                  <c:v>127.70557861111111</c:v>
                </c:pt>
                <c:pt idx="22988">
                  <c:v>127.71113444444462</c:v>
                </c:pt>
                <c:pt idx="22989">
                  <c:v>127.71668972222272</c:v>
                </c:pt>
                <c:pt idx="22990">
                  <c:v>127.72224527777777</c:v>
                </c:pt>
                <c:pt idx="22991">
                  <c:v>127.72781777777777</c:v>
                </c:pt>
                <c:pt idx="22992">
                  <c:v>127.73337388888888</c:v>
                </c:pt>
                <c:pt idx="22993">
                  <c:v>127.73892916666667</c:v>
                </c:pt>
                <c:pt idx="22994">
                  <c:v>127.74448638888889</c:v>
                </c:pt>
                <c:pt idx="22995">
                  <c:v>127.75003805555284</c:v>
                </c:pt>
                <c:pt idx="22996">
                  <c:v>127.75559472222223</c:v>
                </c:pt>
                <c:pt idx="22997">
                  <c:v>127.76113500000002</c:v>
                </c:pt>
                <c:pt idx="22998">
                  <c:v>127.76669055555556</c:v>
                </c:pt>
                <c:pt idx="22999">
                  <c:v>127.77224750000001</c:v>
                </c:pt>
                <c:pt idx="23000">
                  <c:v>127.77780083333325</c:v>
                </c:pt>
                <c:pt idx="23001">
                  <c:v>127.78336583333331</c:v>
                </c:pt>
                <c:pt idx="23002">
                  <c:v>127.78891888888865</c:v>
                </c:pt>
                <c:pt idx="23003">
                  <c:v>127.79446888888889</c:v>
                </c:pt>
                <c:pt idx="23004">
                  <c:v>127.80002333333333</c:v>
                </c:pt>
                <c:pt idx="23005">
                  <c:v>127.80557861111105</c:v>
                </c:pt>
                <c:pt idx="23006">
                  <c:v>127.81113416666665</c:v>
                </c:pt>
                <c:pt idx="23007">
                  <c:v>127.81670527777779</c:v>
                </c:pt>
                <c:pt idx="23008">
                  <c:v>127.82225277777778</c:v>
                </c:pt>
                <c:pt idx="23009">
                  <c:v>127.82780305555555</c:v>
                </c:pt>
                <c:pt idx="23010">
                  <c:v>127.83335777777778</c:v>
                </c:pt>
                <c:pt idx="23011">
                  <c:v>127.83891138888885</c:v>
                </c:pt>
                <c:pt idx="23012">
                  <c:v>127.84446916666666</c:v>
                </c:pt>
                <c:pt idx="23013">
                  <c:v>127.85002333333333</c:v>
                </c:pt>
                <c:pt idx="23014">
                  <c:v>127.85559166666575</c:v>
                </c:pt>
                <c:pt idx="23015">
                  <c:v>127.86114555555555</c:v>
                </c:pt>
                <c:pt idx="23016">
                  <c:v>127.86668972222222</c:v>
                </c:pt>
                <c:pt idx="23017">
                  <c:v>127.87224583333163</c:v>
                </c:pt>
                <c:pt idx="23018">
                  <c:v>127.87780194444395</c:v>
                </c:pt>
                <c:pt idx="23019">
                  <c:v>127.88335638888825</c:v>
                </c:pt>
                <c:pt idx="23020">
                  <c:v>127.88892388888888</c:v>
                </c:pt>
                <c:pt idx="23021">
                  <c:v>127.89448472222223</c:v>
                </c:pt>
                <c:pt idx="23022">
                  <c:v>127.90002250000002</c:v>
                </c:pt>
                <c:pt idx="23023">
                  <c:v>127.90557944444444</c:v>
                </c:pt>
                <c:pt idx="23024">
                  <c:v>127.91113444444655</c:v>
                </c:pt>
                <c:pt idx="23025">
                  <c:v>127.91669361111433</c:v>
                </c:pt>
                <c:pt idx="23026">
                  <c:v>127.92224527777779</c:v>
                </c:pt>
                <c:pt idx="23027">
                  <c:v>127.92780138888888</c:v>
                </c:pt>
                <c:pt idx="23028">
                  <c:v>127.93335583333334</c:v>
                </c:pt>
                <c:pt idx="23029">
                  <c:v>127.93891472222222</c:v>
                </c:pt>
                <c:pt idx="23030">
                  <c:v>127.94446805555556</c:v>
                </c:pt>
                <c:pt idx="23031">
                  <c:v>127.9500225</c:v>
                </c:pt>
                <c:pt idx="23032">
                  <c:v>127.95557861111111</c:v>
                </c:pt>
                <c:pt idx="23033">
                  <c:v>127.96113611111112</c:v>
                </c:pt>
                <c:pt idx="23034">
                  <c:v>127.96669027777862</c:v>
                </c:pt>
                <c:pt idx="23035">
                  <c:v>127.97224472222223</c:v>
                </c:pt>
                <c:pt idx="23036">
                  <c:v>127.97780166666665</c:v>
                </c:pt>
                <c:pt idx="23037">
                  <c:v>127.98335694444445</c:v>
                </c:pt>
                <c:pt idx="23038">
                  <c:v>127.98891138888888</c:v>
                </c:pt>
                <c:pt idx="23039">
                  <c:v>127.99446694444462</c:v>
                </c:pt>
                <c:pt idx="23040">
                  <c:v>128.00002305555554</c:v>
                </c:pt>
                <c:pt idx="23041">
                  <c:v>128.00557805555556</c:v>
                </c:pt>
                <c:pt idx="23042">
                  <c:v>128.01113416666658</c:v>
                </c:pt>
                <c:pt idx="23043">
                  <c:v>128.01670472221952</c:v>
                </c:pt>
                <c:pt idx="23044">
                  <c:v>128.0222663888936</c:v>
                </c:pt>
                <c:pt idx="23045">
                  <c:v>128.02780083333587</c:v>
                </c:pt>
                <c:pt idx="23046">
                  <c:v>128.03337444444438</c:v>
                </c:pt>
                <c:pt idx="23047">
                  <c:v>128.03891916666666</c:v>
                </c:pt>
                <c:pt idx="23048">
                  <c:v>128.04447111110952</c:v>
                </c:pt>
                <c:pt idx="23049">
                  <c:v>128.05002444444443</c:v>
                </c:pt>
                <c:pt idx="23050">
                  <c:v>128.05559916666658</c:v>
                </c:pt>
                <c:pt idx="23051">
                  <c:v>128.06113472222222</c:v>
                </c:pt>
                <c:pt idx="23052">
                  <c:v>128.06668999999999</c:v>
                </c:pt>
                <c:pt idx="23053">
                  <c:v>128.07226305555557</c:v>
                </c:pt>
                <c:pt idx="23054">
                  <c:v>128.07782138888888</c:v>
                </c:pt>
                <c:pt idx="23055">
                  <c:v>128.08337666666668</c:v>
                </c:pt>
                <c:pt idx="23056">
                  <c:v>128.08892972222247</c:v>
                </c:pt>
                <c:pt idx="23057">
                  <c:v>128.09448</c:v>
                </c:pt>
                <c:pt idx="23058">
                  <c:v>128.10003444444445</c:v>
                </c:pt>
                <c:pt idx="23059">
                  <c:v>128.10557972221972</c:v>
                </c:pt>
                <c:pt idx="23060">
                  <c:v>128.1111338888889</c:v>
                </c:pt>
                <c:pt idx="23061">
                  <c:v>128.11669083333334</c:v>
                </c:pt>
                <c:pt idx="23062">
                  <c:v>128.12225583333341</c:v>
                </c:pt>
                <c:pt idx="23063">
                  <c:v>128.12780194444446</c:v>
                </c:pt>
                <c:pt idx="23064">
                  <c:v>128.13335583333333</c:v>
                </c:pt>
                <c:pt idx="23065">
                  <c:v>128.13891194444443</c:v>
                </c:pt>
                <c:pt idx="23066">
                  <c:v>128.14448805555557</c:v>
                </c:pt>
                <c:pt idx="23067">
                  <c:v>128.15004166666668</c:v>
                </c:pt>
                <c:pt idx="23068">
                  <c:v>128.15559916666658</c:v>
                </c:pt>
                <c:pt idx="23069">
                  <c:v>128.16113583333347</c:v>
                </c:pt>
                <c:pt idx="23070">
                  <c:v>128.16669972222218</c:v>
                </c:pt>
                <c:pt idx="23071">
                  <c:v>128.17225861111112</c:v>
                </c:pt>
                <c:pt idx="23072">
                  <c:v>128.17780222222152</c:v>
                </c:pt>
                <c:pt idx="23073">
                  <c:v>128.18336305555556</c:v>
                </c:pt>
                <c:pt idx="23074">
                  <c:v>128.18891972222221</c:v>
                </c:pt>
                <c:pt idx="23075">
                  <c:v>128.19446861111112</c:v>
                </c:pt>
                <c:pt idx="23076">
                  <c:v>128.20002361110932</c:v>
                </c:pt>
                <c:pt idx="23077">
                  <c:v>128.20557805555555</c:v>
                </c:pt>
                <c:pt idx="23078">
                  <c:v>128.21113583333334</c:v>
                </c:pt>
                <c:pt idx="23079">
                  <c:v>128.21668972221912</c:v>
                </c:pt>
                <c:pt idx="23080">
                  <c:v>128.22224555555567</c:v>
                </c:pt>
                <c:pt idx="23081">
                  <c:v>128.22780194444445</c:v>
                </c:pt>
                <c:pt idx="23082">
                  <c:v>128.23338055555556</c:v>
                </c:pt>
                <c:pt idx="23083">
                  <c:v>128.23891555555556</c:v>
                </c:pt>
                <c:pt idx="23084">
                  <c:v>128.24447666666632</c:v>
                </c:pt>
                <c:pt idx="23085">
                  <c:v>128.25002472222218</c:v>
                </c:pt>
                <c:pt idx="23086">
                  <c:v>128.25557999999998</c:v>
                </c:pt>
                <c:pt idx="23087">
                  <c:v>128.261135</c:v>
                </c:pt>
                <c:pt idx="23088">
                  <c:v>128.26668916666532</c:v>
                </c:pt>
                <c:pt idx="23089">
                  <c:v>128.27224694444467</c:v>
                </c:pt>
                <c:pt idx="23090">
                  <c:v>128.27780249999998</c:v>
                </c:pt>
                <c:pt idx="23091">
                  <c:v>128.28335638888888</c:v>
                </c:pt>
                <c:pt idx="23092">
                  <c:v>128.28891222222222</c:v>
                </c:pt>
                <c:pt idx="23093">
                  <c:v>128.29446861111072</c:v>
                </c:pt>
                <c:pt idx="23094">
                  <c:v>128.30002555555561</c:v>
                </c:pt>
                <c:pt idx="23095">
                  <c:v>128.30557944444445</c:v>
                </c:pt>
                <c:pt idx="23096">
                  <c:v>128.31114694444707</c:v>
                </c:pt>
                <c:pt idx="23097">
                  <c:v>128.31669611111113</c:v>
                </c:pt>
                <c:pt idx="23098">
                  <c:v>128.32224583333809</c:v>
                </c:pt>
                <c:pt idx="23099">
                  <c:v>128.32780083333694</c:v>
                </c:pt>
                <c:pt idx="23100">
                  <c:v>128.33335638888889</c:v>
                </c:pt>
                <c:pt idx="23101">
                  <c:v>128.33893888889486</c:v>
                </c:pt>
                <c:pt idx="23102">
                  <c:v>128.34448583333341</c:v>
                </c:pt>
                <c:pt idx="23103">
                  <c:v>128.35003222222221</c:v>
                </c:pt>
                <c:pt idx="23104">
                  <c:v>128.35558305555554</c:v>
                </c:pt>
                <c:pt idx="23105">
                  <c:v>128.36113416666666</c:v>
                </c:pt>
                <c:pt idx="23106">
                  <c:v>128.36668972222222</c:v>
                </c:pt>
                <c:pt idx="23107">
                  <c:v>128.37224527777781</c:v>
                </c:pt>
                <c:pt idx="23108">
                  <c:v>128.37780138888888</c:v>
                </c:pt>
                <c:pt idx="23109">
                  <c:v>128.38335638888887</c:v>
                </c:pt>
                <c:pt idx="23110">
                  <c:v>128.38891222222227</c:v>
                </c:pt>
                <c:pt idx="23111">
                  <c:v>128.39446777777781</c:v>
                </c:pt>
                <c:pt idx="23112">
                  <c:v>128.40004277777777</c:v>
                </c:pt>
                <c:pt idx="23113">
                  <c:v>128.40560249999999</c:v>
                </c:pt>
                <c:pt idx="23114">
                  <c:v>128.41113472222222</c:v>
                </c:pt>
                <c:pt idx="23115">
                  <c:v>128.4167013888889</c:v>
                </c:pt>
                <c:pt idx="23116">
                  <c:v>128.42224527777807</c:v>
                </c:pt>
                <c:pt idx="23117">
                  <c:v>128.42780083333665</c:v>
                </c:pt>
                <c:pt idx="23118">
                  <c:v>128.43336388888878</c:v>
                </c:pt>
                <c:pt idx="23119">
                  <c:v>128.43891277777777</c:v>
                </c:pt>
                <c:pt idx="23120">
                  <c:v>128.44447083333341</c:v>
                </c:pt>
                <c:pt idx="23121">
                  <c:v>128.45002250000007</c:v>
                </c:pt>
                <c:pt idx="23122">
                  <c:v>128.45557861111098</c:v>
                </c:pt>
                <c:pt idx="23123">
                  <c:v>128.46113361111111</c:v>
                </c:pt>
                <c:pt idx="23124">
                  <c:v>128.46669027777779</c:v>
                </c:pt>
                <c:pt idx="23125">
                  <c:v>128.47224527777777</c:v>
                </c:pt>
                <c:pt idx="23126">
                  <c:v>128.47780194444445</c:v>
                </c:pt>
                <c:pt idx="23127">
                  <c:v>128.48335805555561</c:v>
                </c:pt>
                <c:pt idx="23128">
                  <c:v>128.48892694444817</c:v>
                </c:pt>
                <c:pt idx="23129">
                  <c:v>128.49447166666658</c:v>
                </c:pt>
                <c:pt idx="23130">
                  <c:v>128.50002750000004</c:v>
                </c:pt>
                <c:pt idx="23131">
                  <c:v>128.50557861110912</c:v>
                </c:pt>
                <c:pt idx="23132">
                  <c:v>128.51113472222218</c:v>
                </c:pt>
                <c:pt idx="23133">
                  <c:v>128.51668944444438</c:v>
                </c:pt>
                <c:pt idx="23134">
                  <c:v>128.52224555555767</c:v>
                </c:pt>
                <c:pt idx="23135">
                  <c:v>128.52782138889228</c:v>
                </c:pt>
                <c:pt idx="23136">
                  <c:v>128.53335583333333</c:v>
                </c:pt>
                <c:pt idx="23137">
                  <c:v>128.53893222222223</c:v>
                </c:pt>
                <c:pt idx="23138">
                  <c:v>128.54448305555556</c:v>
                </c:pt>
                <c:pt idx="23139">
                  <c:v>128.55002694444607</c:v>
                </c:pt>
                <c:pt idx="23140">
                  <c:v>128.55558277777772</c:v>
                </c:pt>
                <c:pt idx="23141">
                  <c:v>128.56113527777777</c:v>
                </c:pt>
                <c:pt idx="23142">
                  <c:v>128.56668972222218</c:v>
                </c:pt>
                <c:pt idx="23143">
                  <c:v>128.57224638889411</c:v>
                </c:pt>
                <c:pt idx="23144">
                  <c:v>128.57780222222218</c:v>
                </c:pt>
                <c:pt idx="23145">
                  <c:v>128.58337750000001</c:v>
                </c:pt>
                <c:pt idx="23146">
                  <c:v>128.58891222222221</c:v>
                </c:pt>
                <c:pt idx="23147">
                  <c:v>128.59448527777778</c:v>
                </c:pt>
                <c:pt idx="23148">
                  <c:v>128.60002555555556</c:v>
                </c:pt>
                <c:pt idx="23149">
                  <c:v>128.60557999999995</c:v>
                </c:pt>
                <c:pt idx="23150">
                  <c:v>128.61113416666655</c:v>
                </c:pt>
                <c:pt idx="23151">
                  <c:v>128.61668972222012</c:v>
                </c:pt>
                <c:pt idx="23152">
                  <c:v>128.62224722222663</c:v>
                </c:pt>
                <c:pt idx="23153">
                  <c:v>128.62780027777777</c:v>
                </c:pt>
                <c:pt idx="23154">
                  <c:v>128.63337361110678</c:v>
                </c:pt>
                <c:pt idx="23155">
                  <c:v>128.638925</c:v>
                </c:pt>
                <c:pt idx="23156">
                  <c:v>128.64448027777775</c:v>
                </c:pt>
                <c:pt idx="23157">
                  <c:v>128.65002333333427</c:v>
                </c:pt>
                <c:pt idx="23158">
                  <c:v>128.65557805555557</c:v>
                </c:pt>
                <c:pt idx="23159">
                  <c:v>128.661135</c:v>
                </c:pt>
                <c:pt idx="23160">
                  <c:v>128.66668972222215</c:v>
                </c:pt>
                <c:pt idx="23161">
                  <c:v>128.67224527777776</c:v>
                </c:pt>
                <c:pt idx="23162">
                  <c:v>128.67780027777778</c:v>
                </c:pt>
                <c:pt idx="23163">
                  <c:v>128.68335722222218</c:v>
                </c:pt>
                <c:pt idx="23164">
                  <c:v>128.68891194444444</c:v>
                </c:pt>
                <c:pt idx="23165">
                  <c:v>128.6944886111111</c:v>
                </c:pt>
                <c:pt idx="23166">
                  <c:v>128.70004166666658</c:v>
                </c:pt>
                <c:pt idx="23167">
                  <c:v>128.70557805555555</c:v>
                </c:pt>
                <c:pt idx="23168">
                  <c:v>128.71113499999998</c:v>
                </c:pt>
                <c:pt idx="23169">
                  <c:v>128.71669027777492</c:v>
                </c:pt>
                <c:pt idx="23170">
                  <c:v>128.72224500000004</c:v>
                </c:pt>
                <c:pt idx="23171">
                  <c:v>128.72780027777779</c:v>
                </c:pt>
                <c:pt idx="23172">
                  <c:v>128.73335722222112</c:v>
                </c:pt>
                <c:pt idx="23173">
                  <c:v>128.73891194444445</c:v>
                </c:pt>
                <c:pt idx="23174">
                  <c:v>128.74448111110718</c:v>
                </c:pt>
                <c:pt idx="23175">
                  <c:v>128.75003861111111</c:v>
                </c:pt>
                <c:pt idx="23176">
                  <c:v>128.75559527777492</c:v>
                </c:pt>
                <c:pt idx="23177">
                  <c:v>128.76113416666658</c:v>
                </c:pt>
                <c:pt idx="23178">
                  <c:v>128.76668999999998</c:v>
                </c:pt>
                <c:pt idx="23179">
                  <c:v>128.77224555555554</c:v>
                </c:pt>
                <c:pt idx="23180">
                  <c:v>128.77780194444438</c:v>
                </c:pt>
                <c:pt idx="23181">
                  <c:v>128.78335638888888</c:v>
                </c:pt>
                <c:pt idx="23182">
                  <c:v>128.78891277777777</c:v>
                </c:pt>
                <c:pt idx="23183">
                  <c:v>128.7944675</c:v>
                </c:pt>
                <c:pt idx="23184">
                  <c:v>128.80002361111113</c:v>
                </c:pt>
                <c:pt idx="23185">
                  <c:v>128.80557861111112</c:v>
                </c:pt>
                <c:pt idx="23186">
                  <c:v>128.81113472222222</c:v>
                </c:pt>
                <c:pt idx="23187">
                  <c:v>128.81669888888888</c:v>
                </c:pt>
                <c:pt idx="23188">
                  <c:v>128.82225472222223</c:v>
                </c:pt>
                <c:pt idx="23189">
                  <c:v>128.82780222222223</c:v>
                </c:pt>
                <c:pt idx="23190">
                  <c:v>128.83335583333334</c:v>
                </c:pt>
                <c:pt idx="23191">
                  <c:v>128.83891361111111</c:v>
                </c:pt>
                <c:pt idx="23192">
                  <c:v>128.84446944444446</c:v>
                </c:pt>
                <c:pt idx="23193">
                  <c:v>128.85002444444444</c:v>
                </c:pt>
                <c:pt idx="23194">
                  <c:v>128.85559416666658</c:v>
                </c:pt>
                <c:pt idx="23195">
                  <c:v>128.86115194444443</c:v>
                </c:pt>
                <c:pt idx="23196">
                  <c:v>128.86669194444445</c:v>
                </c:pt>
                <c:pt idx="23197">
                  <c:v>128.87224638889566</c:v>
                </c:pt>
                <c:pt idx="23198">
                  <c:v>128.8778011111111</c:v>
                </c:pt>
                <c:pt idx="23199">
                  <c:v>128.88335638888887</c:v>
                </c:pt>
                <c:pt idx="23200">
                  <c:v>128.88892222222267</c:v>
                </c:pt>
                <c:pt idx="23201">
                  <c:v>128.89447111111113</c:v>
                </c:pt>
                <c:pt idx="23202">
                  <c:v>128.90003444444446</c:v>
                </c:pt>
                <c:pt idx="23203">
                  <c:v>128.90557916666612</c:v>
                </c:pt>
                <c:pt idx="23204">
                  <c:v>128.91114194444444</c:v>
                </c:pt>
                <c:pt idx="23205">
                  <c:v>128.91668916666652</c:v>
                </c:pt>
                <c:pt idx="23206">
                  <c:v>128.92224638889681</c:v>
                </c:pt>
                <c:pt idx="23207">
                  <c:v>128.92781000000087</c:v>
                </c:pt>
                <c:pt idx="23208">
                  <c:v>128.93335722222218</c:v>
                </c:pt>
                <c:pt idx="23209">
                  <c:v>128.93891277777777</c:v>
                </c:pt>
                <c:pt idx="23210">
                  <c:v>128.94446777777776</c:v>
                </c:pt>
                <c:pt idx="23211">
                  <c:v>128.95002416666668</c:v>
                </c:pt>
                <c:pt idx="23212">
                  <c:v>128.95557805555561</c:v>
                </c:pt>
                <c:pt idx="23213">
                  <c:v>128.96116194444446</c:v>
                </c:pt>
                <c:pt idx="23214">
                  <c:v>128.96670666666665</c:v>
                </c:pt>
                <c:pt idx="23215">
                  <c:v>128.97225416666652</c:v>
                </c:pt>
                <c:pt idx="23216">
                  <c:v>128.97780083333367</c:v>
                </c:pt>
                <c:pt idx="23217">
                  <c:v>128.98335666666665</c:v>
                </c:pt>
                <c:pt idx="23218">
                  <c:v>128.9889113888934</c:v>
                </c:pt>
                <c:pt idx="23219">
                  <c:v>128.99449277777777</c:v>
                </c:pt>
                <c:pt idx="23220">
                  <c:v>129.00004083333567</c:v>
                </c:pt>
                <c:pt idx="23221">
                  <c:v>129.00560027777775</c:v>
                </c:pt>
                <c:pt idx="23222">
                  <c:v>129.01113388888888</c:v>
                </c:pt>
                <c:pt idx="23223">
                  <c:v>129.01669333333334</c:v>
                </c:pt>
                <c:pt idx="23224">
                  <c:v>129.02224666667027</c:v>
                </c:pt>
                <c:pt idx="23225">
                  <c:v>129.0278011111111</c:v>
                </c:pt>
                <c:pt idx="23226">
                  <c:v>129.03335666666658</c:v>
                </c:pt>
                <c:pt idx="23227">
                  <c:v>129.03891222222222</c:v>
                </c:pt>
                <c:pt idx="23228">
                  <c:v>129.04446777777778</c:v>
                </c:pt>
                <c:pt idx="23229">
                  <c:v>129.05003861111121</c:v>
                </c:pt>
                <c:pt idx="23230">
                  <c:v>129.05558111110992</c:v>
                </c:pt>
                <c:pt idx="23231">
                  <c:v>129.0611336111111</c:v>
                </c:pt>
                <c:pt idx="23232">
                  <c:v>129.06669027777778</c:v>
                </c:pt>
                <c:pt idx="23233">
                  <c:v>129.07224527777777</c:v>
                </c:pt>
                <c:pt idx="23234">
                  <c:v>129.07780166666655</c:v>
                </c:pt>
                <c:pt idx="23235">
                  <c:v>129.08335583333334</c:v>
                </c:pt>
                <c:pt idx="23236">
                  <c:v>129.08891222222221</c:v>
                </c:pt>
                <c:pt idx="23237">
                  <c:v>129.09446694444443</c:v>
                </c:pt>
                <c:pt idx="23238">
                  <c:v>129.1000238888889</c:v>
                </c:pt>
                <c:pt idx="23239">
                  <c:v>129.10557944444432</c:v>
                </c:pt>
                <c:pt idx="23240">
                  <c:v>129.11113499999999</c:v>
                </c:pt>
                <c:pt idx="23241">
                  <c:v>129.11668972222012</c:v>
                </c:pt>
                <c:pt idx="23242">
                  <c:v>129.12224666666827</c:v>
                </c:pt>
                <c:pt idx="23243">
                  <c:v>129.12781944444444</c:v>
                </c:pt>
                <c:pt idx="23244">
                  <c:v>129.13336750000002</c:v>
                </c:pt>
                <c:pt idx="23245">
                  <c:v>129.13891583333341</c:v>
                </c:pt>
                <c:pt idx="23246">
                  <c:v>129.14446916666552</c:v>
                </c:pt>
                <c:pt idx="23247">
                  <c:v>129.15002250000001</c:v>
                </c:pt>
                <c:pt idx="23248">
                  <c:v>129.15557861111012</c:v>
                </c:pt>
                <c:pt idx="23249">
                  <c:v>129.16114888888887</c:v>
                </c:pt>
                <c:pt idx="23250">
                  <c:v>129.16669222222112</c:v>
                </c:pt>
                <c:pt idx="23251">
                  <c:v>129.17224527777776</c:v>
                </c:pt>
                <c:pt idx="23252">
                  <c:v>129.17782111111092</c:v>
                </c:pt>
                <c:pt idx="23253">
                  <c:v>129.18337972222218</c:v>
                </c:pt>
                <c:pt idx="23254">
                  <c:v>129.18892250000007</c:v>
                </c:pt>
                <c:pt idx="23255">
                  <c:v>129.19447194444442</c:v>
                </c:pt>
                <c:pt idx="23256">
                  <c:v>129.20002416666532</c:v>
                </c:pt>
                <c:pt idx="23257">
                  <c:v>129.20557888888752</c:v>
                </c:pt>
                <c:pt idx="23258">
                  <c:v>129.21113416666572</c:v>
                </c:pt>
                <c:pt idx="23259">
                  <c:v>129.21670111110623</c:v>
                </c:pt>
                <c:pt idx="23260">
                  <c:v>129.22224527777777</c:v>
                </c:pt>
                <c:pt idx="23261">
                  <c:v>129.22780083333367</c:v>
                </c:pt>
                <c:pt idx="23262">
                  <c:v>129.23335916666412</c:v>
                </c:pt>
                <c:pt idx="23263">
                  <c:v>129.23891194444445</c:v>
                </c:pt>
                <c:pt idx="23264">
                  <c:v>129.24446805555556</c:v>
                </c:pt>
                <c:pt idx="23265">
                  <c:v>129.25002333333344</c:v>
                </c:pt>
                <c:pt idx="23266">
                  <c:v>129.2555988888889</c:v>
                </c:pt>
                <c:pt idx="23267">
                  <c:v>129.26113361111112</c:v>
                </c:pt>
                <c:pt idx="23268">
                  <c:v>129.26671027777778</c:v>
                </c:pt>
                <c:pt idx="23269">
                  <c:v>129.27225666666658</c:v>
                </c:pt>
                <c:pt idx="23270">
                  <c:v>129.27780749999999</c:v>
                </c:pt>
                <c:pt idx="23271">
                  <c:v>129.28335583333333</c:v>
                </c:pt>
                <c:pt idx="23272">
                  <c:v>129.28891277777777</c:v>
                </c:pt>
                <c:pt idx="23273">
                  <c:v>129.2944675</c:v>
                </c:pt>
                <c:pt idx="23274">
                  <c:v>129.30002250000001</c:v>
                </c:pt>
                <c:pt idx="23275">
                  <c:v>129.30557805555554</c:v>
                </c:pt>
                <c:pt idx="23276">
                  <c:v>129.31115416666572</c:v>
                </c:pt>
                <c:pt idx="23277">
                  <c:v>129.31670722222222</c:v>
                </c:pt>
                <c:pt idx="23278">
                  <c:v>129.32225305555627</c:v>
                </c:pt>
                <c:pt idx="23279">
                  <c:v>129.32780194444447</c:v>
                </c:pt>
                <c:pt idx="23280">
                  <c:v>129.33335583333334</c:v>
                </c:pt>
                <c:pt idx="23281">
                  <c:v>129.33891194444467</c:v>
                </c:pt>
                <c:pt idx="23282">
                  <c:v>129.34448888888889</c:v>
                </c:pt>
                <c:pt idx="23283">
                  <c:v>129.35002333333688</c:v>
                </c:pt>
                <c:pt idx="23284">
                  <c:v>129.35557805555561</c:v>
                </c:pt>
                <c:pt idx="23285">
                  <c:v>129.36113361111111</c:v>
                </c:pt>
                <c:pt idx="23286">
                  <c:v>129.36670916666665</c:v>
                </c:pt>
                <c:pt idx="23287">
                  <c:v>129.37224472222223</c:v>
                </c:pt>
                <c:pt idx="23288">
                  <c:v>129.37781166666662</c:v>
                </c:pt>
                <c:pt idx="23289">
                  <c:v>129.38335638888887</c:v>
                </c:pt>
                <c:pt idx="23290">
                  <c:v>129.38891194444687</c:v>
                </c:pt>
                <c:pt idx="23291">
                  <c:v>129.39446750000027</c:v>
                </c:pt>
                <c:pt idx="23292">
                  <c:v>129.40002250000001</c:v>
                </c:pt>
                <c:pt idx="23293">
                  <c:v>129.40558083333337</c:v>
                </c:pt>
                <c:pt idx="23294">
                  <c:v>129.41113527777779</c:v>
                </c:pt>
                <c:pt idx="23295">
                  <c:v>129.41669027777778</c:v>
                </c:pt>
                <c:pt idx="23296">
                  <c:v>129.42224555555867</c:v>
                </c:pt>
                <c:pt idx="23297">
                  <c:v>129.42780111111111</c:v>
                </c:pt>
                <c:pt idx="23298">
                  <c:v>129.43337722222222</c:v>
                </c:pt>
                <c:pt idx="23299">
                  <c:v>129.43892111111111</c:v>
                </c:pt>
                <c:pt idx="23300">
                  <c:v>129.44446888888888</c:v>
                </c:pt>
                <c:pt idx="23301">
                  <c:v>129.45002305555587</c:v>
                </c:pt>
                <c:pt idx="23302">
                  <c:v>129.45557888888888</c:v>
                </c:pt>
                <c:pt idx="23303">
                  <c:v>129.46113444444444</c:v>
                </c:pt>
                <c:pt idx="23304">
                  <c:v>129.46671000000001</c:v>
                </c:pt>
                <c:pt idx="23305">
                  <c:v>129.472248333338</c:v>
                </c:pt>
                <c:pt idx="23306">
                  <c:v>129.47780194444445</c:v>
                </c:pt>
                <c:pt idx="23307">
                  <c:v>129.48335722222222</c:v>
                </c:pt>
                <c:pt idx="23308">
                  <c:v>129.48891305555767</c:v>
                </c:pt>
                <c:pt idx="23309">
                  <c:v>129.49446916666665</c:v>
                </c:pt>
                <c:pt idx="23310">
                  <c:v>129.50002416666658</c:v>
                </c:pt>
                <c:pt idx="23311">
                  <c:v>129.50557861110912</c:v>
                </c:pt>
                <c:pt idx="23312">
                  <c:v>129.51113555555554</c:v>
                </c:pt>
                <c:pt idx="23313">
                  <c:v>129.51668972222132</c:v>
                </c:pt>
                <c:pt idx="23314">
                  <c:v>129.52224555555767</c:v>
                </c:pt>
                <c:pt idx="23315">
                  <c:v>129.52781777777781</c:v>
                </c:pt>
                <c:pt idx="23316">
                  <c:v>129.53336722222218</c:v>
                </c:pt>
                <c:pt idx="23317">
                  <c:v>129.5389263888938</c:v>
                </c:pt>
                <c:pt idx="23318">
                  <c:v>129.54447194444438</c:v>
                </c:pt>
                <c:pt idx="23319">
                  <c:v>129.55002444444443</c:v>
                </c:pt>
                <c:pt idx="23320">
                  <c:v>129.55557861111112</c:v>
                </c:pt>
                <c:pt idx="23321">
                  <c:v>129.56113500000001</c:v>
                </c:pt>
                <c:pt idx="23322">
                  <c:v>129.56668916666658</c:v>
                </c:pt>
                <c:pt idx="23323">
                  <c:v>129.57224527777777</c:v>
                </c:pt>
                <c:pt idx="23324">
                  <c:v>129.57780111111092</c:v>
                </c:pt>
                <c:pt idx="23325">
                  <c:v>129.58335638888889</c:v>
                </c:pt>
                <c:pt idx="23326">
                  <c:v>129.58891194444467</c:v>
                </c:pt>
                <c:pt idx="23327">
                  <c:v>129.59446750000001</c:v>
                </c:pt>
                <c:pt idx="23328">
                  <c:v>129.60002611111111</c:v>
                </c:pt>
                <c:pt idx="23329">
                  <c:v>129.60557916666392</c:v>
                </c:pt>
                <c:pt idx="23330">
                  <c:v>129.61113499999999</c:v>
                </c:pt>
                <c:pt idx="23331">
                  <c:v>129.61669055555555</c:v>
                </c:pt>
                <c:pt idx="23332">
                  <c:v>129.62224555555647</c:v>
                </c:pt>
                <c:pt idx="23333">
                  <c:v>129.62782000000001</c:v>
                </c:pt>
                <c:pt idx="23334">
                  <c:v>129.63336916666572</c:v>
                </c:pt>
                <c:pt idx="23335">
                  <c:v>129.63891277777779</c:v>
                </c:pt>
                <c:pt idx="23336">
                  <c:v>129.64448583333333</c:v>
                </c:pt>
                <c:pt idx="23337">
                  <c:v>129.65003194444444</c:v>
                </c:pt>
                <c:pt idx="23338">
                  <c:v>129.65558027777772</c:v>
                </c:pt>
                <c:pt idx="23339">
                  <c:v>129.66113444444443</c:v>
                </c:pt>
                <c:pt idx="23340">
                  <c:v>129.66669055555556</c:v>
                </c:pt>
                <c:pt idx="23341">
                  <c:v>129.67224555555561</c:v>
                </c:pt>
                <c:pt idx="23342">
                  <c:v>129.67780027777778</c:v>
                </c:pt>
                <c:pt idx="23343">
                  <c:v>129.68335666666658</c:v>
                </c:pt>
                <c:pt idx="23344">
                  <c:v>129.68891194444444</c:v>
                </c:pt>
                <c:pt idx="23345">
                  <c:v>129.69448194444445</c:v>
                </c:pt>
                <c:pt idx="23346">
                  <c:v>129.70003499999999</c:v>
                </c:pt>
                <c:pt idx="23347">
                  <c:v>129.70557972221886</c:v>
                </c:pt>
                <c:pt idx="23348">
                  <c:v>129.71113444444438</c:v>
                </c:pt>
                <c:pt idx="23349">
                  <c:v>129.71668972221912</c:v>
                </c:pt>
                <c:pt idx="23350">
                  <c:v>129.72224611111147</c:v>
                </c:pt>
                <c:pt idx="23351">
                  <c:v>129.72780166666658</c:v>
                </c:pt>
                <c:pt idx="23352">
                  <c:v>129.73335638888878</c:v>
                </c:pt>
                <c:pt idx="23353">
                  <c:v>129.73891277777778</c:v>
                </c:pt>
                <c:pt idx="23354">
                  <c:v>129.74446749999998</c:v>
                </c:pt>
                <c:pt idx="23355">
                  <c:v>129.75002361111112</c:v>
                </c:pt>
                <c:pt idx="23356">
                  <c:v>129.75557805555556</c:v>
                </c:pt>
                <c:pt idx="23357">
                  <c:v>129.76113416666658</c:v>
                </c:pt>
                <c:pt idx="23358">
                  <c:v>129.76668972222132</c:v>
                </c:pt>
                <c:pt idx="23359">
                  <c:v>129.77224583333341</c:v>
                </c:pt>
                <c:pt idx="23360">
                  <c:v>129.77780222222052</c:v>
                </c:pt>
                <c:pt idx="23361">
                  <c:v>129.78337666666658</c:v>
                </c:pt>
                <c:pt idx="23362">
                  <c:v>129.78893305555567</c:v>
                </c:pt>
                <c:pt idx="23363">
                  <c:v>129.79448444444438</c:v>
                </c:pt>
                <c:pt idx="23364">
                  <c:v>129.80003055555667</c:v>
                </c:pt>
                <c:pt idx="23365">
                  <c:v>129.80557944444445</c:v>
                </c:pt>
                <c:pt idx="23366">
                  <c:v>129.81113555555561</c:v>
                </c:pt>
                <c:pt idx="23367">
                  <c:v>129.81669055555557</c:v>
                </c:pt>
                <c:pt idx="23368">
                  <c:v>129.8222583333378</c:v>
                </c:pt>
                <c:pt idx="23369">
                  <c:v>129.82780138889257</c:v>
                </c:pt>
                <c:pt idx="23370">
                  <c:v>129.83337</c:v>
                </c:pt>
                <c:pt idx="23371">
                  <c:v>129.83891138889274</c:v>
                </c:pt>
                <c:pt idx="23372">
                  <c:v>129.84446805555561</c:v>
                </c:pt>
                <c:pt idx="23373">
                  <c:v>129.85002305555687</c:v>
                </c:pt>
                <c:pt idx="23374">
                  <c:v>129.85557916666662</c:v>
                </c:pt>
                <c:pt idx="23375">
                  <c:v>129.86113416666666</c:v>
                </c:pt>
                <c:pt idx="23376">
                  <c:v>129.86669000000001</c:v>
                </c:pt>
                <c:pt idx="23377">
                  <c:v>129.87225638889251</c:v>
                </c:pt>
                <c:pt idx="23378">
                  <c:v>129.8778025</c:v>
                </c:pt>
                <c:pt idx="23379">
                  <c:v>129.88335722222223</c:v>
                </c:pt>
                <c:pt idx="23380">
                  <c:v>129.88891250000287</c:v>
                </c:pt>
                <c:pt idx="23381">
                  <c:v>129.89447055555561</c:v>
                </c:pt>
                <c:pt idx="23382">
                  <c:v>129.9000336111111</c:v>
                </c:pt>
                <c:pt idx="23383">
                  <c:v>129.90557972222192</c:v>
                </c:pt>
                <c:pt idx="23384">
                  <c:v>129.911135</c:v>
                </c:pt>
                <c:pt idx="23385">
                  <c:v>129.9166908333334</c:v>
                </c:pt>
                <c:pt idx="23386">
                  <c:v>129.92224527777807</c:v>
                </c:pt>
                <c:pt idx="23387">
                  <c:v>129.9278188888934</c:v>
                </c:pt>
                <c:pt idx="23388">
                  <c:v>129.93337777777776</c:v>
                </c:pt>
                <c:pt idx="23389">
                  <c:v>129.93893333333676</c:v>
                </c:pt>
                <c:pt idx="23390">
                  <c:v>129.9444675</c:v>
                </c:pt>
                <c:pt idx="23391">
                  <c:v>129.95002444444444</c:v>
                </c:pt>
                <c:pt idx="23392">
                  <c:v>129.95557944444445</c:v>
                </c:pt>
                <c:pt idx="23393">
                  <c:v>129.96113416666665</c:v>
                </c:pt>
                <c:pt idx="23394">
                  <c:v>129.96669</c:v>
                </c:pt>
                <c:pt idx="23395">
                  <c:v>129.97224527777777</c:v>
                </c:pt>
                <c:pt idx="23396">
                  <c:v>129.97781111111112</c:v>
                </c:pt>
                <c:pt idx="23397">
                  <c:v>129.98335750000001</c:v>
                </c:pt>
                <c:pt idx="23398">
                  <c:v>129.98891250000167</c:v>
                </c:pt>
                <c:pt idx="23399">
                  <c:v>129.99446805555561</c:v>
                </c:pt>
                <c:pt idx="23400">
                  <c:v>130.0000238888889</c:v>
                </c:pt>
                <c:pt idx="23401">
                  <c:v>130.00559361110658</c:v>
                </c:pt>
                <c:pt idx="23402">
                  <c:v>130.01114027777777</c:v>
                </c:pt>
                <c:pt idx="23403">
                  <c:v>130.01669027777712</c:v>
                </c:pt>
                <c:pt idx="23404">
                  <c:v>130.02224472222221</c:v>
                </c:pt>
                <c:pt idx="23405">
                  <c:v>130.02780472222219</c:v>
                </c:pt>
                <c:pt idx="23406">
                  <c:v>130.03335638888888</c:v>
                </c:pt>
                <c:pt idx="23407">
                  <c:v>130.03891194444444</c:v>
                </c:pt>
                <c:pt idx="23408">
                  <c:v>130.04446861111072</c:v>
                </c:pt>
                <c:pt idx="23409">
                  <c:v>130.05004166666669</c:v>
                </c:pt>
                <c:pt idx="23410">
                  <c:v>130.05557861111112</c:v>
                </c:pt>
                <c:pt idx="23411">
                  <c:v>130.06113416666668</c:v>
                </c:pt>
                <c:pt idx="23412">
                  <c:v>130.06668972222218</c:v>
                </c:pt>
                <c:pt idx="23413">
                  <c:v>130.07224527777777</c:v>
                </c:pt>
                <c:pt idx="23414">
                  <c:v>130.07780111111092</c:v>
                </c:pt>
                <c:pt idx="23415">
                  <c:v>130.08335666666665</c:v>
                </c:pt>
                <c:pt idx="23416">
                  <c:v>130.08892694444782</c:v>
                </c:pt>
                <c:pt idx="23417">
                  <c:v>130.09446777777777</c:v>
                </c:pt>
                <c:pt idx="23418">
                  <c:v>130.10002249999999</c:v>
                </c:pt>
                <c:pt idx="23419">
                  <c:v>130.10557999999995</c:v>
                </c:pt>
                <c:pt idx="23420">
                  <c:v>130.11113361111092</c:v>
                </c:pt>
                <c:pt idx="23421">
                  <c:v>130.11668916666432</c:v>
                </c:pt>
                <c:pt idx="23422">
                  <c:v>130.12227027777777</c:v>
                </c:pt>
                <c:pt idx="23423">
                  <c:v>130.12782000000001</c:v>
                </c:pt>
                <c:pt idx="23424">
                  <c:v>130.13337111110752</c:v>
                </c:pt>
                <c:pt idx="23425">
                  <c:v>130.13892416666658</c:v>
                </c:pt>
                <c:pt idx="23426">
                  <c:v>130.14446749999999</c:v>
                </c:pt>
                <c:pt idx="23427">
                  <c:v>130.15002527777779</c:v>
                </c:pt>
                <c:pt idx="23428">
                  <c:v>130.15557861111012</c:v>
                </c:pt>
                <c:pt idx="23429">
                  <c:v>130.16113416666659</c:v>
                </c:pt>
                <c:pt idx="23430">
                  <c:v>130.16668916666652</c:v>
                </c:pt>
                <c:pt idx="23431">
                  <c:v>130.17224527777776</c:v>
                </c:pt>
                <c:pt idx="23432">
                  <c:v>130.17780111110972</c:v>
                </c:pt>
                <c:pt idx="23433">
                  <c:v>130.18335833333344</c:v>
                </c:pt>
                <c:pt idx="23434">
                  <c:v>130.18891250000001</c:v>
                </c:pt>
                <c:pt idx="23435">
                  <c:v>130.19446833333367</c:v>
                </c:pt>
                <c:pt idx="23436">
                  <c:v>130.20002416666532</c:v>
                </c:pt>
                <c:pt idx="23437">
                  <c:v>130.20557833333334</c:v>
                </c:pt>
                <c:pt idx="23438">
                  <c:v>130.21113555555556</c:v>
                </c:pt>
                <c:pt idx="23439">
                  <c:v>130.21670749999998</c:v>
                </c:pt>
                <c:pt idx="23440">
                  <c:v>130.22224666666727</c:v>
                </c:pt>
                <c:pt idx="23441">
                  <c:v>130.22780027777779</c:v>
                </c:pt>
                <c:pt idx="23442">
                  <c:v>130.23335694444438</c:v>
                </c:pt>
                <c:pt idx="23443">
                  <c:v>130.23891166666658</c:v>
                </c:pt>
                <c:pt idx="23444">
                  <c:v>130.24446749999998</c:v>
                </c:pt>
                <c:pt idx="23445">
                  <c:v>130.25002333333344</c:v>
                </c:pt>
                <c:pt idx="23446">
                  <c:v>130.2556008333334</c:v>
                </c:pt>
                <c:pt idx="23447">
                  <c:v>130.26113388888888</c:v>
                </c:pt>
                <c:pt idx="23448">
                  <c:v>130.26670916666652</c:v>
                </c:pt>
                <c:pt idx="23449">
                  <c:v>130.27224527777778</c:v>
                </c:pt>
                <c:pt idx="23450">
                  <c:v>130.27780194444438</c:v>
                </c:pt>
                <c:pt idx="23451">
                  <c:v>130.28335638888888</c:v>
                </c:pt>
                <c:pt idx="23452">
                  <c:v>130.28893222222223</c:v>
                </c:pt>
                <c:pt idx="23453">
                  <c:v>130.29448611111113</c:v>
                </c:pt>
                <c:pt idx="23454">
                  <c:v>130.30003472222222</c:v>
                </c:pt>
                <c:pt idx="23455">
                  <c:v>130.30557944444445</c:v>
                </c:pt>
                <c:pt idx="23456">
                  <c:v>130.31113416666668</c:v>
                </c:pt>
                <c:pt idx="23457">
                  <c:v>130.31669055555557</c:v>
                </c:pt>
                <c:pt idx="23458">
                  <c:v>130.32224638889733</c:v>
                </c:pt>
                <c:pt idx="23459">
                  <c:v>130.32780111111111</c:v>
                </c:pt>
                <c:pt idx="23460">
                  <c:v>130.33336833333487</c:v>
                </c:pt>
                <c:pt idx="23461">
                  <c:v>130.33891277777781</c:v>
                </c:pt>
                <c:pt idx="23462">
                  <c:v>130.34446694444443</c:v>
                </c:pt>
                <c:pt idx="23463">
                  <c:v>130.35002388889245</c:v>
                </c:pt>
                <c:pt idx="23464">
                  <c:v>130.35557916666662</c:v>
                </c:pt>
                <c:pt idx="23465">
                  <c:v>130.36113694444794</c:v>
                </c:pt>
                <c:pt idx="23466">
                  <c:v>130.36668972222222</c:v>
                </c:pt>
                <c:pt idx="23467">
                  <c:v>130.37226611111114</c:v>
                </c:pt>
                <c:pt idx="23468">
                  <c:v>130.37782250000001</c:v>
                </c:pt>
                <c:pt idx="23469">
                  <c:v>130.38336305555561</c:v>
                </c:pt>
                <c:pt idx="23470">
                  <c:v>130.38891250000287</c:v>
                </c:pt>
                <c:pt idx="23471">
                  <c:v>130.39446805555627</c:v>
                </c:pt>
                <c:pt idx="23472">
                  <c:v>130.40003722222224</c:v>
                </c:pt>
                <c:pt idx="23473">
                  <c:v>130.40557999999999</c:v>
                </c:pt>
                <c:pt idx="23474">
                  <c:v>130.41113444444443</c:v>
                </c:pt>
                <c:pt idx="23475">
                  <c:v>130.41668972222215</c:v>
                </c:pt>
                <c:pt idx="23476">
                  <c:v>130.42224527777807</c:v>
                </c:pt>
                <c:pt idx="23477">
                  <c:v>130.42780222222223</c:v>
                </c:pt>
                <c:pt idx="23478">
                  <c:v>130.43335833333344</c:v>
                </c:pt>
                <c:pt idx="23479">
                  <c:v>130.43893000000187</c:v>
                </c:pt>
                <c:pt idx="23480">
                  <c:v>130.44448305555557</c:v>
                </c:pt>
                <c:pt idx="23481">
                  <c:v>130.45003111111114</c:v>
                </c:pt>
                <c:pt idx="23482">
                  <c:v>130.45557972222218</c:v>
                </c:pt>
                <c:pt idx="23483">
                  <c:v>130.46113416666665</c:v>
                </c:pt>
                <c:pt idx="23484">
                  <c:v>130.46669055555554</c:v>
                </c:pt>
                <c:pt idx="23485">
                  <c:v>130.47224527777777</c:v>
                </c:pt>
                <c:pt idx="23486">
                  <c:v>130.47780083333367</c:v>
                </c:pt>
                <c:pt idx="23487">
                  <c:v>130.48335666666665</c:v>
                </c:pt>
                <c:pt idx="23488">
                  <c:v>130.48893583333705</c:v>
                </c:pt>
                <c:pt idx="23489">
                  <c:v>130.4944686111111</c:v>
                </c:pt>
                <c:pt idx="23490">
                  <c:v>130.50002333333344</c:v>
                </c:pt>
                <c:pt idx="23491">
                  <c:v>130.50558027777672</c:v>
                </c:pt>
                <c:pt idx="23492">
                  <c:v>130.51114583333344</c:v>
                </c:pt>
                <c:pt idx="23493">
                  <c:v>130.51669305555555</c:v>
                </c:pt>
                <c:pt idx="23494">
                  <c:v>130.52226388888889</c:v>
                </c:pt>
                <c:pt idx="23495">
                  <c:v>130.52781277777777</c:v>
                </c:pt>
                <c:pt idx="23496">
                  <c:v>130.53336055555556</c:v>
                </c:pt>
                <c:pt idx="23497">
                  <c:v>130.53892555555561</c:v>
                </c:pt>
                <c:pt idx="23498">
                  <c:v>130.5444675</c:v>
                </c:pt>
                <c:pt idx="23499">
                  <c:v>130.55002416666665</c:v>
                </c:pt>
                <c:pt idx="23500">
                  <c:v>130.55557805555554</c:v>
                </c:pt>
                <c:pt idx="23501">
                  <c:v>130.56113638889389</c:v>
                </c:pt>
                <c:pt idx="23502">
                  <c:v>130.56668999999999</c:v>
                </c:pt>
                <c:pt idx="23503">
                  <c:v>130.57224638889411</c:v>
                </c:pt>
                <c:pt idx="23504">
                  <c:v>130.57780027777778</c:v>
                </c:pt>
                <c:pt idx="23505">
                  <c:v>130.58335638888889</c:v>
                </c:pt>
                <c:pt idx="23506">
                  <c:v>130.58893250000187</c:v>
                </c:pt>
                <c:pt idx="23507">
                  <c:v>130.59446833333467</c:v>
                </c:pt>
                <c:pt idx="23508">
                  <c:v>130.6000411111111</c:v>
                </c:pt>
                <c:pt idx="23509">
                  <c:v>130.60559111110663</c:v>
                </c:pt>
                <c:pt idx="23510">
                  <c:v>130.61113555555556</c:v>
                </c:pt>
                <c:pt idx="23511">
                  <c:v>130.61670027777672</c:v>
                </c:pt>
                <c:pt idx="23512">
                  <c:v>130.62224666666827</c:v>
                </c:pt>
                <c:pt idx="23513">
                  <c:v>130.62780194444446</c:v>
                </c:pt>
                <c:pt idx="23514">
                  <c:v>130.63335666666632</c:v>
                </c:pt>
                <c:pt idx="23515">
                  <c:v>130.63891277777779</c:v>
                </c:pt>
                <c:pt idx="23516">
                  <c:v>130.64446805555556</c:v>
                </c:pt>
                <c:pt idx="23517">
                  <c:v>130.65002416666658</c:v>
                </c:pt>
                <c:pt idx="23518">
                  <c:v>130.65557861111012</c:v>
                </c:pt>
                <c:pt idx="23519">
                  <c:v>130.66113444444443</c:v>
                </c:pt>
                <c:pt idx="23520">
                  <c:v>130.66669027777778</c:v>
                </c:pt>
                <c:pt idx="23521">
                  <c:v>130.67224527777776</c:v>
                </c:pt>
                <c:pt idx="23522">
                  <c:v>130.67780083333341</c:v>
                </c:pt>
                <c:pt idx="23523">
                  <c:v>130.68335638888888</c:v>
                </c:pt>
                <c:pt idx="23524">
                  <c:v>130.68891250000001</c:v>
                </c:pt>
                <c:pt idx="23525">
                  <c:v>130.6944838888889</c:v>
                </c:pt>
                <c:pt idx="23526">
                  <c:v>130.70004361111052</c:v>
                </c:pt>
                <c:pt idx="23527">
                  <c:v>130.70559388888572</c:v>
                </c:pt>
                <c:pt idx="23528">
                  <c:v>130.71113416666572</c:v>
                </c:pt>
                <c:pt idx="23529">
                  <c:v>130.71669111110597</c:v>
                </c:pt>
                <c:pt idx="23530">
                  <c:v>130.72224527777777</c:v>
                </c:pt>
                <c:pt idx="23531">
                  <c:v>130.72780194444445</c:v>
                </c:pt>
                <c:pt idx="23532">
                  <c:v>130.73337472221851</c:v>
                </c:pt>
                <c:pt idx="23533">
                  <c:v>130.73891277777778</c:v>
                </c:pt>
                <c:pt idx="23534">
                  <c:v>130.74448499999932</c:v>
                </c:pt>
                <c:pt idx="23535">
                  <c:v>130.75002472222218</c:v>
                </c:pt>
                <c:pt idx="23536">
                  <c:v>130.75557888888878</c:v>
                </c:pt>
                <c:pt idx="23537">
                  <c:v>130.76113388888888</c:v>
                </c:pt>
                <c:pt idx="23538">
                  <c:v>130.76668972222132</c:v>
                </c:pt>
                <c:pt idx="23539">
                  <c:v>130.77224805555647</c:v>
                </c:pt>
                <c:pt idx="23540">
                  <c:v>130.77780083333334</c:v>
                </c:pt>
                <c:pt idx="23541">
                  <c:v>130.78335583333333</c:v>
                </c:pt>
                <c:pt idx="23542">
                  <c:v>130.78891222222222</c:v>
                </c:pt>
                <c:pt idx="23543">
                  <c:v>130.79446694444445</c:v>
                </c:pt>
                <c:pt idx="23544">
                  <c:v>130.80004166666669</c:v>
                </c:pt>
                <c:pt idx="23545">
                  <c:v>130.80558194444438</c:v>
                </c:pt>
                <c:pt idx="23546">
                  <c:v>130.81114166666666</c:v>
                </c:pt>
                <c:pt idx="23547">
                  <c:v>130.81669055555557</c:v>
                </c:pt>
                <c:pt idx="23548">
                  <c:v>130.82224583333809</c:v>
                </c:pt>
                <c:pt idx="23549">
                  <c:v>130.82780027777781</c:v>
                </c:pt>
                <c:pt idx="23550">
                  <c:v>130.83336888888888</c:v>
                </c:pt>
                <c:pt idx="23551">
                  <c:v>130.83891194444467</c:v>
                </c:pt>
                <c:pt idx="23552">
                  <c:v>130.84446722222222</c:v>
                </c:pt>
                <c:pt idx="23553">
                  <c:v>130.85003027777807</c:v>
                </c:pt>
                <c:pt idx="23554">
                  <c:v>130.85557916666662</c:v>
                </c:pt>
                <c:pt idx="23555">
                  <c:v>130.86113416666666</c:v>
                </c:pt>
                <c:pt idx="23556">
                  <c:v>130.86668916666665</c:v>
                </c:pt>
                <c:pt idx="23557">
                  <c:v>130.87226388888891</c:v>
                </c:pt>
                <c:pt idx="23558">
                  <c:v>130.87781194444446</c:v>
                </c:pt>
                <c:pt idx="23559">
                  <c:v>130.88337805555707</c:v>
                </c:pt>
                <c:pt idx="23560">
                  <c:v>130.88891944444794</c:v>
                </c:pt>
                <c:pt idx="23561">
                  <c:v>130.89446805555627</c:v>
                </c:pt>
                <c:pt idx="23562">
                  <c:v>130.90002250000001</c:v>
                </c:pt>
                <c:pt idx="23563">
                  <c:v>130.90557833333341</c:v>
                </c:pt>
                <c:pt idx="23564">
                  <c:v>130.911135</c:v>
                </c:pt>
                <c:pt idx="23565">
                  <c:v>130.91670999999999</c:v>
                </c:pt>
                <c:pt idx="23566">
                  <c:v>130.92224444444687</c:v>
                </c:pt>
                <c:pt idx="23567">
                  <c:v>130.92782388888889</c:v>
                </c:pt>
                <c:pt idx="23568">
                  <c:v>130.93335583333334</c:v>
                </c:pt>
                <c:pt idx="23569">
                  <c:v>130.93892611111121</c:v>
                </c:pt>
                <c:pt idx="23570">
                  <c:v>130.94447</c:v>
                </c:pt>
                <c:pt idx="23571">
                  <c:v>130.95002361111111</c:v>
                </c:pt>
                <c:pt idx="23572">
                  <c:v>130.95557861111098</c:v>
                </c:pt>
                <c:pt idx="23573">
                  <c:v>130.96113444444444</c:v>
                </c:pt>
                <c:pt idx="23574">
                  <c:v>130.9667038888889</c:v>
                </c:pt>
                <c:pt idx="23575">
                  <c:v>130.97225472222215</c:v>
                </c:pt>
                <c:pt idx="23576">
                  <c:v>130.97780083333367</c:v>
                </c:pt>
                <c:pt idx="23577">
                  <c:v>130.98335638888889</c:v>
                </c:pt>
                <c:pt idx="23578">
                  <c:v>130.98891333333705</c:v>
                </c:pt>
                <c:pt idx="23579">
                  <c:v>130.99446777777777</c:v>
                </c:pt>
                <c:pt idx="23580">
                  <c:v>131.00003416666658</c:v>
                </c:pt>
                <c:pt idx="23581">
                  <c:v>131.00557861110912</c:v>
                </c:pt>
                <c:pt idx="23582">
                  <c:v>131.01113444444445</c:v>
                </c:pt>
                <c:pt idx="23583">
                  <c:v>131.01671000000002</c:v>
                </c:pt>
                <c:pt idx="23584">
                  <c:v>131.02224527777781</c:v>
                </c:pt>
                <c:pt idx="23585">
                  <c:v>131.02780055555561</c:v>
                </c:pt>
                <c:pt idx="23586">
                  <c:v>131.03335638888888</c:v>
                </c:pt>
                <c:pt idx="23587">
                  <c:v>131.03891277777777</c:v>
                </c:pt>
                <c:pt idx="23588">
                  <c:v>131.0444675</c:v>
                </c:pt>
                <c:pt idx="23589">
                  <c:v>131.05002333333547</c:v>
                </c:pt>
                <c:pt idx="23590">
                  <c:v>131.05557805555554</c:v>
                </c:pt>
                <c:pt idx="23591">
                  <c:v>131.06113444444443</c:v>
                </c:pt>
                <c:pt idx="23592">
                  <c:v>131.06668944444445</c:v>
                </c:pt>
                <c:pt idx="23593">
                  <c:v>131.07224527777777</c:v>
                </c:pt>
                <c:pt idx="23594">
                  <c:v>131.07781750000001</c:v>
                </c:pt>
                <c:pt idx="23595">
                  <c:v>131.08335694444446</c:v>
                </c:pt>
                <c:pt idx="23596">
                  <c:v>131.08892972222247</c:v>
                </c:pt>
                <c:pt idx="23597">
                  <c:v>131.09446750000001</c:v>
                </c:pt>
                <c:pt idx="23598">
                  <c:v>131.10002333333341</c:v>
                </c:pt>
                <c:pt idx="23599">
                  <c:v>131.10557833333334</c:v>
                </c:pt>
                <c:pt idx="23600">
                  <c:v>131.11113472222218</c:v>
                </c:pt>
                <c:pt idx="23601">
                  <c:v>131.11668916666432</c:v>
                </c:pt>
                <c:pt idx="23602">
                  <c:v>131.12226555555557</c:v>
                </c:pt>
                <c:pt idx="23603">
                  <c:v>131.12780388888888</c:v>
                </c:pt>
                <c:pt idx="23604">
                  <c:v>131.13338111110932</c:v>
                </c:pt>
                <c:pt idx="23605">
                  <c:v>131.13891138888889</c:v>
                </c:pt>
                <c:pt idx="23606">
                  <c:v>131.14446833333341</c:v>
                </c:pt>
                <c:pt idx="23607">
                  <c:v>131.15004000000027</c:v>
                </c:pt>
                <c:pt idx="23608">
                  <c:v>131.15560111111012</c:v>
                </c:pt>
                <c:pt idx="23609">
                  <c:v>131.16113361111113</c:v>
                </c:pt>
                <c:pt idx="23610">
                  <c:v>131.16670166666592</c:v>
                </c:pt>
                <c:pt idx="23611">
                  <c:v>131.1722561111111</c:v>
                </c:pt>
                <c:pt idx="23612">
                  <c:v>131.17780666666658</c:v>
                </c:pt>
                <c:pt idx="23613">
                  <c:v>131.18335638888888</c:v>
                </c:pt>
                <c:pt idx="23614">
                  <c:v>131.18891277777777</c:v>
                </c:pt>
                <c:pt idx="23615">
                  <c:v>131.1944675</c:v>
                </c:pt>
                <c:pt idx="23616">
                  <c:v>131.20002388888878</c:v>
                </c:pt>
                <c:pt idx="23617">
                  <c:v>131.20557861110632</c:v>
                </c:pt>
                <c:pt idx="23618">
                  <c:v>131.21113555555556</c:v>
                </c:pt>
                <c:pt idx="23619">
                  <c:v>131.21669083333333</c:v>
                </c:pt>
                <c:pt idx="23620">
                  <c:v>131.22225805555561</c:v>
                </c:pt>
                <c:pt idx="23621">
                  <c:v>131.22780111111098</c:v>
                </c:pt>
                <c:pt idx="23622">
                  <c:v>131.23335638888878</c:v>
                </c:pt>
                <c:pt idx="23623">
                  <c:v>131.23891222222218</c:v>
                </c:pt>
                <c:pt idx="23624">
                  <c:v>131.24446777777752</c:v>
                </c:pt>
                <c:pt idx="23625">
                  <c:v>131.2500238888889</c:v>
                </c:pt>
                <c:pt idx="23626">
                  <c:v>131.25558472221874</c:v>
                </c:pt>
                <c:pt idx="23627">
                  <c:v>131.261135</c:v>
                </c:pt>
                <c:pt idx="23628">
                  <c:v>131.26669027777712</c:v>
                </c:pt>
                <c:pt idx="23629">
                  <c:v>131.27224611111114</c:v>
                </c:pt>
                <c:pt idx="23630">
                  <c:v>131.27781194444438</c:v>
                </c:pt>
                <c:pt idx="23631">
                  <c:v>131.28336333333334</c:v>
                </c:pt>
                <c:pt idx="23632">
                  <c:v>131.28891277777777</c:v>
                </c:pt>
                <c:pt idx="23633">
                  <c:v>131.29446694444445</c:v>
                </c:pt>
                <c:pt idx="23634">
                  <c:v>131.30002388888889</c:v>
                </c:pt>
                <c:pt idx="23635">
                  <c:v>131.30560277777778</c:v>
                </c:pt>
                <c:pt idx="23636">
                  <c:v>131.31113777777784</c:v>
                </c:pt>
                <c:pt idx="23637">
                  <c:v>131.31668916666658</c:v>
                </c:pt>
                <c:pt idx="23638">
                  <c:v>131.32224750000648</c:v>
                </c:pt>
                <c:pt idx="23639">
                  <c:v>131.32780111111111</c:v>
                </c:pt>
                <c:pt idx="23640">
                  <c:v>131.33337722222223</c:v>
                </c:pt>
                <c:pt idx="23641">
                  <c:v>131.33891138889274</c:v>
                </c:pt>
                <c:pt idx="23642">
                  <c:v>131.34448722222223</c:v>
                </c:pt>
                <c:pt idx="23643">
                  <c:v>131.35002472222223</c:v>
                </c:pt>
                <c:pt idx="23644">
                  <c:v>131.35559472222218</c:v>
                </c:pt>
                <c:pt idx="23645">
                  <c:v>131.3611408333378</c:v>
                </c:pt>
                <c:pt idx="23646">
                  <c:v>131.36668972222222</c:v>
                </c:pt>
                <c:pt idx="23647">
                  <c:v>131.37224555555647</c:v>
                </c:pt>
                <c:pt idx="23648">
                  <c:v>131.37780166666658</c:v>
                </c:pt>
                <c:pt idx="23649">
                  <c:v>131.38335694444444</c:v>
                </c:pt>
                <c:pt idx="23650">
                  <c:v>131.38891222222227</c:v>
                </c:pt>
                <c:pt idx="23651">
                  <c:v>131.39447166666665</c:v>
                </c:pt>
                <c:pt idx="23652">
                  <c:v>131.40002250000001</c:v>
                </c:pt>
                <c:pt idx="23653">
                  <c:v>131.40557861111012</c:v>
                </c:pt>
                <c:pt idx="23654">
                  <c:v>131.41113416666659</c:v>
                </c:pt>
                <c:pt idx="23655">
                  <c:v>131.41668972222215</c:v>
                </c:pt>
                <c:pt idx="23656">
                  <c:v>131.42224555555867</c:v>
                </c:pt>
                <c:pt idx="23657">
                  <c:v>131.42780222222223</c:v>
                </c:pt>
                <c:pt idx="23658">
                  <c:v>131.43335583333334</c:v>
                </c:pt>
                <c:pt idx="23659">
                  <c:v>131.43891138889239</c:v>
                </c:pt>
                <c:pt idx="23660">
                  <c:v>131.44448972222222</c:v>
                </c:pt>
                <c:pt idx="23661">
                  <c:v>131.45004444444444</c:v>
                </c:pt>
                <c:pt idx="23662">
                  <c:v>131.45559305555557</c:v>
                </c:pt>
                <c:pt idx="23663">
                  <c:v>131.46114027777784</c:v>
                </c:pt>
                <c:pt idx="23664">
                  <c:v>131.4667005555556</c:v>
                </c:pt>
                <c:pt idx="23665">
                  <c:v>131.47224527777777</c:v>
                </c:pt>
                <c:pt idx="23666">
                  <c:v>131.47780138888891</c:v>
                </c:pt>
                <c:pt idx="23667">
                  <c:v>131.48335722222222</c:v>
                </c:pt>
                <c:pt idx="23668">
                  <c:v>131.48891194444587</c:v>
                </c:pt>
                <c:pt idx="23669">
                  <c:v>131.4944811111111</c:v>
                </c:pt>
                <c:pt idx="23670">
                  <c:v>131.50003166666662</c:v>
                </c:pt>
                <c:pt idx="23671">
                  <c:v>131.50557944444438</c:v>
                </c:pt>
                <c:pt idx="23672">
                  <c:v>131.51113638889257</c:v>
                </c:pt>
                <c:pt idx="23673">
                  <c:v>131.51668916666532</c:v>
                </c:pt>
                <c:pt idx="23674">
                  <c:v>131.52224666667027</c:v>
                </c:pt>
                <c:pt idx="23675">
                  <c:v>131.52781027777777</c:v>
                </c:pt>
                <c:pt idx="23676">
                  <c:v>131.53335972222212</c:v>
                </c:pt>
                <c:pt idx="23677">
                  <c:v>131.53891194444444</c:v>
                </c:pt>
                <c:pt idx="23678">
                  <c:v>131.5444675</c:v>
                </c:pt>
                <c:pt idx="23679">
                  <c:v>131.55002250000001</c:v>
                </c:pt>
                <c:pt idx="23680">
                  <c:v>131.55559805555561</c:v>
                </c:pt>
                <c:pt idx="23681">
                  <c:v>131.5611452777778</c:v>
                </c:pt>
                <c:pt idx="23682">
                  <c:v>131.56668972222218</c:v>
                </c:pt>
                <c:pt idx="23683">
                  <c:v>131.57224611111121</c:v>
                </c:pt>
                <c:pt idx="23684">
                  <c:v>131.57780111111092</c:v>
                </c:pt>
                <c:pt idx="23685">
                  <c:v>131.5833561111111</c:v>
                </c:pt>
                <c:pt idx="23686">
                  <c:v>131.58891250000067</c:v>
                </c:pt>
                <c:pt idx="23687">
                  <c:v>131.59446833333467</c:v>
                </c:pt>
                <c:pt idx="23688">
                  <c:v>131.60002361111052</c:v>
                </c:pt>
                <c:pt idx="23689">
                  <c:v>131.60557833333334</c:v>
                </c:pt>
                <c:pt idx="23690">
                  <c:v>131.6111338888889</c:v>
                </c:pt>
                <c:pt idx="23691">
                  <c:v>131.61668972222012</c:v>
                </c:pt>
                <c:pt idx="23692">
                  <c:v>131.62225694444444</c:v>
                </c:pt>
                <c:pt idx="23693">
                  <c:v>131.62780833333647</c:v>
                </c:pt>
                <c:pt idx="23694">
                  <c:v>131.63337666666658</c:v>
                </c:pt>
                <c:pt idx="23695">
                  <c:v>131.63891833333665</c:v>
                </c:pt>
                <c:pt idx="23696">
                  <c:v>131.64446694444445</c:v>
                </c:pt>
                <c:pt idx="23697">
                  <c:v>131.65002277777776</c:v>
                </c:pt>
                <c:pt idx="23698">
                  <c:v>131.65557944444438</c:v>
                </c:pt>
                <c:pt idx="23699">
                  <c:v>131.66113444444443</c:v>
                </c:pt>
                <c:pt idx="23700">
                  <c:v>131.66669055555556</c:v>
                </c:pt>
                <c:pt idx="23701">
                  <c:v>131.67226694444446</c:v>
                </c:pt>
                <c:pt idx="23702">
                  <c:v>131.67781388888878</c:v>
                </c:pt>
                <c:pt idx="23703">
                  <c:v>131.68335777777779</c:v>
                </c:pt>
                <c:pt idx="23704">
                  <c:v>131.68891500000001</c:v>
                </c:pt>
                <c:pt idx="23705">
                  <c:v>131.69446694444446</c:v>
                </c:pt>
                <c:pt idx="23706">
                  <c:v>131.70002416666532</c:v>
                </c:pt>
                <c:pt idx="23707">
                  <c:v>131.70557861110632</c:v>
                </c:pt>
                <c:pt idx="23708">
                  <c:v>131.71115055555555</c:v>
                </c:pt>
                <c:pt idx="23709">
                  <c:v>131.71670083333333</c:v>
                </c:pt>
                <c:pt idx="23710">
                  <c:v>131.72226000000001</c:v>
                </c:pt>
                <c:pt idx="23711">
                  <c:v>131.72780166666658</c:v>
                </c:pt>
                <c:pt idx="23712">
                  <c:v>131.73335638888878</c:v>
                </c:pt>
                <c:pt idx="23713">
                  <c:v>131.73891527777778</c:v>
                </c:pt>
                <c:pt idx="23714">
                  <c:v>131.74446805555556</c:v>
                </c:pt>
                <c:pt idx="23715">
                  <c:v>131.75002416666658</c:v>
                </c:pt>
                <c:pt idx="23716">
                  <c:v>131.75557861110912</c:v>
                </c:pt>
                <c:pt idx="23717">
                  <c:v>131.76113361111112</c:v>
                </c:pt>
                <c:pt idx="23718">
                  <c:v>131.76669027777712</c:v>
                </c:pt>
                <c:pt idx="23719">
                  <c:v>131.77226583333334</c:v>
                </c:pt>
                <c:pt idx="23720">
                  <c:v>131.77780055555556</c:v>
                </c:pt>
                <c:pt idx="23721">
                  <c:v>131.78335638888888</c:v>
                </c:pt>
                <c:pt idx="23722">
                  <c:v>131.78891166666668</c:v>
                </c:pt>
                <c:pt idx="23723">
                  <c:v>131.79447472222012</c:v>
                </c:pt>
                <c:pt idx="23724">
                  <c:v>131.80002250000001</c:v>
                </c:pt>
                <c:pt idx="23725">
                  <c:v>131.80557805555554</c:v>
                </c:pt>
                <c:pt idx="23726">
                  <c:v>131.81113444444443</c:v>
                </c:pt>
                <c:pt idx="23727">
                  <c:v>131.81668944444445</c:v>
                </c:pt>
                <c:pt idx="23728">
                  <c:v>131.82224611111627</c:v>
                </c:pt>
                <c:pt idx="23729">
                  <c:v>131.82780222222223</c:v>
                </c:pt>
                <c:pt idx="23730">
                  <c:v>131.83335694444446</c:v>
                </c:pt>
                <c:pt idx="23731">
                  <c:v>131.83892944444707</c:v>
                </c:pt>
                <c:pt idx="23732">
                  <c:v>131.84447638888889</c:v>
                </c:pt>
                <c:pt idx="23733">
                  <c:v>131.85003166666667</c:v>
                </c:pt>
                <c:pt idx="23734">
                  <c:v>131.85557916666662</c:v>
                </c:pt>
                <c:pt idx="23735">
                  <c:v>131.86113361111111</c:v>
                </c:pt>
                <c:pt idx="23736">
                  <c:v>131.86669555555557</c:v>
                </c:pt>
                <c:pt idx="23737">
                  <c:v>131.87224527777781</c:v>
                </c:pt>
                <c:pt idx="23738">
                  <c:v>131.87780166666658</c:v>
                </c:pt>
                <c:pt idx="23739">
                  <c:v>131.88335694444444</c:v>
                </c:pt>
                <c:pt idx="23740">
                  <c:v>131.88891138889426</c:v>
                </c:pt>
                <c:pt idx="23741">
                  <c:v>131.89447111111113</c:v>
                </c:pt>
                <c:pt idx="23742">
                  <c:v>131.90003138888889</c:v>
                </c:pt>
                <c:pt idx="23743">
                  <c:v>131.90558277777652</c:v>
                </c:pt>
                <c:pt idx="23744">
                  <c:v>131.91113416666659</c:v>
                </c:pt>
                <c:pt idx="23745">
                  <c:v>131.91668999999999</c:v>
                </c:pt>
                <c:pt idx="23746">
                  <c:v>131.92224500000287</c:v>
                </c:pt>
                <c:pt idx="23747">
                  <c:v>131.92780027777781</c:v>
                </c:pt>
                <c:pt idx="23748">
                  <c:v>131.9333575</c:v>
                </c:pt>
                <c:pt idx="23749">
                  <c:v>131.93891472222222</c:v>
                </c:pt>
                <c:pt idx="23750">
                  <c:v>131.94446694444446</c:v>
                </c:pt>
                <c:pt idx="23751">
                  <c:v>131.95002305555587</c:v>
                </c:pt>
                <c:pt idx="23752">
                  <c:v>131.95560472222218</c:v>
                </c:pt>
                <c:pt idx="23753">
                  <c:v>131.96115388888882</c:v>
                </c:pt>
                <c:pt idx="23754">
                  <c:v>131.96668972222218</c:v>
                </c:pt>
                <c:pt idx="23755">
                  <c:v>131.97224583333607</c:v>
                </c:pt>
                <c:pt idx="23756">
                  <c:v>131.9778005555556</c:v>
                </c:pt>
                <c:pt idx="23757">
                  <c:v>131.98335611111111</c:v>
                </c:pt>
                <c:pt idx="23758">
                  <c:v>131.98891194444587</c:v>
                </c:pt>
                <c:pt idx="23759">
                  <c:v>131.99446750000001</c:v>
                </c:pt>
                <c:pt idx="23760">
                  <c:v>132.00003388888888</c:v>
                </c:pt>
                <c:pt idx="23761">
                  <c:v>132.00557861110912</c:v>
                </c:pt>
                <c:pt idx="23762">
                  <c:v>132.01114305555561</c:v>
                </c:pt>
                <c:pt idx="23763">
                  <c:v>132.01669388888772</c:v>
                </c:pt>
                <c:pt idx="23764">
                  <c:v>132.02224527777781</c:v>
                </c:pt>
                <c:pt idx="23765">
                  <c:v>132.02780083333587</c:v>
                </c:pt>
                <c:pt idx="23766">
                  <c:v>132.03335638888888</c:v>
                </c:pt>
                <c:pt idx="23767">
                  <c:v>132.03891277777777</c:v>
                </c:pt>
                <c:pt idx="23768">
                  <c:v>132.04448666666659</c:v>
                </c:pt>
                <c:pt idx="23769">
                  <c:v>132.05004055555727</c:v>
                </c:pt>
                <c:pt idx="23770">
                  <c:v>132.05558916666658</c:v>
                </c:pt>
                <c:pt idx="23771">
                  <c:v>132.06113555555561</c:v>
                </c:pt>
                <c:pt idx="23772">
                  <c:v>132.06668916666658</c:v>
                </c:pt>
                <c:pt idx="23773">
                  <c:v>132.07224527777777</c:v>
                </c:pt>
                <c:pt idx="23774">
                  <c:v>132.07780083333341</c:v>
                </c:pt>
                <c:pt idx="23775">
                  <c:v>132.08335666666665</c:v>
                </c:pt>
                <c:pt idx="23776">
                  <c:v>132.08891138889274</c:v>
                </c:pt>
                <c:pt idx="23777">
                  <c:v>132.0944886111111</c:v>
                </c:pt>
                <c:pt idx="23778">
                  <c:v>132.10004194444446</c:v>
                </c:pt>
                <c:pt idx="23779">
                  <c:v>132.10558555555392</c:v>
                </c:pt>
                <c:pt idx="23780">
                  <c:v>132.1111338888889</c:v>
                </c:pt>
                <c:pt idx="23781">
                  <c:v>132.11668916666432</c:v>
                </c:pt>
                <c:pt idx="23782">
                  <c:v>132.12224472222223</c:v>
                </c:pt>
                <c:pt idx="23783">
                  <c:v>132.12780027777777</c:v>
                </c:pt>
                <c:pt idx="23784">
                  <c:v>132.13335611111052</c:v>
                </c:pt>
                <c:pt idx="23785">
                  <c:v>132.1389125</c:v>
                </c:pt>
                <c:pt idx="23786">
                  <c:v>132.14447166666432</c:v>
                </c:pt>
                <c:pt idx="23787">
                  <c:v>132.15002361111112</c:v>
                </c:pt>
                <c:pt idx="23788">
                  <c:v>132.15557888888878</c:v>
                </c:pt>
                <c:pt idx="23789">
                  <c:v>132.16114333333527</c:v>
                </c:pt>
                <c:pt idx="23790">
                  <c:v>132.16669111110932</c:v>
                </c:pt>
                <c:pt idx="23791">
                  <c:v>132.17224527777776</c:v>
                </c:pt>
                <c:pt idx="23792">
                  <c:v>132.17780166666572</c:v>
                </c:pt>
                <c:pt idx="23793">
                  <c:v>132.1833761111111</c:v>
                </c:pt>
                <c:pt idx="23794">
                  <c:v>132.18891194444444</c:v>
                </c:pt>
                <c:pt idx="23795">
                  <c:v>132.19446805555557</c:v>
                </c:pt>
                <c:pt idx="23796">
                  <c:v>132.20002361110932</c:v>
                </c:pt>
                <c:pt idx="23797">
                  <c:v>132.20557861110632</c:v>
                </c:pt>
                <c:pt idx="23798">
                  <c:v>132.21113499999998</c:v>
                </c:pt>
                <c:pt idx="23799">
                  <c:v>132.21668999999972</c:v>
                </c:pt>
                <c:pt idx="23800">
                  <c:v>132.22224500000004</c:v>
                </c:pt>
                <c:pt idx="23801">
                  <c:v>132.22782111111113</c:v>
                </c:pt>
                <c:pt idx="23802">
                  <c:v>132.23336833333337</c:v>
                </c:pt>
                <c:pt idx="23803">
                  <c:v>132.23891805555564</c:v>
                </c:pt>
                <c:pt idx="23804">
                  <c:v>132.24446749999998</c:v>
                </c:pt>
                <c:pt idx="23805">
                  <c:v>132.25002305555554</c:v>
                </c:pt>
                <c:pt idx="23806">
                  <c:v>132.25557805555556</c:v>
                </c:pt>
                <c:pt idx="23807">
                  <c:v>132.26113472222218</c:v>
                </c:pt>
                <c:pt idx="23808">
                  <c:v>132.26668944444438</c:v>
                </c:pt>
                <c:pt idx="23809">
                  <c:v>132.27224527777778</c:v>
                </c:pt>
                <c:pt idx="23810">
                  <c:v>132.27780111110752</c:v>
                </c:pt>
                <c:pt idx="23811">
                  <c:v>132.28335694444445</c:v>
                </c:pt>
                <c:pt idx="23812">
                  <c:v>132.28891194444444</c:v>
                </c:pt>
                <c:pt idx="23813">
                  <c:v>132.29448777777779</c:v>
                </c:pt>
                <c:pt idx="23814">
                  <c:v>132.30002250000001</c:v>
                </c:pt>
                <c:pt idx="23815">
                  <c:v>132.30557944444445</c:v>
                </c:pt>
                <c:pt idx="23816">
                  <c:v>132.31114333333647</c:v>
                </c:pt>
                <c:pt idx="23817">
                  <c:v>132.31669166666632</c:v>
                </c:pt>
                <c:pt idx="23818">
                  <c:v>132.32224583333809</c:v>
                </c:pt>
                <c:pt idx="23819">
                  <c:v>132.32780083333694</c:v>
                </c:pt>
                <c:pt idx="23820">
                  <c:v>132.33336888888888</c:v>
                </c:pt>
                <c:pt idx="23821">
                  <c:v>132.33891166666666</c:v>
                </c:pt>
                <c:pt idx="23822">
                  <c:v>132.34446694444443</c:v>
                </c:pt>
                <c:pt idx="23823">
                  <c:v>132.35002250000107</c:v>
                </c:pt>
                <c:pt idx="23824">
                  <c:v>132.35557888888889</c:v>
                </c:pt>
                <c:pt idx="23825">
                  <c:v>132.36113472222223</c:v>
                </c:pt>
                <c:pt idx="23826">
                  <c:v>132.36668916666665</c:v>
                </c:pt>
                <c:pt idx="23827">
                  <c:v>132.37224611111247</c:v>
                </c:pt>
                <c:pt idx="23828">
                  <c:v>132.37780055555561</c:v>
                </c:pt>
                <c:pt idx="23829">
                  <c:v>132.38335638888887</c:v>
                </c:pt>
                <c:pt idx="23830">
                  <c:v>132.38892027778184</c:v>
                </c:pt>
                <c:pt idx="23831">
                  <c:v>132.39446888888889</c:v>
                </c:pt>
                <c:pt idx="23832">
                  <c:v>132.40002527777779</c:v>
                </c:pt>
                <c:pt idx="23833">
                  <c:v>132.40557888888878</c:v>
                </c:pt>
                <c:pt idx="23834">
                  <c:v>132.41113472222222</c:v>
                </c:pt>
                <c:pt idx="23835">
                  <c:v>132.41668916666652</c:v>
                </c:pt>
                <c:pt idx="23836">
                  <c:v>132.42226583333527</c:v>
                </c:pt>
                <c:pt idx="23837">
                  <c:v>132.42780083333665</c:v>
                </c:pt>
                <c:pt idx="23838">
                  <c:v>132.43335694444445</c:v>
                </c:pt>
                <c:pt idx="23839">
                  <c:v>132.43891250000001</c:v>
                </c:pt>
                <c:pt idx="23840">
                  <c:v>132.44446694444446</c:v>
                </c:pt>
                <c:pt idx="23841">
                  <c:v>132.4500227777778</c:v>
                </c:pt>
                <c:pt idx="23842">
                  <c:v>132.45559833333527</c:v>
                </c:pt>
                <c:pt idx="23843">
                  <c:v>132.46113777777867</c:v>
                </c:pt>
                <c:pt idx="23844">
                  <c:v>132.46669055555554</c:v>
                </c:pt>
                <c:pt idx="23845">
                  <c:v>132.472246388895</c:v>
                </c:pt>
                <c:pt idx="23846">
                  <c:v>132.47780027777779</c:v>
                </c:pt>
                <c:pt idx="23847">
                  <c:v>132.48335583333341</c:v>
                </c:pt>
                <c:pt idx="23848">
                  <c:v>132.48891222222221</c:v>
                </c:pt>
                <c:pt idx="23849">
                  <c:v>132.49446833333567</c:v>
                </c:pt>
                <c:pt idx="23850">
                  <c:v>132.5000411111111</c:v>
                </c:pt>
                <c:pt idx="23851">
                  <c:v>132.50559916666612</c:v>
                </c:pt>
                <c:pt idx="23852">
                  <c:v>132.51114250000001</c:v>
                </c:pt>
                <c:pt idx="23853">
                  <c:v>132.51669055555556</c:v>
                </c:pt>
                <c:pt idx="23854">
                  <c:v>132.52224472222221</c:v>
                </c:pt>
                <c:pt idx="23855">
                  <c:v>132.52780222222222</c:v>
                </c:pt>
                <c:pt idx="23856">
                  <c:v>132.53336722222218</c:v>
                </c:pt>
                <c:pt idx="23857">
                  <c:v>132.53891138888889</c:v>
                </c:pt>
                <c:pt idx="23858">
                  <c:v>132.54446916666652</c:v>
                </c:pt>
                <c:pt idx="23859">
                  <c:v>132.55002361111113</c:v>
                </c:pt>
                <c:pt idx="23860">
                  <c:v>132.55557861111112</c:v>
                </c:pt>
                <c:pt idx="23861">
                  <c:v>132.56113388888889</c:v>
                </c:pt>
                <c:pt idx="23862">
                  <c:v>132.56668916666658</c:v>
                </c:pt>
                <c:pt idx="23863">
                  <c:v>132.57224472222222</c:v>
                </c:pt>
                <c:pt idx="23864">
                  <c:v>132.57780027777778</c:v>
                </c:pt>
                <c:pt idx="23865">
                  <c:v>132.58337666666668</c:v>
                </c:pt>
                <c:pt idx="23866">
                  <c:v>132.58892833333826</c:v>
                </c:pt>
                <c:pt idx="23867">
                  <c:v>132.59446777777777</c:v>
                </c:pt>
                <c:pt idx="23868">
                  <c:v>132.60004361111112</c:v>
                </c:pt>
                <c:pt idx="23869">
                  <c:v>132.60558555555392</c:v>
                </c:pt>
                <c:pt idx="23870">
                  <c:v>132.61113416666655</c:v>
                </c:pt>
                <c:pt idx="23871">
                  <c:v>132.61668972222012</c:v>
                </c:pt>
                <c:pt idx="23872">
                  <c:v>132.62224472222223</c:v>
                </c:pt>
                <c:pt idx="23873">
                  <c:v>132.6278025</c:v>
                </c:pt>
                <c:pt idx="23874">
                  <c:v>132.63335638888879</c:v>
                </c:pt>
                <c:pt idx="23875">
                  <c:v>132.63891916666665</c:v>
                </c:pt>
                <c:pt idx="23876">
                  <c:v>132.64447027777732</c:v>
                </c:pt>
                <c:pt idx="23877">
                  <c:v>132.65002305555561</c:v>
                </c:pt>
                <c:pt idx="23878">
                  <c:v>132.65557888888878</c:v>
                </c:pt>
                <c:pt idx="23879">
                  <c:v>132.661135</c:v>
                </c:pt>
                <c:pt idx="23880">
                  <c:v>132.66668999999999</c:v>
                </c:pt>
                <c:pt idx="23881">
                  <c:v>132.67224583333387</c:v>
                </c:pt>
                <c:pt idx="23882">
                  <c:v>132.67780111110972</c:v>
                </c:pt>
                <c:pt idx="23883">
                  <c:v>132.68337555555556</c:v>
                </c:pt>
                <c:pt idx="23884">
                  <c:v>132.68891888889323</c:v>
                </c:pt>
                <c:pt idx="23885">
                  <c:v>132.69446888888888</c:v>
                </c:pt>
                <c:pt idx="23886">
                  <c:v>132.70002305555556</c:v>
                </c:pt>
                <c:pt idx="23887">
                  <c:v>132.70557861110632</c:v>
                </c:pt>
                <c:pt idx="23888">
                  <c:v>132.71115194444332</c:v>
                </c:pt>
                <c:pt idx="23889">
                  <c:v>132.71668916666334</c:v>
                </c:pt>
                <c:pt idx="23890">
                  <c:v>132.72224805555902</c:v>
                </c:pt>
                <c:pt idx="23891">
                  <c:v>132.72780138888891</c:v>
                </c:pt>
                <c:pt idx="23892">
                  <c:v>132.73335666666532</c:v>
                </c:pt>
                <c:pt idx="23893">
                  <c:v>132.73891277777778</c:v>
                </c:pt>
                <c:pt idx="23894">
                  <c:v>132.74446777777752</c:v>
                </c:pt>
                <c:pt idx="23895">
                  <c:v>132.75004416666658</c:v>
                </c:pt>
                <c:pt idx="23896">
                  <c:v>132.75559944444439</c:v>
                </c:pt>
                <c:pt idx="23897">
                  <c:v>132.76113416666658</c:v>
                </c:pt>
                <c:pt idx="23898">
                  <c:v>132.76669027777712</c:v>
                </c:pt>
                <c:pt idx="23899">
                  <c:v>132.77224611111114</c:v>
                </c:pt>
                <c:pt idx="23900">
                  <c:v>132.77780138888878</c:v>
                </c:pt>
                <c:pt idx="23901">
                  <c:v>132.78335666666658</c:v>
                </c:pt>
                <c:pt idx="23902">
                  <c:v>132.78893000000087</c:v>
                </c:pt>
                <c:pt idx="23903">
                  <c:v>132.79448111111012</c:v>
                </c:pt>
                <c:pt idx="23904">
                  <c:v>132.80003305555564</c:v>
                </c:pt>
                <c:pt idx="23905">
                  <c:v>132.80557861111112</c:v>
                </c:pt>
                <c:pt idx="23906">
                  <c:v>132.81113583333467</c:v>
                </c:pt>
                <c:pt idx="23907">
                  <c:v>132.81669027777778</c:v>
                </c:pt>
                <c:pt idx="23908">
                  <c:v>132.82226444444444</c:v>
                </c:pt>
                <c:pt idx="23909">
                  <c:v>132.82780555555561</c:v>
                </c:pt>
                <c:pt idx="23910">
                  <c:v>132.83336305555557</c:v>
                </c:pt>
                <c:pt idx="23911">
                  <c:v>132.83891138889274</c:v>
                </c:pt>
                <c:pt idx="23912">
                  <c:v>132.84446750000001</c:v>
                </c:pt>
                <c:pt idx="23913">
                  <c:v>132.85003444444447</c:v>
                </c:pt>
                <c:pt idx="23914">
                  <c:v>132.85557805555561</c:v>
                </c:pt>
                <c:pt idx="23915">
                  <c:v>132.86113777778178</c:v>
                </c:pt>
                <c:pt idx="23916">
                  <c:v>132.86669000000001</c:v>
                </c:pt>
                <c:pt idx="23917">
                  <c:v>132.87224527777781</c:v>
                </c:pt>
                <c:pt idx="23918">
                  <c:v>132.87782472222219</c:v>
                </c:pt>
                <c:pt idx="23919">
                  <c:v>132.88335722222223</c:v>
                </c:pt>
                <c:pt idx="23920">
                  <c:v>132.88892500000227</c:v>
                </c:pt>
                <c:pt idx="23921">
                  <c:v>132.89447694444507</c:v>
                </c:pt>
                <c:pt idx="23922">
                  <c:v>132.90002805555667</c:v>
                </c:pt>
                <c:pt idx="23923">
                  <c:v>132.90557916666612</c:v>
                </c:pt>
                <c:pt idx="23924">
                  <c:v>132.91113416666659</c:v>
                </c:pt>
                <c:pt idx="23925">
                  <c:v>132.91671416666532</c:v>
                </c:pt>
                <c:pt idx="23926">
                  <c:v>132.92224638889681</c:v>
                </c:pt>
                <c:pt idx="23927">
                  <c:v>132.92782138889262</c:v>
                </c:pt>
                <c:pt idx="23928">
                  <c:v>132.93335638888888</c:v>
                </c:pt>
                <c:pt idx="23929">
                  <c:v>132.93891138889239</c:v>
                </c:pt>
                <c:pt idx="23930">
                  <c:v>132.94446805555557</c:v>
                </c:pt>
                <c:pt idx="23931">
                  <c:v>132.95002444444444</c:v>
                </c:pt>
                <c:pt idx="23932">
                  <c:v>132.95557861111098</c:v>
                </c:pt>
                <c:pt idx="23933">
                  <c:v>132.96113361111111</c:v>
                </c:pt>
                <c:pt idx="23934">
                  <c:v>132.96668916666658</c:v>
                </c:pt>
                <c:pt idx="23935">
                  <c:v>132.97224583333607</c:v>
                </c:pt>
                <c:pt idx="23936">
                  <c:v>132.97780194444445</c:v>
                </c:pt>
                <c:pt idx="23937">
                  <c:v>132.98337055555561</c:v>
                </c:pt>
                <c:pt idx="23938">
                  <c:v>132.98892055555896</c:v>
                </c:pt>
                <c:pt idx="23939">
                  <c:v>132.99447666666666</c:v>
                </c:pt>
                <c:pt idx="23940">
                  <c:v>133.00002638888887</c:v>
                </c:pt>
                <c:pt idx="23941">
                  <c:v>133.00557861110912</c:v>
                </c:pt>
                <c:pt idx="23942">
                  <c:v>133.01113361111112</c:v>
                </c:pt>
                <c:pt idx="23943">
                  <c:v>133.01668916666532</c:v>
                </c:pt>
                <c:pt idx="23944">
                  <c:v>133.02226083333647</c:v>
                </c:pt>
                <c:pt idx="23945">
                  <c:v>133.02781000000004</c:v>
                </c:pt>
                <c:pt idx="23946">
                  <c:v>133.03335916666632</c:v>
                </c:pt>
                <c:pt idx="23947">
                  <c:v>133.03891250000001</c:v>
                </c:pt>
                <c:pt idx="23948">
                  <c:v>133.04446694444445</c:v>
                </c:pt>
                <c:pt idx="23949">
                  <c:v>133.05002388888889</c:v>
                </c:pt>
                <c:pt idx="23950">
                  <c:v>133.05560277777778</c:v>
                </c:pt>
                <c:pt idx="23951">
                  <c:v>133.06113500000001</c:v>
                </c:pt>
                <c:pt idx="23952">
                  <c:v>133.06669083333341</c:v>
                </c:pt>
                <c:pt idx="23953">
                  <c:v>133.07224472222222</c:v>
                </c:pt>
                <c:pt idx="23954">
                  <c:v>133.07780027777778</c:v>
                </c:pt>
                <c:pt idx="23955">
                  <c:v>133.08335583333334</c:v>
                </c:pt>
                <c:pt idx="23956">
                  <c:v>133.08891166666666</c:v>
                </c:pt>
                <c:pt idx="23957">
                  <c:v>133.09448777777777</c:v>
                </c:pt>
                <c:pt idx="23958">
                  <c:v>133.10002305555554</c:v>
                </c:pt>
                <c:pt idx="23959">
                  <c:v>133.10557861110703</c:v>
                </c:pt>
                <c:pt idx="23960">
                  <c:v>133.11113361111092</c:v>
                </c:pt>
                <c:pt idx="23961">
                  <c:v>133.11670499999613</c:v>
                </c:pt>
                <c:pt idx="23962">
                  <c:v>133.12226305555561</c:v>
                </c:pt>
                <c:pt idx="23963">
                  <c:v>133.12781472222218</c:v>
                </c:pt>
                <c:pt idx="23964">
                  <c:v>133.13336138888872</c:v>
                </c:pt>
                <c:pt idx="23965">
                  <c:v>133.13891916666665</c:v>
                </c:pt>
                <c:pt idx="23966">
                  <c:v>133.14447638888888</c:v>
                </c:pt>
                <c:pt idx="23967">
                  <c:v>133.15002305555561</c:v>
                </c:pt>
                <c:pt idx="23968">
                  <c:v>133.15557805555557</c:v>
                </c:pt>
                <c:pt idx="23969">
                  <c:v>133.16113472222222</c:v>
                </c:pt>
                <c:pt idx="23970">
                  <c:v>133.16668944444442</c:v>
                </c:pt>
                <c:pt idx="23971">
                  <c:v>133.17226472222112</c:v>
                </c:pt>
                <c:pt idx="23972">
                  <c:v>133.17781222222212</c:v>
                </c:pt>
                <c:pt idx="23973">
                  <c:v>133.18335999999999</c:v>
                </c:pt>
                <c:pt idx="23974">
                  <c:v>133.18891250000001</c:v>
                </c:pt>
                <c:pt idx="23975">
                  <c:v>133.1944675</c:v>
                </c:pt>
                <c:pt idx="23976">
                  <c:v>133.20002305555556</c:v>
                </c:pt>
                <c:pt idx="23977">
                  <c:v>133.20559888888872</c:v>
                </c:pt>
                <c:pt idx="23978">
                  <c:v>133.21114833333507</c:v>
                </c:pt>
                <c:pt idx="23979">
                  <c:v>133.21670166666317</c:v>
                </c:pt>
                <c:pt idx="23980">
                  <c:v>133.22224472222223</c:v>
                </c:pt>
                <c:pt idx="23981">
                  <c:v>133.22780083333367</c:v>
                </c:pt>
                <c:pt idx="23982">
                  <c:v>133.23335638888878</c:v>
                </c:pt>
                <c:pt idx="23983">
                  <c:v>133.23891222222218</c:v>
                </c:pt>
                <c:pt idx="23984">
                  <c:v>133.24446749999998</c:v>
                </c:pt>
                <c:pt idx="23985">
                  <c:v>133.25002305555554</c:v>
                </c:pt>
                <c:pt idx="23986">
                  <c:v>133.25557944444438</c:v>
                </c:pt>
                <c:pt idx="23987">
                  <c:v>133.26114694444487</c:v>
                </c:pt>
                <c:pt idx="23988">
                  <c:v>133.26669416666329</c:v>
                </c:pt>
                <c:pt idx="23989">
                  <c:v>133.272245</c:v>
                </c:pt>
                <c:pt idx="23990">
                  <c:v>133.27780083333334</c:v>
                </c:pt>
                <c:pt idx="23991">
                  <c:v>133.28335666666658</c:v>
                </c:pt>
                <c:pt idx="23992">
                  <c:v>133.28891138888889</c:v>
                </c:pt>
                <c:pt idx="23993">
                  <c:v>133.29446777777778</c:v>
                </c:pt>
                <c:pt idx="23994">
                  <c:v>133.30004361111111</c:v>
                </c:pt>
                <c:pt idx="23995">
                  <c:v>133.30557944444445</c:v>
                </c:pt>
                <c:pt idx="23996">
                  <c:v>133.3111336111111</c:v>
                </c:pt>
                <c:pt idx="23997">
                  <c:v>133.31672583333341</c:v>
                </c:pt>
                <c:pt idx="23998">
                  <c:v>133.32224527778158</c:v>
                </c:pt>
                <c:pt idx="23999">
                  <c:v>133.32780027777781</c:v>
                </c:pt>
                <c:pt idx="24000">
                  <c:v>133.3333561111111</c:v>
                </c:pt>
                <c:pt idx="24001">
                  <c:v>133.33891138889274</c:v>
                </c:pt>
                <c:pt idx="24002">
                  <c:v>133.34446750000001</c:v>
                </c:pt>
                <c:pt idx="24003">
                  <c:v>133.35002305555687</c:v>
                </c:pt>
                <c:pt idx="24004">
                  <c:v>133.35557888888889</c:v>
                </c:pt>
                <c:pt idx="24005">
                  <c:v>133.36113500000027</c:v>
                </c:pt>
                <c:pt idx="24006">
                  <c:v>133.36668916666665</c:v>
                </c:pt>
                <c:pt idx="24007">
                  <c:v>133.37224472222223</c:v>
                </c:pt>
                <c:pt idx="24008">
                  <c:v>133.37780083333467</c:v>
                </c:pt>
                <c:pt idx="24009">
                  <c:v>133.38335666666666</c:v>
                </c:pt>
                <c:pt idx="24010">
                  <c:v>133.38891333333751</c:v>
                </c:pt>
                <c:pt idx="24011">
                  <c:v>133.39446861111111</c:v>
                </c:pt>
                <c:pt idx="24012">
                  <c:v>133.40002333333427</c:v>
                </c:pt>
                <c:pt idx="24013">
                  <c:v>133.40559305555556</c:v>
                </c:pt>
                <c:pt idx="24014">
                  <c:v>133.41115249999999</c:v>
                </c:pt>
                <c:pt idx="24015">
                  <c:v>133.4166908333334</c:v>
                </c:pt>
                <c:pt idx="24016">
                  <c:v>133.4222458333376</c:v>
                </c:pt>
                <c:pt idx="24017">
                  <c:v>133.42780416666665</c:v>
                </c:pt>
                <c:pt idx="24018">
                  <c:v>133.43335666666658</c:v>
                </c:pt>
                <c:pt idx="24019">
                  <c:v>133.43891277777777</c:v>
                </c:pt>
                <c:pt idx="24020">
                  <c:v>133.44446777777776</c:v>
                </c:pt>
                <c:pt idx="24021">
                  <c:v>133.45002333333647</c:v>
                </c:pt>
                <c:pt idx="24022">
                  <c:v>133.45557805555561</c:v>
                </c:pt>
                <c:pt idx="24023">
                  <c:v>133.46115805555561</c:v>
                </c:pt>
                <c:pt idx="24024">
                  <c:v>133.46668916666658</c:v>
                </c:pt>
                <c:pt idx="24025">
                  <c:v>133.47224611111147</c:v>
                </c:pt>
                <c:pt idx="24026">
                  <c:v>133.47780027777779</c:v>
                </c:pt>
                <c:pt idx="24027">
                  <c:v>133.48335583333341</c:v>
                </c:pt>
                <c:pt idx="24028">
                  <c:v>133.48891305555767</c:v>
                </c:pt>
                <c:pt idx="24029">
                  <c:v>133.494485</c:v>
                </c:pt>
                <c:pt idx="24030">
                  <c:v>133.50003027777777</c:v>
                </c:pt>
                <c:pt idx="24031">
                  <c:v>133.50559777777778</c:v>
                </c:pt>
                <c:pt idx="24032">
                  <c:v>133.51113444444445</c:v>
                </c:pt>
                <c:pt idx="24033">
                  <c:v>133.51668999999998</c:v>
                </c:pt>
                <c:pt idx="24034">
                  <c:v>133.52224638889621</c:v>
                </c:pt>
                <c:pt idx="24035">
                  <c:v>133.52780138888889</c:v>
                </c:pt>
                <c:pt idx="24036">
                  <c:v>133.53335722222218</c:v>
                </c:pt>
                <c:pt idx="24037">
                  <c:v>133.53891194444444</c:v>
                </c:pt>
                <c:pt idx="24038">
                  <c:v>133.54446694444445</c:v>
                </c:pt>
                <c:pt idx="24039">
                  <c:v>133.55003972222221</c:v>
                </c:pt>
                <c:pt idx="24040">
                  <c:v>133.55559</c:v>
                </c:pt>
                <c:pt idx="24041">
                  <c:v>133.56114000000107</c:v>
                </c:pt>
                <c:pt idx="24042">
                  <c:v>133.56669805555561</c:v>
                </c:pt>
                <c:pt idx="24043">
                  <c:v>133.57224805555867</c:v>
                </c:pt>
                <c:pt idx="24044">
                  <c:v>133.57780055555554</c:v>
                </c:pt>
                <c:pt idx="24045">
                  <c:v>133.58335666666665</c:v>
                </c:pt>
                <c:pt idx="24046">
                  <c:v>133.58892250000127</c:v>
                </c:pt>
                <c:pt idx="24047">
                  <c:v>133.59448</c:v>
                </c:pt>
                <c:pt idx="24048">
                  <c:v>133.6000238888889</c:v>
                </c:pt>
                <c:pt idx="24049">
                  <c:v>133.60557861110703</c:v>
                </c:pt>
                <c:pt idx="24050">
                  <c:v>133.61113499999999</c:v>
                </c:pt>
                <c:pt idx="24051">
                  <c:v>133.61668916666432</c:v>
                </c:pt>
                <c:pt idx="24052">
                  <c:v>133.62224527777781</c:v>
                </c:pt>
                <c:pt idx="24053">
                  <c:v>133.62780027777777</c:v>
                </c:pt>
                <c:pt idx="24054">
                  <c:v>133.63335749999999</c:v>
                </c:pt>
                <c:pt idx="24055">
                  <c:v>133.63892583333347</c:v>
                </c:pt>
                <c:pt idx="24056">
                  <c:v>133.64447361110658</c:v>
                </c:pt>
                <c:pt idx="24057">
                  <c:v>133.65002305555561</c:v>
                </c:pt>
                <c:pt idx="24058">
                  <c:v>133.65557999999999</c:v>
                </c:pt>
                <c:pt idx="24059">
                  <c:v>133.66113416666659</c:v>
                </c:pt>
                <c:pt idx="24060">
                  <c:v>133.66669111110932</c:v>
                </c:pt>
                <c:pt idx="24061">
                  <c:v>133.67224472222222</c:v>
                </c:pt>
                <c:pt idx="24062">
                  <c:v>133.67782194444445</c:v>
                </c:pt>
                <c:pt idx="24063">
                  <c:v>133.68337777777776</c:v>
                </c:pt>
                <c:pt idx="24064">
                  <c:v>133.68891972222221</c:v>
                </c:pt>
                <c:pt idx="24065">
                  <c:v>133.69446861111112</c:v>
                </c:pt>
                <c:pt idx="24066">
                  <c:v>133.70002305555556</c:v>
                </c:pt>
                <c:pt idx="24067">
                  <c:v>133.70557861110632</c:v>
                </c:pt>
                <c:pt idx="24068">
                  <c:v>133.71113361110972</c:v>
                </c:pt>
                <c:pt idx="24069">
                  <c:v>133.71669027777492</c:v>
                </c:pt>
                <c:pt idx="24070">
                  <c:v>133.72224555555567</c:v>
                </c:pt>
                <c:pt idx="24071">
                  <c:v>133.72781583333341</c:v>
                </c:pt>
                <c:pt idx="24072">
                  <c:v>133.73335666666532</c:v>
                </c:pt>
                <c:pt idx="24073">
                  <c:v>133.73891194444445</c:v>
                </c:pt>
                <c:pt idx="24074">
                  <c:v>133.74446694444438</c:v>
                </c:pt>
                <c:pt idx="24075">
                  <c:v>133.75002333333344</c:v>
                </c:pt>
                <c:pt idx="24076">
                  <c:v>133.75557972222092</c:v>
                </c:pt>
                <c:pt idx="24077">
                  <c:v>133.76113416666658</c:v>
                </c:pt>
                <c:pt idx="24078">
                  <c:v>133.76669027777712</c:v>
                </c:pt>
                <c:pt idx="24079">
                  <c:v>133.77224555555554</c:v>
                </c:pt>
                <c:pt idx="24080">
                  <c:v>133.77780027777752</c:v>
                </c:pt>
                <c:pt idx="24081">
                  <c:v>133.78335638888888</c:v>
                </c:pt>
                <c:pt idx="24082">
                  <c:v>133.78891222222222</c:v>
                </c:pt>
                <c:pt idx="24083">
                  <c:v>133.79446833333341</c:v>
                </c:pt>
                <c:pt idx="24084">
                  <c:v>133.80002361111113</c:v>
                </c:pt>
                <c:pt idx="24085">
                  <c:v>133.80557805555554</c:v>
                </c:pt>
                <c:pt idx="24086">
                  <c:v>133.81113555555561</c:v>
                </c:pt>
                <c:pt idx="24087">
                  <c:v>133.81668972222218</c:v>
                </c:pt>
                <c:pt idx="24088">
                  <c:v>133.82226000000207</c:v>
                </c:pt>
                <c:pt idx="24089">
                  <c:v>133.82780166666666</c:v>
                </c:pt>
                <c:pt idx="24090">
                  <c:v>133.83337666666668</c:v>
                </c:pt>
                <c:pt idx="24091">
                  <c:v>133.83893027777827</c:v>
                </c:pt>
                <c:pt idx="24092">
                  <c:v>133.84446777777777</c:v>
                </c:pt>
                <c:pt idx="24093">
                  <c:v>133.85003111111121</c:v>
                </c:pt>
                <c:pt idx="24094">
                  <c:v>133.85558944444443</c:v>
                </c:pt>
                <c:pt idx="24095">
                  <c:v>133.86113416666666</c:v>
                </c:pt>
                <c:pt idx="24096">
                  <c:v>133.86669000000001</c:v>
                </c:pt>
                <c:pt idx="24097">
                  <c:v>133.87224583333676</c:v>
                </c:pt>
                <c:pt idx="24098">
                  <c:v>133.8778011111111</c:v>
                </c:pt>
                <c:pt idx="24099">
                  <c:v>133.88335638888887</c:v>
                </c:pt>
                <c:pt idx="24100">
                  <c:v>133.88891305555867</c:v>
                </c:pt>
                <c:pt idx="24101">
                  <c:v>133.89447861111111</c:v>
                </c:pt>
                <c:pt idx="24102">
                  <c:v>133.90002305555561</c:v>
                </c:pt>
                <c:pt idx="24103">
                  <c:v>133.90558055555556</c:v>
                </c:pt>
                <c:pt idx="24104">
                  <c:v>133.91113361111113</c:v>
                </c:pt>
                <c:pt idx="24105">
                  <c:v>133.91668916666652</c:v>
                </c:pt>
                <c:pt idx="24106">
                  <c:v>133.92224527777807</c:v>
                </c:pt>
                <c:pt idx="24107">
                  <c:v>133.92782138889262</c:v>
                </c:pt>
                <c:pt idx="24108">
                  <c:v>133.93337361110972</c:v>
                </c:pt>
                <c:pt idx="24109">
                  <c:v>133.93892777777847</c:v>
                </c:pt>
                <c:pt idx="24110">
                  <c:v>133.94447916666658</c:v>
                </c:pt>
                <c:pt idx="24111">
                  <c:v>133.95002250000007</c:v>
                </c:pt>
                <c:pt idx="24112">
                  <c:v>133.95557972222218</c:v>
                </c:pt>
                <c:pt idx="24113">
                  <c:v>133.96113888889388</c:v>
                </c:pt>
                <c:pt idx="24114">
                  <c:v>133.96669055555554</c:v>
                </c:pt>
                <c:pt idx="24115">
                  <c:v>133.97224805555902</c:v>
                </c:pt>
                <c:pt idx="24116">
                  <c:v>133.97781000000001</c:v>
                </c:pt>
                <c:pt idx="24117">
                  <c:v>133.98335777777777</c:v>
                </c:pt>
                <c:pt idx="24118">
                  <c:v>133.98891194444587</c:v>
                </c:pt>
                <c:pt idx="24119">
                  <c:v>133.99446777777777</c:v>
                </c:pt>
                <c:pt idx="24120">
                  <c:v>134.00002416666658</c:v>
                </c:pt>
                <c:pt idx="24121">
                  <c:v>134.00558583333333</c:v>
                </c:pt>
                <c:pt idx="24122">
                  <c:v>134.01113416666658</c:v>
                </c:pt>
                <c:pt idx="24123">
                  <c:v>134.01669972222192</c:v>
                </c:pt>
                <c:pt idx="24124">
                  <c:v>134.02224944444799</c:v>
                </c:pt>
                <c:pt idx="24125">
                  <c:v>134.02780083333587</c:v>
                </c:pt>
                <c:pt idx="24126">
                  <c:v>134.03337722222219</c:v>
                </c:pt>
                <c:pt idx="24127">
                  <c:v>134.03891250000001</c:v>
                </c:pt>
                <c:pt idx="24128">
                  <c:v>134.04448277777772</c:v>
                </c:pt>
                <c:pt idx="24129">
                  <c:v>134.05003638889403</c:v>
                </c:pt>
                <c:pt idx="24130">
                  <c:v>134.05557916666658</c:v>
                </c:pt>
                <c:pt idx="24131">
                  <c:v>134.06113416666668</c:v>
                </c:pt>
                <c:pt idx="24132">
                  <c:v>134.06669027777778</c:v>
                </c:pt>
                <c:pt idx="24133">
                  <c:v>134.07224638889411</c:v>
                </c:pt>
                <c:pt idx="24134">
                  <c:v>134.0778013888889</c:v>
                </c:pt>
                <c:pt idx="24135">
                  <c:v>134.08335750000001</c:v>
                </c:pt>
                <c:pt idx="24136">
                  <c:v>134.08891222222221</c:v>
                </c:pt>
                <c:pt idx="24137">
                  <c:v>134.09447055555557</c:v>
                </c:pt>
                <c:pt idx="24138">
                  <c:v>134.1000325</c:v>
                </c:pt>
                <c:pt idx="24139">
                  <c:v>134.10558249999912</c:v>
                </c:pt>
                <c:pt idx="24140">
                  <c:v>134.11113416666655</c:v>
                </c:pt>
                <c:pt idx="24141">
                  <c:v>134.11668916666432</c:v>
                </c:pt>
                <c:pt idx="24142">
                  <c:v>134.12224472222223</c:v>
                </c:pt>
                <c:pt idx="24143">
                  <c:v>134.12780833333647</c:v>
                </c:pt>
                <c:pt idx="24144">
                  <c:v>134.13335722222212</c:v>
                </c:pt>
                <c:pt idx="24145">
                  <c:v>134.13891305555561</c:v>
                </c:pt>
                <c:pt idx="24146">
                  <c:v>134.14446694444445</c:v>
                </c:pt>
                <c:pt idx="24147">
                  <c:v>134.15002305555561</c:v>
                </c:pt>
                <c:pt idx="24148">
                  <c:v>134.15557861111012</c:v>
                </c:pt>
                <c:pt idx="24149">
                  <c:v>134.16113416666659</c:v>
                </c:pt>
                <c:pt idx="24150">
                  <c:v>134.16671055555557</c:v>
                </c:pt>
                <c:pt idx="24151">
                  <c:v>134.17225222222172</c:v>
                </c:pt>
                <c:pt idx="24152">
                  <c:v>134.17780805555554</c:v>
                </c:pt>
                <c:pt idx="24153">
                  <c:v>134.18335777777779</c:v>
                </c:pt>
                <c:pt idx="24154">
                  <c:v>134.18893111111117</c:v>
                </c:pt>
                <c:pt idx="24155">
                  <c:v>134.19446694444446</c:v>
                </c:pt>
                <c:pt idx="24156">
                  <c:v>134.20002249999999</c:v>
                </c:pt>
                <c:pt idx="24157">
                  <c:v>134.20557805555555</c:v>
                </c:pt>
                <c:pt idx="24158">
                  <c:v>134.21113416666572</c:v>
                </c:pt>
                <c:pt idx="24159">
                  <c:v>134.21668999999972</c:v>
                </c:pt>
                <c:pt idx="24160">
                  <c:v>134.22225722222223</c:v>
                </c:pt>
                <c:pt idx="24161">
                  <c:v>134.22780722222222</c:v>
                </c:pt>
                <c:pt idx="24162">
                  <c:v>134.23335777777712</c:v>
                </c:pt>
                <c:pt idx="24163">
                  <c:v>134.23891166666658</c:v>
                </c:pt>
                <c:pt idx="24164">
                  <c:v>134.24446805555556</c:v>
                </c:pt>
                <c:pt idx="24165">
                  <c:v>134.2500225</c:v>
                </c:pt>
                <c:pt idx="24166">
                  <c:v>134.25557861110912</c:v>
                </c:pt>
                <c:pt idx="24167">
                  <c:v>134.26113361111112</c:v>
                </c:pt>
                <c:pt idx="24168">
                  <c:v>134.26670861111072</c:v>
                </c:pt>
                <c:pt idx="24169">
                  <c:v>134.27225972222215</c:v>
                </c:pt>
                <c:pt idx="24170">
                  <c:v>134.27780527777512</c:v>
                </c:pt>
                <c:pt idx="24171">
                  <c:v>134.28335694444445</c:v>
                </c:pt>
                <c:pt idx="24172">
                  <c:v>134.28891277777777</c:v>
                </c:pt>
                <c:pt idx="24173">
                  <c:v>134.29446694444445</c:v>
                </c:pt>
                <c:pt idx="24174">
                  <c:v>134.30002361111113</c:v>
                </c:pt>
                <c:pt idx="24175">
                  <c:v>134.30557916666658</c:v>
                </c:pt>
                <c:pt idx="24176">
                  <c:v>134.31114805555879</c:v>
                </c:pt>
                <c:pt idx="24177">
                  <c:v>134.31668916666658</c:v>
                </c:pt>
                <c:pt idx="24178">
                  <c:v>134.32224472222623</c:v>
                </c:pt>
                <c:pt idx="24179">
                  <c:v>134.32780138889257</c:v>
                </c:pt>
                <c:pt idx="24180">
                  <c:v>134.33335833333427</c:v>
                </c:pt>
                <c:pt idx="24181">
                  <c:v>134.33891194444467</c:v>
                </c:pt>
                <c:pt idx="24182">
                  <c:v>134.34446694444443</c:v>
                </c:pt>
                <c:pt idx="24183">
                  <c:v>134.3500313888934</c:v>
                </c:pt>
                <c:pt idx="24184">
                  <c:v>134.35558138888888</c:v>
                </c:pt>
                <c:pt idx="24185">
                  <c:v>134.36113472222223</c:v>
                </c:pt>
                <c:pt idx="24186">
                  <c:v>134.36669000000001</c:v>
                </c:pt>
                <c:pt idx="24187">
                  <c:v>134.37226666666666</c:v>
                </c:pt>
                <c:pt idx="24188">
                  <c:v>134.37781361111112</c:v>
                </c:pt>
                <c:pt idx="24189">
                  <c:v>134.38336138888889</c:v>
                </c:pt>
                <c:pt idx="24190">
                  <c:v>134.38891250000287</c:v>
                </c:pt>
                <c:pt idx="24191">
                  <c:v>134.39446777777781</c:v>
                </c:pt>
                <c:pt idx="24192">
                  <c:v>134.40002333333427</c:v>
                </c:pt>
                <c:pt idx="24193">
                  <c:v>134.40558833333341</c:v>
                </c:pt>
                <c:pt idx="24194">
                  <c:v>134.41114722222221</c:v>
                </c:pt>
                <c:pt idx="24195">
                  <c:v>134.4167013888889</c:v>
                </c:pt>
                <c:pt idx="24196">
                  <c:v>134.4222458333376</c:v>
                </c:pt>
                <c:pt idx="24197">
                  <c:v>134.42781638889426</c:v>
                </c:pt>
                <c:pt idx="24198">
                  <c:v>134.43337499999998</c:v>
                </c:pt>
                <c:pt idx="24199">
                  <c:v>134.43892055555727</c:v>
                </c:pt>
                <c:pt idx="24200">
                  <c:v>134.44447</c:v>
                </c:pt>
                <c:pt idx="24201">
                  <c:v>134.45003027777781</c:v>
                </c:pt>
                <c:pt idx="24202">
                  <c:v>134.45558861111112</c:v>
                </c:pt>
                <c:pt idx="24203">
                  <c:v>134.46113361111111</c:v>
                </c:pt>
                <c:pt idx="24204">
                  <c:v>134.46670583333341</c:v>
                </c:pt>
                <c:pt idx="24205">
                  <c:v>134.47224944444667</c:v>
                </c:pt>
                <c:pt idx="24206">
                  <c:v>134.47780166666658</c:v>
                </c:pt>
                <c:pt idx="24207">
                  <c:v>134.48335833333527</c:v>
                </c:pt>
                <c:pt idx="24208">
                  <c:v>134.48891194444587</c:v>
                </c:pt>
                <c:pt idx="24209">
                  <c:v>134.49446972222222</c:v>
                </c:pt>
                <c:pt idx="24210">
                  <c:v>134.50002361111112</c:v>
                </c:pt>
                <c:pt idx="24211">
                  <c:v>134.50557861110912</c:v>
                </c:pt>
                <c:pt idx="24212">
                  <c:v>134.51113444444445</c:v>
                </c:pt>
                <c:pt idx="24213">
                  <c:v>134.51670805555554</c:v>
                </c:pt>
                <c:pt idx="24214">
                  <c:v>134.52226611111121</c:v>
                </c:pt>
                <c:pt idx="24215">
                  <c:v>134.52781888888887</c:v>
                </c:pt>
                <c:pt idx="24216">
                  <c:v>134.53336555555555</c:v>
                </c:pt>
                <c:pt idx="24217">
                  <c:v>134.53891472222222</c:v>
                </c:pt>
                <c:pt idx="24218">
                  <c:v>134.54448055555557</c:v>
                </c:pt>
                <c:pt idx="24219">
                  <c:v>134.55002305555561</c:v>
                </c:pt>
                <c:pt idx="24220">
                  <c:v>134.55557944444445</c:v>
                </c:pt>
                <c:pt idx="24221">
                  <c:v>134.56113416666668</c:v>
                </c:pt>
                <c:pt idx="24222">
                  <c:v>134.56668916666658</c:v>
                </c:pt>
                <c:pt idx="24223">
                  <c:v>134.57224611111121</c:v>
                </c:pt>
                <c:pt idx="24224">
                  <c:v>134.57780166666655</c:v>
                </c:pt>
                <c:pt idx="24225">
                  <c:v>134.5833638888889</c:v>
                </c:pt>
                <c:pt idx="24226">
                  <c:v>134.58891277777781</c:v>
                </c:pt>
                <c:pt idx="24227">
                  <c:v>134.59446777777777</c:v>
                </c:pt>
                <c:pt idx="24228">
                  <c:v>134.60002305555554</c:v>
                </c:pt>
                <c:pt idx="24229">
                  <c:v>134.60557805555555</c:v>
                </c:pt>
                <c:pt idx="24230">
                  <c:v>134.61113472222218</c:v>
                </c:pt>
                <c:pt idx="24231">
                  <c:v>134.61669027777612</c:v>
                </c:pt>
                <c:pt idx="24232">
                  <c:v>134.62224527777781</c:v>
                </c:pt>
                <c:pt idx="24233">
                  <c:v>134.62780083333467</c:v>
                </c:pt>
                <c:pt idx="24234">
                  <c:v>134.63335666666632</c:v>
                </c:pt>
                <c:pt idx="24235">
                  <c:v>134.6389125</c:v>
                </c:pt>
                <c:pt idx="24236">
                  <c:v>134.64446749999999</c:v>
                </c:pt>
                <c:pt idx="24237">
                  <c:v>134.65004972222224</c:v>
                </c:pt>
                <c:pt idx="24238">
                  <c:v>134.65557944444438</c:v>
                </c:pt>
                <c:pt idx="24239">
                  <c:v>134.66115249999999</c:v>
                </c:pt>
                <c:pt idx="24240">
                  <c:v>134.66668916666652</c:v>
                </c:pt>
                <c:pt idx="24241">
                  <c:v>134.67224583333387</c:v>
                </c:pt>
                <c:pt idx="24242">
                  <c:v>134.67782111111092</c:v>
                </c:pt>
                <c:pt idx="24243">
                  <c:v>134.68336194444439</c:v>
                </c:pt>
                <c:pt idx="24244">
                  <c:v>134.68891305555564</c:v>
                </c:pt>
                <c:pt idx="24245">
                  <c:v>134.6944675</c:v>
                </c:pt>
                <c:pt idx="24246">
                  <c:v>134.70002305555556</c:v>
                </c:pt>
                <c:pt idx="24247">
                  <c:v>134.70557944444352</c:v>
                </c:pt>
                <c:pt idx="24248">
                  <c:v>134.71113472222152</c:v>
                </c:pt>
                <c:pt idx="24249">
                  <c:v>134.71669138888672</c:v>
                </c:pt>
                <c:pt idx="24250">
                  <c:v>134.722246388895</c:v>
                </c:pt>
                <c:pt idx="24251">
                  <c:v>134.72780083333367</c:v>
                </c:pt>
                <c:pt idx="24252">
                  <c:v>134.73335999999998</c:v>
                </c:pt>
                <c:pt idx="24253">
                  <c:v>134.73891194444445</c:v>
                </c:pt>
                <c:pt idx="24254">
                  <c:v>134.74446722222172</c:v>
                </c:pt>
                <c:pt idx="24255">
                  <c:v>134.75003583333341</c:v>
                </c:pt>
                <c:pt idx="24256">
                  <c:v>134.75557805555556</c:v>
                </c:pt>
                <c:pt idx="24257">
                  <c:v>134.7611411111111</c:v>
                </c:pt>
                <c:pt idx="24258">
                  <c:v>134.76669027777712</c:v>
                </c:pt>
                <c:pt idx="24259">
                  <c:v>134.77224555555554</c:v>
                </c:pt>
                <c:pt idx="24260">
                  <c:v>134.77780249999998</c:v>
                </c:pt>
                <c:pt idx="24261">
                  <c:v>134.78335611111112</c:v>
                </c:pt>
                <c:pt idx="24262">
                  <c:v>134.78891277777777</c:v>
                </c:pt>
                <c:pt idx="24263">
                  <c:v>134.79446694444445</c:v>
                </c:pt>
                <c:pt idx="24264">
                  <c:v>134.80002361111113</c:v>
                </c:pt>
                <c:pt idx="24265">
                  <c:v>134.80559694444443</c:v>
                </c:pt>
                <c:pt idx="24266">
                  <c:v>134.81114388888889</c:v>
                </c:pt>
                <c:pt idx="24267">
                  <c:v>134.81668972222218</c:v>
                </c:pt>
                <c:pt idx="24268">
                  <c:v>134.82226666666747</c:v>
                </c:pt>
                <c:pt idx="24269">
                  <c:v>134.82781888889411</c:v>
                </c:pt>
                <c:pt idx="24270">
                  <c:v>134.83336722222222</c:v>
                </c:pt>
                <c:pt idx="24271">
                  <c:v>134.83892444444444</c:v>
                </c:pt>
                <c:pt idx="24272">
                  <c:v>134.84446805555561</c:v>
                </c:pt>
                <c:pt idx="24273">
                  <c:v>134.85002333333688</c:v>
                </c:pt>
                <c:pt idx="24274">
                  <c:v>134.85558333333341</c:v>
                </c:pt>
                <c:pt idx="24275">
                  <c:v>134.86113500000027</c:v>
                </c:pt>
                <c:pt idx="24276">
                  <c:v>134.86668916666665</c:v>
                </c:pt>
                <c:pt idx="24277">
                  <c:v>134.87224472222223</c:v>
                </c:pt>
                <c:pt idx="24278">
                  <c:v>134.87780166666658</c:v>
                </c:pt>
                <c:pt idx="24279">
                  <c:v>134.88335583333341</c:v>
                </c:pt>
                <c:pt idx="24280">
                  <c:v>134.88891138889426</c:v>
                </c:pt>
                <c:pt idx="24281">
                  <c:v>134.89446805555627</c:v>
                </c:pt>
                <c:pt idx="24282">
                  <c:v>134.90002333333427</c:v>
                </c:pt>
                <c:pt idx="24283">
                  <c:v>134.90557888888878</c:v>
                </c:pt>
                <c:pt idx="24284">
                  <c:v>134.911135</c:v>
                </c:pt>
                <c:pt idx="24285">
                  <c:v>134.91670999999999</c:v>
                </c:pt>
                <c:pt idx="24286">
                  <c:v>134.92224500000287</c:v>
                </c:pt>
                <c:pt idx="24287">
                  <c:v>134.92780166666668</c:v>
                </c:pt>
                <c:pt idx="24288">
                  <c:v>134.93337499999998</c:v>
                </c:pt>
                <c:pt idx="24289">
                  <c:v>134.93892666666667</c:v>
                </c:pt>
                <c:pt idx="24290">
                  <c:v>134.94446777777776</c:v>
                </c:pt>
                <c:pt idx="24291">
                  <c:v>134.95003333333671</c:v>
                </c:pt>
                <c:pt idx="24292">
                  <c:v>134.95557944444445</c:v>
                </c:pt>
                <c:pt idx="24293">
                  <c:v>134.96113472222223</c:v>
                </c:pt>
                <c:pt idx="24294">
                  <c:v>134.96669083333344</c:v>
                </c:pt>
                <c:pt idx="24295">
                  <c:v>134.97225138888888</c:v>
                </c:pt>
                <c:pt idx="24296">
                  <c:v>134.97781777777777</c:v>
                </c:pt>
                <c:pt idx="24297">
                  <c:v>134.98335916666665</c:v>
                </c:pt>
                <c:pt idx="24298">
                  <c:v>134.98891194444587</c:v>
                </c:pt>
                <c:pt idx="24299">
                  <c:v>134.99446777777777</c:v>
                </c:pt>
                <c:pt idx="24300">
                  <c:v>135.0000225</c:v>
                </c:pt>
                <c:pt idx="24301">
                  <c:v>135.00557916666492</c:v>
                </c:pt>
                <c:pt idx="24302">
                  <c:v>135.01113361111112</c:v>
                </c:pt>
                <c:pt idx="24303">
                  <c:v>135.01669083333334</c:v>
                </c:pt>
                <c:pt idx="24304">
                  <c:v>135.02226055555587</c:v>
                </c:pt>
                <c:pt idx="24305">
                  <c:v>135.02780027777777</c:v>
                </c:pt>
                <c:pt idx="24306">
                  <c:v>135.03335944444439</c:v>
                </c:pt>
                <c:pt idx="24307">
                  <c:v>135.03891138888889</c:v>
                </c:pt>
                <c:pt idx="24308">
                  <c:v>135.04446861111072</c:v>
                </c:pt>
                <c:pt idx="24309">
                  <c:v>135.05002500000001</c:v>
                </c:pt>
                <c:pt idx="24310">
                  <c:v>135.05557805555554</c:v>
                </c:pt>
                <c:pt idx="24311">
                  <c:v>135.06115527777752</c:v>
                </c:pt>
                <c:pt idx="24312">
                  <c:v>135.06669083333341</c:v>
                </c:pt>
                <c:pt idx="24313">
                  <c:v>135.07224472222222</c:v>
                </c:pt>
                <c:pt idx="24314">
                  <c:v>135.07780111111092</c:v>
                </c:pt>
                <c:pt idx="24315">
                  <c:v>135.08336638888889</c:v>
                </c:pt>
                <c:pt idx="24316">
                  <c:v>135.08891305555647</c:v>
                </c:pt>
                <c:pt idx="24317">
                  <c:v>135.09446694444443</c:v>
                </c:pt>
                <c:pt idx="24318">
                  <c:v>135.10002416666632</c:v>
                </c:pt>
                <c:pt idx="24319">
                  <c:v>135.10557916666392</c:v>
                </c:pt>
                <c:pt idx="24320">
                  <c:v>135.1111338888889</c:v>
                </c:pt>
                <c:pt idx="24321">
                  <c:v>135.11669027777612</c:v>
                </c:pt>
                <c:pt idx="24322">
                  <c:v>135.12224472222223</c:v>
                </c:pt>
                <c:pt idx="24323">
                  <c:v>135.12780083333467</c:v>
                </c:pt>
                <c:pt idx="24324">
                  <c:v>135.13337749999999</c:v>
                </c:pt>
                <c:pt idx="24325">
                  <c:v>135.13892444444446</c:v>
                </c:pt>
                <c:pt idx="24326">
                  <c:v>135.14447555555552</c:v>
                </c:pt>
                <c:pt idx="24327">
                  <c:v>135.15002527777779</c:v>
                </c:pt>
                <c:pt idx="24328">
                  <c:v>135.15557999999999</c:v>
                </c:pt>
                <c:pt idx="24329">
                  <c:v>135.16113416666659</c:v>
                </c:pt>
                <c:pt idx="24330">
                  <c:v>135.16671027777778</c:v>
                </c:pt>
                <c:pt idx="24331">
                  <c:v>135.17224583333387</c:v>
                </c:pt>
                <c:pt idx="24332">
                  <c:v>135.17780027777778</c:v>
                </c:pt>
                <c:pt idx="24333">
                  <c:v>135.1833575</c:v>
                </c:pt>
                <c:pt idx="24334">
                  <c:v>135.18891194444444</c:v>
                </c:pt>
                <c:pt idx="24335">
                  <c:v>135.19446722222222</c:v>
                </c:pt>
                <c:pt idx="24336">
                  <c:v>135.20002416666532</c:v>
                </c:pt>
                <c:pt idx="24337">
                  <c:v>135.20558416666162</c:v>
                </c:pt>
                <c:pt idx="24338">
                  <c:v>135.21113499999998</c:v>
                </c:pt>
                <c:pt idx="24339">
                  <c:v>135.21669361110526</c:v>
                </c:pt>
                <c:pt idx="24340">
                  <c:v>135.22224722222612</c:v>
                </c:pt>
                <c:pt idx="24341">
                  <c:v>135.22780166666658</c:v>
                </c:pt>
                <c:pt idx="24342">
                  <c:v>135.23335722222112</c:v>
                </c:pt>
                <c:pt idx="24343">
                  <c:v>135.23891194444445</c:v>
                </c:pt>
                <c:pt idx="24344">
                  <c:v>135.24446749999998</c:v>
                </c:pt>
                <c:pt idx="24345">
                  <c:v>135.25004333333447</c:v>
                </c:pt>
                <c:pt idx="24346">
                  <c:v>135.25557833333337</c:v>
                </c:pt>
                <c:pt idx="24347">
                  <c:v>135.26115472221952</c:v>
                </c:pt>
                <c:pt idx="24348">
                  <c:v>135.2667075</c:v>
                </c:pt>
                <c:pt idx="24349">
                  <c:v>135.27226138888878</c:v>
                </c:pt>
                <c:pt idx="24350">
                  <c:v>135.27780166666452</c:v>
                </c:pt>
                <c:pt idx="24351">
                  <c:v>135.28335722222218</c:v>
                </c:pt>
                <c:pt idx="24352">
                  <c:v>135.28891194444444</c:v>
                </c:pt>
                <c:pt idx="24353">
                  <c:v>135.29446694444445</c:v>
                </c:pt>
                <c:pt idx="24354">
                  <c:v>135.30002305555561</c:v>
                </c:pt>
                <c:pt idx="24355">
                  <c:v>135.30557888888885</c:v>
                </c:pt>
                <c:pt idx="24356">
                  <c:v>135.31115333333341</c:v>
                </c:pt>
                <c:pt idx="24357">
                  <c:v>135.31669083333341</c:v>
                </c:pt>
                <c:pt idx="24358">
                  <c:v>135.32224472222623</c:v>
                </c:pt>
                <c:pt idx="24359">
                  <c:v>135.32780111111111</c:v>
                </c:pt>
                <c:pt idx="24360">
                  <c:v>135.33337277777778</c:v>
                </c:pt>
                <c:pt idx="24361">
                  <c:v>135.33891333333676</c:v>
                </c:pt>
                <c:pt idx="24362">
                  <c:v>135.34447805555561</c:v>
                </c:pt>
                <c:pt idx="24363">
                  <c:v>135.35002305555687</c:v>
                </c:pt>
                <c:pt idx="24364">
                  <c:v>135.3555786111111</c:v>
                </c:pt>
                <c:pt idx="24365">
                  <c:v>135.36113694444794</c:v>
                </c:pt>
                <c:pt idx="24366">
                  <c:v>135.36668944444443</c:v>
                </c:pt>
                <c:pt idx="24367">
                  <c:v>135.37224527777781</c:v>
                </c:pt>
                <c:pt idx="24368">
                  <c:v>135.37780166666658</c:v>
                </c:pt>
                <c:pt idx="24369">
                  <c:v>135.38335555555557</c:v>
                </c:pt>
                <c:pt idx="24370">
                  <c:v>135.38891194444687</c:v>
                </c:pt>
                <c:pt idx="24371">
                  <c:v>135.39446833333665</c:v>
                </c:pt>
                <c:pt idx="24372">
                  <c:v>135.40002388888888</c:v>
                </c:pt>
                <c:pt idx="24373">
                  <c:v>135.40559416666432</c:v>
                </c:pt>
                <c:pt idx="24374">
                  <c:v>135.41115444444438</c:v>
                </c:pt>
                <c:pt idx="24375">
                  <c:v>135.41668944444442</c:v>
                </c:pt>
                <c:pt idx="24376">
                  <c:v>135.42226472222222</c:v>
                </c:pt>
                <c:pt idx="24377">
                  <c:v>135.42780222222223</c:v>
                </c:pt>
                <c:pt idx="24378">
                  <c:v>135.43335777777779</c:v>
                </c:pt>
                <c:pt idx="24379">
                  <c:v>135.43891222222223</c:v>
                </c:pt>
                <c:pt idx="24380">
                  <c:v>135.44446777777776</c:v>
                </c:pt>
                <c:pt idx="24381">
                  <c:v>135.45002444444444</c:v>
                </c:pt>
                <c:pt idx="24382">
                  <c:v>135.45557972222218</c:v>
                </c:pt>
                <c:pt idx="24383">
                  <c:v>135.46115111111098</c:v>
                </c:pt>
                <c:pt idx="24384">
                  <c:v>135.46670472222218</c:v>
                </c:pt>
                <c:pt idx="24385">
                  <c:v>135.47225305555554</c:v>
                </c:pt>
                <c:pt idx="24386">
                  <c:v>135.47780027777779</c:v>
                </c:pt>
                <c:pt idx="24387">
                  <c:v>135.48335694444444</c:v>
                </c:pt>
                <c:pt idx="24388">
                  <c:v>135.48891194444587</c:v>
                </c:pt>
                <c:pt idx="24389">
                  <c:v>135.49446694444444</c:v>
                </c:pt>
                <c:pt idx="24390">
                  <c:v>135.5000225</c:v>
                </c:pt>
                <c:pt idx="24391">
                  <c:v>135.50558027777672</c:v>
                </c:pt>
                <c:pt idx="24392">
                  <c:v>135.51113444444445</c:v>
                </c:pt>
                <c:pt idx="24393">
                  <c:v>135.51669138888872</c:v>
                </c:pt>
                <c:pt idx="24394">
                  <c:v>135.52224527777781</c:v>
                </c:pt>
                <c:pt idx="24395">
                  <c:v>135.52780027777777</c:v>
                </c:pt>
                <c:pt idx="24396">
                  <c:v>135.53335611111112</c:v>
                </c:pt>
                <c:pt idx="24397">
                  <c:v>135.53891194444444</c:v>
                </c:pt>
                <c:pt idx="24398">
                  <c:v>135.54446694444445</c:v>
                </c:pt>
                <c:pt idx="24399">
                  <c:v>135.55002250000001</c:v>
                </c:pt>
                <c:pt idx="24400">
                  <c:v>135.55557972222218</c:v>
                </c:pt>
                <c:pt idx="24401">
                  <c:v>135.56113444444443</c:v>
                </c:pt>
                <c:pt idx="24402">
                  <c:v>135.56668972222218</c:v>
                </c:pt>
                <c:pt idx="24403">
                  <c:v>135.57224527777777</c:v>
                </c:pt>
                <c:pt idx="24404">
                  <c:v>135.57780055555554</c:v>
                </c:pt>
                <c:pt idx="24405">
                  <c:v>135.58335750000001</c:v>
                </c:pt>
                <c:pt idx="24406">
                  <c:v>135.58891305555647</c:v>
                </c:pt>
                <c:pt idx="24407">
                  <c:v>135.59448583333341</c:v>
                </c:pt>
                <c:pt idx="24408">
                  <c:v>135.60003638889228</c:v>
                </c:pt>
                <c:pt idx="24409">
                  <c:v>135.6055844444405</c:v>
                </c:pt>
                <c:pt idx="24410">
                  <c:v>135.61113833333567</c:v>
                </c:pt>
                <c:pt idx="24411">
                  <c:v>135.61669027777612</c:v>
                </c:pt>
                <c:pt idx="24412">
                  <c:v>135.62224638889566</c:v>
                </c:pt>
                <c:pt idx="24413">
                  <c:v>135.62781444444445</c:v>
                </c:pt>
                <c:pt idx="24414">
                  <c:v>135.63336555555532</c:v>
                </c:pt>
                <c:pt idx="24415">
                  <c:v>135.63891305555561</c:v>
                </c:pt>
                <c:pt idx="24416">
                  <c:v>135.64446861110972</c:v>
                </c:pt>
                <c:pt idx="24417">
                  <c:v>135.65002416666658</c:v>
                </c:pt>
                <c:pt idx="24418">
                  <c:v>135.65557944444438</c:v>
                </c:pt>
                <c:pt idx="24419">
                  <c:v>135.66115527777652</c:v>
                </c:pt>
                <c:pt idx="24420">
                  <c:v>135.66671222222215</c:v>
                </c:pt>
                <c:pt idx="24421">
                  <c:v>135.6722633333334</c:v>
                </c:pt>
                <c:pt idx="24422">
                  <c:v>135.67780861111112</c:v>
                </c:pt>
                <c:pt idx="24423">
                  <c:v>135.68335972222218</c:v>
                </c:pt>
                <c:pt idx="24424">
                  <c:v>135.6889136111111</c:v>
                </c:pt>
                <c:pt idx="24425">
                  <c:v>135.69446833333367</c:v>
                </c:pt>
                <c:pt idx="24426">
                  <c:v>135.70002361110932</c:v>
                </c:pt>
                <c:pt idx="24427">
                  <c:v>135.70557861110632</c:v>
                </c:pt>
                <c:pt idx="24428">
                  <c:v>135.71115138888752</c:v>
                </c:pt>
                <c:pt idx="24429">
                  <c:v>135.71669416666197</c:v>
                </c:pt>
                <c:pt idx="24430">
                  <c:v>135.72225361111092</c:v>
                </c:pt>
                <c:pt idx="24431">
                  <c:v>135.72780750000001</c:v>
                </c:pt>
                <c:pt idx="24432">
                  <c:v>135.73335638888878</c:v>
                </c:pt>
                <c:pt idx="24433">
                  <c:v>135.73891277777778</c:v>
                </c:pt>
                <c:pt idx="24434">
                  <c:v>135.74446777777752</c:v>
                </c:pt>
                <c:pt idx="24435">
                  <c:v>135.75002333333344</c:v>
                </c:pt>
                <c:pt idx="24436">
                  <c:v>135.75559694444445</c:v>
                </c:pt>
                <c:pt idx="24437">
                  <c:v>135.761135</c:v>
                </c:pt>
                <c:pt idx="24438">
                  <c:v>135.76668972222132</c:v>
                </c:pt>
                <c:pt idx="24439">
                  <c:v>135.77226027777778</c:v>
                </c:pt>
                <c:pt idx="24440">
                  <c:v>135.77782222222172</c:v>
                </c:pt>
                <c:pt idx="24441">
                  <c:v>135.78335722222218</c:v>
                </c:pt>
                <c:pt idx="24442">
                  <c:v>135.78892305555561</c:v>
                </c:pt>
                <c:pt idx="24443">
                  <c:v>135.79447361110732</c:v>
                </c:pt>
                <c:pt idx="24444">
                  <c:v>135.80004333333659</c:v>
                </c:pt>
                <c:pt idx="24445">
                  <c:v>135.80559083333341</c:v>
                </c:pt>
                <c:pt idx="24446">
                  <c:v>135.8111336111111</c:v>
                </c:pt>
                <c:pt idx="24447">
                  <c:v>135.81669472222092</c:v>
                </c:pt>
                <c:pt idx="24448">
                  <c:v>135.82224527778158</c:v>
                </c:pt>
                <c:pt idx="24449">
                  <c:v>135.82780083333694</c:v>
                </c:pt>
                <c:pt idx="24450">
                  <c:v>135.83335805555561</c:v>
                </c:pt>
                <c:pt idx="24451">
                  <c:v>135.83891194444467</c:v>
                </c:pt>
                <c:pt idx="24452">
                  <c:v>135.84446777777777</c:v>
                </c:pt>
                <c:pt idx="24453">
                  <c:v>135.85003666666807</c:v>
                </c:pt>
                <c:pt idx="24454">
                  <c:v>135.85559000000001</c:v>
                </c:pt>
                <c:pt idx="24455">
                  <c:v>135.86113416666666</c:v>
                </c:pt>
                <c:pt idx="24456">
                  <c:v>135.86669000000001</c:v>
                </c:pt>
                <c:pt idx="24457">
                  <c:v>135.87224611111247</c:v>
                </c:pt>
                <c:pt idx="24458">
                  <c:v>135.87780138888888</c:v>
                </c:pt>
                <c:pt idx="24459">
                  <c:v>135.88335750000007</c:v>
                </c:pt>
                <c:pt idx="24460">
                  <c:v>135.88891194444687</c:v>
                </c:pt>
                <c:pt idx="24461">
                  <c:v>135.89446805555627</c:v>
                </c:pt>
                <c:pt idx="24462">
                  <c:v>135.90002388888888</c:v>
                </c:pt>
                <c:pt idx="24463">
                  <c:v>135.90557888888878</c:v>
                </c:pt>
                <c:pt idx="24464">
                  <c:v>135.91113583333347</c:v>
                </c:pt>
                <c:pt idx="24465">
                  <c:v>135.91668972222215</c:v>
                </c:pt>
                <c:pt idx="24466">
                  <c:v>135.92224527777807</c:v>
                </c:pt>
                <c:pt idx="24467">
                  <c:v>135.92780027777781</c:v>
                </c:pt>
                <c:pt idx="24468">
                  <c:v>135.93336861111098</c:v>
                </c:pt>
                <c:pt idx="24469">
                  <c:v>135.93891194444444</c:v>
                </c:pt>
                <c:pt idx="24470">
                  <c:v>135.94446777777776</c:v>
                </c:pt>
                <c:pt idx="24471">
                  <c:v>135.95002250000007</c:v>
                </c:pt>
                <c:pt idx="24472">
                  <c:v>135.95557861111098</c:v>
                </c:pt>
                <c:pt idx="24473">
                  <c:v>135.96113361111111</c:v>
                </c:pt>
                <c:pt idx="24474">
                  <c:v>135.96668972222218</c:v>
                </c:pt>
                <c:pt idx="24475">
                  <c:v>135.97224555555567</c:v>
                </c:pt>
                <c:pt idx="24476">
                  <c:v>135.97780138888891</c:v>
                </c:pt>
                <c:pt idx="24477">
                  <c:v>135.98335777777777</c:v>
                </c:pt>
                <c:pt idx="24478">
                  <c:v>135.98893138889426</c:v>
                </c:pt>
                <c:pt idx="24479">
                  <c:v>135.99447305555557</c:v>
                </c:pt>
                <c:pt idx="24480">
                  <c:v>136.0000225</c:v>
                </c:pt>
                <c:pt idx="24481">
                  <c:v>136.00557861110912</c:v>
                </c:pt>
                <c:pt idx="24482">
                  <c:v>136.01113555555554</c:v>
                </c:pt>
                <c:pt idx="24483">
                  <c:v>136.01668916666532</c:v>
                </c:pt>
                <c:pt idx="24484">
                  <c:v>136.02224527777781</c:v>
                </c:pt>
                <c:pt idx="24485">
                  <c:v>136.02781250000001</c:v>
                </c:pt>
                <c:pt idx="24486">
                  <c:v>136.03336555555555</c:v>
                </c:pt>
                <c:pt idx="24487">
                  <c:v>136.03892055555607</c:v>
                </c:pt>
                <c:pt idx="24488">
                  <c:v>136.04446694444445</c:v>
                </c:pt>
                <c:pt idx="24489">
                  <c:v>136.05003583333487</c:v>
                </c:pt>
                <c:pt idx="24490">
                  <c:v>136.05558861111112</c:v>
                </c:pt>
                <c:pt idx="24491">
                  <c:v>136.06113416666668</c:v>
                </c:pt>
                <c:pt idx="24492">
                  <c:v>136.06669083333341</c:v>
                </c:pt>
                <c:pt idx="24493">
                  <c:v>136.07224583333507</c:v>
                </c:pt>
                <c:pt idx="24494">
                  <c:v>136.07780249999999</c:v>
                </c:pt>
                <c:pt idx="24495">
                  <c:v>136.08335583333334</c:v>
                </c:pt>
                <c:pt idx="24496">
                  <c:v>136.08891333333676</c:v>
                </c:pt>
                <c:pt idx="24497">
                  <c:v>136.09449194444443</c:v>
                </c:pt>
                <c:pt idx="24498">
                  <c:v>136.10003333333341</c:v>
                </c:pt>
                <c:pt idx="24499">
                  <c:v>136.10557944444432</c:v>
                </c:pt>
                <c:pt idx="24500">
                  <c:v>136.1111386111111</c:v>
                </c:pt>
                <c:pt idx="24501">
                  <c:v>136.11668999999998</c:v>
                </c:pt>
                <c:pt idx="24502">
                  <c:v>136.12224555555647</c:v>
                </c:pt>
                <c:pt idx="24503">
                  <c:v>136.1278011111111</c:v>
                </c:pt>
                <c:pt idx="24504">
                  <c:v>136.13337666666658</c:v>
                </c:pt>
                <c:pt idx="24505">
                  <c:v>136.13892277777776</c:v>
                </c:pt>
                <c:pt idx="24506">
                  <c:v>136.14447861111032</c:v>
                </c:pt>
                <c:pt idx="24507">
                  <c:v>136.15002611111117</c:v>
                </c:pt>
                <c:pt idx="24508">
                  <c:v>136.15557805555557</c:v>
                </c:pt>
                <c:pt idx="24509">
                  <c:v>136.16113416666659</c:v>
                </c:pt>
                <c:pt idx="24510">
                  <c:v>136.16669249999998</c:v>
                </c:pt>
                <c:pt idx="24511">
                  <c:v>136.17224666666667</c:v>
                </c:pt>
                <c:pt idx="24512">
                  <c:v>136.17780111110972</c:v>
                </c:pt>
                <c:pt idx="24513">
                  <c:v>136.18337444444438</c:v>
                </c:pt>
                <c:pt idx="24514">
                  <c:v>136.18893888889411</c:v>
                </c:pt>
                <c:pt idx="24515">
                  <c:v>136.19448555555556</c:v>
                </c:pt>
                <c:pt idx="24516">
                  <c:v>136.2000425</c:v>
                </c:pt>
                <c:pt idx="24517">
                  <c:v>136.20557861110632</c:v>
                </c:pt>
                <c:pt idx="24518">
                  <c:v>136.21113527777752</c:v>
                </c:pt>
                <c:pt idx="24519">
                  <c:v>136.21668916666334</c:v>
                </c:pt>
                <c:pt idx="24520">
                  <c:v>136.22224527777777</c:v>
                </c:pt>
                <c:pt idx="24521">
                  <c:v>136.2278225</c:v>
                </c:pt>
                <c:pt idx="24522">
                  <c:v>136.23337555555472</c:v>
                </c:pt>
                <c:pt idx="24523">
                  <c:v>136.23891805555564</c:v>
                </c:pt>
                <c:pt idx="24524">
                  <c:v>136.24447083333334</c:v>
                </c:pt>
                <c:pt idx="24525">
                  <c:v>136.2500225</c:v>
                </c:pt>
                <c:pt idx="24526">
                  <c:v>136.25557944444438</c:v>
                </c:pt>
                <c:pt idx="24527">
                  <c:v>136.26113388888888</c:v>
                </c:pt>
                <c:pt idx="24528">
                  <c:v>136.26669027777712</c:v>
                </c:pt>
                <c:pt idx="24529">
                  <c:v>136.27226499999998</c:v>
                </c:pt>
                <c:pt idx="24530">
                  <c:v>136.27781027777775</c:v>
                </c:pt>
                <c:pt idx="24531">
                  <c:v>136.28335749999999</c:v>
                </c:pt>
                <c:pt idx="24532">
                  <c:v>136.28891277777777</c:v>
                </c:pt>
                <c:pt idx="24533">
                  <c:v>136.2944675</c:v>
                </c:pt>
                <c:pt idx="24534">
                  <c:v>136.30002305555561</c:v>
                </c:pt>
                <c:pt idx="24535">
                  <c:v>136.30558722222219</c:v>
                </c:pt>
                <c:pt idx="24536">
                  <c:v>136.31114694444707</c:v>
                </c:pt>
                <c:pt idx="24537">
                  <c:v>136.31669055555557</c:v>
                </c:pt>
                <c:pt idx="24538">
                  <c:v>136.32224694444974</c:v>
                </c:pt>
                <c:pt idx="24539">
                  <c:v>136.32780111111111</c:v>
                </c:pt>
                <c:pt idx="24540">
                  <c:v>136.33335583333334</c:v>
                </c:pt>
                <c:pt idx="24541">
                  <c:v>136.33891333333676</c:v>
                </c:pt>
                <c:pt idx="24542">
                  <c:v>136.34446777777777</c:v>
                </c:pt>
                <c:pt idx="24543">
                  <c:v>136.35002305555687</c:v>
                </c:pt>
                <c:pt idx="24544">
                  <c:v>136.35559194444446</c:v>
                </c:pt>
                <c:pt idx="24545">
                  <c:v>136.36114638889566</c:v>
                </c:pt>
                <c:pt idx="24546">
                  <c:v>136.36669416666658</c:v>
                </c:pt>
                <c:pt idx="24547">
                  <c:v>136.37224638889566</c:v>
                </c:pt>
                <c:pt idx="24548">
                  <c:v>136.37780027777777</c:v>
                </c:pt>
                <c:pt idx="24549">
                  <c:v>136.38335638888887</c:v>
                </c:pt>
                <c:pt idx="24550">
                  <c:v>136.38891138889426</c:v>
                </c:pt>
                <c:pt idx="24551">
                  <c:v>136.39446805555627</c:v>
                </c:pt>
                <c:pt idx="24552">
                  <c:v>136.40002388888888</c:v>
                </c:pt>
                <c:pt idx="24553">
                  <c:v>136.40557888888878</c:v>
                </c:pt>
                <c:pt idx="24554">
                  <c:v>136.41114750000187</c:v>
                </c:pt>
                <c:pt idx="24555">
                  <c:v>136.41670083333341</c:v>
                </c:pt>
                <c:pt idx="24556">
                  <c:v>136.42224666667101</c:v>
                </c:pt>
                <c:pt idx="24557">
                  <c:v>136.42780083333665</c:v>
                </c:pt>
                <c:pt idx="24558">
                  <c:v>136.43335805555554</c:v>
                </c:pt>
                <c:pt idx="24559">
                  <c:v>136.43891250000001</c:v>
                </c:pt>
                <c:pt idx="24560">
                  <c:v>136.44446694444446</c:v>
                </c:pt>
                <c:pt idx="24561">
                  <c:v>136.45004694444782</c:v>
                </c:pt>
                <c:pt idx="24562">
                  <c:v>136.45557888888888</c:v>
                </c:pt>
                <c:pt idx="24563">
                  <c:v>136.46114083333723</c:v>
                </c:pt>
                <c:pt idx="24564">
                  <c:v>136.46668972222218</c:v>
                </c:pt>
                <c:pt idx="24565">
                  <c:v>136.47225111111112</c:v>
                </c:pt>
                <c:pt idx="24566">
                  <c:v>136.47780027777779</c:v>
                </c:pt>
                <c:pt idx="24567">
                  <c:v>136.48335611111111</c:v>
                </c:pt>
                <c:pt idx="24568">
                  <c:v>136.48891222222221</c:v>
                </c:pt>
                <c:pt idx="24569">
                  <c:v>136.49446777777777</c:v>
                </c:pt>
                <c:pt idx="24570">
                  <c:v>136.5000225</c:v>
                </c:pt>
                <c:pt idx="24571">
                  <c:v>136.50557944444438</c:v>
                </c:pt>
                <c:pt idx="24572">
                  <c:v>136.51113416666658</c:v>
                </c:pt>
                <c:pt idx="24573">
                  <c:v>136.5166988888889</c:v>
                </c:pt>
                <c:pt idx="24574">
                  <c:v>136.52224472222221</c:v>
                </c:pt>
                <c:pt idx="24575">
                  <c:v>136.52780194444443</c:v>
                </c:pt>
                <c:pt idx="24576">
                  <c:v>136.53335916666632</c:v>
                </c:pt>
                <c:pt idx="24577">
                  <c:v>136.53891194444444</c:v>
                </c:pt>
                <c:pt idx="24578">
                  <c:v>136.5444675</c:v>
                </c:pt>
                <c:pt idx="24579">
                  <c:v>136.55003583333487</c:v>
                </c:pt>
                <c:pt idx="24580">
                  <c:v>136.55557861111112</c:v>
                </c:pt>
                <c:pt idx="24581">
                  <c:v>136.56113555555561</c:v>
                </c:pt>
                <c:pt idx="24582">
                  <c:v>136.56669111111052</c:v>
                </c:pt>
                <c:pt idx="24583">
                  <c:v>136.57224472222222</c:v>
                </c:pt>
                <c:pt idx="24584">
                  <c:v>136.57780111111092</c:v>
                </c:pt>
                <c:pt idx="24585">
                  <c:v>136.58335666666665</c:v>
                </c:pt>
                <c:pt idx="24586">
                  <c:v>136.58891250000067</c:v>
                </c:pt>
                <c:pt idx="24587">
                  <c:v>136.59448916666668</c:v>
                </c:pt>
                <c:pt idx="24588">
                  <c:v>136.60004333333347</c:v>
                </c:pt>
                <c:pt idx="24589">
                  <c:v>136.60558361110563</c:v>
                </c:pt>
                <c:pt idx="24590">
                  <c:v>136.61113472222218</c:v>
                </c:pt>
                <c:pt idx="24591">
                  <c:v>136.61668972222012</c:v>
                </c:pt>
                <c:pt idx="24592">
                  <c:v>136.62224555555647</c:v>
                </c:pt>
                <c:pt idx="24593">
                  <c:v>136.62780972222222</c:v>
                </c:pt>
                <c:pt idx="24594">
                  <c:v>136.63335777777775</c:v>
                </c:pt>
                <c:pt idx="24595">
                  <c:v>136.63891305555561</c:v>
                </c:pt>
                <c:pt idx="24596">
                  <c:v>136.64446749999999</c:v>
                </c:pt>
                <c:pt idx="24597">
                  <c:v>136.65002305555561</c:v>
                </c:pt>
                <c:pt idx="24598">
                  <c:v>136.65557861111012</c:v>
                </c:pt>
                <c:pt idx="24599">
                  <c:v>136.66114138888889</c:v>
                </c:pt>
                <c:pt idx="24600">
                  <c:v>136.66668972222215</c:v>
                </c:pt>
                <c:pt idx="24601">
                  <c:v>136.67225888888888</c:v>
                </c:pt>
                <c:pt idx="24602">
                  <c:v>136.67780083333341</c:v>
                </c:pt>
                <c:pt idx="24603">
                  <c:v>136.68335694444445</c:v>
                </c:pt>
                <c:pt idx="24604">
                  <c:v>136.68891250000001</c:v>
                </c:pt>
                <c:pt idx="24605">
                  <c:v>136.6944886111111</c:v>
                </c:pt>
                <c:pt idx="24606">
                  <c:v>136.70003722222222</c:v>
                </c:pt>
                <c:pt idx="24607">
                  <c:v>136.70558305555392</c:v>
                </c:pt>
                <c:pt idx="24608">
                  <c:v>136.71114166666658</c:v>
                </c:pt>
                <c:pt idx="24609">
                  <c:v>136.71668972221912</c:v>
                </c:pt>
                <c:pt idx="24610">
                  <c:v>136.72224666666727</c:v>
                </c:pt>
                <c:pt idx="24611">
                  <c:v>136.72780083333367</c:v>
                </c:pt>
                <c:pt idx="24612">
                  <c:v>136.73335583333335</c:v>
                </c:pt>
                <c:pt idx="24613">
                  <c:v>136.73892361111112</c:v>
                </c:pt>
                <c:pt idx="24614">
                  <c:v>136.74446694444438</c:v>
                </c:pt>
                <c:pt idx="24615">
                  <c:v>136.75003972222223</c:v>
                </c:pt>
                <c:pt idx="24616">
                  <c:v>136.75558416666317</c:v>
                </c:pt>
                <c:pt idx="24617">
                  <c:v>136.76114083333547</c:v>
                </c:pt>
                <c:pt idx="24618">
                  <c:v>136.76669083333334</c:v>
                </c:pt>
                <c:pt idx="24619">
                  <c:v>136.77224527777778</c:v>
                </c:pt>
                <c:pt idx="24620">
                  <c:v>136.77782916666658</c:v>
                </c:pt>
                <c:pt idx="24621">
                  <c:v>136.78335638888888</c:v>
                </c:pt>
                <c:pt idx="24622">
                  <c:v>136.78891194444444</c:v>
                </c:pt>
                <c:pt idx="24623">
                  <c:v>136.79447111110952</c:v>
                </c:pt>
                <c:pt idx="24624">
                  <c:v>136.80002305555561</c:v>
                </c:pt>
                <c:pt idx="24625">
                  <c:v>136.80557861111112</c:v>
                </c:pt>
                <c:pt idx="24626">
                  <c:v>136.81113416666668</c:v>
                </c:pt>
                <c:pt idx="24627">
                  <c:v>136.81668999999999</c:v>
                </c:pt>
                <c:pt idx="24628">
                  <c:v>136.82224555555914</c:v>
                </c:pt>
                <c:pt idx="24629">
                  <c:v>136.82780111111111</c:v>
                </c:pt>
                <c:pt idx="24630">
                  <c:v>136.83335722222222</c:v>
                </c:pt>
                <c:pt idx="24631">
                  <c:v>136.83891194444467</c:v>
                </c:pt>
                <c:pt idx="24632">
                  <c:v>136.84446750000001</c:v>
                </c:pt>
                <c:pt idx="24633">
                  <c:v>136.85002444444444</c:v>
                </c:pt>
                <c:pt idx="24634">
                  <c:v>136.85558194444442</c:v>
                </c:pt>
                <c:pt idx="24635">
                  <c:v>136.8611530555556</c:v>
                </c:pt>
                <c:pt idx="24636">
                  <c:v>136.86669499999999</c:v>
                </c:pt>
                <c:pt idx="24637">
                  <c:v>136.87224611111247</c:v>
                </c:pt>
                <c:pt idx="24638">
                  <c:v>136.8778011111111</c:v>
                </c:pt>
                <c:pt idx="24639">
                  <c:v>136.88335666666666</c:v>
                </c:pt>
                <c:pt idx="24640">
                  <c:v>136.88891250000287</c:v>
                </c:pt>
                <c:pt idx="24641">
                  <c:v>136.89446777777781</c:v>
                </c:pt>
                <c:pt idx="24642">
                  <c:v>136.90004388888889</c:v>
                </c:pt>
                <c:pt idx="24643">
                  <c:v>136.90557805555557</c:v>
                </c:pt>
                <c:pt idx="24644">
                  <c:v>136.91115916666658</c:v>
                </c:pt>
                <c:pt idx="24645">
                  <c:v>136.91670944444445</c:v>
                </c:pt>
                <c:pt idx="24646">
                  <c:v>136.92225833333731</c:v>
                </c:pt>
                <c:pt idx="24647">
                  <c:v>136.92781250000004</c:v>
                </c:pt>
                <c:pt idx="24648">
                  <c:v>136.93335666666658</c:v>
                </c:pt>
                <c:pt idx="24649">
                  <c:v>136.93891222222223</c:v>
                </c:pt>
                <c:pt idx="24650">
                  <c:v>136.9444675</c:v>
                </c:pt>
                <c:pt idx="24651">
                  <c:v>136.95002472222222</c:v>
                </c:pt>
                <c:pt idx="24652">
                  <c:v>136.95558861111112</c:v>
                </c:pt>
                <c:pt idx="24653">
                  <c:v>136.96113777777867</c:v>
                </c:pt>
                <c:pt idx="24654">
                  <c:v>136.96669</c:v>
                </c:pt>
                <c:pt idx="24655">
                  <c:v>136.97224527777777</c:v>
                </c:pt>
                <c:pt idx="24656">
                  <c:v>136.97780194444445</c:v>
                </c:pt>
                <c:pt idx="24657">
                  <c:v>136.98335833333527</c:v>
                </c:pt>
                <c:pt idx="24658">
                  <c:v>136.98891222222221</c:v>
                </c:pt>
                <c:pt idx="24659">
                  <c:v>136.99448777777781</c:v>
                </c:pt>
                <c:pt idx="24660">
                  <c:v>137.00004583333344</c:v>
                </c:pt>
                <c:pt idx="24661">
                  <c:v>137.00559361110658</c:v>
                </c:pt>
                <c:pt idx="24662">
                  <c:v>137.01113472222218</c:v>
                </c:pt>
                <c:pt idx="24663">
                  <c:v>137.01668999999998</c:v>
                </c:pt>
                <c:pt idx="24664">
                  <c:v>137.02224555555767</c:v>
                </c:pt>
                <c:pt idx="24665">
                  <c:v>137.02780083333587</c:v>
                </c:pt>
                <c:pt idx="24666">
                  <c:v>137.03335638888888</c:v>
                </c:pt>
                <c:pt idx="24667">
                  <c:v>137.03891416666659</c:v>
                </c:pt>
                <c:pt idx="24668">
                  <c:v>137.04446972222215</c:v>
                </c:pt>
                <c:pt idx="24669">
                  <c:v>137.05002250000001</c:v>
                </c:pt>
                <c:pt idx="24670">
                  <c:v>137.05557805555554</c:v>
                </c:pt>
                <c:pt idx="24671">
                  <c:v>137.06113444444443</c:v>
                </c:pt>
                <c:pt idx="24672">
                  <c:v>137.06670944444443</c:v>
                </c:pt>
                <c:pt idx="24673">
                  <c:v>137.07225444444438</c:v>
                </c:pt>
                <c:pt idx="24674">
                  <c:v>137.0778013888889</c:v>
                </c:pt>
                <c:pt idx="24675">
                  <c:v>137.08335694444446</c:v>
                </c:pt>
                <c:pt idx="24676">
                  <c:v>137.08891277777781</c:v>
                </c:pt>
                <c:pt idx="24677">
                  <c:v>137.09446888888888</c:v>
                </c:pt>
                <c:pt idx="24678">
                  <c:v>137.10004333333347</c:v>
                </c:pt>
                <c:pt idx="24679">
                  <c:v>137.10559138888812</c:v>
                </c:pt>
                <c:pt idx="24680">
                  <c:v>137.11115499999912</c:v>
                </c:pt>
                <c:pt idx="24681">
                  <c:v>137.11668999999998</c:v>
                </c:pt>
                <c:pt idx="24682">
                  <c:v>137.12224694444805</c:v>
                </c:pt>
                <c:pt idx="24683">
                  <c:v>137.1278011111111</c:v>
                </c:pt>
                <c:pt idx="24684">
                  <c:v>137.13335749999999</c:v>
                </c:pt>
                <c:pt idx="24685">
                  <c:v>137.13891361111098</c:v>
                </c:pt>
                <c:pt idx="24686">
                  <c:v>137.14446861110972</c:v>
                </c:pt>
                <c:pt idx="24687">
                  <c:v>137.15002333333427</c:v>
                </c:pt>
                <c:pt idx="24688">
                  <c:v>137.15558861111072</c:v>
                </c:pt>
                <c:pt idx="24689">
                  <c:v>137.16113833333688</c:v>
                </c:pt>
                <c:pt idx="24690">
                  <c:v>137.16668972222215</c:v>
                </c:pt>
                <c:pt idx="24691">
                  <c:v>137.172245</c:v>
                </c:pt>
                <c:pt idx="24692">
                  <c:v>137.17780083333341</c:v>
                </c:pt>
                <c:pt idx="24693">
                  <c:v>137.18335638888888</c:v>
                </c:pt>
                <c:pt idx="24694">
                  <c:v>137.18891194444444</c:v>
                </c:pt>
                <c:pt idx="24695">
                  <c:v>137.19448777777779</c:v>
                </c:pt>
                <c:pt idx="24696">
                  <c:v>137.2000425</c:v>
                </c:pt>
                <c:pt idx="24697">
                  <c:v>137.20557805555555</c:v>
                </c:pt>
                <c:pt idx="24698">
                  <c:v>137.21113583333334</c:v>
                </c:pt>
                <c:pt idx="24699">
                  <c:v>137.21668916666334</c:v>
                </c:pt>
                <c:pt idx="24700">
                  <c:v>137.22224527777777</c:v>
                </c:pt>
                <c:pt idx="24701">
                  <c:v>137.22781361111112</c:v>
                </c:pt>
                <c:pt idx="24702">
                  <c:v>137.23336444444053</c:v>
                </c:pt>
                <c:pt idx="24703">
                  <c:v>137.2389225</c:v>
                </c:pt>
                <c:pt idx="24704">
                  <c:v>137.24446722222172</c:v>
                </c:pt>
                <c:pt idx="24705">
                  <c:v>137.25002305555554</c:v>
                </c:pt>
                <c:pt idx="24706">
                  <c:v>137.25557888888878</c:v>
                </c:pt>
                <c:pt idx="24707">
                  <c:v>137.26113444444445</c:v>
                </c:pt>
                <c:pt idx="24708">
                  <c:v>137.26668972222132</c:v>
                </c:pt>
                <c:pt idx="24709">
                  <c:v>137.27224611111114</c:v>
                </c:pt>
                <c:pt idx="24710">
                  <c:v>137.27780027777752</c:v>
                </c:pt>
                <c:pt idx="24711">
                  <c:v>137.28335666666658</c:v>
                </c:pt>
                <c:pt idx="24712">
                  <c:v>137.28891194444444</c:v>
                </c:pt>
                <c:pt idx="24713">
                  <c:v>137.2944675</c:v>
                </c:pt>
                <c:pt idx="24714">
                  <c:v>137.30002444444443</c:v>
                </c:pt>
                <c:pt idx="24715">
                  <c:v>137.30557861111112</c:v>
                </c:pt>
                <c:pt idx="24716">
                  <c:v>137.31113472222222</c:v>
                </c:pt>
                <c:pt idx="24717">
                  <c:v>137.31668972222218</c:v>
                </c:pt>
                <c:pt idx="24718">
                  <c:v>137.32224472222623</c:v>
                </c:pt>
                <c:pt idx="24719">
                  <c:v>137.32780222222223</c:v>
                </c:pt>
                <c:pt idx="24720">
                  <c:v>137.33335666666665</c:v>
                </c:pt>
                <c:pt idx="24721">
                  <c:v>137.33891111111114</c:v>
                </c:pt>
                <c:pt idx="24722">
                  <c:v>137.34446805555561</c:v>
                </c:pt>
                <c:pt idx="24723">
                  <c:v>137.35002250000107</c:v>
                </c:pt>
                <c:pt idx="24724">
                  <c:v>137.35557805555561</c:v>
                </c:pt>
                <c:pt idx="24725">
                  <c:v>137.36113444444447</c:v>
                </c:pt>
                <c:pt idx="24726">
                  <c:v>137.36668916666665</c:v>
                </c:pt>
                <c:pt idx="24727">
                  <c:v>137.37226666666666</c:v>
                </c:pt>
                <c:pt idx="24728">
                  <c:v>137.37780027777777</c:v>
                </c:pt>
                <c:pt idx="24729">
                  <c:v>137.38335638888887</c:v>
                </c:pt>
                <c:pt idx="24730">
                  <c:v>137.38891138889426</c:v>
                </c:pt>
                <c:pt idx="24731">
                  <c:v>137.39448416666662</c:v>
                </c:pt>
                <c:pt idx="24732">
                  <c:v>137.40003138888889</c:v>
                </c:pt>
                <c:pt idx="24733">
                  <c:v>137.40558055555556</c:v>
                </c:pt>
                <c:pt idx="24734">
                  <c:v>137.41113472222222</c:v>
                </c:pt>
                <c:pt idx="24735">
                  <c:v>137.41668916666652</c:v>
                </c:pt>
                <c:pt idx="24736">
                  <c:v>137.42224555555867</c:v>
                </c:pt>
                <c:pt idx="24737">
                  <c:v>137.42780166666668</c:v>
                </c:pt>
                <c:pt idx="24738">
                  <c:v>137.43335694444445</c:v>
                </c:pt>
                <c:pt idx="24739">
                  <c:v>137.43891222222223</c:v>
                </c:pt>
                <c:pt idx="24740">
                  <c:v>137.4444675</c:v>
                </c:pt>
                <c:pt idx="24741">
                  <c:v>137.45002388888889</c:v>
                </c:pt>
                <c:pt idx="24742">
                  <c:v>137.45559555555556</c:v>
                </c:pt>
                <c:pt idx="24743">
                  <c:v>137.46114611111147</c:v>
                </c:pt>
                <c:pt idx="24744">
                  <c:v>137.46669055555554</c:v>
                </c:pt>
                <c:pt idx="24745">
                  <c:v>137.47224611111147</c:v>
                </c:pt>
                <c:pt idx="24746">
                  <c:v>137.4778005555556</c:v>
                </c:pt>
                <c:pt idx="24747">
                  <c:v>137.48335750000001</c:v>
                </c:pt>
                <c:pt idx="24748">
                  <c:v>137.4889113888934</c:v>
                </c:pt>
                <c:pt idx="24749">
                  <c:v>137.49447000000001</c:v>
                </c:pt>
                <c:pt idx="24750">
                  <c:v>137.5000225</c:v>
                </c:pt>
                <c:pt idx="24751">
                  <c:v>137.50557861110912</c:v>
                </c:pt>
                <c:pt idx="24752">
                  <c:v>137.51113722222223</c:v>
                </c:pt>
                <c:pt idx="24753">
                  <c:v>137.51668972222132</c:v>
                </c:pt>
                <c:pt idx="24754">
                  <c:v>137.52225305555561</c:v>
                </c:pt>
                <c:pt idx="24755">
                  <c:v>137.52781194444444</c:v>
                </c:pt>
                <c:pt idx="24756">
                  <c:v>137.53336638888888</c:v>
                </c:pt>
                <c:pt idx="24757">
                  <c:v>137.53891222222222</c:v>
                </c:pt>
                <c:pt idx="24758">
                  <c:v>137.54446861111072</c:v>
                </c:pt>
                <c:pt idx="24759">
                  <c:v>137.55002333333547</c:v>
                </c:pt>
                <c:pt idx="24760">
                  <c:v>137.55557861111112</c:v>
                </c:pt>
                <c:pt idx="24761">
                  <c:v>137.56113416666668</c:v>
                </c:pt>
                <c:pt idx="24762">
                  <c:v>137.56668972222218</c:v>
                </c:pt>
                <c:pt idx="24763">
                  <c:v>137.57224555555561</c:v>
                </c:pt>
                <c:pt idx="24764">
                  <c:v>137.57781472222212</c:v>
                </c:pt>
                <c:pt idx="24765">
                  <c:v>137.58336638888889</c:v>
                </c:pt>
                <c:pt idx="24766">
                  <c:v>137.58891194444467</c:v>
                </c:pt>
                <c:pt idx="24767">
                  <c:v>137.59446833333467</c:v>
                </c:pt>
                <c:pt idx="24768">
                  <c:v>137.60002305555554</c:v>
                </c:pt>
                <c:pt idx="24769">
                  <c:v>137.60557833333334</c:v>
                </c:pt>
                <c:pt idx="24770">
                  <c:v>137.61114083333447</c:v>
                </c:pt>
                <c:pt idx="24771">
                  <c:v>137.6166949999959</c:v>
                </c:pt>
                <c:pt idx="24772">
                  <c:v>137.62226000000001</c:v>
                </c:pt>
                <c:pt idx="24773">
                  <c:v>137.62780194444446</c:v>
                </c:pt>
                <c:pt idx="24774">
                  <c:v>137.63335583333333</c:v>
                </c:pt>
                <c:pt idx="24775">
                  <c:v>137.63891194444443</c:v>
                </c:pt>
                <c:pt idx="24776">
                  <c:v>137.64446861110972</c:v>
                </c:pt>
                <c:pt idx="24777">
                  <c:v>137.65004416666665</c:v>
                </c:pt>
                <c:pt idx="24778">
                  <c:v>137.6555988888889</c:v>
                </c:pt>
                <c:pt idx="24779">
                  <c:v>137.66115499999998</c:v>
                </c:pt>
                <c:pt idx="24780">
                  <c:v>137.66668972222215</c:v>
                </c:pt>
                <c:pt idx="24781">
                  <c:v>137.672245</c:v>
                </c:pt>
                <c:pt idx="24782">
                  <c:v>137.67780138888878</c:v>
                </c:pt>
                <c:pt idx="24783">
                  <c:v>137.68335777777779</c:v>
                </c:pt>
                <c:pt idx="24784">
                  <c:v>137.68891194444444</c:v>
                </c:pt>
                <c:pt idx="24785">
                  <c:v>137.69448833333487</c:v>
                </c:pt>
                <c:pt idx="24786">
                  <c:v>137.70003055555554</c:v>
                </c:pt>
                <c:pt idx="24787">
                  <c:v>137.70557944444352</c:v>
                </c:pt>
                <c:pt idx="24788">
                  <c:v>137.71113416666572</c:v>
                </c:pt>
                <c:pt idx="24789">
                  <c:v>137.71668972221912</c:v>
                </c:pt>
                <c:pt idx="24790">
                  <c:v>137.72226499999999</c:v>
                </c:pt>
                <c:pt idx="24791">
                  <c:v>137.7278186111111</c:v>
                </c:pt>
                <c:pt idx="24792">
                  <c:v>137.73335583333335</c:v>
                </c:pt>
                <c:pt idx="24793">
                  <c:v>137.73891277777778</c:v>
                </c:pt>
                <c:pt idx="24794">
                  <c:v>137.74446888888878</c:v>
                </c:pt>
                <c:pt idx="24795">
                  <c:v>137.7500238888889</c:v>
                </c:pt>
                <c:pt idx="24796">
                  <c:v>137.75557861110912</c:v>
                </c:pt>
                <c:pt idx="24797">
                  <c:v>137.76113583333341</c:v>
                </c:pt>
                <c:pt idx="24798">
                  <c:v>137.76668972222132</c:v>
                </c:pt>
                <c:pt idx="24799">
                  <c:v>137.77226666666658</c:v>
                </c:pt>
                <c:pt idx="24800">
                  <c:v>137.77780527777512</c:v>
                </c:pt>
                <c:pt idx="24801">
                  <c:v>137.78335583333333</c:v>
                </c:pt>
                <c:pt idx="24802">
                  <c:v>137.78893500000001</c:v>
                </c:pt>
                <c:pt idx="24803">
                  <c:v>137.79446833333341</c:v>
                </c:pt>
                <c:pt idx="24804">
                  <c:v>137.80002444444443</c:v>
                </c:pt>
                <c:pt idx="24805">
                  <c:v>137.80557861111112</c:v>
                </c:pt>
                <c:pt idx="24806">
                  <c:v>137.81113416666668</c:v>
                </c:pt>
                <c:pt idx="24807">
                  <c:v>137.81668916666658</c:v>
                </c:pt>
                <c:pt idx="24808">
                  <c:v>137.82224527778158</c:v>
                </c:pt>
                <c:pt idx="24809">
                  <c:v>137.82780083333694</c:v>
                </c:pt>
                <c:pt idx="24810">
                  <c:v>137.83335638888889</c:v>
                </c:pt>
                <c:pt idx="24811">
                  <c:v>137.83891138889274</c:v>
                </c:pt>
                <c:pt idx="24812">
                  <c:v>137.84448805555564</c:v>
                </c:pt>
                <c:pt idx="24813">
                  <c:v>137.85003527777781</c:v>
                </c:pt>
                <c:pt idx="24814">
                  <c:v>137.85558305555554</c:v>
                </c:pt>
                <c:pt idx="24815">
                  <c:v>137.86113388889257</c:v>
                </c:pt>
                <c:pt idx="24816">
                  <c:v>137.86668972222222</c:v>
                </c:pt>
                <c:pt idx="24817">
                  <c:v>137.87224555555647</c:v>
                </c:pt>
                <c:pt idx="24818">
                  <c:v>137.87780166666658</c:v>
                </c:pt>
                <c:pt idx="24819">
                  <c:v>137.88335694444444</c:v>
                </c:pt>
                <c:pt idx="24820">
                  <c:v>137.88891277777807</c:v>
                </c:pt>
                <c:pt idx="24821">
                  <c:v>137.89446944444444</c:v>
                </c:pt>
                <c:pt idx="24822">
                  <c:v>137.9000436111111</c:v>
                </c:pt>
                <c:pt idx="24823">
                  <c:v>137.90559805555554</c:v>
                </c:pt>
                <c:pt idx="24824">
                  <c:v>137.91114333333527</c:v>
                </c:pt>
                <c:pt idx="24825">
                  <c:v>137.91669055555556</c:v>
                </c:pt>
                <c:pt idx="24826">
                  <c:v>137.92224555555867</c:v>
                </c:pt>
                <c:pt idx="24827">
                  <c:v>137.92780083333665</c:v>
                </c:pt>
                <c:pt idx="24828">
                  <c:v>137.93335638888888</c:v>
                </c:pt>
                <c:pt idx="24829">
                  <c:v>137.93891916666666</c:v>
                </c:pt>
                <c:pt idx="24830">
                  <c:v>137.94448722222222</c:v>
                </c:pt>
                <c:pt idx="24831">
                  <c:v>137.95003722222287</c:v>
                </c:pt>
                <c:pt idx="24832">
                  <c:v>137.95557972222218</c:v>
                </c:pt>
                <c:pt idx="24833">
                  <c:v>137.96113361111111</c:v>
                </c:pt>
                <c:pt idx="24834">
                  <c:v>137.96669</c:v>
                </c:pt>
                <c:pt idx="24835">
                  <c:v>137.972246388895</c:v>
                </c:pt>
                <c:pt idx="24836">
                  <c:v>137.97780138888891</c:v>
                </c:pt>
                <c:pt idx="24837">
                  <c:v>137.98338111111113</c:v>
                </c:pt>
                <c:pt idx="24838">
                  <c:v>137.98891277777781</c:v>
                </c:pt>
                <c:pt idx="24839">
                  <c:v>137.99448444444442</c:v>
                </c:pt>
                <c:pt idx="24840">
                  <c:v>138.00004000000001</c:v>
                </c:pt>
                <c:pt idx="24841">
                  <c:v>138.00559861111032</c:v>
                </c:pt>
                <c:pt idx="24842">
                  <c:v>138.01113472222218</c:v>
                </c:pt>
                <c:pt idx="24843">
                  <c:v>138.01668916666532</c:v>
                </c:pt>
                <c:pt idx="24844">
                  <c:v>138.02226694444587</c:v>
                </c:pt>
                <c:pt idx="24845">
                  <c:v>138.02781222222222</c:v>
                </c:pt>
                <c:pt idx="24846">
                  <c:v>138.03336805555554</c:v>
                </c:pt>
                <c:pt idx="24847">
                  <c:v>138.03892055555607</c:v>
                </c:pt>
                <c:pt idx="24848">
                  <c:v>138.04446861111072</c:v>
                </c:pt>
                <c:pt idx="24849">
                  <c:v>138.05002305555561</c:v>
                </c:pt>
                <c:pt idx="24850">
                  <c:v>138.05557972222218</c:v>
                </c:pt>
                <c:pt idx="24851">
                  <c:v>138.0611336111111</c:v>
                </c:pt>
                <c:pt idx="24852">
                  <c:v>138.06669416666512</c:v>
                </c:pt>
                <c:pt idx="24853">
                  <c:v>138.07224527777777</c:v>
                </c:pt>
                <c:pt idx="24854">
                  <c:v>138.0778013888889</c:v>
                </c:pt>
                <c:pt idx="24855">
                  <c:v>138.08335583333334</c:v>
                </c:pt>
                <c:pt idx="24856">
                  <c:v>138.08893305555767</c:v>
                </c:pt>
                <c:pt idx="24857">
                  <c:v>138.09446888888888</c:v>
                </c:pt>
                <c:pt idx="24858">
                  <c:v>138.10003916666668</c:v>
                </c:pt>
                <c:pt idx="24859">
                  <c:v>138.10557805555555</c:v>
                </c:pt>
                <c:pt idx="24860">
                  <c:v>138.11114055555561</c:v>
                </c:pt>
                <c:pt idx="24861">
                  <c:v>138.11669055555555</c:v>
                </c:pt>
                <c:pt idx="24862">
                  <c:v>138.12224500000067</c:v>
                </c:pt>
                <c:pt idx="24863">
                  <c:v>138.12780027777777</c:v>
                </c:pt>
                <c:pt idx="24864">
                  <c:v>138.13335583333333</c:v>
                </c:pt>
                <c:pt idx="24865">
                  <c:v>138.13893277777777</c:v>
                </c:pt>
                <c:pt idx="24866">
                  <c:v>138.14446916666552</c:v>
                </c:pt>
                <c:pt idx="24867">
                  <c:v>138.15002305555561</c:v>
                </c:pt>
                <c:pt idx="24868">
                  <c:v>138.15557805555557</c:v>
                </c:pt>
                <c:pt idx="24869">
                  <c:v>138.161135</c:v>
                </c:pt>
                <c:pt idx="24870">
                  <c:v>138.16668916666652</c:v>
                </c:pt>
                <c:pt idx="24871">
                  <c:v>138.17224472222222</c:v>
                </c:pt>
                <c:pt idx="24872">
                  <c:v>138.17780194444438</c:v>
                </c:pt>
                <c:pt idx="24873">
                  <c:v>138.18335722222218</c:v>
                </c:pt>
                <c:pt idx="24874">
                  <c:v>138.18892944444607</c:v>
                </c:pt>
                <c:pt idx="24875">
                  <c:v>138.19446777777776</c:v>
                </c:pt>
                <c:pt idx="24876">
                  <c:v>138.20002305555556</c:v>
                </c:pt>
                <c:pt idx="24877">
                  <c:v>138.20557805555555</c:v>
                </c:pt>
                <c:pt idx="24878">
                  <c:v>138.21113361110972</c:v>
                </c:pt>
                <c:pt idx="24879">
                  <c:v>138.21668972221912</c:v>
                </c:pt>
                <c:pt idx="24880">
                  <c:v>138.22224666666727</c:v>
                </c:pt>
                <c:pt idx="24881">
                  <c:v>138.22780138888891</c:v>
                </c:pt>
                <c:pt idx="24882">
                  <c:v>138.23337055555555</c:v>
                </c:pt>
                <c:pt idx="24883">
                  <c:v>138.23891277777778</c:v>
                </c:pt>
                <c:pt idx="24884">
                  <c:v>138.24446722222172</c:v>
                </c:pt>
                <c:pt idx="24885">
                  <c:v>138.25002361111112</c:v>
                </c:pt>
                <c:pt idx="24886">
                  <c:v>138.25557916666492</c:v>
                </c:pt>
                <c:pt idx="24887">
                  <c:v>138.26115444444432</c:v>
                </c:pt>
                <c:pt idx="24888">
                  <c:v>138.26668916666532</c:v>
                </c:pt>
                <c:pt idx="24889">
                  <c:v>138.27224555555554</c:v>
                </c:pt>
                <c:pt idx="24890">
                  <c:v>138.27780361110675</c:v>
                </c:pt>
                <c:pt idx="24891">
                  <c:v>138.28335611111112</c:v>
                </c:pt>
                <c:pt idx="24892">
                  <c:v>138.28892583333447</c:v>
                </c:pt>
                <c:pt idx="24893">
                  <c:v>138.29448583333334</c:v>
                </c:pt>
                <c:pt idx="24894">
                  <c:v>138.30003250000001</c:v>
                </c:pt>
                <c:pt idx="24895">
                  <c:v>138.30557888888885</c:v>
                </c:pt>
                <c:pt idx="24896">
                  <c:v>138.3111336111111</c:v>
                </c:pt>
                <c:pt idx="24897">
                  <c:v>138.3166888888889</c:v>
                </c:pt>
                <c:pt idx="24898">
                  <c:v>138.32224527778158</c:v>
                </c:pt>
                <c:pt idx="24899">
                  <c:v>138.32780027777781</c:v>
                </c:pt>
                <c:pt idx="24900">
                  <c:v>138.3333561111111</c:v>
                </c:pt>
                <c:pt idx="24901">
                  <c:v>138.33891194444467</c:v>
                </c:pt>
                <c:pt idx="24902">
                  <c:v>138.34446777777777</c:v>
                </c:pt>
                <c:pt idx="24903">
                  <c:v>138.35004416666666</c:v>
                </c:pt>
                <c:pt idx="24904">
                  <c:v>138.35558472222218</c:v>
                </c:pt>
                <c:pt idx="24905">
                  <c:v>138.36113444444447</c:v>
                </c:pt>
                <c:pt idx="24906">
                  <c:v>138.36669194444445</c:v>
                </c:pt>
                <c:pt idx="24907">
                  <c:v>138.37224611111247</c:v>
                </c:pt>
                <c:pt idx="24908">
                  <c:v>138.37780083333467</c:v>
                </c:pt>
                <c:pt idx="24909">
                  <c:v>138.38335916666665</c:v>
                </c:pt>
                <c:pt idx="24910">
                  <c:v>138.38891222222227</c:v>
                </c:pt>
                <c:pt idx="24911">
                  <c:v>138.39448777777781</c:v>
                </c:pt>
                <c:pt idx="24912">
                  <c:v>138.40002333333427</c:v>
                </c:pt>
                <c:pt idx="24913">
                  <c:v>138.40557861111012</c:v>
                </c:pt>
                <c:pt idx="24914">
                  <c:v>138.41114916666666</c:v>
                </c:pt>
                <c:pt idx="24915">
                  <c:v>138.41668999999999</c:v>
                </c:pt>
                <c:pt idx="24916">
                  <c:v>138.4222458333376</c:v>
                </c:pt>
                <c:pt idx="24917">
                  <c:v>138.42780194444444</c:v>
                </c:pt>
                <c:pt idx="24918">
                  <c:v>138.43335638888888</c:v>
                </c:pt>
                <c:pt idx="24919">
                  <c:v>138.43891305555564</c:v>
                </c:pt>
                <c:pt idx="24920">
                  <c:v>138.44448833333487</c:v>
                </c:pt>
                <c:pt idx="24921">
                  <c:v>138.45003527777777</c:v>
                </c:pt>
                <c:pt idx="24922">
                  <c:v>138.45558527777752</c:v>
                </c:pt>
                <c:pt idx="24923">
                  <c:v>138.46113416666665</c:v>
                </c:pt>
                <c:pt idx="24924">
                  <c:v>138.46669</c:v>
                </c:pt>
                <c:pt idx="24925">
                  <c:v>138.47224583333607</c:v>
                </c:pt>
                <c:pt idx="24926">
                  <c:v>138.47780083333367</c:v>
                </c:pt>
                <c:pt idx="24927">
                  <c:v>138.48335638888889</c:v>
                </c:pt>
                <c:pt idx="24928">
                  <c:v>138.48892916666767</c:v>
                </c:pt>
                <c:pt idx="24929">
                  <c:v>138.49447222222219</c:v>
                </c:pt>
                <c:pt idx="24930">
                  <c:v>138.50002499999999</c:v>
                </c:pt>
                <c:pt idx="24931">
                  <c:v>138.50557805555556</c:v>
                </c:pt>
                <c:pt idx="24932">
                  <c:v>138.51113361111112</c:v>
                </c:pt>
                <c:pt idx="24933">
                  <c:v>138.51669694444445</c:v>
                </c:pt>
                <c:pt idx="24934">
                  <c:v>138.52224555555767</c:v>
                </c:pt>
                <c:pt idx="24935">
                  <c:v>138.5278011111111</c:v>
                </c:pt>
                <c:pt idx="24936">
                  <c:v>138.53335638888888</c:v>
                </c:pt>
                <c:pt idx="24937">
                  <c:v>138.5389336111111</c:v>
                </c:pt>
                <c:pt idx="24938">
                  <c:v>138.54448583333334</c:v>
                </c:pt>
                <c:pt idx="24939">
                  <c:v>138.55002361111113</c:v>
                </c:pt>
                <c:pt idx="24940">
                  <c:v>138.55557999999999</c:v>
                </c:pt>
                <c:pt idx="24941">
                  <c:v>138.56113416666668</c:v>
                </c:pt>
                <c:pt idx="24942">
                  <c:v>138.56668999999999</c:v>
                </c:pt>
                <c:pt idx="24943">
                  <c:v>138.57226361111032</c:v>
                </c:pt>
                <c:pt idx="24944">
                  <c:v>138.5778013888889</c:v>
                </c:pt>
                <c:pt idx="24945">
                  <c:v>138.58335583333334</c:v>
                </c:pt>
                <c:pt idx="24946">
                  <c:v>138.58891194444467</c:v>
                </c:pt>
                <c:pt idx="24947">
                  <c:v>138.59446750000001</c:v>
                </c:pt>
                <c:pt idx="24948">
                  <c:v>138.60002444444439</c:v>
                </c:pt>
                <c:pt idx="24949">
                  <c:v>138.60557972221972</c:v>
                </c:pt>
                <c:pt idx="24950">
                  <c:v>138.61114277777779</c:v>
                </c:pt>
                <c:pt idx="24951">
                  <c:v>138.61668916666432</c:v>
                </c:pt>
                <c:pt idx="24952">
                  <c:v>138.62224527777781</c:v>
                </c:pt>
                <c:pt idx="24953">
                  <c:v>138.62780166666658</c:v>
                </c:pt>
                <c:pt idx="24954">
                  <c:v>138.63337749999999</c:v>
                </c:pt>
                <c:pt idx="24955">
                  <c:v>138.63891194444443</c:v>
                </c:pt>
                <c:pt idx="24956">
                  <c:v>138.64448222222092</c:v>
                </c:pt>
                <c:pt idx="24957">
                  <c:v>138.65002305555561</c:v>
                </c:pt>
                <c:pt idx="24958">
                  <c:v>138.65557805555557</c:v>
                </c:pt>
                <c:pt idx="24959">
                  <c:v>138.66113416666659</c:v>
                </c:pt>
                <c:pt idx="24960">
                  <c:v>138.66668999999999</c:v>
                </c:pt>
                <c:pt idx="24961">
                  <c:v>138.67226388888878</c:v>
                </c:pt>
                <c:pt idx="24962">
                  <c:v>138.67781916666658</c:v>
                </c:pt>
                <c:pt idx="24963">
                  <c:v>138.68335666666658</c:v>
                </c:pt>
                <c:pt idx="24964">
                  <c:v>138.68891138889239</c:v>
                </c:pt>
                <c:pt idx="24965">
                  <c:v>138.69446833333367</c:v>
                </c:pt>
                <c:pt idx="24966">
                  <c:v>138.70002472222112</c:v>
                </c:pt>
                <c:pt idx="24967">
                  <c:v>138.70559499999561</c:v>
                </c:pt>
                <c:pt idx="24968">
                  <c:v>138.71115388888632</c:v>
                </c:pt>
                <c:pt idx="24969">
                  <c:v>138.71669916666372</c:v>
                </c:pt>
                <c:pt idx="24970">
                  <c:v>138.72224555555567</c:v>
                </c:pt>
                <c:pt idx="24971">
                  <c:v>138.72780194444445</c:v>
                </c:pt>
                <c:pt idx="24972">
                  <c:v>138.73335694444438</c:v>
                </c:pt>
                <c:pt idx="24973">
                  <c:v>138.73891277777778</c:v>
                </c:pt>
                <c:pt idx="24974">
                  <c:v>138.74448611111112</c:v>
                </c:pt>
                <c:pt idx="24975">
                  <c:v>138.75002305555554</c:v>
                </c:pt>
                <c:pt idx="24976">
                  <c:v>138.75557944444438</c:v>
                </c:pt>
                <c:pt idx="24977">
                  <c:v>138.761135</c:v>
                </c:pt>
                <c:pt idx="24978">
                  <c:v>138.76668916666532</c:v>
                </c:pt>
                <c:pt idx="24979">
                  <c:v>138.77226472221992</c:v>
                </c:pt>
                <c:pt idx="24980">
                  <c:v>138.77780111110752</c:v>
                </c:pt>
                <c:pt idx="24981">
                  <c:v>138.78335638888888</c:v>
                </c:pt>
                <c:pt idx="24982">
                  <c:v>138.78891194444444</c:v>
                </c:pt>
                <c:pt idx="24983">
                  <c:v>138.7944675</c:v>
                </c:pt>
                <c:pt idx="24984">
                  <c:v>138.80002250000001</c:v>
                </c:pt>
                <c:pt idx="24985">
                  <c:v>138.80557833333341</c:v>
                </c:pt>
                <c:pt idx="24986">
                  <c:v>138.81113527777777</c:v>
                </c:pt>
                <c:pt idx="24987">
                  <c:v>138.81669083333341</c:v>
                </c:pt>
                <c:pt idx="24988">
                  <c:v>138.82224472222623</c:v>
                </c:pt>
                <c:pt idx="24989">
                  <c:v>138.82780083333694</c:v>
                </c:pt>
                <c:pt idx="24990">
                  <c:v>138.83335722222222</c:v>
                </c:pt>
                <c:pt idx="24991">
                  <c:v>138.83891166666666</c:v>
                </c:pt>
                <c:pt idx="24992">
                  <c:v>138.84446750000001</c:v>
                </c:pt>
                <c:pt idx="24993">
                  <c:v>138.85003388888887</c:v>
                </c:pt>
                <c:pt idx="24994">
                  <c:v>138.85559527777778</c:v>
                </c:pt>
                <c:pt idx="24995">
                  <c:v>138.86113833333832</c:v>
                </c:pt>
                <c:pt idx="24996">
                  <c:v>138.86669000000001</c:v>
                </c:pt>
                <c:pt idx="24997">
                  <c:v>138.87224722222663</c:v>
                </c:pt>
                <c:pt idx="24998">
                  <c:v>138.87780055555561</c:v>
                </c:pt>
                <c:pt idx="24999">
                  <c:v>138.8833625</c:v>
                </c:pt>
                <c:pt idx="25000">
                  <c:v>138.88891250000287</c:v>
                </c:pt>
                <c:pt idx="25001">
                  <c:v>138.89448138888889</c:v>
                </c:pt>
                <c:pt idx="25002">
                  <c:v>138.90002416666658</c:v>
                </c:pt>
                <c:pt idx="25003">
                  <c:v>138.90558083333337</c:v>
                </c:pt>
                <c:pt idx="25004">
                  <c:v>138.91113416666659</c:v>
                </c:pt>
                <c:pt idx="25005">
                  <c:v>138.91668972222215</c:v>
                </c:pt>
                <c:pt idx="25006">
                  <c:v>138.92224472222227</c:v>
                </c:pt>
                <c:pt idx="25007">
                  <c:v>138.92780027777781</c:v>
                </c:pt>
                <c:pt idx="25008">
                  <c:v>138.93335611111112</c:v>
                </c:pt>
                <c:pt idx="25009">
                  <c:v>138.93891250000001</c:v>
                </c:pt>
                <c:pt idx="25010">
                  <c:v>138.94446805555557</c:v>
                </c:pt>
                <c:pt idx="25011">
                  <c:v>138.95002333333647</c:v>
                </c:pt>
                <c:pt idx="25012">
                  <c:v>138.95560027777779</c:v>
                </c:pt>
                <c:pt idx="25013">
                  <c:v>138.96115444444445</c:v>
                </c:pt>
                <c:pt idx="25014">
                  <c:v>138.96669055555554</c:v>
                </c:pt>
                <c:pt idx="25015">
                  <c:v>138.97225888888889</c:v>
                </c:pt>
                <c:pt idx="25016">
                  <c:v>138.97780111111098</c:v>
                </c:pt>
                <c:pt idx="25017">
                  <c:v>138.98335666666665</c:v>
                </c:pt>
                <c:pt idx="25018">
                  <c:v>138.98891555555647</c:v>
                </c:pt>
                <c:pt idx="25019">
                  <c:v>138.99446750000001</c:v>
                </c:pt>
                <c:pt idx="25020">
                  <c:v>139.00002361111112</c:v>
                </c:pt>
                <c:pt idx="25021">
                  <c:v>139.00557999999998</c:v>
                </c:pt>
                <c:pt idx="25022">
                  <c:v>139.01113388888888</c:v>
                </c:pt>
                <c:pt idx="25023">
                  <c:v>139.01668999999998</c:v>
                </c:pt>
                <c:pt idx="25024">
                  <c:v>139.02224583333705</c:v>
                </c:pt>
                <c:pt idx="25025">
                  <c:v>139.0278011111111</c:v>
                </c:pt>
                <c:pt idx="25026">
                  <c:v>139.03337722222219</c:v>
                </c:pt>
                <c:pt idx="25027">
                  <c:v>139.0389288888928</c:v>
                </c:pt>
                <c:pt idx="25028">
                  <c:v>139.04446833333341</c:v>
                </c:pt>
                <c:pt idx="25029">
                  <c:v>139.05002277777777</c:v>
                </c:pt>
                <c:pt idx="25030">
                  <c:v>139.05557888888885</c:v>
                </c:pt>
                <c:pt idx="25031">
                  <c:v>139.06113472222222</c:v>
                </c:pt>
                <c:pt idx="25032">
                  <c:v>139.0667061111111</c:v>
                </c:pt>
                <c:pt idx="25033">
                  <c:v>139.07225888888888</c:v>
                </c:pt>
                <c:pt idx="25034">
                  <c:v>139.07780083333341</c:v>
                </c:pt>
                <c:pt idx="25035">
                  <c:v>139.0833561111111</c:v>
                </c:pt>
                <c:pt idx="25036">
                  <c:v>139.08893222222224</c:v>
                </c:pt>
                <c:pt idx="25037">
                  <c:v>139.09448333333341</c:v>
                </c:pt>
                <c:pt idx="25038">
                  <c:v>139.10004222222219</c:v>
                </c:pt>
                <c:pt idx="25039">
                  <c:v>139.10557861110703</c:v>
                </c:pt>
                <c:pt idx="25040">
                  <c:v>139.11113416666655</c:v>
                </c:pt>
                <c:pt idx="25041">
                  <c:v>139.11669083333334</c:v>
                </c:pt>
                <c:pt idx="25042">
                  <c:v>139.12226333333427</c:v>
                </c:pt>
                <c:pt idx="25043">
                  <c:v>139.1278102777778</c:v>
                </c:pt>
                <c:pt idx="25044">
                  <c:v>139.13336611111112</c:v>
                </c:pt>
                <c:pt idx="25045">
                  <c:v>139.13891305555561</c:v>
                </c:pt>
                <c:pt idx="25046">
                  <c:v>139.14446805555556</c:v>
                </c:pt>
                <c:pt idx="25047">
                  <c:v>139.15002361111112</c:v>
                </c:pt>
                <c:pt idx="25048">
                  <c:v>139.15559249999998</c:v>
                </c:pt>
                <c:pt idx="25049">
                  <c:v>139.16113638889306</c:v>
                </c:pt>
                <c:pt idx="25050">
                  <c:v>139.16668972222215</c:v>
                </c:pt>
                <c:pt idx="25051">
                  <c:v>139.17224583333387</c:v>
                </c:pt>
                <c:pt idx="25052">
                  <c:v>139.17780083333341</c:v>
                </c:pt>
                <c:pt idx="25053">
                  <c:v>139.18335666666658</c:v>
                </c:pt>
                <c:pt idx="25054">
                  <c:v>139.18891138889239</c:v>
                </c:pt>
                <c:pt idx="25055">
                  <c:v>139.19447694444446</c:v>
                </c:pt>
                <c:pt idx="25056">
                  <c:v>139.20002638888889</c:v>
                </c:pt>
                <c:pt idx="25057">
                  <c:v>139.20557861110632</c:v>
                </c:pt>
                <c:pt idx="25058">
                  <c:v>139.21113416666572</c:v>
                </c:pt>
                <c:pt idx="25059">
                  <c:v>139.21669055555552</c:v>
                </c:pt>
                <c:pt idx="25060">
                  <c:v>139.22224527777777</c:v>
                </c:pt>
                <c:pt idx="25061">
                  <c:v>139.22781472222218</c:v>
                </c:pt>
                <c:pt idx="25062">
                  <c:v>139.23335749999998</c:v>
                </c:pt>
                <c:pt idx="25063">
                  <c:v>139.23891222222218</c:v>
                </c:pt>
                <c:pt idx="25064">
                  <c:v>139.24447472221846</c:v>
                </c:pt>
                <c:pt idx="25065">
                  <c:v>139.25004250000001</c:v>
                </c:pt>
                <c:pt idx="25066">
                  <c:v>139.25559499999972</c:v>
                </c:pt>
                <c:pt idx="25067">
                  <c:v>139.26114833333676</c:v>
                </c:pt>
                <c:pt idx="25068">
                  <c:v>139.26668972222132</c:v>
                </c:pt>
                <c:pt idx="25069">
                  <c:v>139.27224666666666</c:v>
                </c:pt>
                <c:pt idx="25070">
                  <c:v>139.27780027777752</c:v>
                </c:pt>
                <c:pt idx="25071">
                  <c:v>139.28335638888888</c:v>
                </c:pt>
                <c:pt idx="25072">
                  <c:v>139.28891222222222</c:v>
                </c:pt>
                <c:pt idx="25073">
                  <c:v>139.29446777777778</c:v>
                </c:pt>
                <c:pt idx="25074">
                  <c:v>139.30002250000001</c:v>
                </c:pt>
                <c:pt idx="25075">
                  <c:v>139.30559444444438</c:v>
                </c:pt>
                <c:pt idx="25076">
                  <c:v>139.3111483333376</c:v>
                </c:pt>
                <c:pt idx="25077">
                  <c:v>139.31670444444438</c:v>
                </c:pt>
                <c:pt idx="25078">
                  <c:v>139.32224722222816</c:v>
                </c:pt>
                <c:pt idx="25079">
                  <c:v>139.32780027777781</c:v>
                </c:pt>
                <c:pt idx="25080">
                  <c:v>139.33335694444446</c:v>
                </c:pt>
                <c:pt idx="25081">
                  <c:v>139.33891250000067</c:v>
                </c:pt>
                <c:pt idx="25082">
                  <c:v>139.34448638889234</c:v>
                </c:pt>
                <c:pt idx="25083">
                  <c:v>139.35002361111111</c:v>
                </c:pt>
                <c:pt idx="25084">
                  <c:v>139.35557805555561</c:v>
                </c:pt>
                <c:pt idx="25085">
                  <c:v>139.3611408333378</c:v>
                </c:pt>
                <c:pt idx="25086">
                  <c:v>139.36669972222222</c:v>
                </c:pt>
                <c:pt idx="25087">
                  <c:v>139.37224527777781</c:v>
                </c:pt>
                <c:pt idx="25088">
                  <c:v>139.37780083333467</c:v>
                </c:pt>
                <c:pt idx="25089">
                  <c:v>139.38335694444444</c:v>
                </c:pt>
                <c:pt idx="25090">
                  <c:v>139.38891222222227</c:v>
                </c:pt>
                <c:pt idx="25091">
                  <c:v>139.39448777777781</c:v>
                </c:pt>
                <c:pt idx="25092">
                  <c:v>139.40004333333547</c:v>
                </c:pt>
                <c:pt idx="25093">
                  <c:v>139.40559916666658</c:v>
                </c:pt>
                <c:pt idx="25094">
                  <c:v>139.41114222222222</c:v>
                </c:pt>
                <c:pt idx="25095">
                  <c:v>139.41668972222215</c:v>
                </c:pt>
                <c:pt idx="25096">
                  <c:v>139.42224472222227</c:v>
                </c:pt>
                <c:pt idx="25097">
                  <c:v>139.42780166666668</c:v>
                </c:pt>
                <c:pt idx="25098">
                  <c:v>139.43335666666658</c:v>
                </c:pt>
                <c:pt idx="25099">
                  <c:v>139.43891250000001</c:v>
                </c:pt>
                <c:pt idx="25100">
                  <c:v>139.44450194444372</c:v>
                </c:pt>
                <c:pt idx="25101">
                  <c:v>139.45003805555896</c:v>
                </c:pt>
                <c:pt idx="25102">
                  <c:v>139.45559750000001</c:v>
                </c:pt>
                <c:pt idx="25103">
                  <c:v>139.46114972222227</c:v>
                </c:pt>
                <c:pt idx="25104">
                  <c:v>139.46669</c:v>
                </c:pt>
                <c:pt idx="25105">
                  <c:v>139.47224527777777</c:v>
                </c:pt>
                <c:pt idx="25106">
                  <c:v>139.47780194444445</c:v>
                </c:pt>
                <c:pt idx="25107">
                  <c:v>139.48335638888889</c:v>
                </c:pt>
                <c:pt idx="25108">
                  <c:v>139.4889333333376</c:v>
                </c:pt>
                <c:pt idx="25109">
                  <c:v>139.49446833333567</c:v>
                </c:pt>
                <c:pt idx="25110">
                  <c:v>139.50005111110912</c:v>
                </c:pt>
                <c:pt idx="25111">
                  <c:v>139.50559333333334</c:v>
                </c:pt>
                <c:pt idx="25112">
                  <c:v>139.51113972222223</c:v>
                </c:pt>
                <c:pt idx="25113">
                  <c:v>139.51668999999998</c:v>
                </c:pt>
                <c:pt idx="25114">
                  <c:v>139.52224638889621</c:v>
                </c:pt>
                <c:pt idx="25115">
                  <c:v>139.52780166666668</c:v>
                </c:pt>
                <c:pt idx="25116">
                  <c:v>139.53335749999999</c:v>
                </c:pt>
                <c:pt idx="25117">
                  <c:v>139.53893138889239</c:v>
                </c:pt>
                <c:pt idx="25118">
                  <c:v>139.54448527777672</c:v>
                </c:pt>
                <c:pt idx="25119">
                  <c:v>139.55003777777787</c:v>
                </c:pt>
                <c:pt idx="25120">
                  <c:v>139.55557861111112</c:v>
                </c:pt>
                <c:pt idx="25121">
                  <c:v>139.5611336111111</c:v>
                </c:pt>
                <c:pt idx="25122">
                  <c:v>139.56668999999999</c:v>
                </c:pt>
                <c:pt idx="25123">
                  <c:v>139.57224638889411</c:v>
                </c:pt>
                <c:pt idx="25124">
                  <c:v>139.57780277777778</c:v>
                </c:pt>
                <c:pt idx="25125">
                  <c:v>139.58335583333334</c:v>
                </c:pt>
                <c:pt idx="25126">
                  <c:v>139.58891138889274</c:v>
                </c:pt>
                <c:pt idx="25127">
                  <c:v>139.59448027777779</c:v>
                </c:pt>
                <c:pt idx="25128">
                  <c:v>139.60002444444439</c:v>
                </c:pt>
                <c:pt idx="25129">
                  <c:v>139.60558666666572</c:v>
                </c:pt>
                <c:pt idx="25130">
                  <c:v>139.61113416666655</c:v>
                </c:pt>
                <c:pt idx="25131">
                  <c:v>139.61668972222012</c:v>
                </c:pt>
                <c:pt idx="25132">
                  <c:v>139.62224555555647</c:v>
                </c:pt>
                <c:pt idx="25133">
                  <c:v>139.62781777777781</c:v>
                </c:pt>
                <c:pt idx="25134">
                  <c:v>139.63335861110932</c:v>
                </c:pt>
                <c:pt idx="25135">
                  <c:v>139.63891194444443</c:v>
                </c:pt>
                <c:pt idx="25136">
                  <c:v>139.64446749999999</c:v>
                </c:pt>
                <c:pt idx="25137">
                  <c:v>139.65002305555561</c:v>
                </c:pt>
                <c:pt idx="25138">
                  <c:v>139.65557916666612</c:v>
                </c:pt>
                <c:pt idx="25139">
                  <c:v>139.66113444444443</c:v>
                </c:pt>
                <c:pt idx="25140">
                  <c:v>139.66671027777778</c:v>
                </c:pt>
                <c:pt idx="25141">
                  <c:v>139.67226555555555</c:v>
                </c:pt>
                <c:pt idx="25142">
                  <c:v>139.67780027777778</c:v>
                </c:pt>
                <c:pt idx="25143">
                  <c:v>139.68337277777778</c:v>
                </c:pt>
                <c:pt idx="25144">
                  <c:v>139.6889136111111</c:v>
                </c:pt>
                <c:pt idx="25145">
                  <c:v>139.69447499999998</c:v>
                </c:pt>
                <c:pt idx="25146">
                  <c:v>139.70002305555556</c:v>
                </c:pt>
                <c:pt idx="25147">
                  <c:v>139.70557888888752</c:v>
                </c:pt>
                <c:pt idx="25148">
                  <c:v>139.71113472222152</c:v>
                </c:pt>
                <c:pt idx="25149">
                  <c:v>139.71668972221912</c:v>
                </c:pt>
                <c:pt idx="25150">
                  <c:v>139.72224583333607</c:v>
                </c:pt>
                <c:pt idx="25151">
                  <c:v>139.72780166666658</c:v>
                </c:pt>
                <c:pt idx="25152">
                  <c:v>139.73335777777712</c:v>
                </c:pt>
                <c:pt idx="25153">
                  <c:v>139.73891777777777</c:v>
                </c:pt>
                <c:pt idx="25154">
                  <c:v>139.74446805555556</c:v>
                </c:pt>
                <c:pt idx="25155">
                  <c:v>139.75003222222222</c:v>
                </c:pt>
                <c:pt idx="25156">
                  <c:v>139.75557944444438</c:v>
                </c:pt>
                <c:pt idx="25157">
                  <c:v>139.76113361111112</c:v>
                </c:pt>
                <c:pt idx="25158">
                  <c:v>139.76668916666532</c:v>
                </c:pt>
                <c:pt idx="25159">
                  <c:v>139.77226499999998</c:v>
                </c:pt>
                <c:pt idx="25160">
                  <c:v>139.77780861111052</c:v>
                </c:pt>
                <c:pt idx="25161">
                  <c:v>139.78336555555555</c:v>
                </c:pt>
                <c:pt idx="25162">
                  <c:v>139.78891194444444</c:v>
                </c:pt>
                <c:pt idx="25163">
                  <c:v>139.79448861111112</c:v>
                </c:pt>
                <c:pt idx="25164">
                  <c:v>139.80004361111111</c:v>
                </c:pt>
                <c:pt idx="25165">
                  <c:v>139.80560361111012</c:v>
                </c:pt>
                <c:pt idx="25166">
                  <c:v>139.81114611111121</c:v>
                </c:pt>
                <c:pt idx="25167">
                  <c:v>139.81670222222218</c:v>
                </c:pt>
                <c:pt idx="25168">
                  <c:v>139.82225472222223</c:v>
                </c:pt>
                <c:pt idx="25169">
                  <c:v>139.82780166666666</c:v>
                </c:pt>
                <c:pt idx="25170">
                  <c:v>139.83335722222222</c:v>
                </c:pt>
                <c:pt idx="25171">
                  <c:v>139.83891305555647</c:v>
                </c:pt>
                <c:pt idx="25172">
                  <c:v>139.84446805555561</c:v>
                </c:pt>
                <c:pt idx="25173">
                  <c:v>139.85002305555687</c:v>
                </c:pt>
                <c:pt idx="25174">
                  <c:v>139.85557805555561</c:v>
                </c:pt>
                <c:pt idx="25175">
                  <c:v>139.86113416666666</c:v>
                </c:pt>
                <c:pt idx="25176">
                  <c:v>139.86669111111098</c:v>
                </c:pt>
                <c:pt idx="25177">
                  <c:v>139.87224611111247</c:v>
                </c:pt>
                <c:pt idx="25178">
                  <c:v>139.8778011111111</c:v>
                </c:pt>
                <c:pt idx="25179">
                  <c:v>139.88335666666666</c:v>
                </c:pt>
                <c:pt idx="25180">
                  <c:v>139.88893250000388</c:v>
                </c:pt>
                <c:pt idx="25181">
                  <c:v>139.89446944444444</c:v>
                </c:pt>
                <c:pt idx="25182">
                  <c:v>139.90002250000001</c:v>
                </c:pt>
                <c:pt idx="25183">
                  <c:v>139.90557888888878</c:v>
                </c:pt>
                <c:pt idx="25184">
                  <c:v>139.91113944444444</c:v>
                </c:pt>
                <c:pt idx="25185">
                  <c:v>139.91668999999999</c:v>
                </c:pt>
                <c:pt idx="25186">
                  <c:v>139.92224527777807</c:v>
                </c:pt>
                <c:pt idx="25187">
                  <c:v>139.92780222222223</c:v>
                </c:pt>
                <c:pt idx="25188">
                  <c:v>139.93335638888888</c:v>
                </c:pt>
                <c:pt idx="25189">
                  <c:v>139.93893250000067</c:v>
                </c:pt>
                <c:pt idx="25190">
                  <c:v>139.94450222221897</c:v>
                </c:pt>
                <c:pt idx="25191">
                  <c:v>139.95002305555587</c:v>
                </c:pt>
                <c:pt idx="25192">
                  <c:v>139.95557972222218</c:v>
                </c:pt>
                <c:pt idx="25193">
                  <c:v>139.96114777778166</c:v>
                </c:pt>
                <c:pt idx="25194">
                  <c:v>139.96669555555556</c:v>
                </c:pt>
                <c:pt idx="25195">
                  <c:v>139.97224611111147</c:v>
                </c:pt>
                <c:pt idx="25196">
                  <c:v>139.97780027777779</c:v>
                </c:pt>
                <c:pt idx="25197">
                  <c:v>139.98335638888889</c:v>
                </c:pt>
                <c:pt idx="25198">
                  <c:v>139.9889113888934</c:v>
                </c:pt>
                <c:pt idx="25199">
                  <c:v>139.99446750000001</c:v>
                </c:pt>
                <c:pt idx="25200">
                  <c:v>140.0000225</c:v>
                </c:pt>
                <c:pt idx="25201">
                  <c:v>140.00557944444438</c:v>
                </c:pt>
                <c:pt idx="25202">
                  <c:v>140.01113611111111</c:v>
                </c:pt>
                <c:pt idx="25203">
                  <c:v>140.01668972222132</c:v>
                </c:pt>
                <c:pt idx="25204">
                  <c:v>140.02224583333705</c:v>
                </c:pt>
                <c:pt idx="25205">
                  <c:v>140.02780166666668</c:v>
                </c:pt>
                <c:pt idx="25206">
                  <c:v>140.03337249999998</c:v>
                </c:pt>
                <c:pt idx="25207">
                  <c:v>140.03892583333447</c:v>
                </c:pt>
                <c:pt idx="25208">
                  <c:v>140.04447833333344</c:v>
                </c:pt>
                <c:pt idx="25209">
                  <c:v>140.05002416666665</c:v>
                </c:pt>
                <c:pt idx="25210">
                  <c:v>140.05557944444445</c:v>
                </c:pt>
                <c:pt idx="25211">
                  <c:v>140.06113416666668</c:v>
                </c:pt>
                <c:pt idx="25212">
                  <c:v>140.06668972222218</c:v>
                </c:pt>
                <c:pt idx="25213">
                  <c:v>140.07226611111111</c:v>
                </c:pt>
                <c:pt idx="25214">
                  <c:v>140.07782527777778</c:v>
                </c:pt>
                <c:pt idx="25215">
                  <c:v>140.08336583333337</c:v>
                </c:pt>
                <c:pt idx="25216">
                  <c:v>140.08891222222221</c:v>
                </c:pt>
                <c:pt idx="25217">
                  <c:v>140.09446722222222</c:v>
                </c:pt>
                <c:pt idx="25218">
                  <c:v>140.10002305555554</c:v>
                </c:pt>
                <c:pt idx="25219">
                  <c:v>140.10557861110703</c:v>
                </c:pt>
                <c:pt idx="25220">
                  <c:v>140.11113444444445</c:v>
                </c:pt>
                <c:pt idx="25221">
                  <c:v>140.11669111110649</c:v>
                </c:pt>
                <c:pt idx="25222">
                  <c:v>140.12224472222223</c:v>
                </c:pt>
                <c:pt idx="25223">
                  <c:v>140.12782166666668</c:v>
                </c:pt>
                <c:pt idx="25224">
                  <c:v>140.13337666666658</c:v>
                </c:pt>
                <c:pt idx="25225">
                  <c:v>140.13892388888888</c:v>
                </c:pt>
                <c:pt idx="25226">
                  <c:v>140.14446777777778</c:v>
                </c:pt>
                <c:pt idx="25227">
                  <c:v>140.15002305555561</c:v>
                </c:pt>
                <c:pt idx="25228">
                  <c:v>140.15557861111012</c:v>
                </c:pt>
                <c:pt idx="25229">
                  <c:v>140.16114916666666</c:v>
                </c:pt>
                <c:pt idx="25230">
                  <c:v>140.16669166666532</c:v>
                </c:pt>
                <c:pt idx="25231">
                  <c:v>140.17224555555561</c:v>
                </c:pt>
                <c:pt idx="25232">
                  <c:v>140.17780194444438</c:v>
                </c:pt>
                <c:pt idx="25233">
                  <c:v>140.18335583333334</c:v>
                </c:pt>
                <c:pt idx="25234">
                  <c:v>140.18891194444444</c:v>
                </c:pt>
                <c:pt idx="25235">
                  <c:v>140.19448305555557</c:v>
                </c:pt>
                <c:pt idx="25236">
                  <c:v>140.20003</c:v>
                </c:pt>
                <c:pt idx="25237">
                  <c:v>140.20558611110752</c:v>
                </c:pt>
                <c:pt idx="25238">
                  <c:v>140.21113416666572</c:v>
                </c:pt>
                <c:pt idx="25239">
                  <c:v>140.21669055555552</c:v>
                </c:pt>
                <c:pt idx="25240">
                  <c:v>140.22224555555567</c:v>
                </c:pt>
                <c:pt idx="25241">
                  <c:v>140.22780111111098</c:v>
                </c:pt>
                <c:pt idx="25242">
                  <c:v>140.23335749999998</c:v>
                </c:pt>
                <c:pt idx="25243">
                  <c:v>140.23891277777778</c:v>
                </c:pt>
                <c:pt idx="25244">
                  <c:v>140.24446888888878</c:v>
                </c:pt>
                <c:pt idx="25245">
                  <c:v>140.25004472222219</c:v>
                </c:pt>
                <c:pt idx="25246">
                  <c:v>140.25557916666492</c:v>
                </c:pt>
                <c:pt idx="25247">
                  <c:v>140.261135</c:v>
                </c:pt>
                <c:pt idx="25248">
                  <c:v>140.26669111110732</c:v>
                </c:pt>
                <c:pt idx="25249">
                  <c:v>140.27224583333341</c:v>
                </c:pt>
                <c:pt idx="25250">
                  <c:v>140.27780083333334</c:v>
                </c:pt>
                <c:pt idx="25251">
                  <c:v>140.28335666666658</c:v>
                </c:pt>
                <c:pt idx="25252">
                  <c:v>140.28892611111121</c:v>
                </c:pt>
                <c:pt idx="25253">
                  <c:v>140.29446694444445</c:v>
                </c:pt>
                <c:pt idx="25254">
                  <c:v>140.30004361111111</c:v>
                </c:pt>
                <c:pt idx="25255">
                  <c:v>140.30558777777776</c:v>
                </c:pt>
                <c:pt idx="25256">
                  <c:v>140.31113527777777</c:v>
                </c:pt>
                <c:pt idx="25257">
                  <c:v>140.31669083333341</c:v>
                </c:pt>
                <c:pt idx="25258">
                  <c:v>140.32224555555914</c:v>
                </c:pt>
                <c:pt idx="25259">
                  <c:v>140.32780111111111</c:v>
                </c:pt>
                <c:pt idx="25260">
                  <c:v>140.33335833333427</c:v>
                </c:pt>
                <c:pt idx="25261">
                  <c:v>140.33893305555767</c:v>
                </c:pt>
                <c:pt idx="25262">
                  <c:v>140.34448611111111</c:v>
                </c:pt>
                <c:pt idx="25263">
                  <c:v>140.35004805556002</c:v>
                </c:pt>
                <c:pt idx="25264">
                  <c:v>140.35559305555554</c:v>
                </c:pt>
                <c:pt idx="25265">
                  <c:v>140.36114277777781</c:v>
                </c:pt>
                <c:pt idx="25266">
                  <c:v>140.36669166666658</c:v>
                </c:pt>
                <c:pt idx="25267">
                  <c:v>140.37224611111247</c:v>
                </c:pt>
                <c:pt idx="25268">
                  <c:v>140.37780138888888</c:v>
                </c:pt>
                <c:pt idx="25269">
                  <c:v>140.38335611111111</c:v>
                </c:pt>
                <c:pt idx="25270">
                  <c:v>140.38891500000167</c:v>
                </c:pt>
                <c:pt idx="25271">
                  <c:v>140.39446777777781</c:v>
                </c:pt>
                <c:pt idx="25272">
                  <c:v>140.40002250000001</c:v>
                </c:pt>
                <c:pt idx="25273">
                  <c:v>140.40557944444438</c:v>
                </c:pt>
                <c:pt idx="25274">
                  <c:v>140.41115083333341</c:v>
                </c:pt>
                <c:pt idx="25275">
                  <c:v>140.41669388888872</c:v>
                </c:pt>
                <c:pt idx="25276">
                  <c:v>140.42224527777807</c:v>
                </c:pt>
                <c:pt idx="25277">
                  <c:v>140.42780027777781</c:v>
                </c:pt>
                <c:pt idx="25278">
                  <c:v>140.43335722222218</c:v>
                </c:pt>
                <c:pt idx="25279">
                  <c:v>140.43891277777777</c:v>
                </c:pt>
                <c:pt idx="25280">
                  <c:v>140.44446833333367</c:v>
                </c:pt>
                <c:pt idx="25281">
                  <c:v>140.45004333333688</c:v>
                </c:pt>
                <c:pt idx="25282">
                  <c:v>140.45557888888888</c:v>
                </c:pt>
                <c:pt idx="25283">
                  <c:v>140.46113361111111</c:v>
                </c:pt>
                <c:pt idx="25284">
                  <c:v>140.46671055555561</c:v>
                </c:pt>
                <c:pt idx="25285">
                  <c:v>140.47226416666658</c:v>
                </c:pt>
                <c:pt idx="25286">
                  <c:v>140.47780972222222</c:v>
                </c:pt>
                <c:pt idx="25287">
                  <c:v>140.48335722222222</c:v>
                </c:pt>
                <c:pt idx="25288">
                  <c:v>140.48893361111121</c:v>
                </c:pt>
                <c:pt idx="25289">
                  <c:v>140.49448388888888</c:v>
                </c:pt>
                <c:pt idx="25290">
                  <c:v>140.50003194444443</c:v>
                </c:pt>
                <c:pt idx="25291">
                  <c:v>140.50557916666492</c:v>
                </c:pt>
                <c:pt idx="25292">
                  <c:v>140.51113527777778</c:v>
                </c:pt>
                <c:pt idx="25293">
                  <c:v>140.51668999999998</c:v>
                </c:pt>
                <c:pt idx="25294">
                  <c:v>140.52224472222221</c:v>
                </c:pt>
                <c:pt idx="25295">
                  <c:v>140.5278236111111</c:v>
                </c:pt>
                <c:pt idx="25296">
                  <c:v>140.53337888888888</c:v>
                </c:pt>
                <c:pt idx="25297">
                  <c:v>140.53892111111111</c:v>
                </c:pt>
                <c:pt idx="25298">
                  <c:v>140.54446861111072</c:v>
                </c:pt>
                <c:pt idx="25299">
                  <c:v>140.55002250000001</c:v>
                </c:pt>
                <c:pt idx="25300">
                  <c:v>140.55557944444445</c:v>
                </c:pt>
                <c:pt idx="25301">
                  <c:v>140.56113444444443</c:v>
                </c:pt>
                <c:pt idx="25302">
                  <c:v>140.56668972222218</c:v>
                </c:pt>
                <c:pt idx="25303">
                  <c:v>140.57224527777777</c:v>
                </c:pt>
                <c:pt idx="25304">
                  <c:v>140.57781138888888</c:v>
                </c:pt>
                <c:pt idx="25305">
                  <c:v>140.58335861111112</c:v>
                </c:pt>
                <c:pt idx="25306">
                  <c:v>140.58892861111121</c:v>
                </c:pt>
                <c:pt idx="25307">
                  <c:v>140.59446750000001</c:v>
                </c:pt>
                <c:pt idx="25308">
                  <c:v>140.60002249999999</c:v>
                </c:pt>
                <c:pt idx="25309">
                  <c:v>140.60557944444432</c:v>
                </c:pt>
                <c:pt idx="25310">
                  <c:v>140.61113416666655</c:v>
                </c:pt>
                <c:pt idx="25311">
                  <c:v>140.61670972222132</c:v>
                </c:pt>
                <c:pt idx="25312">
                  <c:v>140.62225361111112</c:v>
                </c:pt>
                <c:pt idx="25313">
                  <c:v>140.62780583333341</c:v>
                </c:pt>
                <c:pt idx="25314">
                  <c:v>140.63335583333333</c:v>
                </c:pt>
                <c:pt idx="25315">
                  <c:v>140.63891305555561</c:v>
                </c:pt>
                <c:pt idx="25316">
                  <c:v>140.64446694444445</c:v>
                </c:pt>
                <c:pt idx="25317">
                  <c:v>140.65003750000147</c:v>
                </c:pt>
                <c:pt idx="25318">
                  <c:v>140.65557805555557</c:v>
                </c:pt>
                <c:pt idx="25319">
                  <c:v>140.66114250000001</c:v>
                </c:pt>
                <c:pt idx="25320">
                  <c:v>140.6666908333334</c:v>
                </c:pt>
                <c:pt idx="25321">
                  <c:v>140.67224555555561</c:v>
                </c:pt>
                <c:pt idx="25322">
                  <c:v>140.67780027777778</c:v>
                </c:pt>
                <c:pt idx="25323">
                  <c:v>140.68335611111112</c:v>
                </c:pt>
                <c:pt idx="25324">
                  <c:v>140.68892472222223</c:v>
                </c:pt>
                <c:pt idx="25325">
                  <c:v>140.69446777777776</c:v>
                </c:pt>
                <c:pt idx="25326">
                  <c:v>140.70004277777778</c:v>
                </c:pt>
                <c:pt idx="25327">
                  <c:v>140.70558138888632</c:v>
                </c:pt>
                <c:pt idx="25328">
                  <c:v>140.71113361110972</c:v>
                </c:pt>
                <c:pt idx="25329">
                  <c:v>140.71669861110703</c:v>
                </c:pt>
                <c:pt idx="25330">
                  <c:v>140.72224527777777</c:v>
                </c:pt>
                <c:pt idx="25331">
                  <c:v>140.72780138888891</c:v>
                </c:pt>
                <c:pt idx="25332">
                  <c:v>140.73336388888652</c:v>
                </c:pt>
                <c:pt idx="25333">
                  <c:v>140.73891472222218</c:v>
                </c:pt>
                <c:pt idx="25334">
                  <c:v>140.74446833333334</c:v>
                </c:pt>
                <c:pt idx="25335">
                  <c:v>140.75002305555554</c:v>
                </c:pt>
                <c:pt idx="25336">
                  <c:v>140.75557861110912</c:v>
                </c:pt>
                <c:pt idx="25337">
                  <c:v>140.76115361110689</c:v>
                </c:pt>
                <c:pt idx="25338">
                  <c:v>140.76670388888832</c:v>
                </c:pt>
                <c:pt idx="25339">
                  <c:v>140.77225555555555</c:v>
                </c:pt>
                <c:pt idx="25340">
                  <c:v>140.77780027777752</c:v>
                </c:pt>
                <c:pt idx="25341">
                  <c:v>140.78335583333333</c:v>
                </c:pt>
                <c:pt idx="25342">
                  <c:v>140.78891583333387</c:v>
                </c:pt>
                <c:pt idx="25343">
                  <c:v>140.79446833333341</c:v>
                </c:pt>
                <c:pt idx="25344">
                  <c:v>140.80002416666665</c:v>
                </c:pt>
                <c:pt idx="25345">
                  <c:v>140.80557861111112</c:v>
                </c:pt>
                <c:pt idx="25346">
                  <c:v>140.81113416666668</c:v>
                </c:pt>
                <c:pt idx="25347">
                  <c:v>140.81670944444443</c:v>
                </c:pt>
                <c:pt idx="25348">
                  <c:v>140.82225972222221</c:v>
                </c:pt>
                <c:pt idx="25349">
                  <c:v>140.82780111111111</c:v>
                </c:pt>
                <c:pt idx="25350">
                  <c:v>140.83335666666665</c:v>
                </c:pt>
                <c:pt idx="25351">
                  <c:v>140.83891361111111</c:v>
                </c:pt>
                <c:pt idx="25352">
                  <c:v>140.84446777777777</c:v>
                </c:pt>
                <c:pt idx="25353">
                  <c:v>140.85003472222223</c:v>
                </c:pt>
                <c:pt idx="25354">
                  <c:v>140.85557972222222</c:v>
                </c:pt>
                <c:pt idx="25355">
                  <c:v>140.86114000000342</c:v>
                </c:pt>
                <c:pt idx="25356">
                  <c:v>140.86669027777779</c:v>
                </c:pt>
                <c:pt idx="25357">
                  <c:v>140.87224583333676</c:v>
                </c:pt>
                <c:pt idx="25358">
                  <c:v>140.8778011111111</c:v>
                </c:pt>
                <c:pt idx="25359">
                  <c:v>140.88337666666666</c:v>
                </c:pt>
                <c:pt idx="25360">
                  <c:v>140.88891277777807</c:v>
                </c:pt>
                <c:pt idx="25361">
                  <c:v>140.89446750000027</c:v>
                </c:pt>
                <c:pt idx="25362">
                  <c:v>140.90002361111112</c:v>
                </c:pt>
                <c:pt idx="25363">
                  <c:v>140.9055875</c:v>
                </c:pt>
                <c:pt idx="25364">
                  <c:v>140.91113527777779</c:v>
                </c:pt>
                <c:pt idx="25365">
                  <c:v>140.91669277777692</c:v>
                </c:pt>
                <c:pt idx="25366">
                  <c:v>140.92224472222227</c:v>
                </c:pt>
                <c:pt idx="25367">
                  <c:v>140.92780166666668</c:v>
                </c:pt>
                <c:pt idx="25368">
                  <c:v>140.93335666666658</c:v>
                </c:pt>
                <c:pt idx="25369">
                  <c:v>140.93891277777777</c:v>
                </c:pt>
                <c:pt idx="25370">
                  <c:v>140.94446777777776</c:v>
                </c:pt>
                <c:pt idx="25371">
                  <c:v>140.95002388888889</c:v>
                </c:pt>
                <c:pt idx="25372">
                  <c:v>140.95559888888889</c:v>
                </c:pt>
                <c:pt idx="25373">
                  <c:v>140.96115444444445</c:v>
                </c:pt>
                <c:pt idx="25374">
                  <c:v>140.96669</c:v>
                </c:pt>
                <c:pt idx="25375">
                  <c:v>140.97224944444667</c:v>
                </c:pt>
                <c:pt idx="25376">
                  <c:v>140.97780083333367</c:v>
                </c:pt>
                <c:pt idx="25377">
                  <c:v>140.98335583333341</c:v>
                </c:pt>
                <c:pt idx="25378">
                  <c:v>140.98891305555767</c:v>
                </c:pt>
                <c:pt idx="25379">
                  <c:v>140.99446750000001</c:v>
                </c:pt>
                <c:pt idx="25380">
                  <c:v>141.00002416666658</c:v>
                </c:pt>
                <c:pt idx="25381">
                  <c:v>141.00557805555556</c:v>
                </c:pt>
                <c:pt idx="25382">
                  <c:v>141.01113527777778</c:v>
                </c:pt>
                <c:pt idx="25383">
                  <c:v>141.01670861111072</c:v>
                </c:pt>
                <c:pt idx="25384">
                  <c:v>141.02225583333347</c:v>
                </c:pt>
                <c:pt idx="25385">
                  <c:v>141.02780638889291</c:v>
                </c:pt>
                <c:pt idx="25386">
                  <c:v>141.03335722222218</c:v>
                </c:pt>
                <c:pt idx="25387">
                  <c:v>141.03891333333507</c:v>
                </c:pt>
                <c:pt idx="25388">
                  <c:v>141.0444675</c:v>
                </c:pt>
                <c:pt idx="25389">
                  <c:v>141.05002333333547</c:v>
                </c:pt>
                <c:pt idx="25390">
                  <c:v>141.05560027777778</c:v>
                </c:pt>
                <c:pt idx="25391">
                  <c:v>141.06115527777752</c:v>
                </c:pt>
                <c:pt idx="25392">
                  <c:v>141.06669083333341</c:v>
                </c:pt>
                <c:pt idx="25393">
                  <c:v>141.07224527777777</c:v>
                </c:pt>
                <c:pt idx="25394">
                  <c:v>141.07782083333367</c:v>
                </c:pt>
                <c:pt idx="25395">
                  <c:v>141.08335638888889</c:v>
                </c:pt>
                <c:pt idx="25396">
                  <c:v>141.08891194444467</c:v>
                </c:pt>
                <c:pt idx="25397">
                  <c:v>141.09446722222222</c:v>
                </c:pt>
                <c:pt idx="25398">
                  <c:v>141.10002333333341</c:v>
                </c:pt>
                <c:pt idx="25399">
                  <c:v>141.10559499999596</c:v>
                </c:pt>
                <c:pt idx="25400">
                  <c:v>141.11114361111112</c:v>
                </c:pt>
                <c:pt idx="25401">
                  <c:v>141.11668972222012</c:v>
                </c:pt>
                <c:pt idx="25402">
                  <c:v>141.12224611111247</c:v>
                </c:pt>
                <c:pt idx="25403">
                  <c:v>141.127805</c:v>
                </c:pt>
                <c:pt idx="25404">
                  <c:v>141.13336249999998</c:v>
                </c:pt>
                <c:pt idx="25405">
                  <c:v>141.13891138888889</c:v>
                </c:pt>
                <c:pt idx="25406">
                  <c:v>141.14446749999999</c:v>
                </c:pt>
                <c:pt idx="25407">
                  <c:v>141.15002333333427</c:v>
                </c:pt>
                <c:pt idx="25408">
                  <c:v>141.15557916666612</c:v>
                </c:pt>
                <c:pt idx="25409">
                  <c:v>141.16114555555561</c:v>
                </c:pt>
                <c:pt idx="25410">
                  <c:v>141.16669194444438</c:v>
                </c:pt>
                <c:pt idx="25411">
                  <c:v>141.17224861111114</c:v>
                </c:pt>
                <c:pt idx="25412">
                  <c:v>141.17780083333341</c:v>
                </c:pt>
                <c:pt idx="25413">
                  <c:v>141.18336944444445</c:v>
                </c:pt>
                <c:pt idx="25414">
                  <c:v>141.18891250000001</c:v>
                </c:pt>
                <c:pt idx="25415">
                  <c:v>141.1944675</c:v>
                </c:pt>
              </c:numCache>
            </c:numRef>
          </c:xVal>
          <c:yVal>
            <c:numRef>
              <c:f>Feuil1!$D$3:$D$25418</c:f>
              <c:numCache>
                <c:formatCode>0.0</c:formatCode>
                <c:ptCount val="25416"/>
                <c:pt idx="0">
                  <c:v>20.982307399999463</c:v>
                </c:pt>
                <c:pt idx="1">
                  <c:v>20.999063499999988</c:v>
                </c:pt>
                <c:pt idx="2">
                  <c:v>20.988719899999033</c:v>
                </c:pt>
                <c:pt idx="3">
                  <c:v>20.999124499999986</c:v>
                </c:pt>
                <c:pt idx="4">
                  <c:v>20.987178799999999</c:v>
                </c:pt>
                <c:pt idx="5">
                  <c:v>20.981941199999987</c:v>
                </c:pt>
                <c:pt idx="6">
                  <c:v>21.007532099999889</c:v>
                </c:pt>
                <c:pt idx="7">
                  <c:v>20.994239799999889</c:v>
                </c:pt>
                <c:pt idx="8">
                  <c:v>20.977161400000035</c:v>
                </c:pt>
                <c:pt idx="9">
                  <c:v>20.993619899999359</c:v>
                </c:pt>
                <c:pt idx="10">
                  <c:v>20.994239799999889</c:v>
                </c:pt>
                <c:pt idx="11">
                  <c:v>20.999580399999989</c:v>
                </c:pt>
                <c:pt idx="12">
                  <c:v>20.995531099999589</c:v>
                </c:pt>
                <c:pt idx="13">
                  <c:v>20.971342099999589</c:v>
                </c:pt>
                <c:pt idx="14">
                  <c:v>21.0197906</c:v>
                </c:pt>
                <c:pt idx="15">
                  <c:v>20.98202319999951</c:v>
                </c:pt>
                <c:pt idx="16">
                  <c:v>20.980014799999989</c:v>
                </c:pt>
                <c:pt idx="17">
                  <c:v>20.993383399999889</c:v>
                </c:pt>
                <c:pt idx="18">
                  <c:v>20.969600699999589</c:v>
                </c:pt>
                <c:pt idx="19">
                  <c:v>21.0020542</c:v>
                </c:pt>
                <c:pt idx="20">
                  <c:v>20.970600099999789</c:v>
                </c:pt>
                <c:pt idx="21">
                  <c:v>20.9988575</c:v>
                </c:pt>
                <c:pt idx="22">
                  <c:v>20.967819199999987</c:v>
                </c:pt>
                <c:pt idx="23">
                  <c:v>20.978763599999589</c:v>
                </c:pt>
                <c:pt idx="24">
                  <c:v>20.9740009</c:v>
                </c:pt>
                <c:pt idx="25">
                  <c:v>20.985183699999499</c:v>
                </c:pt>
                <c:pt idx="26">
                  <c:v>20.980079699999589</c:v>
                </c:pt>
                <c:pt idx="27">
                  <c:v>20.96723939999951</c:v>
                </c:pt>
                <c:pt idx="28">
                  <c:v>20.990447999999589</c:v>
                </c:pt>
                <c:pt idx="29">
                  <c:v>20.982051799999986</c:v>
                </c:pt>
                <c:pt idx="30">
                  <c:v>20.990562399999789</c:v>
                </c:pt>
                <c:pt idx="31">
                  <c:v>20.998245199999989</c:v>
                </c:pt>
                <c:pt idx="32">
                  <c:v>21.000530199999989</c:v>
                </c:pt>
                <c:pt idx="33">
                  <c:v>20.9544678</c:v>
                </c:pt>
                <c:pt idx="34">
                  <c:v>20.979974700000035</c:v>
                </c:pt>
                <c:pt idx="35">
                  <c:v>20.986793499999589</c:v>
                </c:pt>
                <c:pt idx="36">
                  <c:v>20.977319699999889</c:v>
                </c:pt>
                <c:pt idx="37">
                  <c:v>21.002857199999998</c:v>
                </c:pt>
                <c:pt idx="38">
                  <c:v>20.996557199999987</c:v>
                </c:pt>
                <c:pt idx="39">
                  <c:v>20.974168799999998</c:v>
                </c:pt>
                <c:pt idx="40">
                  <c:v>21.001520199999987</c:v>
                </c:pt>
                <c:pt idx="41">
                  <c:v>20.992078799999987</c:v>
                </c:pt>
                <c:pt idx="42">
                  <c:v>20.989383699999689</c:v>
                </c:pt>
                <c:pt idx="43">
                  <c:v>20.992610899999391</c:v>
                </c:pt>
                <c:pt idx="44">
                  <c:v>20.977468500000001</c:v>
                </c:pt>
                <c:pt idx="45">
                  <c:v>20.956178699999999</c:v>
                </c:pt>
                <c:pt idx="46">
                  <c:v>20.964099899999589</c:v>
                </c:pt>
                <c:pt idx="47">
                  <c:v>20.995199199999789</c:v>
                </c:pt>
                <c:pt idx="48">
                  <c:v>20.977722199999889</c:v>
                </c:pt>
                <c:pt idx="49">
                  <c:v>20.993139299999413</c:v>
                </c:pt>
                <c:pt idx="50">
                  <c:v>20.9978695</c:v>
                </c:pt>
                <c:pt idx="51">
                  <c:v>20.977693599999789</c:v>
                </c:pt>
                <c:pt idx="52">
                  <c:v>20.988420499999489</c:v>
                </c:pt>
                <c:pt idx="53">
                  <c:v>20.955800999999987</c:v>
                </c:pt>
                <c:pt idx="54">
                  <c:v>20.988939299999309</c:v>
                </c:pt>
                <c:pt idx="55">
                  <c:v>20.999458300000001</c:v>
                </c:pt>
                <c:pt idx="56">
                  <c:v>20.974130599999889</c:v>
                </c:pt>
                <c:pt idx="57">
                  <c:v>20.9598236</c:v>
                </c:pt>
                <c:pt idx="58">
                  <c:v>20.992063499999986</c:v>
                </c:pt>
                <c:pt idx="59">
                  <c:v>20.970233899999489</c:v>
                </c:pt>
                <c:pt idx="60">
                  <c:v>20.9631519</c:v>
                </c:pt>
                <c:pt idx="61">
                  <c:v>20.952619599999309</c:v>
                </c:pt>
                <c:pt idx="62">
                  <c:v>20.966932299999471</c:v>
                </c:pt>
                <c:pt idx="63">
                  <c:v>20.978691099999889</c:v>
                </c:pt>
                <c:pt idx="64">
                  <c:v>20.987096799999989</c:v>
                </c:pt>
                <c:pt idx="65">
                  <c:v>20.990974399999999</c:v>
                </c:pt>
                <c:pt idx="66">
                  <c:v>20.987886400000001</c:v>
                </c:pt>
                <c:pt idx="67">
                  <c:v>20.960597999999589</c:v>
                </c:pt>
                <c:pt idx="68">
                  <c:v>21.033719999999889</c:v>
                </c:pt>
                <c:pt idx="69">
                  <c:v>20.986843099999689</c:v>
                </c:pt>
                <c:pt idx="70">
                  <c:v>20.981456799999989</c:v>
                </c:pt>
                <c:pt idx="71">
                  <c:v>20.987522099999456</c:v>
                </c:pt>
                <c:pt idx="72">
                  <c:v>20.991647699999689</c:v>
                </c:pt>
                <c:pt idx="73">
                  <c:v>20.981576899999499</c:v>
                </c:pt>
                <c:pt idx="74">
                  <c:v>20.993873600000001</c:v>
                </c:pt>
                <c:pt idx="75">
                  <c:v>20.979467400000001</c:v>
                </c:pt>
                <c:pt idx="76">
                  <c:v>20.990861899999999</c:v>
                </c:pt>
                <c:pt idx="77">
                  <c:v>20.965022999999334</c:v>
                </c:pt>
                <c:pt idx="78">
                  <c:v>20.996829999999989</c:v>
                </c:pt>
                <c:pt idx="79">
                  <c:v>20.990621599999589</c:v>
                </c:pt>
                <c:pt idx="80">
                  <c:v>21.010368300000035</c:v>
                </c:pt>
                <c:pt idx="81">
                  <c:v>21.003135699999987</c:v>
                </c:pt>
                <c:pt idx="82">
                  <c:v>20.986179399999589</c:v>
                </c:pt>
                <c:pt idx="83">
                  <c:v>21.014490100000035</c:v>
                </c:pt>
                <c:pt idx="84">
                  <c:v>20.979967100000035</c:v>
                </c:pt>
                <c:pt idx="85">
                  <c:v>20.992483099999689</c:v>
                </c:pt>
                <c:pt idx="86">
                  <c:v>20.997547099999789</c:v>
                </c:pt>
                <c:pt idx="87">
                  <c:v>21.001411399999999</c:v>
                </c:pt>
                <c:pt idx="88">
                  <c:v>20.985626199999359</c:v>
                </c:pt>
                <c:pt idx="89">
                  <c:v>21.0006351</c:v>
                </c:pt>
                <c:pt idx="90">
                  <c:v>21.0350246</c:v>
                </c:pt>
                <c:pt idx="91">
                  <c:v>21.0195732</c:v>
                </c:pt>
                <c:pt idx="92">
                  <c:v>21.021375700000135</c:v>
                </c:pt>
                <c:pt idx="93">
                  <c:v>21.008146299999471</c:v>
                </c:pt>
                <c:pt idx="94">
                  <c:v>20.989889099999989</c:v>
                </c:pt>
                <c:pt idx="95">
                  <c:v>21.007291799999997</c:v>
                </c:pt>
                <c:pt idx="96">
                  <c:v>21.016424199999999</c:v>
                </c:pt>
                <c:pt idx="97">
                  <c:v>21.038112599999689</c:v>
                </c:pt>
                <c:pt idx="98">
                  <c:v>21.030950500000031</c:v>
                </c:pt>
                <c:pt idx="99">
                  <c:v>21.023071299999987</c:v>
                </c:pt>
                <c:pt idx="100">
                  <c:v>21.008878700000135</c:v>
                </c:pt>
                <c:pt idx="101">
                  <c:v>21.012885999999998</c:v>
                </c:pt>
                <c:pt idx="102">
                  <c:v>21.009429899999589</c:v>
                </c:pt>
                <c:pt idx="103">
                  <c:v>21.013290399999999</c:v>
                </c:pt>
                <c:pt idx="104">
                  <c:v>21.0184593</c:v>
                </c:pt>
                <c:pt idx="105">
                  <c:v>21.025888399999999</c:v>
                </c:pt>
                <c:pt idx="106">
                  <c:v>21.005203199999986</c:v>
                </c:pt>
                <c:pt idx="107">
                  <c:v>21.0277691</c:v>
                </c:pt>
                <c:pt idx="108">
                  <c:v>21.048450499999987</c:v>
                </c:pt>
                <c:pt idx="109">
                  <c:v>21.040325199999987</c:v>
                </c:pt>
                <c:pt idx="110">
                  <c:v>21.056396499999988</c:v>
                </c:pt>
                <c:pt idx="111">
                  <c:v>21.030006399999987</c:v>
                </c:pt>
                <c:pt idx="112">
                  <c:v>21.048822399999889</c:v>
                </c:pt>
                <c:pt idx="113">
                  <c:v>21.045255699999988</c:v>
                </c:pt>
                <c:pt idx="114">
                  <c:v>21.058227499999987</c:v>
                </c:pt>
                <c:pt idx="115">
                  <c:v>21.046009099999889</c:v>
                </c:pt>
                <c:pt idx="116">
                  <c:v>21.052656199999987</c:v>
                </c:pt>
                <c:pt idx="117">
                  <c:v>21.076187099999999</c:v>
                </c:pt>
                <c:pt idx="118">
                  <c:v>21.040035199999988</c:v>
                </c:pt>
                <c:pt idx="119">
                  <c:v>21.059963200000031</c:v>
                </c:pt>
                <c:pt idx="120">
                  <c:v>21.077879000000031</c:v>
                </c:pt>
                <c:pt idx="121">
                  <c:v>21.063278199999999</c:v>
                </c:pt>
                <c:pt idx="122">
                  <c:v>21.062066999999889</c:v>
                </c:pt>
                <c:pt idx="123">
                  <c:v>21.073554999999999</c:v>
                </c:pt>
                <c:pt idx="124">
                  <c:v>21.07549289999951</c:v>
                </c:pt>
                <c:pt idx="125">
                  <c:v>21.070753099999987</c:v>
                </c:pt>
                <c:pt idx="126">
                  <c:v>21.081266400000001</c:v>
                </c:pt>
                <c:pt idx="127">
                  <c:v>21.087219199999989</c:v>
                </c:pt>
                <c:pt idx="128">
                  <c:v>21.091754899999987</c:v>
                </c:pt>
                <c:pt idx="129">
                  <c:v>21.1005821</c:v>
                </c:pt>
                <c:pt idx="130">
                  <c:v>21.105403899999889</c:v>
                </c:pt>
                <c:pt idx="131">
                  <c:v>21.084632899999381</c:v>
                </c:pt>
                <c:pt idx="132">
                  <c:v>21.109916699999999</c:v>
                </c:pt>
                <c:pt idx="133">
                  <c:v>21.097066899999987</c:v>
                </c:pt>
                <c:pt idx="134">
                  <c:v>21.116689699999988</c:v>
                </c:pt>
                <c:pt idx="135">
                  <c:v>21.111335800000031</c:v>
                </c:pt>
                <c:pt idx="136">
                  <c:v>21.123958599999998</c:v>
                </c:pt>
                <c:pt idx="137">
                  <c:v>21.1152935</c:v>
                </c:pt>
                <c:pt idx="138">
                  <c:v>21.104644799999999</c:v>
                </c:pt>
                <c:pt idx="139">
                  <c:v>21.131393400000135</c:v>
                </c:pt>
                <c:pt idx="140">
                  <c:v>21.152227399999987</c:v>
                </c:pt>
                <c:pt idx="141">
                  <c:v>21.1647015</c:v>
                </c:pt>
                <c:pt idx="142">
                  <c:v>21.128345499999988</c:v>
                </c:pt>
                <c:pt idx="143">
                  <c:v>21.130336799999988</c:v>
                </c:pt>
                <c:pt idx="144">
                  <c:v>21.156244299999987</c:v>
                </c:pt>
                <c:pt idx="145">
                  <c:v>21.154514299999999</c:v>
                </c:pt>
                <c:pt idx="146">
                  <c:v>21.1560135</c:v>
                </c:pt>
                <c:pt idx="147">
                  <c:v>21.165599799999889</c:v>
                </c:pt>
                <c:pt idx="148">
                  <c:v>21.183227499999987</c:v>
                </c:pt>
                <c:pt idx="149">
                  <c:v>21.1790333</c:v>
                </c:pt>
                <c:pt idx="150">
                  <c:v>21.201221499999999</c:v>
                </c:pt>
                <c:pt idx="151">
                  <c:v>21.168359799999987</c:v>
                </c:pt>
                <c:pt idx="152">
                  <c:v>21.193653099999999</c:v>
                </c:pt>
                <c:pt idx="153">
                  <c:v>21.186336499999989</c:v>
                </c:pt>
                <c:pt idx="154">
                  <c:v>21.204980899999999</c:v>
                </c:pt>
                <c:pt idx="155">
                  <c:v>21.220840499999987</c:v>
                </c:pt>
                <c:pt idx="156">
                  <c:v>21.214157099999998</c:v>
                </c:pt>
                <c:pt idx="157">
                  <c:v>21.234987300000135</c:v>
                </c:pt>
                <c:pt idx="158">
                  <c:v>21.230794899999989</c:v>
                </c:pt>
                <c:pt idx="159">
                  <c:v>21.2369938</c:v>
                </c:pt>
                <c:pt idx="160">
                  <c:v>21.255622899999359</c:v>
                </c:pt>
                <c:pt idx="161">
                  <c:v>21.239191099999999</c:v>
                </c:pt>
                <c:pt idx="162">
                  <c:v>21.255884200000001</c:v>
                </c:pt>
                <c:pt idx="163">
                  <c:v>21.256916</c:v>
                </c:pt>
                <c:pt idx="164">
                  <c:v>21.295690499999989</c:v>
                </c:pt>
                <c:pt idx="165">
                  <c:v>21.266336399999492</c:v>
                </c:pt>
                <c:pt idx="166">
                  <c:v>21.298288299999989</c:v>
                </c:pt>
                <c:pt idx="167">
                  <c:v>21.291435199999999</c:v>
                </c:pt>
                <c:pt idx="168">
                  <c:v>21.308059699999987</c:v>
                </c:pt>
                <c:pt idx="169">
                  <c:v>21.2997856</c:v>
                </c:pt>
                <c:pt idx="170">
                  <c:v>21.321497000000001</c:v>
                </c:pt>
                <c:pt idx="171">
                  <c:v>21.311313599999988</c:v>
                </c:pt>
                <c:pt idx="172">
                  <c:v>21.3349495</c:v>
                </c:pt>
                <c:pt idx="173">
                  <c:v>21.332277299999987</c:v>
                </c:pt>
                <c:pt idx="174">
                  <c:v>21.342424399999889</c:v>
                </c:pt>
                <c:pt idx="175">
                  <c:v>21.344486199999999</c:v>
                </c:pt>
                <c:pt idx="176">
                  <c:v>21.325517699999889</c:v>
                </c:pt>
                <c:pt idx="177">
                  <c:v>21.359649699999789</c:v>
                </c:pt>
                <c:pt idx="178">
                  <c:v>21.348134999999989</c:v>
                </c:pt>
                <c:pt idx="179">
                  <c:v>21.380849799999989</c:v>
                </c:pt>
                <c:pt idx="180">
                  <c:v>21.407018699999988</c:v>
                </c:pt>
                <c:pt idx="181">
                  <c:v>21.400196099999889</c:v>
                </c:pt>
                <c:pt idx="182">
                  <c:v>21.401735299999789</c:v>
                </c:pt>
                <c:pt idx="183">
                  <c:v>21.410501499999999</c:v>
                </c:pt>
                <c:pt idx="184">
                  <c:v>21.425044999999589</c:v>
                </c:pt>
                <c:pt idx="185">
                  <c:v>21.411518099999999</c:v>
                </c:pt>
                <c:pt idx="186">
                  <c:v>21.445079799999789</c:v>
                </c:pt>
                <c:pt idx="187">
                  <c:v>21.446332899999263</c:v>
                </c:pt>
                <c:pt idx="188">
                  <c:v>21.466514599999485</c:v>
                </c:pt>
                <c:pt idx="189">
                  <c:v>21.430355100000035</c:v>
                </c:pt>
                <c:pt idx="190">
                  <c:v>21.443359399999789</c:v>
                </c:pt>
                <c:pt idx="191">
                  <c:v>21.482686999999324</c:v>
                </c:pt>
                <c:pt idx="192">
                  <c:v>21.484767899999689</c:v>
                </c:pt>
                <c:pt idx="193">
                  <c:v>21.486822099999689</c:v>
                </c:pt>
                <c:pt idx="194">
                  <c:v>21.4992561</c:v>
                </c:pt>
                <c:pt idx="195">
                  <c:v>21.51548</c:v>
                </c:pt>
                <c:pt idx="196">
                  <c:v>21.552063</c:v>
                </c:pt>
                <c:pt idx="197">
                  <c:v>21.537414599999988</c:v>
                </c:pt>
                <c:pt idx="198">
                  <c:v>21.542568199999987</c:v>
                </c:pt>
                <c:pt idx="199">
                  <c:v>21.536045099999999</c:v>
                </c:pt>
                <c:pt idx="200">
                  <c:v>21.540599799999889</c:v>
                </c:pt>
                <c:pt idx="201">
                  <c:v>21.568563499999989</c:v>
                </c:pt>
                <c:pt idx="202">
                  <c:v>21.585905099999987</c:v>
                </c:pt>
                <c:pt idx="203">
                  <c:v>21.589698799999987</c:v>
                </c:pt>
                <c:pt idx="204">
                  <c:v>21.574073800000001</c:v>
                </c:pt>
                <c:pt idx="205">
                  <c:v>21.5924759</c:v>
                </c:pt>
                <c:pt idx="206">
                  <c:v>21.624509799999988</c:v>
                </c:pt>
                <c:pt idx="207">
                  <c:v>21.629262900000001</c:v>
                </c:pt>
                <c:pt idx="208">
                  <c:v>21.639144899999987</c:v>
                </c:pt>
                <c:pt idx="209">
                  <c:v>21.651369100000135</c:v>
                </c:pt>
                <c:pt idx="210">
                  <c:v>21.639839199999997</c:v>
                </c:pt>
                <c:pt idx="211">
                  <c:v>21.6556015</c:v>
                </c:pt>
                <c:pt idx="212">
                  <c:v>21.683118799999999</c:v>
                </c:pt>
                <c:pt idx="213">
                  <c:v>21.665834399999987</c:v>
                </c:pt>
                <c:pt idx="214">
                  <c:v>21.716545099999987</c:v>
                </c:pt>
                <c:pt idx="215">
                  <c:v>21.7116261</c:v>
                </c:pt>
                <c:pt idx="216">
                  <c:v>21.714511899999987</c:v>
                </c:pt>
                <c:pt idx="217">
                  <c:v>21.742265699999987</c:v>
                </c:pt>
                <c:pt idx="218">
                  <c:v>21.7333794</c:v>
                </c:pt>
                <c:pt idx="219">
                  <c:v>21.745637899999309</c:v>
                </c:pt>
                <c:pt idx="220">
                  <c:v>21.777456300000001</c:v>
                </c:pt>
                <c:pt idx="221">
                  <c:v>21.798009899999499</c:v>
                </c:pt>
                <c:pt idx="222">
                  <c:v>21.776104</c:v>
                </c:pt>
                <c:pt idx="223">
                  <c:v>21.811971700000822</c:v>
                </c:pt>
                <c:pt idx="224">
                  <c:v>21.809741999999989</c:v>
                </c:pt>
                <c:pt idx="225">
                  <c:v>21.824993100000135</c:v>
                </c:pt>
                <c:pt idx="226">
                  <c:v>21.8232079</c:v>
                </c:pt>
                <c:pt idx="227">
                  <c:v>21.850854899999998</c:v>
                </c:pt>
                <c:pt idx="228">
                  <c:v>21.854291900000035</c:v>
                </c:pt>
                <c:pt idx="229">
                  <c:v>21.876153899999988</c:v>
                </c:pt>
                <c:pt idx="230">
                  <c:v>21.872169499999988</c:v>
                </c:pt>
                <c:pt idx="231">
                  <c:v>21.900628999999789</c:v>
                </c:pt>
                <c:pt idx="232">
                  <c:v>21.925735499999789</c:v>
                </c:pt>
                <c:pt idx="233">
                  <c:v>21.9029007</c:v>
                </c:pt>
                <c:pt idx="234">
                  <c:v>21.942102399999449</c:v>
                </c:pt>
                <c:pt idx="235">
                  <c:v>21.938484199999987</c:v>
                </c:pt>
                <c:pt idx="236">
                  <c:v>21.9537716</c:v>
                </c:pt>
                <c:pt idx="237">
                  <c:v>21.9744663</c:v>
                </c:pt>
                <c:pt idx="238">
                  <c:v>21.960102099999499</c:v>
                </c:pt>
                <c:pt idx="239">
                  <c:v>21.987033799999889</c:v>
                </c:pt>
                <c:pt idx="240">
                  <c:v>21.990470899999789</c:v>
                </c:pt>
                <c:pt idx="241">
                  <c:v>21.994771999999987</c:v>
                </c:pt>
                <c:pt idx="242">
                  <c:v>22.023714099999989</c:v>
                </c:pt>
                <c:pt idx="243">
                  <c:v>22.0428371</c:v>
                </c:pt>
                <c:pt idx="244">
                  <c:v>22.053415299999987</c:v>
                </c:pt>
                <c:pt idx="245">
                  <c:v>22.0791988</c:v>
                </c:pt>
                <c:pt idx="246">
                  <c:v>22.053491599999987</c:v>
                </c:pt>
                <c:pt idx="247">
                  <c:v>22.1000996</c:v>
                </c:pt>
                <c:pt idx="248">
                  <c:v>22.115783699999987</c:v>
                </c:pt>
                <c:pt idx="249">
                  <c:v>22.125348999999989</c:v>
                </c:pt>
                <c:pt idx="250">
                  <c:v>22.120477699999999</c:v>
                </c:pt>
                <c:pt idx="251">
                  <c:v>22.123636199999989</c:v>
                </c:pt>
                <c:pt idx="252">
                  <c:v>22.171480199999998</c:v>
                </c:pt>
                <c:pt idx="253">
                  <c:v>22.180854800000031</c:v>
                </c:pt>
                <c:pt idx="254">
                  <c:v>22.174621599999988</c:v>
                </c:pt>
                <c:pt idx="255">
                  <c:v>22.188116099999789</c:v>
                </c:pt>
                <c:pt idx="256">
                  <c:v>22.214981100000646</c:v>
                </c:pt>
                <c:pt idx="257">
                  <c:v>22.241617199999986</c:v>
                </c:pt>
                <c:pt idx="258">
                  <c:v>22.2492847</c:v>
                </c:pt>
                <c:pt idx="259">
                  <c:v>22.263919799999989</c:v>
                </c:pt>
                <c:pt idx="260">
                  <c:v>22.255182299999689</c:v>
                </c:pt>
                <c:pt idx="261">
                  <c:v>22.275959</c:v>
                </c:pt>
                <c:pt idx="262">
                  <c:v>22.286386499999889</c:v>
                </c:pt>
                <c:pt idx="263">
                  <c:v>22.3201313</c:v>
                </c:pt>
                <c:pt idx="264">
                  <c:v>22.3158092</c:v>
                </c:pt>
                <c:pt idx="265">
                  <c:v>22.345712699999481</c:v>
                </c:pt>
                <c:pt idx="266">
                  <c:v>22.372587199999987</c:v>
                </c:pt>
                <c:pt idx="267">
                  <c:v>22.374427799999999</c:v>
                </c:pt>
                <c:pt idx="268">
                  <c:v>22.387586599999889</c:v>
                </c:pt>
                <c:pt idx="269">
                  <c:v>22.412933299999889</c:v>
                </c:pt>
                <c:pt idx="270">
                  <c:v>22.415660899999889</c:v>
                </c:pt>
                <c:pt idx="271">
                  <c:v>22.434751499999997</c:v>
                </c:pt>
                <c:pt idx="272">
                  <c:v>22.454113</c:v>
                </c:pt>
                <c:pt idx="273">
                  <c:v>22.476074199999999</c:v>
                </c:pt>
                <c:pt idx="274">
                  <c:v>22.5027504</c:v>
                </c:pt>
                <c:pt idx="275">
                  <c:v>22.49763299999951</c:v>
                </c:pt>
                <c:pt idx="276">
                  <c:v>22.496688799999987</c:v>
                </c:pt>
                <c:pt idx="277">
                  <c:v>22.532115899999987</c:v>
                </c:pt>
                <c:pt idx="278">
                  <c:v>22.552320499999986</c:v>
                </c:pt>
                <c:pt idx="279">
                  <c:v>22.551517499999999</c:v>
                </c:pt>
                <c:pt idx="280">
                  <c:v>22.564605699999987</c:v>
                </c:pt>
                <c:pt idx="281">
                  <c:v>22.603056000000031</c:v>
                </c:pt>
                <c:pt idx="282">
                  <c:v>22.583991999999999</c:v>
                </c:pt>
                <c:pt idx="283">
                  <c:v>22.614027000000135</c:v>
                </c:pt>
                <c:pt idx="284">
                  <c:v>22.629295299999999</c:v>
                </c:pt>
                <c:pt idx="285">
                  <c:v>22.652473399999987</c:v>
                </c:pt>
                <c:pt idx="286">
                  <c:v>22.6841431</c:v>
                </c:pt>
                <c:pt idx="287">
                  <c:v>22.700744599999489</c:v>
                </c:pt>
                <c:pt idx="288">
                  <c:v>22.689422599999499</c:v>
                </c:pt>
                <c:pt idx="289">
                  <c:v>22.739412299999689</c:v>
                </c:pt>
                <c:pt idx="290">
                  <c:v>22.7269459</c:v>
                </c:pt>
                <c:pt idx="291">
                  <c:v>22.760089899999524</c:v>
                </c:pt>
                <c:pt idx="292">
                  <c:v>22.757896400000035</c:v>
                </c:pt>
                <c:pt idx="293">
                  <c:v>22.777980799999998</c:v>
                </c:pt>
                <c:pt idx="294">
                  <c:v>22.7782555</c:v>
                </c:pt>
                <c:pt idx="295">
                  <c:v>22.818525299999987</c:v>
                </c:pt>
                <c:pt idx="296">
                  <c:v>22.806230499999987</c:v>
                </c:pt>
                <c:pt idx="297">
                  <c:v>22.8460255</c:v>
                </c:pt>
                <c:pt idx="298">
                  <c:v>22.883502999999589</c:v>
                </c:pt>
                <c:pt idx="299">
                  <c:v>22.867401099999999</c:v>
                </c:pt>
                <c:pt idx="300">
                  <c:v>22.877986900000035</c:v>
                </c:pt>
                <c:pt idx="301">
                  <c:v>22.895132099999689</c:v>
                </c:pt>
                <c:pt idx="302">
                  <c:v>22.928785299999689</c:v>
                </c:pt>
                <c:pt idx="303">
                  <c:v>22.925147999999481</c:v>
                </c:pt>
                <c:pt idx="304">
                  <c:v>22.960891699999987</c:v>
                </c:pt>
                <c:pt idx="305">
                  <c:v>22.992628099999589</c:v>
                </c:pt>
                <c:pt idx="306">
                  <c:v>22.987283699999889</c:v>
                </c:pt>
                <c:pt idx="307">
                  <c:v>22.997901899999999</c:v>
                </c:pt>
                <c:pt idx="308">
                  <c:v>23.032590899999889</c:v>
                </c:pt>
                <c:pt idx="309">
                  <c:v>23.034608799999997</c:v>
                </c:pt>
                <c:pt idx="310">
                  <c:v>23.051244699999987</c:v>
                </c:pt>
                <c:pt idx="311">
                  <c:v>23.060010899999789</c:v>
                </c:pt>
                <c:pt idx="312">
                  <c:v>23.103200899999987</c:v>
                </c:pt>
                <c:pt idx="313">
                  <c:v>23.132488299999999</c:v>
                </c:pt>
                <c:pt idx="314">
                  <c:v>23.128412199999989</c:v>
                </c:pt>
                <c:pt idx="315">
                  <c:v>23.166543999999789</c:v>
                </c:pt>
                <c:pt idx="316">
                  <c:v>23.1527748</c:v>
                </c:pt>
                <c:pt idx="317">
                  <c:v>23.202918999999987</c:v>
                </c:pt>
                <c:pt idx="318">
                  <c:v>23.191919299999999</c:v>
                </c:pt>
                <c:pt idx="319">
                  <c:v>23.230201699999999</c:v>
                </c:pt>
                <c:pt idx="320">
                  <c:v>23.238054299999988</c:v>
                </c:pt>
                <c:pt idx="321">
                  <c:v>23.254854200000135</c:v>
                </c:pt>
                <c:pt idx="322">
                  <c:v>23.286535299999521</c:v>
                </c:pt>
                <c:pt idx="323">
                  <c:v>23.327121699999999</c:v>
                </c:pt>
                <c:pt idx="324">
                  <c:v>23.32524299999951</c:v>
                </c:pt>
                <c:pt idx="325">
                  <c:v>23.3527889</c:v>
                </c:pt>
                <c:pt idx="326">
                  <c:v>23.3441124</c:v>
                </c:pt>
                <c:pt idx="327">
                  <c:v>23.3941135</c:v>
                </c:pt>
                <c:pt idx="328">
                  <c:v>23.421153999999987</c:v>
                </c:pt>
                <c:pt idx="329">
                  <c:v>23.409872099999987</c:v>
                </c:pt>
                <c:pt idx="330">
                  <c:v>23.444971100000135</c:v>
                </c:pt>
                <c:pt idx="331">
                  <c:v>23.459773999999989</c:v>
                </c:pt>
                <c:pt idx="332">
                  <c:v>23.476777999999989</c:v>
                </c:pt>
                <c:pt idx="333">
                  <c:v>23.5055981</c:v>
                </c:pt>
                <c:pt idx="334">
                  <c:v>23.530591999999999</c:v>
                </c:pt>
                <c:pt idx="335">
                  <c:v>23.552930799999999</c:v>
                </c:pt>
                <c:pt idx="336">
                  <c:v>23.570394499999999</c:v>
                </c:pt>
                <c:pt idx="337">
                  <c:v>23.583888999999999</c:v>
                </c:pt>
                <c:pt idx="338">
                  <c:v>23.578460699999987</c:v>
                </c:pt>
                <c:pt idx="339">
                  <c:v>23.611194599999997</c:v>
                </c:pt>
                <c:pt idx="340">
                  <c:v>23.630960500000135</c:v>
                </c:pt>
                <c:pt idx="341">
                  <c:v>23.658760099999999</c:v>
                </c:pt>
                <c:pt idx="342">
                  <c:v>23.688791299999789</c:v>
                </c:pt>
                <c:pt idx="343">
                  <c:v>23.698615999999987</c:v>
                </c:pt>
                <c:pt idx="344">
                  <c:v>23.722221399999889</c:v>
                </c:pt>
                <c:pt idx="345">
                  <c:v>23.729759199999986</c:v>
                </c:pt>
                <c:pt idx="346">
                  <c:v>23.761432599999402</c:v>
                </c:pt>
                <c:pt idx="347">
                  <c:v>23.788816499999989</c:v>
                </c:pt>
                <c:pt idx="348">
                  <c:v>23.788618099999589</c:v>
                </c:pt>
                <c:pt idx="349">
                  <c:v>23.844549199999989</c:v>
                </c:pt>
                <c:pt idx="350">
                  <c:v>23.849979399999999</c:v>
                </c:pt>
                <c:pt idx="351">
                  <c:v>23.862010999999889</c:v>
                </c:pt>
                <c:pt idx="352">
                  <c:v>23.892984400000035</c:v>
                </c:pt>
                <c:pt idx="353">
                  <c:v>23.92569159999951</c:v>
                </c:pt>
                <c:pt idx="354">
                  <c:v>23.915136299999499</c:v>
                </c:pt>
                <c:pt idx="355">
                  <c:v>23.951135600000001</c:v>
                </c:pt>
                <c:pt idx="356">
                  <c:v>23.973541299999589</c:v>
                </c:pt>
                <c:pt idx="357">
                  <c:v>23.999921799999999</c:v>
                </c:pt>
                <c:pt idx="358">
                  <c:v>24.032457399999988</c:v>
                </c:pt>
                <c:pt idx="359">
                  <c:v>24.0443058</c:v>
                </c:pt>
                <c:pt idx="360">
                  <c:v>24.073499699999989</c:v>
                </c:pt>
                <c:pt idx="361">
                  <c:v>24.0839672</c:v>
                </c:pt>
                <c:pt idx="362">
                  <c:v>24.084623299999524</c:v>
                </c:pt>
                <c:pt idx="363">
                  <c:v>24.107065200000235</c:v>
                </c:pt>
                <c:pt idx="364">
                  <c:v>24.156925200000035</c:v>
                </c:pt>
                <c:pt idx="365">
                  <c:v>24.1613693</c:v>
                </c:pt>
                <c:pt idx="366">
                  <c:v>24.192832899999889</c:v>
                </c:pt>
                <c:pt idx="367">
                  <c:v>24.215093599999989</c:v>
                </c:pt>
                <c:pt idx="368">
                  <c:v>24.267095599999987</c:v>
                </c:pt>
                <c:pt idx="369">
                  <c:v>24.257560699999999</c:v>
                </c:pt>
                <c:pt idx="370">
                  <c:v>24.283878299999987</c:v>
                </c:pt>
                <c:pt idx="371">
                  <c:v>24.320331599999989</c:v>
                </c:pt>
                <c:pt idx="372">
                  <c:v>24.347324399999987</c:v>
                </c:pt>
                <c:pt idx="373">
                  <c:v>24.343591699999987</c:v>
                </c:pt>
                <c:pt idx="374">
                  <c:v>24.386733999999521</c:v>
                </c:pt>
                <c:pt idx="375">
                  <c:v>24.4083614</c:v>
                </c:pt>
                <c:pt idx="376">
                  <c:v>24.412681599999889</c:v>
                </c:pt>
                <c:pt idx="377">
                  <c:v>24.4471931</c:v>
                </c:pt>
                <c:pt idx="378">
                  <c:v>24.470952999999987</c:v>
                </c:pt>
                <c:pt idx="379">
                  <c:v>24.496070899999989</c:v>
                </c:pt>
                <c:pt idx="380">
                  <c:v>24.511076000000031</c:v>
                </c:pt>
                <c:pt idx="381">
                  <c:v>24.543895700000135</c:v>
                </c:pt>
                <c:pt idx="382">
                  <c:v>24.560003299999789</c:v>
                </c:pt>
                <c:pt idx="383">
                  <c:v>24.590997699999999</c:v>
                </c:pt>
                <c:pt idx="384">
                  <c:v>24.605285599999988</c:v>
                </c:pt>
                <c:pt idx="385">
                  <c:v>24.612995100000621</c:v>
                </c:pt>
                <c:pt idx="386">
                  <c:v>24.662605299999989</c:v>
                </c:pt>
                <c:pt idx="387">
                  <c:v>24.699890099999998</c:v>
                </c:pt>
                <c:pt idx="388">
                  <c:v>24.703920399999987</c:v>
                </c:pt>
                <c:pt idx="389">
                  <c:v>24.730657599999986</c:v>
                </c:pt>
                <c:pt idx="390">
                  <c:v>24.758985499999998</c:v>
                </c:pt>
                <c:pt idx="391">
                  <c:v>24.7758255</c:v>
                </c:pt>
                <c:pt idx="392">
                  <c:v>24.807298700000135</c:v>
                </c:pt>
                <c:pt idx="393">
                  <c:v>24.814702999999987</c:v>
                </c:pt>
                <c:pt idx="394">
                  <c:v>24.8261471</c:v>
                </c:pt>
                <c:pt idx="395">
                  <c:v>24.879947699999999</c:v>
                </c:pt>
                <c:pt idx="396">
                  <c:v>24.921907399999988</c:v>
                </c:pt>
                <c:pt idx="397">
                  <c:v>24.917415599999988</c:v>
                </c:pt>
                <c:pt idx="398">
                  <c:v>24.959291499999999</c:v>
                </c:pt>
                <c:pt idx="399">
                  <c:v>24.980609899999184</c:v>
                </c:pt>
                <c:pt idx="400">
                  <c:v>24.988782899999116</c:v>
                </c:pt>
                <c:pt idx="401">
                  <c:v>25.008703199999989</c:v>
                </c:pt>
                <c:pt idx="402">
                  <c:v>25.057827000000035</c:v>
                </c:pt>
                <c:pt idx="403">
                  <c:v>25.080812499999986</c:v>
                </c:pt>
                <c:pt idx="404">
                  <c:v>25.095161399999999</c:v>
                </c:pt>
                <c:pt idx="405">
                  <c:v>25.131723399999988</c:v>
                </c:pt>
                <c:pt idx="406">
                  <c:v>25.1516628</c:v>
                </c:pt>
                <c:pt idx="407">
                  <c:v>25.1861839</c:v>
                </c:pt>
                <c:pt idx="408">
                  <c:v>25.206916799999988</c:v>
                </c:pt>
                <c:pt idx="409">
                  <c:v>25.222114599999689</c:v>
                </c:pt>
                <c:pt idx="410">
                  <c:v>25.264846799999987</c:v>
                </c:pt>
                <c:pt idx="411">
                  <c:v>25.268501299999517</c:v>
                </c:pt>
                <c:pt idx="412">
                  <c:v>25.287179899999789</c:v>
                </c:pt>
                <c:pt idx="413">
                  <c:v>25.322645199999986</c:v>
                </c:pt>
                <c:pt idx="414">
                  <c:v>25.360921899999987</c:v>
                </c:pt>
                <c:pt idx="415">
                  <c:v>25.362962699999986</c:v>
                </c:pt>
                <c:pt idx="416">
                  <c:v>25.378499999999889</c:v>
                </c:pt>
                <c:pt idx="417">
                  <c:v>25.421869299999987</c:v>
                </c:pt>
                <c:pt idx="418">
                  <c:v>25.442508699999689</c:v>
                </c:pt>
                <c:pt idx="419">
                  <c:v>25.493020999999889</c:v>
                </c:pt>
                <c:pt idx="420">
                  <c:v>25.514652299999987</c:v>
                </c:pt>
                <c:pt idx="421">
                  <c:v>25.530740699999889</c:v>
                </c:pt>
                <c:pt idx="422">
                  <c:v>25.547748599999789</c:v>
                </c:pt>
                <c:pt idx="423">
                  <c:v>25.593555499999997</c:v>
                </c:pt>
                <c:pt idx="424">
                  <c:v>25.619127299999999</c:v>
                </c:pt>
                <c:pt idx="425">
                  <c:v>25.6454506</c:v>
                </c:pt>
                <c:pt idx="426">
                  <c:v>25.669294399999988</c:v>
                </c:pt>
                <c:pt idx="427">
                  <c:v>25.7040863</c:v>
                </c:pt>
                <c:pt idx="428">
                  <c:v>25.714092299999987</c:v>
                </c:pt>
                <c:pt idx="429">
                  <c:v>25.754377399999999</c:v>
                </c:pt>
                <c:pt idx="430">
                  <c:v>25.770935099999999</c:v>
                </c:pt>
                <c:pt idx="431">
                  <c:v>25.798942599999489</c:v>
                </c:pt>
                <c:pt idx="432">
                  <c:v>25.805343599999517</c:v>
                </c:pt>
                <c:pt idx="433">
                  <c:v>25.853349699999889</c:v>
                </c:pt>
                <c:pt idx="434">
                  <c:v>25.902137799999789</c:v>
                </c:pt>
                <c:pt idx="435">
                  <c:v>25.9088593</c:v>
                </c:pt>
                <c:pt idx="436">
                  <c:v>25.936145799999988</c:v>
                </c:pt>
                <c:pt idx="437">
                  <c:v>25.960828799999987</c:v>
                </c:pt>
                <c:pt idx="438">
                  <c:v>26.004028299999987</c:v>
                </c:pt>
                <c:pt idx="439">
                  <c:v>26.026935599999987</c:v>
                </c:pt>
                <c:pt idx="440">
                  <c:v>26.036245299999987</c:v>
                </c:pt>
                <c:pt idx="441">
                  <c:v>26.064420699999989</c:v>
                </c:pt>
                <c:pt idx="442">
                  <c:v>26.095329299999445</c:v>
                </c:pt>
                <c:pt idx="443">
                  <c:v>26.117815000000775</c:v>
                </c:pt>
                <c:pt idx="444">
                  <c:v>26.146917299999988</c:v>
                </c:pt>
                <c:pt idx="445">
                  <c:v>26.165630299999492</c:v>
                </c:pt>
                <c:pt idx="446">
                  <c:v>26.209501299999989</c:v>
                </c:pt>
                <c:pt idx="447">
                  <c:v>26.239282599999989</c:v>
                </c:pt>
                <c:pt idx="448">
                  <c:v>26.257331799999999</c:v>
                </c:pt>
                <c:pt idx="449">
                  <c:v>26.281530399999689</c:v>
                </c:pt>
                <c:pt idx="450">
                  <c:v>26.314704899999999</c:v>
                </c:pt>
                <c:pt idx="451">
                  <c:v>26.351356499999998</c:v>
                </c:pt>
                <c:pt idx="452">
                  <c:v>26.3716221</c:v>
                </c:pt>
                <c:pt idx="453">
                  <c:v>26.383033799999989</c:v>
                </c:pt>
                <c:pt idx="454">
                  <c:v>26.429759999999789</c:v>
                </c:pt>
                <c:pt idx="455">
                  <c:v>26.458337799999889</c:v>
                </c:pt>
                <c:pt idx="456">
                  <c:v>26.503791799999988</c:v>
                </c:pt>
                <c:pt idx="457">
                  <c:v>26.529048899999989</c:v>
                </c:pt>
                <c:pt idx="458">
                  <c:v>26.565254199999988</c:v>
                </c:pt>
                <c:pt idx="459">
                  <c:v>26.575105699999988</c:v>
                </c:pt>
                <c:pt idx="460">
                  <c:v>26.604526499999999</c:v>
                </c:pt>
                <c:pt idx="461">
                  <c:v>26.634830500000035</c:v>
                </c:pt>
                <c:pt idx="462">
                  <c:v>26.664726299999689</c:v>
                </c:pt>
                <c:pt idx="463">
                  <c:v>26.669769299999889</c:v>
                </c:pt>
                <c:pt idx="464">
                  <c:v>26.715982399999987</c:v>
                </c:pt>
                <c:pt idx="465">
                  <c:v>26.748582799999689</c:v>
                </c:pt>
                <c:pt idx="466">
                  <c:v>26.777708099999987</c:v>
                </c:pt>
                <c:pt idx="467">
                  <c:v>26.773391699999987</c:v>
                </c:pt>
                <c:pt idx="468">
                  <c:v>26.836015699999997</c:v>
                </c:pt>
                <c:pt idx="469">
                  <c:v>26.866928099999999</c:v>
                </c:pt>
                <c:pt idx="470">
                  <c:v>26.898845699999999</c:v>
                </c:pt>
                <c:pt idx="471">
                  <c:v>26.909770999999989</c:v>
                </c:pt>
                <c:pt idx="472">
                  <c:v>26.955551099999987</c:v>
                </c:pt>
                <c:pt idx="473">
                  <c:v>26.983768499999989</c:v>
                </c:pt>
                <c:pt idx="474">
                  <c:v>27.051662399999987</c:v>
                </c:pt>
                <c:pt idx="475">
                  <c:v>27.040054299999987</c:v>
                </c:pt>
                <c:pt idx="476">
                  <c:v>27.057867100000646</c:v>
                </c:pt>
                <c:pt idx="477">
                  <c:v>27.098226499999889</c:v>
                </c:pt>
                <c:pt idx="478">
                  <c:v>27.117761599999998</c:v>
                </c:pt>
                <c:pt idx="479">
                  <c:v>27.140079499999999</c:v>
                </c:pt>
                <c:pt idx="480">
                  <c:v>27.162962</c:v>
                </c:pt>
                <c:pt idx="481">
                  <c:v>27.2050743</c:v>
                </c:pt>
                <c:pt idx="482">
                  <c:v>27.249488799999988</c:v>
                </c:pt>
                <c:pt idx="483">
                  <c:v>27.281034499999986</c:v>
                </c:pt>
                <c:pt idx="484">
                  <c:v>27.306516599999789</c:v>
                </c:pt>
                <c:pt idx="485">
                  <c:v>27.343147299999789</c:v>
                </c:pt>
                <c:pt idx="486">
                  <c:v>27.365402199999789</c:v>
                </c:pt>
                <c:pt idx="487">
                  <c:v>27.403518699999989</c:v>
                </c:pt>
                <c:pt idx="488">
                  <c:v>27.443332699999402</c:v>
                </c:pt>
                <c:pt idx="489">
                  <c:v>27.4347897</c:v>
                </c:pt>
                <c:pt idx="490">
                  <c:v>27.498905199999999</c:v>
                </c:pt>
                <c:pt idx="491">
                  <c:v>27.5375996</c:v>
                </c:pt>
                <c:pt idx="492">
                  <c:v>27.546342799999689</c:v>
                </c:pt>
                <c:pt idx="493">
                  <c:v>27.576816599999987</c:v>
                </c:pt>
                <c:pt idx="494">
                  <c:v>27.631517400000035</c:v>
                </c:pt>
                <c:pt idx="495">
                  <c:v>27.6223831</c:v>
                </c:pt>
                <c:pt idx="496">
                  <c:v>27.651805900000646</c:v>
                </c:pt>
                <c:pt idx="497">
                  <c:v>27.679286999999999</c:v>
                </c:pt>
                <c:pt idx="498">
                  <c:v>27.728656799999989</c:v>
                </c:pt>
                <c:pt idx="499">
                  <c:v>27.764867799999998</c:v>
                </c:pt>
                <c:pt idx="500">
                  <c:v>27.801673899999987</c:v>
                </c:pt>
                <c:pt idx="501">
                  <c:v>27.819555299999998</c:v>
                </c:pt>
                <c:pt idx="502">
                  <c:v>27.855289499999987</c:v>
                </c:pt>
                <c:pt idx="503">
                  <c:v>27.900497399999889</c:v>
                </c:pt>
                <c:pt idx="504">
                  <c:v>27.923221599999689</c:v>
                </c:pt>
                <c:pt idx="505">
                  <c:v>27.972085999999987</c:v>
                </c:pt>
                <c:pt idx="506">
                  <c:v>27.994708999999986</c:v>
                </c:pt>
                <c:pt idx="507">
                  <c:v>28.017597199999997</c:v>
                </c:pt>
                <c:pt idx="508">
                  <c:v>28.035751299999987</c:v>
                </c:pt>
                <c:pt idx="509">
                  <c:v>28.081436199999889</c:v>
                </c:pt>
                <c:pt idx="510">
                  <c:v>28.111856500000535</c:v>
                </c:pt>
                <c:pt idx="511">
                  <c:v>28.146280299999987</c:v>
                </c:pt>
                <c:pt idx="512">
                  <c:v>28.156923299999999</c:v>
                </c:pt>
                <c:pt idx="513">
                  <c:v>28.189985300000131</c:v>
                </c:pt>
                <c:pt idx="514">
                  <c:v>28.212720899999589</c:v>
                </c:pt>
                <c:pt idx="515">
                  <c:v>28.267042199999889</c:v>
                </c:pt>
                <c:pt idx="516">
                  <c:v>28.291183499999999</c:v>
                </c:pt>
                <c:pt idx="517">
                  <c:v>28.316412</c:v>
                </c:pt>
                <c:pt idx="518">
                  <c:v>28.363729499999689</c:v>
                </c:pt>
                <c:pt idx="519">
                  <c:v>28.3736572</c:v>
                </c:pt>
                <c:pt idx="520">
                  <c:v>28.405767399999789</c:v>
                </c:pt>
                <c:pt idx="521">
                  <c:v>28.456699399999689</c:v>
                </c:pt>
                <c:pt idx="522">
                  <c:v>28.491828899999987</c:v>
                </c:pt>
                <c:pt idx="523">
                  <c:v>28.5265007</c:v>
                </c:pt>
                <c:pt idx="524">
                  <c:v>28.526855500000035</c:v>
                </c:pt>
                <c:pt idx="525">
                  <c:v>28.566272699999889</c:v>
                </c:pt>
                <c:pt idx="526">
                  <c:v>28.608131399999987</c:v>
                </c:pt>
                <c:pt idx="527">
                  <c:v>28.631608999999997</c:v>
                </c:pt>
                <c:pt idx="528">
                  <c:v>28.679099999999988</c:v>
                </c:pt>
                <c:pt idx="529">
                  <c:v>28.688253399999986</c:v>
                </c:pt>
                <c:pt idx="530">
                  <c:v>28.7282619</c:v>
                </c:pt>
                <c:pt idx="531">
                  <c:v>28.775049199999689</c:v>
                </c:pt>
                <c:pt idx="532">
                  <c:v>28.807777399999999</c:v>
                </c:pt>
                <c:pt idx="533">
                  <c:v>28.833917599999999</c:v>
                </c:pt>
                <c:pt idx="534">
                  <c:v>28.866825100000035</c:v>
                </c:pt>
                <c:pt idx="535">
                  <c:v>28.901628499999987</c:v>
                </c:pt>
                <c:pt idx="536">
                  <c:v>28.940177899999789</c:v>
                </c:pt>
                <c:pt idx="537">
                  <c:v>28.954481099999999</c:v>
                </c:pt>
                <c:pt idx="538">
                  <c:v>29.004196199999999</c:v>
                </c:pt>
                <c:pt idx="539">
                  <c:v>28.992637599999295</c:v>
                </c:pt>
                <c:pt idx="540">
                  <c:v>29.0751724</c:v>
                </c:pt>
                <c:pt idx="541">
                  <c:v>29.072318999999986</c:v>
                </c:pt>
                <c:pt idx="542">
                  <c:v>29.127738999999988</c:v>
                </c:pt>
                <c:pt idx="543">
                  <c:v>29.138992299999988</c:v>
                </c:pt>
                <c:pt idx="544">
                  <c:v>29.213621099999987</c:v>
                </c:pt>
                <c:pt idx="545">
                  <c:v>29.206850099999997</c:v>
                </c:pt>
                <c:pt idx="546">
                  <c:v>29.25741</c:v>
                </c:pt>
                <c:pt idx="547">
                  <c:v>29.290491099999986</c:v>
                </c:pt>
                <c:pt idx="548">
                  <c:v>29.312244399999987</c:v>
                </c:pt>
                <c:pt idx="549">
                  <c:v>29.360536599999453</c:v>
                </c:pt>
                <c:pt idx="550">
                  <c:v>29.3891563</c:v>
                </c:pt>
                <c:pt idx="551">
                  <c:v>29.399070699999999</c:v>
                </c:pt>
                <c:pt idx="552">
                  <c:v>29.473705299999889</c:v>
                </c:pt>
                <c:pt idx="553">
                  <c:v>29.482843399999492</c:v>
                </c:pt>
                <c:pt idx="554">
                  <c:v>29.513780599999986</c:v>
                </c:pt>
                <c:pt idx="555">
                  <c:v>29.553853999999998</c:v>
                </c:pt>
                <c:pt idx="556">
                  <c:v>29.590412099999789</c:v>
                </c:pt>
                <c:pt idx="557">
                  <c:v>29.625490199999987</c:v>
                </c:pt>
                <c:pt idx="558">
                  <c:v>29.648279199999987</c:v>
                </c:pt>
                <c:pt idx="559">
                  <c:v>29.6781197</c:v>
                </c:pt>
                <c:pt idx="560">
                  <c:v>29.687805200000035</c:v>
                </c:pt>
                <c:pt idx="561">
                  <c:v>29.749979</c:v>
                </c:pt>
                <c:pt idx="562">
                  <c:v>29.790607499999989</c:v>
                </c:pt>
                <c:pt idx="563">
                  <c:v>29.804328899999987</c:v>
                </c:pt>
                <c:pt idx="564">
                  <c:v>29.827636699999989</c:v>
                </c:pt>
                <c:pt idx="565">
                  <c:v>29.885473299999589</c:v>
                </c:pt>
                <c:pt idx="566">
                  <c:v>29.8963699</c:v>
                </c:pt>
                <c:pt idx="567">
                  <c:v>29.953010599999889</c:v>
                </c:pt>
                <c:pt idx="568">
                  <c:v>29.984329199999689</c:v>
                </c:pt>
                <c:pt idx="569">
                  <c:v>29.987911199999999</c:v>
                </c:pt>
                <c:pt idx="570">
                  <c:v>30.034757599999999</c:v>
                </c:pt>
                <c:pt idx="571">
                  <c:v>30.048173899999789</c:v>
                </c:pt>
                <c:pt idx="572">
                  <c:v>30.097970999999998</c:v>
                </c:pt>
                <c:pt idx="573">
                  <c:v>30.146997499999998</c:v>
                </c:pt>
                <c:pt idx="574">
                  <c:v>30.161615399999999</c:v>
                </c:pt>
                <c:pt idx="575">
                  <c:v>30.198770499999988</c:v>
                </c:pt>
                <c:pt idx="576">
                  <c:v>30.233335499999999</c:v>
                </c:pt>
                <c:pt idx="577">
                  <c:v>30.273048399999986</c:v>
                </c:pt>
                <c:pt idx="578">
                  <c:v>30.316122099999987</c:v>
                </c:pt>
                <c:pt idx="579">
                  <c:v>30.363273599999989</c:v>
                </c:pt>
                <c:pt idx="580">
                  <c:v>30.400968599999999</c:v>
                </c:pt>
                <c:pt idx="581">
                  <c:v>30.447477299999989</c:v>
                </c:pt>
                <c:pt idx="582">
                  <c:v>30.444166199999987</c:v>
                </c:pt>
                <c:pt idx="583">
                  <c:v>30.488986999999689</c:v>
                </c:pt>
                <c:pt idx="584">
                  <c:v>30.518796899999789</c:v>
                </c:pt>
                <c:pt idx="585">
                  <c:v>30.602336899999589</c:v>
                </c:pt>
                <c:pt idx="586">
                  <c:v>30.595333099999689</c:v>
                </c:pt>
                <c:pt idx="587">
                  <c:v>30.630411100000035</c:v>
                </c:pt>
                <c:pt idx="588">
                  <c:v>30.654050800000135</c:v>
                </c:pt>
                <c:pt idx="589">
                  <c:v>30.703939399999989</c:v>
                </c:pt>
                <c:pt idx="590">
                  <c:v>30.712850599999999</c:v>
                </c:pt>
                <c:pt idx="591">
                  <c:v>30.771801000000035</c:v>
                </c:pt>
                <c:pt idx="592">
                  <c:v>30.772703199999889</c:v>
                </c:pt>
                <c:pt idx="593">
                  <c:v>30.831569699999999</c:v>
                </c:pt>
                <c:pt idx="594">
                  <c:v>30.873456999999988</c:v>
                </c:pt>
                <c:pt idx="595">
                  <c:v>30.920532199999496</c:v>
                </c:pt>
                <c:pt idx="596">
                  <c:v>30.943700799999789</c:v>
                </c:pt>
                <c:pt idx="597">
                  <c:v>30.974536899999507</c:v>
                </c:pt>
                <c:pt idx="598">
                  <c:v>31.0246067</c:v>
                </c:pt>
                <c:pt idx="599">
                  <c:v>31.029041299999989</c:v>
                </c:pt>
                <c:pt idx="600">
                  <c:v>31.082694999999589</c:v>
                </c:pt>
                <c:pt idx="601">
                  <c:v>31.116334899999988</c:v>
                </c:pt>
                <c:pt idx="602">
                  <c:v>31.160697899999889</c:v>
                </c:pt>
                <c:pt idx="603">
                  <c:v>31.198825799999998</c:v>
                </c:pt>
                <c:pt idx="604">
                  <c:v>31.194854700000775</c:v>
                </c:pt>
                <c:pt idx="605">
                  <c:v>31.265281699999989</c:v>
                </c:pt>
                <c:pt idx="606">
                  <c:v>31.274154699999997</c:v>
                </c:pt>
                <c:pt idx="607">
                  <c:v>31.341846499999999</c:v>
                </c:pt>
                <c:pt idx="608">
                  <c:v>31.379985800000131</c:v>
                </c:pt>
                <c:pt idx="609">
                  <c:v>31.417223</c:v>
                </c:pt>
                <c:pt idx="610">
                  <c:v>31.428501099999789</c:v>
                </c:pt>
                <c:pt idx="611">
                  <c:v>31.474361399999999</c:v>
                </c:pt>
                <c:pt idx="612">
                  <c:v>31.497636799999889</c:v>
                </c:pt>
                <c:pt idx="613">
                  <c:v>31.529663099999986</c:v>
                </c:pt>
                <c:pt idx="614">
                  <c:v>31.5758209</c:v>
                </c:pt>
                <c:pt idx="615">
                  <c:v>31.591878899999998</c:v>
                </c:pt>
                <c:pt idx="616">
                  <c:v>31.631866500000235</c:v>
                </c:pt>
                <c:pt idx="617">
                  <c:v>31.695596699999989</c:v>
                </c:pt>
                <c:pt idx="618">
                  <c:v>31.699979799999998</c:v>
                </c:pt>
                <c:pt idx="619">
                  <c:v>31.771925000000035</c:v>
                </c:pt>
                <c:pt idx="620">
                  <c:v>31.8010445</c:v>
                </c:pt>
                <c:pt idx="621">
                  <c:v>31.830535899999987</c:v>
                </c:pt>
                <c:pt idx="622">
                  <c:v>31.851305000000131</c:v>
                </c:pt>
                <c:pt idx="623">
                  <c:v>31.886629099999507</c:v>
                </c:pt>
                <c:pt idx="624">
                  <c:v>31.927274699999987</c:v>
                </c:pt>
                <c:pt idx="625">
                  <c:v>31.987297099999989</c:v>
                </c:pt>
                <c:pt idx="626">
                  <c:v>32.0028954</c:v>
                </c:pt>
                <c:pt idx="627">
                  <c:v>32.072856900000012</c:v>
                </c:pt>
                <c:pt idx="628">
                  <c:v>32.064018200000113</c:v>
                </c:pt>
                <c:pt idx="629">
                  <c:v>32.129829400000006</c:v>
                </c:pt>
                <c:pt idx="630">
                  <c:v>32.139057200000003</c:v>
                </c:pt>
                <c:pt idx="631">
                  <c:v>32.188533800000513</c:v>
                </c:pt>
                <c:pt idx="632">
                  <c:v>32.263874100000002</c:v>
                </c:pt>
                <c:pt idx="633">
                  <c:v>32.276744800000003</c:v>
                </c:pt>
                <c:pt idx="634">
                  <c:v>32.3232079</c:v>
                </c:pt>
                <c:pt idx="635">
                  <c:v>32.342990900000011</c:v>
                </c:pt>
                <c:pt idx="636">
                  <c:v>32.378414200000002</c:v>
                </c:pt>
                <c:pt idx="637">
                  <c:v>32.408382400000001</c:v>
                </c:pt>
                <c:pt idx="638">
                  <c:v>32.45346449999851</c:v>
                </c:pt>
                <c:pt idx="639">
                  <c:v>32.492492700000113</c:v>
                </c:pt>
                <c:pt idx="640">
                  <c:v>32.538150800001063</c:v>
                </c:pt>
                <c:pt idx="641">
                  <c:v>32.559806799999997</c:v>
                </c:pt>
                <c:pt idx="642">
                  <c:v>32.577632900000012</c:v>
                </c:pt>
                <c:pt idx="643">
                  <c:v>32.616165200000012</c:v>
                </c:pt>
                <c:pt idx="644">
                  <c:v>32.688320200000113</c:v>
                </c:pt>
                <c:pt idx="645">
                  <c:v>32.709381100000002</c:v>
                </c:pt>
                <c:pt idx="646">
                  <c:v>32.738975500000613</c:v>
                </c:pt>
                <c:pt idx="647">
                  <c:v>32.7747879</c:v>
                </c:pt>
                <c:pt idx="648">
                  <c:v>32.833416</c:v>
                </c:pt>
                <c:pt idx="649">
                  <c:v>32.853031199999997</c:v>
                </c:pt>
                <c:pt idx="650">
                  <c:v>32.892150900001148</c:v>
                </c:pt>
                <c:pt idx="651">
                  <c:v>32.922210700000313</c:v>
                </c:pt>
                <c:pt idx="652">
                  <c:v>32.948711400000001</c:v>
                </c:pt>
                <c:pt idx="653">
                  <c:v>33.012058300000113</c:v>
                </c:pt>
                <c:pt idx="654">
                  <c:v>33.0839882</c:v>
                </c:pt>
                <c:pt idx="655">
                  <c:v>33.102737400000009</c:v>
                </c:pt>
                <c:pt idx="656">
                  <c:v>33.125785800000926</c:v>
                </c:pt>
                <c:pt idx="657">
                  <c:v>33.161594400000006</c:v>
                </c:pt>
                <c:pt idx="658">
                  <c:v>33.217392000000011</c:v>
                </c:pt>
                <c:pt idx="659">
                  <c:v>33.220844300000003</c:v>
                </c:pt>
                <c:pt idx="660">
                  <c:v>33.275260900000013</c:v>
                </c:pt>
                <c:pt idx="661">
                  <c:v>33.318462400000001</c:v>
                </c:pt>
                <c:pt idx="662">
                  <c:v>33.342701000000005</c:v>
                </c:pt>
                <c:pt idx="663">
                  <c:v>33.394985200000001</c:v>
                </c:pt>
                <c:pt idx="664">
                  <c:v>33.458675400000004</c:v>
                </c:pt>
                <c:pt idx="665">
                  <c:v>33.4444351</c:v>
                </c:pt>
                <c:pt idx="666">
                  <c:v>33.494957000000007</c:v>
                </c:pt>
                <c:pt idx="667">
                  <c:v>33.536186200000003</c:v>
                </c:pt>
                <c:pt idx="668">
                  <c:v>33.553791000000004</c:v>
                </c:pt>
                <c:pt idx="669">
                  <c:v>33.654285399999999</c:v>
                </c:pt>
                <c:pt idx="670">
                  <c:v>33.660640700000002</c:v>
                </c:pt>
                <c:pt idx="671">
                  <c:v>33.700721700000003</c:v>
                </c:pt>
                <c:pt idx="672">
                  <c:v>33.702423100000011</c:v>
                </c:pt>
                <c:pt idx="673">
                  <c:v>33.757266999999999</c:v>
                </c:pt>
                <c:pt idx="674">
                  <c:v>33.797157300000563</c:v>
                </c:pt>
                <c:pt idx="675">
                  <c:v>33.845310200000213</c:v>
                </c:pt>
                <c:pt idx="676">
                  <c:v>33.8551407</c:v>
                </c:pt>
                <c:pt idx="677">
                  <c:v>33.936630200000003</c:v>
                </c:pt>
                <c:pt idx="678">
                  <c:v>33.9461899</c:v>
                </c:pt>
                <c:pt idx="679">
                  <c:v>33.998123200000563</c:v>
                </c:pt>
                <c:pt idx="680">
                  <c:v>34.043460799999998</c:v>
                </c:pt>
                <c:pt idx="681">
                  <c:v>34.066085800000003</c:v>
                </c:pt>
                <c:pt idx="682">
                  <c:v>34.09965900000001</c:v>
                </c:pt>
                <c:pt idx="683">
                  <c:v>34.12891390000155</c:v>
                </c:pt>
                <c:pt idx="684">
                  <c:v>34.186054200000001</c:v>
                </c:pt>
                <c:pt idx="685">
                  <c:v>34.222068800000613</c:v>
                </c:pt>
                <c:pt idx="686">
                  <c:v>34.251686099999944</c:v>
                </c:pt>
                <c:pt idx="687">
                  <c:v>34.329647099999995</c:v>
                </c:pt>
                <c:pt idx="688">
                  <c:v>34.355812100000001</c:v>
                </c:pt>
                <c:pt idx="689">
                  <c:v>34.367889399999996</c:v>
                </c:pt>
                <c:pt idx="690">
                  <c:v>34.428920700000013</c:v>
                </c:pt>
                <c:pt idx="691">
                  <c:v>34.482685099999998</c:v>
                </c:pt>
                <c:pt idx="692">
                  <c:v>34.4950294</c:v>
                </c:pt>
                <c:pt idx="693">
                  <c:v>34.527008100000003</c:v>
                </c:pt>
                <c:pt idx="694">
                  <c:v>34.581440000000001</c:v>
                </c:pt>
                <c:pt idx="695">
                  <c:v>34.618755300001034</c:v>
                </c:pt>
                <c:pt idx="696">
                  <c:v>34.656063099999997</c:v>
                </c:pt>
                <c:pt idx="697">
                  <c:v>34.701499900000002</c:v>
                </c:pt>
                <c:pt idx="698">
                  <c:v>34.736248000000003</c:v>
                </c:pt>
                <c:pt idx="699">
                  <c:v>34.780014000000001</c:v>
                </c:pt>
                <c:pt idx="700">
                  <c:v>34.818466199999996</c:v>
                </c:pt>
                <c:pt idx="701">
                  <c:v>34.837730400000005</c:v>
                </c:pt>
                <c:pt idx="702">
                  <c:v>34.889224999999996</c:v>
                </c:pt>
                <c:pt idx="703">
                  <c:v>34.921352400000011</c:v>
                </c:pt>
                <c:pt idx="704">
                  <c:v>34.990692100000011</c:v>
                </c:pt>
                <c:pt idx="705">
                  <c:v>35.015747099999999</c:v>
                </c:pt>
                <c:pt idx="706">
                  <c:v>35.056484199999844</c:v>
                </c:pt>
                <c:pt idx="707">
                  <c:v>35.084499399999999</c:v>
                </c:pt>
                <c:pt idx="708">
                  <c:v>35.124103500000011</c:v>
                </c:pt>
                <c:pt idx="709">
                  <c:v>35.159664199999995</c:v>
                </c:pt>
                <c:pt idx="710">
                  <c:v>35.216949499999998</c:v>
                </c:pt>
                <c:pt idx="711">
                  <c:v>35.261150400000012</c:v>
                </c:pt>
                <c:pt idx="712">
                  <c:v>35.292804700000012</c:v>
                </c:pt>
                <c:pt idx="713">
                  <c:v>35.3329697</c:v>
                </c:pt>
                <c:pt idx="714">
                  <c:v>35.3824921</c:v>
                </c:pt>
                <c:pt idx="715">
                  <c:v>35.4187431</c:v>
                </c:pt>
                <c:pt idx="716">
                  <c:v>35.449150100000011</c:v>
                </c:pt>
                <c:pt idx="717">
                  <c:v>35.497974400000004</c:v>
                </c:pt>
                <c:pt idx="718">
                  <c:v>35.529399900000413</c:v>
                </c:pt>
                <c:pt idx="719">
                  <c:v>35.568298300000563</c:v>
                </c:pt>
                <c:pt idx="720">
                  <c:v>35.606899300000002</c:v>
                </c:pt>
                <c:pt idx="721">
                  <c:v>35.650215100000011</c:v>
                </c:pt>
                <c:pt idx="722">
                  <c:v>35.673618300000363</c:v>
                </c:pt>
                <c:pt idx="723">
                  <c:v>35.718883499999997</c:v>
                </c:pt>
                <c:pt idx="724">
                  <c:v>35.760658300000927</c:v>
                </c:pt>
                <c:pt idx="725">
                  <c:v>35.806285899999999</c:v>
                </c:pt>
                <c:pt idx="726">
                  <c:v>35.839195300000213</c:v>
                </c:pt>
                <c:pt idx="727">
                  <c:v>35.892448400000006</c:v>
                </c:pt>
                <c:pt idx="728">
                  <c:v>35.947135900000013</c:v>
                </c:pt>
                <c:pt idx="729">
                  <c:v>35.983676899999999</c:v>
                </c:pt>
                <c:pt idx="730">
                  <c:v>36.004600499999995</c:v>
                </c:pt>
                <c:pt idx="731">
                  <c:v>36.039691900000001</c:v>
                </c:pt>
                <c:pt idx="732">
                  <c:v>36.0819969</c:v>
                </c:pt>
                <c:pt idx="733">
                  <c:v>36.1439667</c:v>
                </c:pt>
                <c:pt idx="734">
                  <c:v>36.171291400000001</c:v>
                </c:pt>
                <c:pt idx="735">
                  <c:v>36.206043200000003</c:v>
                </c:pt>
                <c:pt idx="736">
                  <c:v>36.265956900001385</c:v>
                </c:pt>
                <c:pt idx="737">
                  <c:v>36.284946399999995</c:v>
                </c:pt>
                <c:pt idx="738">
                  <c:v>36.314285299999995</c:v>
                </c:pt>
                <c:pt idx="739">
                  <c:v>36.379772200000012</c:v>
                </c:pt>
                <c:pt idx="740">
                  <c:v>36.422035200000998</c:v>
                </c:pt>
                <c:pt idx="741">
                  <c:v>36.458827999999997</c:v>
                </c:pt>
                <c:pt idx="742">
                  <c:v>36.479171800000003</c:v>
                </c:pt>
                <c:pt idx="743">
                  <c:v>36.536209100000001</c:v>
                </c:pt>
                <c:pt idx="744">
                  <c:v>36.593074800000011</c:v>
                </c:pt>
                <c:pt idx="745">
                  <c:v>36.614627799999994</c:v>
                </c:pt>
                <c:pt idx="746">
                  <c:v>36.676055900000463</c:v>
                </c:pt>
                <c:pt idx="747">
                  <c:v>36.686645499999997</c:v>
                </c:pt>
                <c:pt idx="748">
                  <c:v>36.753353100000012</c:v>
                </c:pt>
                <c:pt idx="749">
                  <c:v>36.767383600000002</c:v>
                </c:pt>
                <c:pt idx="750">
                  <c:v>36.809715300000263</c:v>
                </c:pt>
                <c:pt idx="751">
                  <c:v>36.861473099999998</c:v>
                </c:pt>
                <c:pt idx="752">
                  <c:v>36.884433699999995</c:v>
                </c:pt>
                <c:pt idx="753">
                  <c:v>36.937873799999998</c:v>
                </c:pt>
                <c:pt idx="754">
                  <c:v>36.987663299999994</c:v>
                </c:pt>
                <c:pt idx="755">
                  <c:v>37.010814699999997</c:v>
                </c:pt>
                <c:pt idx="756">
                  <c:v>37.064300500000002</c:v>
                </c:pt>
                <c:pt idx="757">
                  <c:v>37.114318800000063</c:v>
                </c:pt>
                <c:pt idx="758">
                  <c:v>37.154285399999999</c:v>
                </c:pt>
                <c:pt idx="759">
                  <c:v>37.190872200000413</c:v>
                </c:pt>
                <c:pt idx="760">
                  <c:v>37.225822400000013</c:v>
                </c:pt>
                <c:pt idx="761">
                  <c:v>37.266494800000011</c:v>
                </c:pt>
                <c:pt idx="762">
                  <c:v>37.342212700000012</c:v>
                </c:pt>
                <c:pt idx="763">
                  <c:v>37.363624599999994</c:v>
                </c:pt>
                <c:pt idx="764">
                  <c:v>37.394680000000001</c:v>
                </c:pt>
                <c:pt idx="765">
                  <c:v>37.433269499999994</c:v>
                </c:pt>
                <c:pt idx="766">
                  <c:v>37.476627299999997</c:v>
                </c:pt>
                <c:pt idx="767">
                  <c:v>37.541694599999794</c:v>
                </c:pt>
                <c:pt idx="768">
                  <c:v>37.557537099999998</c:v>
                </c:pt>
                <c:pt idx="769">
                  <c:v>37.614646899999997</c:v>
                </c:pt>
                <c:pt idx="770">
                  <c:v>37.656665799999999</c:v>
                </c:pt>
                <c:pt idx="771">
                  <c:v>37.684234599999996</c:v>
                </c:pt>
                <c:pt idx="772">
                  <c:v>37.730262800000013</c:v>
                </c:pt>
                <c:pt idx="773">
                  <c:v>37.764850600000003</c:v>
                </c:pt>
                <c:pt idx="774">
                  <c:v>37.782413500000011</c:v>
                </c:pt>
                <c:pt idx="775">
                  <c:v>37.83917240000001</c:v>
                </c:pt>
                <c:pt idx="776">
                  <c:v>37.88760759999851</c:v>
                </c:pt>
                <c:pt idx="777">
                  <c:v>37.928886399999996</c:v>
                </c:pt>
                <c:pt idx="778">
                  <c:v>37.99241640000001</c:v>
                </c:pt>
                <c:pt idx="779">
                  <c:v>38.025920900000663</c:v>
                </c:pt>
                <c:pt idx="780">
                  <c:v>38.044597599999996</c:v>
                </c:pt>
                <c:pt idx="781">
                  <c:v>38.12573240000107</c:v>
                </c:pt>
                <c:pt idx="782">
                  <c:v>38.147792800000012</c:v>
                </c:pt>
                <c:pt idx="783">
                  <c:v>38.157417299999999</c:v>
                </c:pt>
                <c:pt idx="784">
                  <c:v>38.245258300000998</c:v>
                </c:pt>
                <c:pt idx="785">
                  <c:v>38.271072400000001</c:v>
                </c:pt>
                <c:pt idx="786">
                  <c:v>38.3405457</c:v>
                </c:pt>
                <c:pt idx="787">
                  <c:v>38.334343000000004</c:v>
                </c:pt>
                <c:pt idx="788">
                  <c:v>38.395027200000001</c:v>
                </c:pt>
                <c:pt idx="789">
                  <c:v>38.434101099999999</c:v>
                </c:pt>
                <c:pt idx="790">
                  <c:v>38.494697599999995</c:v>
                </c:pt>
                <c:pt idx="791">
                  <c:v>38.544227599998969</c:v>
                </c:pt>
                <c:pt idx="792">
                  <c:v>38.549774200000002</c:v>
                </c:pt>
                <c:pt idx="793">
                  <c:v>38.613472000000002</c:v>
                </c:pt>
                <c:pt idx="794">
                  <c:v>38.651046799999996</c:v>
                </c:pt>
                <c:pt idx="795">
                  <c:v>38.705577900000463</c:v>
                </c:pt>
                <c:pt idx="796">
                  <c:v>38.727035500000063</c:v>
                </c:pt>
                <c:pt idx="797">
                  <c:v>38.767700200000213</c:v>
                </c:pt>
                <c:pt idx="798">
                  <c:v>38.810764299999995</c:v>
                </c:pt>
                <c:pt idx="799">
                  <c:v>38.8741798</c:v>
                </c:pt>
                <c:pt idx="800">
                  <c:v>38.910392800000011</c:v>
                </c:pt>
                <c:pt idx="801">
                  <c:v>38.979736300000013</c:v>
                </c:pt>
                <c:pt idx="802">
                  <c:v>39.003734600000001</c:v>
                </c:pt>
                <c:pt idx="803">
                  <c:v>39.0403862</c:v>
                </c:pt>
                <c:pt idx="804">
                  <c:v>39.0610924</c:v>
                </c:pt>
                <c:pt idx="805">
                  <c:v>39.1078987</c:v>
                </c:pt>
                <c:pt idx="806">
                  <c:v>39.163707700000003</c:v>
                </c:pt>
                <c:pt idx="807">
                  <c:v>39.201656300000003</c:v>
                </c:pt>
                <c:pt idx="808">
                  <c:v>39.230144500000002</c:v>
                </c:pt>
                <c:pt idx="809">
                  <c:v>39.270965600000011</c:v>
                </c:pt>
                <c:pt idx="810">
                  <c:v>39.318100000000001</c:v>
                </c:pt>
                <c:pt idx="811">
                  <c:v>39.379303</c:v>
                </c:pt>
                <c:pt idx="812">
                  <c:v>39.406189000000005</c:v>
                </c:pt>
                <c:pt idx="813">
                  <c:v>39.435581200000001</c:v>
                </c:pt>
                <c:pt idx="814">
                  <c:v>39.464424099999995</c:v>
                </c:pt>
                <c:pt idx="815">
                  <c:v>39.546962700000002</c:v>
                </c:pt>
                <c:pt idx="816">
                  <c:v>39.5696297</c:v>
                </c:pt>
                <c:pt idx="817">
                  <c:v>39.612083399999996</c:v>
                </c:pt>
                <c:pt idx="818">
                  <c:v>39.672824900000002</c:v>
                </c:pt>
                <c:pt idx="819">
                  <c:v>39.731918300001063</c:v>
                </c:pt>
                <c:pt idx="820">
                  <c:v>39.769969900000063</c:v>
                </c:pt>
                <c:pt idx="821">
                  <c:v>39.805156700000012</c:v>
                </c:pt>
                <c:pt idx="822">
                  <c:v>39.836307499999997</c:v>
                </c:pt>
                <c:pt idx="823">
                  <c:v>39.885307300000001</c:v>
                </c:pt>
                <c:pt idx="824">
                  <c:v>39.921733900000063</c:v>
                </c:pt>
                <c:pt idx="825">
                  <c:v>39.992313400000263</c:v>
                </c:pt>
                <c:pt idx="826">
                  <c:v>40.013923599999998</c:v>
                </c:pt>
                <c:pt idx="827">
                  <c:v>40.063034100000003</c:v>
                </c:pt>
                <c:pt idx="828">
                  <c:v>40.088176700000012</c:v>
                </c:pt>
                <c:pt idx="829">
                  <c:v>40.131607099999997</c:v>
                </c:pt>
                <c:pt idx="830">
                  <c:v>40.196075400000012</c:v>
                </c:pt>
                <c:pt idx="831">
                  <c:v>40.234645800000003</c:v>
                </c:pt>
                <c:pt idx="832">
                  <c:v>40.266784700000002</c:v>
                </c:pt>
                <c:pt idx="833">
                  <c:v>40.3339462</c:v>
                </c:pt>
                <c:pt idx="834">
                  <c:v>40.357135800000002</c:v>
                </c:pt>
                <c:pt idx="835">
                  <c:v>40.404666899999995</c:v>
                </c:pt>
                <c:pt idx="836">
                  <c:v>40.434879299999999</c:v>
                </c:pt>
                <c:pt idx="837">
                  <c:v>40.477848099999996</c:v>
                </c:pt>
                <c:pt idx="838">
                  <c:v>40.527961699999999</c:v>
                </c:pt>
                <c:pt idx="839">
                  <c:v>40.5913811</c:v>
                </c:pt>
                <c:pt idx="840">
                  <c:v>40.608902000000263</c:v>
                </c:pt>
                <c:pt idx="841">
                  <c:v>40.6654816</c:v>
                </c:pt>
                <c:pt idx="842">
                  <c:v>40.699707000000011</c:v>
                </c:pt>
                <c:pt idx="843">
                  <c:v>40.754772200000012</c:v>
                </c:pt>
                <c:pt idx="844">
                  <c:v>40.803256999999995</c:v>
                </c:pt>
                <c:pt idx="845">
                  <c:v>40.861064899999995</c:v>
                </c:pt>
                <c:pt idx="846">
                  <c:v>40.896095300000013</c:v>
                </c:pt>
                <c:pt idx="847">
                  <c:v>40.943103800000003</c:v>
                </c:pt>
                <c:pt idx="848">
                  <c:v>40.959190400000004</c:v>
                </c:pt>
                <c:pt idx="849">
                  <c:v>41.020122500000063</c:v>
                </c:pt>
                <c:pt idx="850">
                  <c:v>41.054866799998969</c:v>
                </c:pt>
                <c:pt idx="851">
                  <c:v>41.101291699999997</c:v>
                </c:pt>
                <c:pt idx="852">
                  <c:v>41.165699000000011</c:v>
                </c:pt>
                <c:pt idx="853">
                  <c:v>41.228828400000012</c:v>
                </c:pt>
                <c:pt idx="854">
                  <c:v>41.244270300000011</c:v>
                </c:pt>
                <c:pt idx="855">
                  <c:v>41.278289800000003</c:v>
                </c:pt>
                <c:pt idx="856">
                  <c:v>41.351692199999995</c:v>
                </c:pt>
                <c:pt idx="857">
                  <c:v>41.364993999999996</c:v>
                </c:pt>
                <c:pt idx="858">
                  <c:v>41.4368172</c:v>
                </c:pt>
                <c:pt idx="859">
                  <c:v>41.464469899999997</c:v>
                </c:pt>
                <c:pt idx="860">
                  <c:v>41.534053800000002</c:v>
                </c:pt>
                <c:pt idx="861">
                  <c:v>41.5535736</c:v>
                </c:pt>
                <c:pt idx="862">
                  <c:v>41.574527699999997</c:v>
                </c:pt>
                <c:pt idx="863">
                  <c:v>41.6464195</c:v>
                </c:pt>
                <c:pt idx="864">
                  <c:v>41.668365500000213</c:v>
                </c:pt>
                <c:pt idx="865">
                  <c:v>41.730548900000613</c:v>
                </c:pt>
                <c:pt idx="866">
                  <c:v>41.765556300001506</c:v>
                </c:pt>
                <c:pt idx="867">
                  <c:v>41.800201399999999</c:v>
                </c:pt>
                <c:pt idx="868">
                  <c:v>41.881645199999994</c:v>
                </c:pt>
                <c:pt idx="869">
                  <c:v>41.908851599999998</c:v>
                </c:pt>
                <c:pt idx="870">
                  <c:v>41.969852400000001</c:v>
                </c:pt>
                <c:pt idx="871">
                  <c:v>42.006504100000001</c:v>
                </c:pt>
                <c:pt idx="872">
                  <c:v>42.045173600000012</c:v>
                </c:pt>
                <c:pt idx="873">
                  <c:v>42.071266199999997</c:v>
                </c:pt>
                <c:pt idx="874">
                  <c:v>42.132793400000011</c:v>
                </c:pt>
                <c:pt idx="875">
                  <c:v>42.175415000000363</c:v>
                </c:pt>
                <c:pt idx="876">
                  <c:v>42.225387600000012</c:v>
                </c:pt>
                <c:pt idx="877">
                  <c:v>42.296421100000003</c:v>
                </c:pt>
                <c:pt idx="878">
                  <c:v>42.316764799999994</c:v>
                </c:pt>
                <c:pt idx="879">
                  <c:v>42.345443699999997</c:v>
                </c:pt>
                <c:pt idx="880">
                  <c:v>42.395713800000927</c:v>
                </c:pt>
                <c:pt idx="881">
                  <c:v>42.447967499998754</c:v>
                </c:pt>
                <c:pt idx="882">
                  <c:v>42.510299699999997</c:v>
                </c:pt>
                <c:pt idx="883">
                  <c:v>42.559101099999999</c:v>
                </c:pt>
                <c:pt idx="884">
                  <c:v>42.573375700000113</c:v>
                </c:pt>
                <c:pt idx="885">
                  <c:v>42.643936200000013</c:v>
                </c:pt>
                <c:pt idx="886">
                  <c:v>42.6567802</c:v>
                </c:pt>
                <c:pt idx="887">
                  <c:v>42.710109700000011</c:v>
                </c:pt>
                <c:pt idx="888">
                  <c:v>42.754104599999998</c:v>
                </c:pt>
                <c:pt idx="889">
                  <c:v>42.785163900000263</c:v>
                </c:pt>
                <c:pt idx="890">
                  <c:v>42.857356999999993</c:v>
                </c:pt>
                <c:pt idx="891">
                  <c:v>42.910976399999996</c:v>
                </c:pt>
                <c:pt idx="892">
                  <c:v>42.952445999999995</c:v>
                </c:pt>
                <c:pt idx="893">
                  <c:v>42.994953200000012</c:v>
                </c:pt>
                <c:pt idx="894">
                  <c:v>43.030818900000163</c:v>
                </c:pt>
                <c:pt idx="895">
                  <c:v>43.098957100000113</c:v>
                </c:pt>
                <c:pt idx="896">
                  <c:v>43.129234300000213</c:v>
                </c:pt>
                <c:pt idx="897">
                  <c:v>43.1798286</c:v>
                </c:pt>
                <c:pt idx="898">
                  <c:v>43.22115330000117</c:v>
                </c:pt>
                <c:pt idx="899">
                  <c:v>43.246936800000213</c:v>
                </c:pt>
                <c:pt idx="900">
                  <c:v>43.316009499999844</c:v>
                </c:pt>
                <c:pt idx="901">
                  <c:v>43.336677599999994</c:v>
                </c:pt>
                <c:pt idx="902">
                  <c:v>43.4215813</c:v>
                </c:pt>
                <c:pt idx="903">
                  <c:v>43.432815600000012</c:v>
                </c:pt>
                <c:pt idx="904">
                  <c:v>43.470363599999999</c:v>
                </c:pt>
                <c:pt idx="905">
                  <c:v>43.537906599999999</c:v>
                </c:pt>
                <c:pt idx="906">
                  <c:v>43.588169100000002</c:v>
                </c:pt>
                <c:pt idx="907">
                  <c:v>43.617111200000011</c:v>
                </c:pt>
                <c:pt idx="908">
                  <c:v>43.649807000000003</c:v>
                </c:pt>
                <c:pt idx="909">
                  <c:v>43.724269900000003</c:v>
                </c:pt>
                <c:pt idx="910">
                  <c:v>43.747188600000001</c:v>
                </c:pt>
                <c:pt idx="911">
                  <c:v>43.807540899999999</c:v>
                </c:pt>
                <c:pt idx="912">
                  <c:v>43.821346300000002</c:v>
                </c:pt>
                <c:pt idx="913">
                  <c:v>43.871391299999999</c:v>
                </c:pt>
                <c:pt idx="914">
                  <c:v>43.931388900000002</c:v>
                </c:pt>
                <c:pt idx="915">
                  <c:v>43.961139700000011</c:v>
                </c:pt>
                <c:pt idx="916">
                  <c:v>44.016506200000002</c:v>
                </c:pt>
                <c:pt idx="917">
                  <c:v>44.0626411</c:v>
                </c:pt>
                <c:pt idx="918">
                  <c:v>44.114631699999997</c:v>
                </c:pt>
                <c:pt idx="919">
                  <c:v>44.160388900000363</c:v>
                </c:pt>
                <c:pt idx="920">
                  <c:v>44.214416499999999</c:v>
                </c:pt>
                <c:pt idx="921">
                  <c:v>44.233818100000263</c:v>
                </c:pt>
                <c:pt idx="922">
                  <c:v>44.3407822</c:v>
                </c:pt>
                <c:pt idx="923">
                  <c:v>44.334678599999997</c:v>
                </c:pt>
                <c:pt idx="924">
                  <c:v>44.386734000000004</c:v>
                </c:pt>
                <c:pt idx="925">
                  <c:v>44.433132200000927</c:v>
                </c:pt>
                <c:pt idx="926">
                  <c:v>44.502281199999999</c:v>
                </c:pt>
                <c:pt idx="927">
                  <c:v>44.551662399999998</c:v>
                </c:pt>
                <c:pt idx="928">
                  <c:v>44.578895600000003</c:v>
                </c:pt>
                <c:pt idx="929">
                  <c:v>44.603588100000003</c:v>
                </c:pt>
                <c:pt idx="930">
                  <c:v>44.654060399999999</c:v>
                </c:pt>
                <c:pt idx="931">
                  <c:v>44.684474899999998</c:v>
                </c:pt>
                <c:pt idx="932">
                  <c:v>44.747432700000012</c:v>
                </c:pt>
                <c:pt idx="933">
                  <c:v>44.805782300000011</c:v>
                </c:pt>
                <c:pt idx="934">
                  <c:v>44.834625199999998</c:v>
                </c:pt>
                <c:pt idx="935">
                  <c:v>44.86092</c:v>
                </c:pt>
                <c:pt idx="936">
                  <c:v>44.932609599999999</c:v>
                </c:pt>
                <c:pt idx="937">
                  <c:v>44.988906900000003</c:v>
                </c:pt>
                <c:pt idx="938">
                  <c:v>45.018581400000002</c:v>
                </c:pt>
                <c:pt idx="939">
                  <c:v>45.069122300001034</c:v>
                </c:pt>
                <c:pt idx="940">
                  <c:v>45.095783200000113</c:v>
                </c:pt>
                <c:pt idx="941">
                  <c:v>45.137065900000003</c:v>
                </c:pt>
                <c:pt idx="942">
                  <c:v>45.191070600000003</c:v>
                </c:pt>
                <c:pt idx="943">
                  <c:v>45.236728700000263</c:v>
                </c:pt>
                <c:pt idx="944">
                  <c:v>45.288829800000002</c:v>
                </c:pt>
                <c:pt idx="945">
                  <c:v>45.319660199999994</c:v>
                </c:pt>
                <c:pt idx="946">
                  <c:v>45.376899699999996</c:v>
                </c:pt>
                <c:pt idx="947">
                  <c:v>45.435863500000004</c:v>
                </c:pt>
                <c:pt idx="948">
                  <c:v>45.457206699999944</c:v>
                </c:pt>
                <c:pt idx="949">
                  <c:v>45.508529700000011</c:v>
                </c:pt>
                <c:pt idx="950">
                  <c:v>45.589588200000001</c:v>
                </c:pt>
                <c:pt idx="951">
                  <c:v>45.580299400000001</c:v>
                </c:pt>
                <c:pt idx="952">
                  <c:v>45.644435900000012</c:v>
                </c:pt>
                <c:pt idx="953">
                  <c:v>45.691047699999999</c:v>
                </c:pt>
                <c:pt idx="954">
                  <c:v>45.762722000001034</c:v>
                </c:pt>
                <c:pt idx="955">
                  <c:v>45.815929400000002</c:v>
                </c:pt>
                <c:pt idx="956">
                  <c:v>45.839946699999999</c:v>
                </c:pt>
                <c:pt idx="957">
                  <c:v>45.888168300000011</c:v>
                </c:pt>
                <c:pt idx="958">
                  <c:v>45.929386100000002</c:v>
                </c:pt>
                <c:pt idx="959">
                  <c:v>45.995128600000363</c:v>
                </c:pt>
                <c:pt idx="960">
                  <c:v>46.011730200000002</c:v>
                </c:pt>
                <c:pt idx="961">
                  <c:v>46.069217700000003</c:v>
                </c:pt>
                <c:pt idx="962">
                  <c:v>46.106025700000011</c:v>
                </c:pt>
                <c:pt idx="963">
                  <c:v>46.168716400000363</c:v>
                </c:pt>
                <c:pt idx="964">
                  <c:v>46.214427899999997</c:v>
                </c:pt>
                <c:pt idx="965">
                  <c:v>46.258575400000012</c:v>
                </c:pt>
                <c:pt idx="966">
                  <c:v>46.294937100000013</c:v>
                </c:pt>
                <c:pt idx="967">
                  <c:v>46.3551407</c:v>
                </c:pt>
                <c:pt idx="968">
                  <c:v>46.417587299999994</c:v>
                </c:pt>
                <c:pt idx="969">
                  <c:v>46.411342599999998</c:v>
                </c:pt>
                <c:pt idx="970">
                  <c:v>46.493648499999999</c:v>
                </c:pt>
                <c:pt idx="971">
                  <c:v>46.540836300000002</c:v>
                </c:pt>
                <c:pt idx="972">
                  <c:v>46.566654200000002</c:v>
                </c:pt>
                <c:pt idx="973">
                  <c:v>46.624523200000013</c:v>
                </c:pt>
                <c:pt idx="974">
                  <c:v>46.675987200000002</c:v>
                </c:pt>
                <c:pt idx="975">
                  <c:v>46.727130900001363</c:v>
                </c:pt>
                <c:pt idx="976">
                  <c:v>46.756969499999997</c:v>
                </c:pt>
                <c:pt idx="977">
                  <c:v>46.797123000000013</c:v>
                </c:pt>
                <c:pt idx="978">
                  <c:v>46.862228400000006</c:v>
                </c:pt>
                <c:pt idx="979">
                  <c:v>46.908489199999998</c:v>
                </c:pt>
                <c:pt idx="980">
                  <c:v>46.940143599999999</c:v>
                </c:pt>
                <c:pt idx="981">
                  <c:v>46.983715100000012</c:v>
                </c:pt>
                <c:pt idx="982">
                  <c:v>47.022357900000934</c:v>
                </c:pt>
                <c:pt idx="983">
                  <c:v>47.085399600000002</c:v>
                </c:pt>
                <c:pt idx="984">
                  <c:v>47.137435900000163</c:v>
                </c:pt>
                <c:pt idx="985">
                  <c:v>47.1857872</c:v>
                </c:pt>
                <c:pt idx="986">
                  <c:v>47.242881799999999</c:v>
                </c:pt>
                <c:pt idx="987">
                  <c:v>47.263347600000003</c:v>
                </c:pt>
                <c:pt idx="988">
                  <c:v>47.297336600000413</c:v>
                </c:pt>
                <c:pt idx="989">
                  <c:v>47.355239900000001</c:v>
                </c:pt>
                <c:pt idx="990">
                  <c:v>47.427120200000012</c:v>
                </c:pt>
                <c:pt idx="991">
                  <c:v>47.455585499999998</c:v>
                </c:pt>
                <c:pt idx="992">
                  <c:v>47.525272400000013</c:v>
                </c:pt>
                <c:pt idx="993">
                  <c:v>47.550468399999993</c:v>
                </c:pt>
                <c:pt idx="994">
                  <c:v>47.607837699999997</c:v>
                </c:pt>
                <c:pt idx="995">
                  <c:v>47.630336800000563</c:v>
                </c:pt>
                <c:pt idx="996">
                  <c:v>47.6914406</c:v>
                </c:pt>
                <c:pt idx="997">
                  <c:v>47.743644699999997</c:v>
                </c:pt>
                <c:pt idx="998">
                  <c:v>47.788913700000563</c:v>
                </c:pt>
                <c:pt idx="999">
                  <c:v>47.845211000000006</c:v>
                </c:pt>
                <c:pt idx="1000">
                  <c:v>47.890659300000003</c:v>
                </c:pt>
                <c:pt idx="1001">
                  <c:v>47.929054300000011</c:v>
                </c:pt>
                <c:pt idx="1002">
                  <c:v>47.974868799999996</c:v>
                </c:pt>
                <c:pt idx="1003">
                  <c:v>48.020271300000012</c:v>
                </c:pt>
                <c:pt idx="1004">
                  <c:v>48.068092300001048</c:v>
                </c:pt>
                <c:pt idx="1005">
                  <c:v>48.128059400000012</c:v>
                </c:pt>
                <c:pt idx="1006">
                  <c:v>48.1736717</c:v>
                </c:pt>
                <c:pt idx="1007">
                  <c:v>48.202926600000012</c:v>
                </c:pt>
                <c:pt idx="1008">
                  <c:v>48.266201000000002</c:v>
                </c:pt>
                <c:pt idx="1009">
                  <c:v>48.284275100000002</c:v>
                </c:pt>
                <c:pt idx="1010">
                  <c:v>48.341060599998919</c:v>
                </c:pt>
                <c:pt idx="1011">
                  <c:v>48.393848400000003</c:v>
                </c:pt>
                <c:pt idx="1012">
                  <c:v>48.4290047</c:v>
                </c:pt>
                <c:pt idx="1013">
                  <c:v>48.500797300000002</c:v>
                </c:pt>
                <c:pt idx="1014">
                  <c:v>48.562698400000002</c:v>
                </c:pt>
                <c:pt idx="1015">
                  <c:v>48.574829099999995</c:v>
                </c:pt>
                <c:pt idx="1016">
                  <c:v>48.628852800001113</c:v>
                </c:pt>
                <c:pt idx="1017">
                  <c:v>48.689174700000002</c:v>
                </c:pt>
                <c:pt idx="1018">
                  <c:v>48.7309494</c:v>
                </c:pt>
                <c:pt idx="1019">
                  <c:v>48.759571100000002</c:v>
                </c:pt>
                <c:pt idx="1020">
                  <c:v>48.809413900000003</c:v>
                </c:pt>
                <c:pt idx="1021">
                  <c:v>48.853763599999994</c:v>
                </c:pt>
                <c:pt idx="1022">
                  <c:v>48.907157900000001</c:v>
                </c:pt>
                <c:pt idx="1023">
                  <c:v>48.955905900000012</c:v>
                </c:pt>
                <c:pt idx="1024">
                  <c:v>48.988346100000001</c:v>
                </c:pt>
                <c:pt idx="1025">
                  <c:v>49.041004199999996</c:v>
                </c:pt>
                <c:pt idx="1026">
                  <c:v>49.097080200000001</c:v>
                </c:pt>
                <c:pt idx="1027">
                  <c:v>49.154514300000002</c:v>
                </c:pt>
                <c:pt idx="1028">
                  <c:v>49.190086400000006</c:v>
                </c:pt>
                <c:pt idx="1029">
                  <c:v>49.229190800001213</c:v>
                </c:pt>
                <c:pt idx="1030">
                  <c:v>49.268741600000013</c:v>
                </c:pt>
                <c:pt idx="1031">
                  <c:v>49.322567000000006</c:v>
                </c:pt>
                <c:pt idx="1032">
                  <c:v>49.373539000000001</c:v>
                </c:pt>
                <c:pt idx="1033">
                  <c:v>49.415367099999997</c:v>
                </c:pt>
                <c:pt idx="1034">
                  <c:v>49.480392500000001</c:v>
                </c:pt>
                <c:pt idx="1035">
                  <c:v>49.516475700000001</c:v>
                </c:pt>
                <c:pt idx="1036">
                  <c:v>49.567791</c:v>
                </c:pt>
                <c:pt idx="1037">
                  <c:v>49.617794000000004</c:v>
                </c:pt>
                <c:pt idx="1038">
                  <c:v>49.647678400000004</c:v>
                </c:pt>
                <c:pt idx="1039">
                  <c:v>49.702934300000663</c:v>
                </c:pt>
                <c:pt idx="1040">
                  <c:v>49.743949900000011</c:v>
                </c:pt>
                <c:pt idx="1041">
                  <c:v>49.792606400000011</c:v>
                </c:pt>
                <c:pt idx="1042">
                  <c:v>49.856674199999944</c:v>
                </c:pt>
                <c:pt idx="1043">
                  <c:v>49.895786300000012</c:v>
                </c:pt>
                <c:pt idx="1044">
                  <c:v>49.9351044</c:v>
                </c:pt>
                <c:pt idx="1045">
                  <c:v>49.997657799999999</c:v>
                </c:pt>
                <c:pt idx="1046">
                  <c:v>50.021339400000002</c:v>
                </c:pt>
                <c:pt idx="1047">
                  <c:v>50.088138600000313</c:v>
                </c:pt>
                <c:pt idx="1048">
                  <c:v>50.133438100000063</c:v>
                </c:pt>
                <c:pt idx="1049">
                  <c:v>50.193050400000011</c:v>
                </c:pt>
                <c:pt idx="1050">
                  <c:v>50.232112900001894</c:v>
                </c:pt>
                <c:pt idx="1051">
                  <c:v>50.3031425</c:v>
                </c:pt>
                <c:pt idx="1052">
                  <c:v>50.338501000000001</c:v>
                </c:pt>
                <c:pt idx="1053">
                  <c:v>50.352432300000011</c:v>
                </c:pt>
                <c:pt idx="1054">
                  <c:v>50.405998200000013</c:v>
                </c:pt>
                <c:pt idx="1055">
                  <c:v>50.457752200000002</c:v>
                </c:pt>
                <c:pt idx="1056">
                  <c:v>50.506534600000002</c:v>
                </c:pt>
                <c:pt idx="1057">
                  <c:v>50.528835300001148</c:v>
                </c:pt>
                <c:pt idx="1058">
                  <c:v>50.592922200001063</c:v>
                </c:pt>
                <c:pt idx="1059">
                  <c:v>50.652317000000011</c:v>
                </c:pt>
                <c:pt idx="1060">
                  <c:v>50.710731500000001</c:v>
                </c:pt>
                <c:pt idx="1061">
                  <c:v>50.743721000000001</c:v>
                </c:pt>
                <c:pt idx="1062">
                  <c:v>50.796424900000012</c:v>
                </c:pt>
                <c:pt idx="1063">
                  <c:v>50.8629684</c:v>
                </c:pt>
                <c:pt idx="1064">
                  <c:v>50.889736200000002</c:v>
                </c:pt>
                <c:pt idx="1065">
                  <c:v>50.958469399999998</c:v>
                </c:pt>
                <c:pt idx="1066">
                  <c:v>51.006935100000113</c:v>
                </c:pt>
                <c:pt idx="1067">
                  <c:v>51.037677799999997</c:v>
                </c:pt>
                <c:pt idx="1068">
                  <c:v>51.060768100000011</c:v>
                </c:pt>
                <c:pt idx="1069">
                  <c:v>51.140171100000003</c:v>
                </c:pt>
                <c:pt idx="1070">
                  <c:v>51.199691800000011</c:v>
                </c:pt>
                <c:pt idx="1071">
                  <c:v>51.209579500000011</c:v>
                </c:pt>
                <c:pt idx="1072">
                  <c:v>51.277118700000663</c:v>
                </c:pt>
                <c:pt idx="1073">
                  <c:v>51.325428000000002</c:v>
                </c:pt>
                <c:pt idx="1074">
                  <c:v>51.369709</c:v>
                </c:pt>
                <c:pt idx="1075">
                  <c:v>51.429634100000001</c:v>
                </c:pt>
                <c:pt idx="1076">
                  <c:v>51.463386499999999</c:v>
                </c:pt>
                <c:pt idx="1077">
                  <c:v>51.512191800000011</c:v>
                </c:pt>
                <c:pt idx="1078">
                  <c:v>51.556552900000113</c:v>
                </c:pt>
                <c:pt idx="1079">
                  <c:v>51.598392500000926</c:v>
                </c:pt>
                <c:pt idx="1080">
                  <c:v>51.641521499999996</c:v>
                </c:pt>
                <c:pt idx="1081">
                  <c:v>51.710063900000002</c:v>
                </c:pt>
                <c:pt idx="1082">
                  <c:v>51.759624499999994</c:v>
                </c:pt>
                <c:pt idx="1083">
                  <c:v>51.793243400000001</c:v>
                </c:pt>
                <c:pt idx="1084">
                  <c:v>51.847099300000004</c:v>
                </c:pt>
                <c:pt idx="1085">
                  <c:v>51.884098099999996</c:v>
                </c:pt>
                <c:pt idx="1086">
                  <c:v>51.932769800000003</c:v>
                </c:pt>
                <c:pt idx="1087">
                  <c:v>51.975276900000011</c:v>
                </c:pt>
                <c:pt idx="1088">
                  <c:v>52.044654800000004</c:v>
                </c:pt>
                <c:pt idx="1089">
                  <c:v>52.070018800000113</c:v>
                </c:pt>
                <c:pt idx="1090">
                  <c:v>52.127704600000001</c:v>
                </c:pt>
                <c:pt idx="1091">
                  <c:v>52.173831900000003</c:v>
                </c:pt>
                <c:pt idx="1092">
                  <c:v>52.219219200000012</c:v>
                </c:pt>
                <c:pt idx="1093">
                  <c:v>52.264602700000012</c:v>
                </c:pt>
                <c:pt idx="1094">
                  <c:v>52.323085800000001</c:v>
                </c:pt>
                <c:pt idx="1095">
                  <c:v>52.350120499999996</c:v>
                </c:pt>
                <c:pt idx="1096">
                  <c:v>52.418186200000001</c:v>
                </c:pt>
                <c:pt idx="1097">
                  <c:v>52.459987599998868</c:v>
                </c:pt>
                <c:pt idx="1098">
                  <c:v>52.526153600000313</c:v>
                </c:pt>
                <c:pt idx="1099">
                  <c:v>52.584747299999997</c:v>
                </c:pt>
                <c:pt idx="1100">
                  <c:v>52.621978800000313</c:v>
                </c:pt>
                <c:pt idx="1101">
                  <c:v>52.635574300000513</c:v>
                </c:pt>
                <c:pt idx="1102">
                  <c:v>52.679092400000002</c:v>
                </c:pt>
                <c:pt idx="1103">
                  <c:v>52.742279100000012</c:v>
                </c:pt>
                <c:pt idx="1104">
                  <c:v>52.808441199999997</c:v>
                </c:pt>
                <c:pt idx="1105">
                  <c:v>52.851596799999996</c:v>
                </c:pt>
                <c:pt idx="1106">
                  <c:v>52.897678400000004</c:v>
                </c:pt>
                <c:pt idx="1107">
                  <c:v>52.906765</c:v>
                </c:pt>
                <c:pt idx="1108">
                  <c:v>53.005161300000012</c:v>
                </c:pt>
                <c:pt idx="1109">
                  <c:v>53.053531599999999</c:v>
                </c:pt>
                <c:pt idx="1110">
                  <c:v>53.081294999999997</c:v>
                </c:pt>
                <c:pt idx="1111">
                  <c:v>53.131286599999996</c:v>
                </c:pt>
                <c:pt idx="1112">
                  <c:v>53.210609400000003</c:v>
                </c:pt>
                <c:pt idx="1113">
                  <c:v>53.226741800000013</c:v>
                </c:pt>
                <c:pt idx="1114">
                  <c:v>53.305030800000011</c:v>
                </c:pt>
                <c:pt idx="1115">
                  <c:v>53.330394699999999</c:v>
                </c:pt>
                <c:pt idx="1116">
                  <c:v>53.385490400000002</c:v>
                </c:pt>
                <c:pt idx="1117">
                  <c:v>53.430168200000011</c:v>
                </c:pt>
                <c:pt idx="1118">
                  <c:v>53.508567800000002</c:v>
                </c:pt>
                <c:pt idx="1119">
                  <c:v>53.529068000000002</c:v>
                </c:pt>
                <c:pt idx="1120">
                  <c:v>53.582656900000003</c:v>
                </c:pt>
                <c:pt idx="1121">
                  <c:v>53.633091</c:v>
                </c:pt>
                <c:pt idx="1122">
                  <c:v>53.646312700000927</c:v>
                </c:pt>
                <c:pt idx="1123">
                  <c:v>53.732067100000002</c:v>
                </c:pt>
                <c:pt idx="1124">
                  <c:v>53.7976265</c:v>
                </c:pt>
                <c:pt idx="1125">
                  <c:v>53.810062399999993</c:v>
                </c:pt>
                <c:pt idx="1126">
                  <c:v>53.869316100000013</c:v>
                </c:pt>
                <c:pt idx="1127">
                  <c:v>53.902771000000001</c:v>
                </c:pt>
                <c:pt idx="1128">
                  <c:v>53.948268900000002</c:v>
                </c:pt>
                <c:pt idx="1129">
                  <c:v>54.003601099999997</c:v>
                </c:pt>
                <c:pt idx="1130">
                  <c:v>54.069404599999999</c:v>
                </c:pt>
                <c:pt idx="1131">
                  <c:v>54.095638300001163</c:v>
                </c:pt>
                <c:pt idx="1132">
                  <c:v>54.1403046</c:v>
                </c:pt>
                <c:pt idx="1133">
                  <c:v>54.201816600000001</c:v>
                </c:pt>
                <c:pt idx="1134">
                  <c:v>54.257442499999996</c:v>
                </c:pt>
                <c:pt idx="1135">
                  <c:v>54.291297900000011</c:v>
                </c:pt>
                <c:pt idx="1136">
                  <c:v>54.353572800000002</c:v>
                </c:pt>
                <c:pt idx="1137">
                  <c:v>54.376194000000005</c:v>
                </c:pt>
                <c:pt idx="1138">
                  <c:v>54.443615000000001</c:v>
                </c:pt>
                <c:pt idx="1139">
                  <c:v>54.494522100000012</c:v>
                </c:pt>
                <c:pt idx="1140">
                  <c:v>54.547603599999995</c:v>
                </c:pt>
                <c:pt idx="1141">
                  <c:v>54.600341800000002</c:v>
                </c:pt>
                <c:pt idx="1142">
                  <c:v>54.614093799999999</c:v>
                </c:pt>
                <c:pt idx="1143">
                  <c:v>54.693855300000926</c:v>
                </c:pt>
                <c:pt idx="1144">
                  <c:v>54.750152600000163</c:v>
                </c:pt>
                <c:pt idx="1145">
                  <c:v>54.815029099999997</c:v>
                </c:pt>
                <c:pt idx="1146">
                  <c:v>54.825637800000003</c:v>
                </c:pt>
                <c:pt idx="1147">
                  <c:v>54.873832700000001</c:v>
                </c:pt>
                <c:pt idx="1148">
                  <c:v>54.925640100000003</c:v>
                </c:pt>
                <c:pt idx="1149">
                  <c:v>54.993953700000013</c:v>
                </c:pt>
                <c:pt idx="1150">
                  <c:v>55.023765600000011</c:v>
                </c:pt>
                <c:pt idx="1151">
                  <c:v>55.120521500000002</c:v>
                </c:pt>
                <c:pt idx="1152">
                  <c:v>55.124393500000011</c:v>
                </c:pt>
                <c:pt idx="1153">
                  <c:v>55.173767099999999</c:v>
                </c:pt>
                <c:pt idx="1154">
                  <c:v>55.216793100000011</c:v>
                </c:pt>
                <c:pt idx="1155">
                  <c:v>55.298648800000613</c:v>
                </c:pt>
                <c:pt idx="1156">
                  <c:v>55.336132000000013</c:v>
                </c:pt>
                <c:pt idx="1157">
                  <c:v>55.375103000000003</c:v>
                </c:pt>
                <c:pt idx="1158">
                  <c:v>55.444335900000013</c:v>
                </c:pt>
                <c:pt idx="1159">
                  <c:v>55.480060599999995</c:v>
                </c:pt>
                <c:pt idx="1160">
                  <c:v>55.525966600000011</c:v>
                </c:pt>
                <c:pt idx="1161">
                  <c:v>55.534263599999996</c:v>
                </c:pt>
                <c:pt idx="1162">
                  <c:v>55.6198196</c:v>
                </c:pt>
                <c:pt idx="1163">
                  <c:v>55.670841199999998</c:v>
                </c:pt>
                <c:pt idx="1164">
                  <c:v>55.724151600000013</c:v>
                </c:pt>
                <c:pt idx="1165">
                  <c:v>55.760147100000012</c:v>
                </c:pt>
                <c:pt idx="1166">
                  <c:v>55.814948999999999</c:v>
                </c:pt>
                <c:pt idx="1167">
                  <c:v>55.864700300000003</c:v>
                </c:pt>
                <c:pt idx="1168">
                  <c:v>55.905483199999999</c:v>
                </c:pt>
                <c:pt idx="1169">
                  <c:v>55.976009400000002</c:v>
                </c:pt>
                <c:pt idx="1170">
                  <c:v>56.024932900000962</c:v>
                </c:pt>
                <c:pt idx="1171">
                  <c:v>56.032413500000011</c:v>
                </c:pt>
                <c:pt idx="1172">
                  <c:v>56.111721000000003</c:v>
                </c:pt>
                <c:pt idx="1173">
                  <c:v>56.133781400000004</c:v>
                </c:pt>
                <c:pt idx="1174">
                  <c:v>56.206642200000012</c:v>
                </c:pt>
                <c:pt idx="1175">
                  <c:v>56.261505100000313</c:v>
                </c:pt>
                <c:pt idx="1176">
                  <c:v>56.31178669999894</c:v>
                </c:pt>
                <c:pt idx="1177">
                  <c:v>56.356639899999998</c:v>
                </c:pt>
                <c:pt idx="1178">
                  <c:v>56.390007000000004</c:v>
                </c:pt>
                <c:pt idx="1179">
                  <c:v>56.436489099999996</c:v>
                </c:pt>
                <c:pt idx="1180">
                  <c:v>56.493766800000003</c:v>
                </c:pt>
                <c:pt idx="1181">
                  <c:v>56.539405800000011</c:v>
                </c:pt>
                <c:pt idx="1182">
                  <c:v>56.600402800000012</c:v>
                </c:pt>
                <c:pt idx="1183">
                  <c:v>56.656784099999996</c:v>
                </c:pt>
                <c:pt idx="1184">
                  <c:v>56.701873800000001</c:v>
                </c:pt>
                <c:pt idx="1185">
                  <c:v>56.741924300000001</c:v>
                </c:pt>
                <c:pt idx="1186">
                  <c:v>56.779624900000002</c:v>
                </c:pt>
                <c:pt idx="1187">
                  <c:v>56.837676999999999</c:v>
                </c:pt>
                <c:pt idx="1188">
                  <c:v>56.908390000000011</c:v>
                </c:pt>
                <c:pt idx="1189">
                  <c:v>56.943729400000002</c:v>
                </c:pt>
                <c:pt idx="1190">
                  <c:v>57.0039978</c:v>
                </c:pt>
                <c:pt idx="1191">
                  <c:v>57.048122400000011</c:v>
                </c:pt>
                <c:pt idx="1192">
                  <c:v>57.085086799999999</c:v>
                </c:pt>
                <c:pt idx="1193">
                  <c:v>57.155025500000001</c:v>
                </c:pt>
                <c:pt idx="1194">
                  <c:v>57.176773100000013</c:v>
                </c:pt>
                <c:pt idx="1195">
                  <c:v>57.253448499999998</c:v>
                </c:pt>
                <c:pt idx="1196">
                  <c:v>57.296623200000013</c:v>
                </c:pt>
                <c:pt idx="1197">
                  <c:v>57.335285200000001</c:v>
                </c:pt>
                <c:pt idx="1198">
                  <c:v>57.381763499998868</c:v>
                </c:pt>
                <c:pt idx="1199">
                  <c:v>57.455993700000001</c:v>
                </c:pt>
                <c:pt idx="1200">
                  <c:v>57.513606999999993</c:v>
                </c:pt>
                <c:pt idx="1201">
                  <c:v>57.532665300000012</c:v>
                </c:pt>
                <c:pt idx="1202">
                  <c:v>57.581085199999997</c:v>
                </c:pt>
                <c:pt idx="1203">
                  <c:v>57.650760699999999</c:v>
                </c:pt>
                <c:pt idx="1204">
                  <c:v>57.690853100000012</c:v>
                </c:pt>
                <c:pt idx="1205">
                  <c:v>57.746498100000011</c:v>
                </c:pt>
                <c:pt idx="1206">
                  <c:v>57.775577500000011</c:v>
                </c:pt>
                <c:pt idx="1207">
                  <c:v>57.835113500000013</c:v>
                </c:pt>
                <c:pt idx="1208">
                  <c:v>57.870700800000002</c:v>
                </c:pt>
                <c:pt idx="1209">
                  <c:v>57.942977900000002</c:v>
                </c:pt>
                <c:pt idx="1210">
                  <c:v>57.976390800000011</c:v>
                </c:pt>
                <c:pt idx="1211">
                  <c:v>58.056613900000002</c:v>
                </c:pt>
                <c:pt idx="1212">
                  <c:v>58.090290100000011</c:v>
                </c:pt>
                <c:pt idx="1213">
                  <c:v>58.148365000000013</c:v>
                </c:pt>
                <c:pt idx="1214">
                  <c:v>58.1717491</c:v>
                </c:pt>
                <c:pt idx="1215">
                  <c:v>58.239738500000463</c:v>
                </c:pt>
                <c:pt idx="1216">
                  <c:v>58.3133926</c:v>
                </c:pt>
                <c:pt idx="1217">
                  <c:v>58.325767499999998</c:v>
                </c:pt>
                <c:pt idx="1218">
                  <c:v>58.383350400000005</c:v>
                </c:pt>
                <c:pt idx="1219">
                  <c:v>58.455238300000012</c:v>
                </c:pt>
                <c:pt idx="1220">
                  <c:v>58.495655100000263</c:v>
                </c:pt>
                <c:pt idx="1221">
                  <c:v>58.546993300000011</c:v>
                </c:pt>
                <c:pt idx="1222">
                  <c:v>58.613487199999994</c:v>
                </c:pt>
                <c:pt idx="1223">
                  <c:v>58.626030000000213</c:v>
                </c:pt>
                <c:pt idx="1224">
                  <c:v>58.679637900000003</c:v>
                </c:pt>
                <c:pt idx="1225">
                  <c:v>58.773693100000003</c:v>
                </c:pt>
                <c:pt idx="1226">
                  <c:v>58.781894699999995</c:v>
                </c:pt>
                <c:pt idx="1227">
                  <c:v>58.827949499999995</c:v>
                </c:pt>
                <c:pt idx="1228">
                  <c:v>58.918327300000001</c:v>
                </c:pt>
                <c:pt idx="1229">
                  <c:v>58.935432400000003</c:v>
                </c:pt>
                <c:pt idx="1230">
                  <c:v>58.985721599999998</c:v>
                </c:pt>
                <c:pt idx="1231">
                  <c:v>59.042064699999997</c:v>
                </c:pt>
                <c:pt idx="1232">
                  <c:v>59.075878100000011</c:v>
                </c:pt>
                <c:pt idx="1233">
                  <c:v>59.154193900000003</c:v>
                </c:pt>
                <c:pt idx="1234">
                  <c:v>59.162185700000563</c:v>
                </c:pt>
                <c:pt idx="1235">
                  <c:v>59.245758100000998</c:v>
                </c:pt>
                <c:pt idx="1236">
                  <c:v>59.276542700000213</c:v>
                </c:pt>
                <c:pt idx="1237">
                  <c:v>59.350456200000004</c:v>
                </c:pt>
                <c:pt idx="1238">
                  <c:v>59.375659900000002</c:v>
                </c:pt>
                <c:pt idx="1239">
                  <c:v>59.445755000000013</c:v>
                </c:pt>
                <c:pt idx="1240">
                  <c:v>59.487941699999944</c:v>
                </c:pt>
                <c:pt idx="1241">
                  <c:v>59.534809099999997</c:v>
                </c:pt>
                <c:pt idx="1242">
                  <c:v>59.588268300000003</c:v>
                </c:pt>
                <c:pt idx="1243">
                  <c:v>59.617919900000011</c:v>
                </c:pt>
                <c:pt idx="1244">
                  <c:v>59.680690800000001</c:v>
                </c:pt>
                <c:pt idx="1245">
                  <c:v>59.718036700000013</c:v>
                </c:pt>
                <c:pt idx="1246">
                  <c:v>59.790504500000011</c:v>
                </c:pt>
                <c:pt idx="1247">
                  <c:v>59.833931</c:v>
                </c:pt>
                <c:pt idx="1248">
                  <c:v>59.898494700000001</c:v>
                </c:pt>
                <c:pt idx="1249">
                  <c:v>59.925346400000002</c:v>
                </c:pt>
                <c:pt idx="1250">
                  <c:v>60.012996700000002</c:v>
                </c:pt>
                <c:pt idx="1251">
                  <c:v>60.052864099999994</c:v>
                </c:pt>
                <c:pt idx="1252">
                  <c:v>60.083248099999999</c:v>
                </c:pt>
                <c:pt idx="1253">
                  <c:v>60.149330100000213</c:v>
                </c:pt>
                <c:pt idx="1254">
                  <c:v>60.202018700001048</c:v>
                </c:pt>
                <c:pt idx="1255">
                  <c:v>60.250633200000003</c:v>
                </c:pt>
                <c:pt idx="1256">
                  <c:v>60.299301100000363</c:v>
                </c:pt>
                <c:pt idx="1257">
                  <c:v>60.348880799999996</c:v>
                </c:pt>
                <c:pt idx="1258">
                  <c:v>60.377464299999794</c:v>
                </c:pt>
                <c:pt idx="1259">
                  <c:v>60.454143499999994</c:v>
                </c:pt>
                <c:pt idx="1260">
                  <c:v>60.492603300000013</c:v>
                </c:pt>
                <c:pt idx="1261">
                  <c:v>60.555954</c:v>
                </c:pt>
                <c:pt idx="1262">
                  <c:v>60.572494499999998</c:v>
                </c:pt>
                <c:pt idx="1263">
                  <c:v>60.650104499999998</c:v>
                </c:pt>
                <c:pt idx="1264">
                  <c:v>60.726398500000563</c:v>
                </c:pt>
                <c:pt idx="1265">
                  <c:v>60.762817400000003</c:v>
                </c:pt>
                <c:pt idx="1266">
                  <c:v>60.8041725</c:v>
                </c:pt>
                <c:pt idx="1267">
                  <c:v>60.851707499998646</c:v>
                </c:pt>
                <c:pt idx="1268">
                  <c:v>60.886989599999794</c:v>
                </c:pt>
                <c:pt idx="1269">
                  <c:v>60.957180000000001</c:v>
                </c:pt>
                <c:pt idx="1270">
                  <c:v>61.021461499999994</c:v>
                </c:pt>
                <c:pt idx="1271">
                  <c:v>61.061756100000011</c:v>
                </c:pt>
                <c:pt idx="1272">
                  <c:v>61.105770100000363</c:v>
                </c:pt>
                <c:pt idx="1273">
                  <c:v>61.154361699999995</c:v>
                </c:pt>
                <c:pt idx="1274">
                  <c:v>61.189350100000013</c:v>
                </c:pt>
                <c:pt idx="1275">
                  <c:v>61.276649499999998</c:v>
                </c:pt>
                <c:pt idx="1276">
                  <c:v>61.291091900000012</c:v>
                </c:pt>
                <c:pt idx="1277">
                  <c:v>61.338886299999999</c:v>
                </c:pt>
                <c:pt idx="1278">
                  <c:v>61.423744200000002</c:v>
                </c:pt>
                <c:pt idx="1279">
                  <c:v>61.464855200000002</c:v>
                </c:pt>
                <c:pt idx="1280">
                  <c:v>61.527221699999998</c:v>
                </c:pt>
                <c:pt idx="1281">
                  <c:v>61.552188900000012</c:v>
                </c:pt>
                <c:pt idx="1282">
                  <c:v>61.5892105</c:v>
                </c:pt>
                <c:pt idx="1283">
                  <c:v>61.645771000000003</c:v>
                </c:pt>
                <c:pt idx="1284">
                  <c:v>61.709568000000012</c:v>
                </c:pt>
                <c:pt idx="1285">
                  <c:v>61.770114900000934</c:v>
                </c:pt>
                <c:pt idx="1286">
                  <c:v>61.821067799999994</c:v>
                </c:pt>
                <c:pt idx="1287">
                  <c:v>61.874111200000002</c:v>
                </c:pt>
                <c:pt idx="1288">
                  <c:v>61.923515300001284</c:v>
                </c:pt>
                <c:pt idx="1289">
                  <c:v>61.964595800000012</c:v>
                </c:pt>
                <c:pt idx="1290">
                  <c:v>62.021789599999998</c:v>
                </c:pt>
                <c:pt idx="1291">
                  <c:v>62.068016100000413</c:v>
                </c:pt>
                <c:pt idx="1292">
                  <c:v>62.125347100000013</c:v>
                </c:pt>
                <c:pt idx="1293">
                  <c:v>62.176902800000263</c:v>
                </c:pt>
                <c:pt idx="1294">
                  <c:v>62.225250200001213</c:v>
                </c:pt>
                <c:pt idx="1295">
                  <c:v>62.2642174</c:v>
                </c:pt>
                <c:pt idx="1296">
                  <c:v>62.318958300000013</c:v>
                </c:pt>
                <c:pt idx="1297">
                  <c:v>62.362243700000001</c:v>
                </c:pt>
                <c:pt idx="1298">
                  <c:v>62.422660800000003</c:v>
                </c:pt>
                <c:pt idx="1299">
                  <c:v>62.476619700000001</c:v>
                </c:pt>
                <c:pt idx="1300">
                  <c:v>62.525787400000006</c:v>
                </c:pt>
                <c:pt idx="1301">
                  <c:v>62.576976800000011</c:v>
                </c:pt>
                <c:pt idx="1302">
                  <c:v>62.627334600000012</c:v>
                </c:pt>
                <c:pt idx="1303">
                  <c:v>62.662029300000263</c:v>
                </c:pt>
                <c:pt idx="1304">
                  <c:v>62.721054100000003</c:v>
                </c:pt>
                <c:pt idx="1305">
                  <c:v>62.79701230000132</c:v>
                </c:pt>
                <c:pt idx="1306">
                  <c:v>62.820304900000011</c:v>
                </c:pt>
                <c:pt idx="1307">
                  <c:v>62.903713200000013</c:v>
                </c:pt>
                <c:pt idx="1308">
                  <c:v>62.934768699999999</c:v>
                </c:pt>
                <c:pt idx="1309">
                  <c:v>62.9890556</c:v>
                </c:pt>
                <c:pt idx="1310">
                  <c:v>63.060844399999993</c:v>
                </c:pt>
                <c:pt idx="1311">
                  <c:v>63.089096099999999</c:v>
                </c:pt>
                <c:pt idx="1312">
                  <c:v>63.1470184</c:v>
                </c:pt>
                <c:pt idx="1313">
                  <c:v>63.2130394</c:v>
                </c:pt>
                <c:pt idx="1314">
                  <c:v>63.245376600000213</c:v>
                </c:pt>
                <c:pt idx="1315">
                  <c:v>63.304923999999993</c:v>
                </c:pt>
                <c:pt idx="1316">
                  <c:v>63.341735800000002</c:v>
                </c:pt>
                <c:pt idx="1317">
                  <c:v>63.397804299999997</c:v>
                </c:pt>
                <c:pt idx="1318">
                  <c:v>63.456813799999999</c:v>
                </c:pt>
                <c:pt idx="1319">
                  <c:v>63.485538500000011</c:v>
                </c:pt>
                <c:pt idx="1320">
                  <c:v>63.561576800000012</c:v>
                </c:pt>
                <c:pt idx="1321">
                  <c:v>63.607032800000013</c:v>
                </c:pt>
                <c:pt idx="1322">
                  <c:v>63.6756897</c:v>
                </c:pt>
                <c:pt idx="1323">
                  <c:v>63.709369700000003</c:v>
                </c:pt>
                <c:pt idx="1324">
                  <c:v>63.739509600000012</c:v>
                </c:pt>
                <c:pt idx="1325">
                  <c:v>63.805191000000001</c:v>
                </c:pt>
                <c:pt idx="1326">
                  <c:v>63.862903600000003</c:v>
                </c:pt>
                <c:pt idx="1327">
                  <c:v>63.915332800000463</c:v>
                </c:pt>
                <c:pt idx="1328">
                  <c:v>63.958354900000003</c:v>
                </c:pt>
                <c:pt idx="1329">
                  <c:v>64.009506200000004</c:v>
                </c:pt>
                <c:pt idx="1330">
                  <c:v>64.068366999999981</c:v>
                </c:pt>
                <c:pt idx="1331">
                  <c:v>64.08470149999998</c:v>
                </c:pt>
                <c:pt idx="1332">
                  <c:v>64.185661299999978</c:v>
                </c:pt>
                <c:pt idx="1333">
                  <c:v>64.225196799999978</c:v>
                </c:pt>
                <c:pt idx="1334">
                  <c:v>64.284194900000827</c:v>
                </c:pt>
                <c:pt idx="1335">
                  <c:v>64.335250900000005</c:v>
                </c:pt>
                <c:pt idx="1336">
                  <c:v>64.367301900000001</c:v>
                </c:pt>
                <c:pt idx="1337">
                  <c:v>64.435699500000027</c:v>
                </c:pt>
                <c:pt idx="1338">
                  <c:v>64.476081799999989</c:v>
                </c:pt>
                <c:pt idx="1339">
                  <c:v>64.531410199999982</c:v>
                </c:pt>
                <c:pt idx="1340">
                  <c:v>64.580627399999983</c:v>
                </c:pt>
                <c:pt idx="1341">
                  <c:v>64.652740499998558</c:v>
                </c:pt>
                <c:pt idx="1342">
                  <c:v>64.687454200000005</c:v>
                </c:pt>
                <c:pt idx="1343">
                  <c:v>64.733711200000002</c:v>
                </c:pt>
                <c:pt idx="1344">
                  <c:v>64.776107799999949</c:v>
                </c:pt>
                <c:pt idx="1345">
                  <c:v>64.842285200000006</c:v>
                </c:pt>
                <c:pt idx="1346">
                  <c:v>64.880439799999948</c:v>
                </c:pt>
                <c:pt idx="1347">
                  <c:v>64.941612199999994</c:v>
                </c:pt>
                <c:pt idx="1348">
                  <c:v>65.004760700000006</c:v>
                </c:pt>
                <c:pt idx="1349">
                  <c:v>65.05448149999998</c:v>
                </c:pt>
                <c:pt idx="1350">
                  <c:v>65.074539200000004</c:v>
                </c:pt>
                <c:pt idx="1351">
                  <c:v>65.149749799999981</c:v>
                </c:pt>
                <c:pt idx="1352">
                  <c:v>65.197273300000006</c:v>
                </c:pt>
                <c:pt idx="1353">
                  <c:v>65.241249100001127</c:v>
                </c:pt>
                <c:pt idx="1354">
                  <c:v>65.316940299999999</c:v>
                </c:pt>
                <c:pt idx="1355">
                  <c:v>65.352264399999981</c:v>
                </c:pt>
                <c:pt idx="1356">
                  <c:v>65.417511000001127</c:v>
                </c:pt>
                <c:pt idx="1357">
                  <c:v>65.451522800000006</c:v>
                </c:pt>
                <c:pt idx="1358">
                  <c:v>65.489936799999981</c:v>
                </c:pt>
                <c:pt idx="1359">
                  <c:v>65.555229199999999</c:v>
                </c:pt>
                <c:pt idx="1360">
                  <c:v>65.627319299999982</c:v>
                </c:pt>
                <c:pt idx="1361">
                  <c:v>65.631446799999978</c:v>
                </c:pt>
                <c:pt idx="1362">
                  <c:v>65.716575599999999</c:v>
                </c:pt>
                <c:pt idx="1363">
                  <c:v>65.760650600001227</c:v>
                </c:pt>
                <c:pt idx="1364">
                  <c:v>65.797958399999999</c:v>
                </c:pt>
                <c:pt idx="1365">
                  <c:v>65.878265400000004</c:v>
                </c:pt>
                <c:pt idx="1366">
                  <c:v>65.914939899999993</c:v>
                </c:pt>
                <c:pt idx="1367">
                  <c:v>65.983459499999995</c:v>
                </c:pt>
                <c:pt idx="1368">
                  <c:v>66.030731199998158</c:v>
                </c:pt>
                <c:pt idx="1369">
                  <c:v>66.081001299999983</c:v>
                </c:pt>
                <c:pt idx="1370">
                  <c:v>66.143310499999998</c:v>
                </c:pt>
                <c:pt idx="1371">
                  <c:v>66.184722899999358</c:v>
                </c:pt>
                <c:pt idx="1372">
                  <c:v>66.244545000000727</c:v>
                </c:pt>
                <c:pt idx="1373">
                  <c:v>66.301307699999981</c:v>
                </c:pt>
                <c:pt idx="1374">
                  <c:v>66.355117799999988</c:v>
                </c:pt>
                <c:pt idx="1375">
                  <c:v>66.388084399999258</c:v>
                </c:pt>
                <c:pt idx="1376">
                  <c:v>66.445091199999979</c:v>
                </c:pt>
                <c:pt idx="1377">
                  <c:v>66.487785299999999</c:v>
                </c:pt>
                <c:pt idx="1378">
                  <c:v>66.537094100000004</c:v>
                </c:pt>
                <c:pt idx="1379">
                  <c:v>66.607513400000627</c:v>
                </c:pt>
                <c:pt idx="1380">
                  <c:v>66.639953599999998</c:v>
                </c:pt>
                <c:pt idx="1381">
                  <c:v>66.706397999999979</c:v>
                </c:pt>
                <c:pt idx="1382">
                  <c:v>66.735694899999999</c:v>
                </c:pt>
                <c:pt idx="1383">
                  <c:v>66.817863500000527</c:v>
                </c:pt>
                <c:pt idx="1384">
                  <c:v>66.855567899999258</c:v>
                </c:pt>
                <c:pt idx="1385">
                  <c:v>66.897850000000005</c:v>
                </c:pt>
                <c:pt idx="1386">
                  <c:v>66.960548399999979</c:v>
                </c:pt>
                <c:pt idx="1387">
                  <c:v>67.005165099999999</c:v>
                </c:pt>
                <c:pt idx="1388">
                  <c:v>67.053733799999989</c:v>
                </c:pt>
                <c:pt idx="1389">
                  <c:v>67.138503999999998</c:v>
                </c:pt>
                <c:pt idx="1390">
                  <c:v>67.17136379999998</c:v>
                </c:pt>
                <c:pt idx="1391">
                  <c:v>67.212112399999981</c:v>
                </c:pt>
                <c:pt idx="1392">
                  <c:v>67.282493599999981</c:v>
                </c:pt>
                <c:pt idx="1393">
                  <c:v>67.326309199999358</c:v>
                </c:pt>
                <c:pt idx="1394">
                  <c:v>67.373611499999981</c:v>
                </c:pt>
                <c:pt idx="1395">
                  <c:v>67.409675600000227</c:v>
                </c:pt>
                <c:pt idx="1396">
                  <c:v>67.482688899999758</c:v>
                </c:pt>
                <c:pt idx="1397">
                  <c:v>67.543937700000001</c:v>
                </c:pt>
                <c:pt idx="1398">
                  <c:v>67.560890200000003</c:v>
                </c:pt>
                <c:pt idx="1399">
                  <c:v>67.632316599999058</c:v>
                </c:pt>
                <c:pt idx="1400">
                  <c:v>67.682441699999558</c:v>
                </c:pt>
                <c:pt idx="1401">
                  <c:v>67.720489499999999</c:v>
                </c:pt>
                <c:pt idx="1402">
                  <c:v>67.791244500001127</c:v>
                </c:pt>
                <c:pt idx="1403">
                  <c:v>67.8515625</c:v>
                </c:pt>
                <c:pt idx="1404">
                  <c:v>67.908698999999999</c:v>
                </c:pt>
                <c:pt idx="1405">
                  <c:v>67.992042499999982</c:v>
                </c:pt>
                <c:pt idx="1406">
                  <c:v>68.0249405</c:v>
                </c:pt>
                <c:pt idx="1407">
                  <c:v>68.054985000000002</c:v>
                </c:pt>
                <c:pt idx="1408">
                  <c:v>68.121818499999989</c:v>
                </c:pt>
                <c:pt idx="1409">
                  <c:v>68.147743199999979</c:v>
                </c:pt>
                <c:pt idx="1410">
                  <c:v>68.217582699999994</c:v>
                </c:pt>
                <c:pt idx="1411">
                  <c:v>68.27552799999998</c:v>
                </c:pt>
                <c:pt idx="1412">
                  <c:v>68.300048799999658</c:v>
                </c:pt>
                <c:pt idx="1413">
                  <c:v>68.374389600000001</c:v>
                </c:pt>
                <c:pt idx="1414">
                  <c:v>68.433853099999993</c:v>
                </c:pt>
                <c:pt idx="1415">
                  <c:v>68.455635099999981</c:v>
                </c:pt>
                <c:pt idx="1416">
                  <c:v>68.526679999999999</c:v>
                </c:pt>
                <c:pt idx="1417">
                  <c:v>68.57798769999998</c:v>
                </c:pt>
                <c:pt idx="1418">
                  <c:v>68.615318299999558</c:v>
                </c:pt>
                <c:pt idx="1419">
                  <c:v>68.662620500000003</c:v>
                </c:pt>
                <c:pt idx="1420">
                  <c:v>68.722770699999558</c:v>
                </c:pt>
                <c:pt idx="1421">
                  <c:v>68.785621599999999</c:v>
                </c:pt>
                <c:pt idx="1422">
                  <c:v>68.844390899999979</c:v>
                </c:pt>
                <c:pt idx="1423">
                  <c:v>68.875564600000004</c:v>
                </c:pt>
                <c:pt idx="1424">
                  <c:v>68.935699500000027</c:v>
                </c:pt>
                <c:pt idx="1425">
                  <c:v>68.988708499999959</c:v>
                </c:pt>
                <c:pt idx="1426">
                  <c:v>69.040870699999999</c:v>
                </c:pt>
                <c:pt idx="1427">
                  <c:v>69.118072499999258</c:v>
                </c:pt>
                <c:pt idx="1428">
                  <c:v>69.157959000000005</c:v>
                </c:pt>
                <c:pt idx="1429">
                  <c:v>69.195053099999981</c:v>
                </c:pt>
                <c:pt idx="1430">
                  <c:v>69.266288799999998</c:v>
                </c:pt>
                <c:pt idx="1431">
                  <c:v>69.2923203</c:v>
                </c:pt>
                <c:pt idx="1432">
                  <c:v>69.337699900001027</c:v>
                </c:pt>
                <c:pt idx="1433">
                  <c:v>69.40102390000223</c:v>
                </c:pt>
                <c:pt idx="1434">
                  <c:v>69.485374499999978</c:v>
                </c:pt>
                <c:pt idx="1435">
                  <c:v>69.498535200000006</c:v>
                </c:pt>
                <c:pt idx="1436">
                  <c:v>69.561691300000007</c:v>
                </c:pt>
                <c:pt idx="1437">
                  <c:v>69.595512400000004</c:v>
                </c:pt>
                <c:pt idx="1438">
                  <c:v>69.65771479999998</c:v>
                </c:pt>
                <c:pt idx="1439">
                  <c:v>69.711059600002358</c:v>
                </c:pt>
                <c:pt idx="1440">
                  <c:v>69.764724700000627</c:v>
                </c:pt>
                <c:pt idx="1441">
                  <c:v>69.812240599999981</c:v>
                </c:pt>
                <c:pt idx="1442">
                  <c:v>69.879005399999258</c:v>
                </c:pt>
                <c:pt idx="1443">
                  <c:v>69.905517599999982</c:v>
                </c:pt>
                <c:pt idx="1444">
                  <c:v>69.993072499999982</c:v>
                </c:pt>
                <c:pt idx="1445">
                  <c:v>70.060211199999998</c:v>
                </c:pt>
                <c:pt idx="1446">
                  <c:v>70.082519500000004</c:v>
                </c:pt>
                <c:pt idx="1447">
                  <c:v>70.143943800000002</c:v>
                </c:pt>
                <c:pt idx="1448">
                  <c:v>70.204231300000004</c:v>
                </c:pt>
                <c:pt idx="1449">
                  <c:v>70.238128700000004</c:v>
                </c:pt>
                <c:pt idx="1450">
                  <c:v>70.302230799999919</c:v>
                </c:pt>
                <c:pt idx="1451">
                  <c:v>70.330871599998858</c:v>
                </c:pt>
                <c:pt idx="1452">
                  <c:v>70.393974299999982</c:v>
                </c:pt>
                <c:pt idx="1453">
                  <c:v>70.462898299999978</c:v>
                </c:pt>
                <c:pt idx="1454">
                  <c:v>70.501190199999982</c:v>
                </c:pt>
                <c:pt idx="1455">
                  <c:v>70.562225299999994</c:v>
                </c:pt>
                <c:pt idx="1456">
                  <c:v>70.611350999999999</c:v>
                </c:pt>
                <c:pt idx="1457">
                  <c:v>70.658233600000003</c:v>
                </c:pt>
                <c:pt idx="1458">
                  <c:v>70.712974500000001</c:v>
                </c:pt>
                <c:pt idx="1459">
                  <c:v>70.782791099999358</c:v>
                </c:pt>
                <c:pt idx="1460">
                  <c:v>70.8183212</c:v>
                </c:pt>
                <c:pt idx="1461">
                  <c:v>70.843360899999979</c:v>
                </c:pt>
                <c:pt idx="1462">
                  <c:v>70.93506619999998</c:v>
                </c:pt>
                <c:pt idx="1463">
                  <c:v>70.993530300000003</c:v>
                </c:pt>
                <c:pt idx="1464">
                  <c:v>71.01079559999998</c:v>
                </c:pt>
                <c:pt idx="1465">
                  <c:v>71.075828599998758</c:v>
                </c:pt>
                <c:pt idx="1466">
                  <c:v>71.131248499999998</c:v>
                </c:pt>
                <c:pt idx="1467">
                  <c:v>71.186042799999058</c:v>
                </c:pt>
                <c:pt idx="1468">
                  <c:v>71.267394999999993</c:v>
                </c:pt>
                <c:pt idx="1469">
                  <c:v>71.298423799999995</c:v>
                </c:pt>
                <c:pt idx="1470">
                  <c:v>71.349700900000002</c:v>
                </c:pt>
                <c:pt idx="1471">
                  <c:v>71.406433100000001</c:v>
                </c:pt>
                <c:pt idx="1472">
                  <c:v>71.449287400000827</c:v>
                </c:pt>
                <c:pt idx="1473">
                  <c:v>71.476486199999258</c:v>
                </c:pt>
                <c:pt idx="1474">
                  <c:v>71.538826</c:v>
                </c:pt>
                <c:pt idx="1475">
                  <c:v>71.618537899998458</c:v>
                </c:pt>
                <c:pt idx="1476">
                  <c:v>71.660331699999958</c:v>
                </c:pt>
                <c:pt idx="1477">
                  <c:v>71.716728200000006</c:v>
                </c:pt>
                <c:pt idx="1478">
                  <c:v>71.782501199999658</c:v>
                </c:pt>
                <c:pt idx="1479">
                  <c:v>71.826286299999978</c:v>
                </c:pt>
                <c:pt idx="1480">
                  <c:v>71.862464900000006</c:v>
                </c:pt>
                <c:pt idx="1481">
                  <c:v>71.905639600000427</c:v>
                </c:pt>
                <c:pt idx="1482">
                  <c:v>71.970527599999983</c:v>
                </c:pt>
                <c:pt idx="1483">
                  <c:v>72.05382539999998</c:v>
                </c:pt>
                <c:pt idx="1484">
                  <c:v>72.088478099997786</c:v>
                </c:pt>
                <c:pt idx="1485">
                  <c:v>72.130905200000001</c:v>
                </c:pt>
                <c:pt idx="1486">
                  <c:v>72.203437799999989</c:v>
                </c:pt>
                <c:pt idx="1487">
                  <c:v>72.226386999999988</c:v>
                </c:pt>
                <c:pt idx="1488">
                  <c:v>72.302673299999981</c:v>
                </c:pt>
                <c:pt idx="1489">
                  <c:v>72.340194700000026</c:v>
                </c:pt>
                <c:pt idx="1490">
                  <c:v>72.382621799999981</c:v>
                </c:pt>
                <c:pt idx="1491">
                  <c:v>72.439887999999982</c:v>
                </c:pt>
                <c:pt idx="1492">
                  <c:v>72.491447399999998</c:v>
                </c:pt>
                <c:pt idx="1493">
                  <c:v>72.552558899998758</c:v>
                </c:pt>
                <c:pt idx="1494">
                  <c:v>72.618202199999658</c:v>
                </c:pt>
                <c:pt idx="1495">
                  <c:v>72.654609699999995</c:v>
                </c:pt>
                <c:pt idx="1496">
                  <c:v>72.697921800000003</c:v>
                </c:pt>
                <c:pt idx="1497">
                  <c:v>72.772537199997714</c:v>
                </c:pt>
                <c:pt idx="1498">
                  <c:v>72.815269500000127</c:v>
                </c:pt>
                <c:pt idx="1499">
                  <c:v>72.859359699999999</c:v>
                </c:pt>
                <c:pt idx="1500">
                  <c:v>72.911384600001227</c:v>
                </c:pt>
                <c:pt idx="1501">
                  <c:v>72.983604400001127</c:v>
                </c:pt>
                <c:pt idx="1502">
                  <c:v>73.009208700000002</c:v>
                </c:pt>
                <c:pt idx="1503">
                  <c:v>73.073081999999758</c:v>
                </c:pt>
                <c:pt idx="1504">
                  <c:v>73.129669199999981</c:v>
                </c:pt>
                <c:pt idx="1505">
                  <c:v>73.175003099999458</c:v>
                </c:pt>
                <c:pt idx="1506">
                  <c:v>73.235031099999958</c:v>
                </c:pt>
                <c:pt idx="1507">
                  <c:v>73.283973700000004</c:v>
                </c:pt>
                <c:pt idx="1508">
                  <c:v>73.323677099999458</c:v>
                </c:pt>
                <c:pt idx="1509">
                  <c:v>73.420577999999978</c:v>
                </c:pt>
                <c:pt idx="1510">
                  <c:v>73.456245400000327</c:v>
                </c:pt>
                <c:pt idx="1511">
                  <c:v>73.503677400000001</c:v>
                </c:pt>
                <c:pt idx="1512">
                  <c:v>73.569305400000005</c:v>
                </c:pt>
                <c:pt idx="1513">
                  <c:v>73.610031099999958</c:v>
                </c:pt>
                <c:pt idx="1514">
                  <c:v>73.673995999999988</c:v>
                </c:pt>
                <c:pt idx="1515">
                  <c:v>73.730903600001227</c:v>
                </c:pt>
                <c:pt idx="1516">
                  <c:v>73.775367699999919</c:v>
                </c:pt>
                <c:pt idx="1517">
                  <c:v>73.834464999999994</c:v>
                </c:pt>
                <c:pt idx="1518">
                  <c:v>73.888542199997858</c:v>
                </c:pt>
                <c:pt idx="1519">
                  <c:v>73.944000200001227</c:v>
                </c:pt>
                <c:pt idx="1520">
                  <c:v>73.989219700001527</c:v>
                </c:pt>
                <c:pt idx="1521">
                  <c:v>74.055747999998758</c:v>
                </c:pt>
                <c:pt idx="1522">
                  <c:v>74.096061700000007</c:v>
                </c:pt>
                <c:pt idx="1523">
                  <c:v>74.159645099999949</c:v>
                </c:pt>
                <c:pt idx="1524">
                  <c:v>74.209899899999982</c:v>
                </c:pt>
                <c:pt idx="1525">
                  <c:v>74.264434800000004</c:v>
                </c:pt>
                <c:pt idx="1526">
                  <c:v>74.314666700000927</c:v>
                </c:pt>
                <c:pt idx="1527">
                  <c:v>74.388320899999258</c:v>
                </c:pt>
                <c:pt idx="1528">
                  <c:v>74.418998700000003</c:v>
                </c:pt>
                <c:pt idx="1529">
                  <c:v>74.477607699999993</c:v>
                </c:pt>
                <c:pt idx="1530">
                  <c:v>74.523925800000001</c:v>
                </c:pt>
                <c:pt idx="1531">
                  <c:v>74.585906999999978</c:v>
                </c:pt>
                <c:pt idx="1532">
                  <c:v>74.634841899999458</c:v>
                </c:pt>
                <c:pt idx="1533">
                  <c:v>74.686492899998058</c:v>
                </c:pt>
                <c:pt idx="1534">
                  <c:v>74.766723600001427</c:v>
                </c:pt>
                <c:pt idx="1535">
                  <c:v>74.804428099999981</c:v>
                </c:pt>
                <c:pt idx="1536">
                  <c:v>74.857925399999999</c:v>
                </c:pt>
                <c:pt idx="1537">
                  <c:v>74.9089508</c:v>
                </c:pt>
                <c:pt idx="1538">
                  <c:v>74.955230700000001</c:v>
                </c:pt>
                <c:pt idx="1539">
                  <c:v>74.999198899999982</c:v>
                </c:pt>
                <c:pt idx="1540">
                  <c:v>75.082336399997757</c:v>
                </c:pt>
                <c:pt idx="1541">
                  <c:v>75.121131899998858</c:v>
                </c:pt>
                <c:pt idx="1542">
                  <c:v>75.160133400000007</c:v>
                </c:pt>
                <c:pt idx="1543">
                  <c:v>75.24383539999998</c:v>
                </c:pt>
                <c:pt idx="1544">
                  <c:v>75.287223800001527</c:v>
                </c:pt>
                <c:pt idx="1545">
                  <c:v>75.338348399997628</c:v>
                </c:pt>
                <c:pt idx="1546">
                  <c:v>75.397735600000004</c:v>
                </c:pt>
                <c:pt idx="1547">
                  <c:v>75.459228499999995</c:v>
                </c:pt>
                <c:pt idx="1548">
                  <c:v>75.483894300000003</c:v>
                </c:pt>
                <c:pt idx="1549">
                  <c:v>75.534027100000003</c:v>
                </c:pt>
                <c:pt idx="1550">
                  <c:v>75.590682999999999</c:v>
                </c:pt>
                <c:pt idx="1551">
                  <c:v>75.642013500000004</c:v>
                </c:pt>
                <c:pt idx="1552">
                  <c:v>75.707611099999994</c:v>
                </c:pt>
                <c:pt idx="1553">
                  <c:v>75.766776999999948</c:v>
                </c:pt>
                <c:pt idx="1554">
                  <c:v>75.850471499999458</c:v>
                </c:pt>
                <c:pt idx="1555">
                  <c:v>75.889656099999982</c:v>
                </c:pt>
                <c:pt idx="1556">
                  <c:v>75.8950119</c:v>
                </c:pt>
                <c:pt idx="1557">
                  <c:v>75.983360300000001</c:v>
                </c:pt>
                <c:pt idx="1558">
                  <c:v>76.028671299999758</c:v>
                </c:pt>
                <c:pt idx="1559">
                  <c:v>76.088287399999658</c:v>
                </c:pt>
                <c:pt idx="1560">
                  <c:v>76.1355133</c:v>
                </c:pt>
                <c:pt idx="1561">
                  <c:v>76.196640000000002</c:v>
                </c:pt>
                <c:pt idx="1562">
                  <c:v>76.247245800000627</c:v>
                </c:pt>
                <c:pt idx="1563">
                  <c:v>76.299324000000027</c:v>
                </c:pt>
                <c:pt idx="1564">
                  <c:v>76.339309700000001</c:v>
                </c:pt>
                <c:pt idx="1565">
                  <c:v>76.407424899999995</c:v>
                </c:pt>
                <c:pt idx="1566">
                  <c:v>76.466888400000002</c:v>
                </c:pt>
                <c:pt idx="1567">
                  <c:v>76.493095400000527</c:v>
                </c:pt>
                <c:pt idx="1568">
                  <c:v>76.561683700000827</c:v>
                </c:pt>
                <c:pt idx="1569">
                  <c:v>76.613471999999959</c:v>
                </c:pt>
                <c:pt idx="1570">
                  <c:v>76.66368869999998</c:v>
                </c:pt>
                <c:pt idx="1571">
                  <c:v>76.689468399999058</c:v>
                </c:pt>
                <c:pt idx="1572">
                  <c:v>76.746246299999996</c:v>
                </c:pt>
                <c:pt idx="1573">
                  <c:v>76.833488499999959</c:v>
                </c:pt>
                <c:pt idx="1574">
                  <c:v>76.899688699999999</c:v>
                </c:pt>
                <c:pt idx="1575">
                  <c:v>76.953086900000002</c:v>
                </c:pt>
                <c:pt idx="1576">
                  <c:v>76.991340600000427</c:v>
                </c:pt>
                <c:pt idx="1577">
                  <c:v>77.066017200000005</c:v>
                </c:pt>
                <c:pt idx="1578">
                  <c:v>77.089782699999958</c:v>
                </c:pt>
                <c:pt idx="1579">
                  <c:v>77.159042399997958</c:v>
                </c:pt>
                <c:pt idx="1580">
                  <c:v>77.197608900000006</c:v>
                </c:pt>
                <c:pt idx="1581">
                  <c:v>77.25328829999998</c:v>
                </c:pt>
                <c:pt idx="1582">
                  <c:v>77.322647099999458</c:v>
                </c:pt>
                <c:pt idx="1583">
                  <c:v>77.353111299999981</c:v>
                </c:pt>
                <c:pt idx="1584">
                  <c:v>77.423553499999997</c:v>
                </c:pt>
                <c:pt idx="1585">
                  <c:v>77.471893300000005</c:v>
                </c:pt>
                <c:pt idx="1586">
                  <c:v>77.527664200001027</c:v>
                </c:pt>
                <c:pt idx="1587">
                  <c:v>77.578391999998658</c:v>
                </c:pt>
                <c:pt idx="1588">
                  <c:v>77.634635900000006</c:v>
                </c:pt>
                <c:pt idx="1589">
                  <c:v>77.674430799999158</c:v>
                </c:pt>
                <c:pt idx="1590">
                  <c:v>77.736824000000027</c:v>
                </c:pt>
                <c:pt idx="1591">
                  <c:v>77.818992600000001</c:v>
                </c:pt>
                <c:pt idx="1592">
                  <c:v>77.849426300000005</c:v>
                </c:pt>
                <c:pt idx="1593">
                  <c:v>77.892005900000001</c:v>
                </c:pt>
                <c:pt idx="1594">
                  <c:v>77.963577299999983</c:v>
                </c:pt>
                <c:pt idx="1595">
                  <c:v>78.016685499999994</c:v>
                </c:pt>
                <c:pt idx="1596">
                  <c:v>78.056663500000127</c:v>
                </c:pt>
                <c:pt idx="1597">
                  <c:v>78.117401099999981</c:v>
                </c:pt>
                <c:pt idx="1598">
                  <c:v>78.161094700000007</c:v>
                </c:pt>
                <c:pt idx="1599">
                  <c:v>78.252822899999558</c:v>
                </c:pt>
                <c:pt idx="1600">
                  <c:v>78.285896299999948</c:v>
                </c:pt>
                <c:pt idx="1601">
                  <c:v>78.34854129999998</c:v>
                </c:pt>
                <c:pt idx="1602">
                  <c:v>78.391365100000002</c:v>
                </c:pt>
                <c:pt idx="1603">
                  <c:v>78.428443900000005</c:v>
                </c:pt>
                <c:pt idx="1604">
                  <c:v>78.469223000002401</c:v>
                </c:pt>
                <c:pt idx="1605">
                  <c:v>78.5112381</c:v>
                </c:pt>
                <c:pt idx="1606">
                  <c:v>78.598815900000005</c:v>
                </c:pt>
                <c:pt idx="1607">
                  <c:v>78.65254969999998</c:v>
                </c:pt>
                <c:pt idx="1608">
                  <c:v>78.6933212</c:v>
                </c:pt>
                <c:pt idx="1609">
                  <c:v>78.761878999999979</c:v>
                </c:pt>
                <c:pt idx="1610">
                  <c:v>78.828910799999989</c:v>
                </c:pt>
                <c:pt idx="1611">
                  <c:v>78.852935799999358</c:v>
                </c:pt>
                <c:pt idx="1612">
                  <c:v>78.910812399999998</c:v>
                </c:pt>
                <c:pt idx="1613">
                  <c:v>78.992279100000005</c:v>
                </c:pt>
                <c:pt idx="1614">
                  <c:v>79.030204800000007</c:v>
                </c:pt>
                <c:pt idx="1615">
                  <c:v>79.076850899999258</c:v>
                </c:pt>
                <c:pt idx="1616">
                  <c:v>79.133087199998258</c:v>
                </c:pt>
                <c:pt idx="1617">
                  <c:v>79.184387199997801</c:v>
                </c:pt>
                <c:pt idx="1618">
                  <c:v>79.253021200000006</c:v>
                </c:pt>
                <c:pt idx="1619">
                  <c:v>79.311180100000001</c:v>
                </c:pt>
                <c:pt idx="1620">
                  <c:v>79.335823099999999</c:v>
                </c:pt>
                <c:pt idx="1621">
                  <c:v>79.387596099999982</c:v>
                </c:pt>
                <c:pt idx="1622">
                  <c:v>79.445815999999994</c:v>
                </c:pt>
                <c:pt idx="1623">
                  <c:v>79.513893100000004</c:v>
                </c:pt>
                <c:pt idx="1624">
                  <c:v>79.558067299999948</c:v>
                </c:pt>
                <c:pt idx="1625">
                  <c:v>79.62901309999998</c:v>
                </c:pt>
                <c:pt idx="1626">
                  <c:v>79.704444899999999</c:v>
                </c:pt>
                <c:pt idx="1627">
                  <c:v>79.739189100000004</c:v>
                </c:pt>
                <c:pt idx="1628">
                  <c:v>79.785942099999858</c:v>
                </c:pt>
                <c:pt idx="1629">
                  <c:v>79.853782699999158</c:v>
                </c:pt>
                <c:pt idx="1630">
                  <c:v>79.905403100000001</c:v>
                </c:pt>
                <c:pt idx="1631">
                  <c:v>79.928390499999978</c:v>
                </c:pt>
                <c:pt idx="1632">
                  <c:v>79.991073600001627</c:v>
                </c:pt>
                <c:pt idx="1633">
                  <c:v>80.042221100000006</c:v>
                </c:pt>
                <c:pt idx="1634">
                  <c:v>80.123756399998058</c:v>
                </c:pt>
                <c:pt idx="1635">
                  <c:v>80.157386799999458</c:v>
                </c:pt>
                <c:pt idx="1636">
                  <c:v>80.235343900000004</c:v>
                </c:pt>
                <c:pt idx="1637">
                  <c:v>80.280265799999995</c:v>
                </c:pt>
                <c:pt idx="1638">
                  <c:v>80.306304900000001</c:v>
                </c:pt>
                <c:pt idx="1639">
                  <c:v>80.401107800000005</c:v>
                </c:pt>
                <c:pt idx="1640">
                  <c:v>80.439323400001427</c:v>
                </c:pt>
                <c:pt idx="1641">
                  <c:v>80.474899300000004</c:v>
                </c:pt>
                <c:pt idx="1642">
                  <c:v>80.547821000000027</c:v>
                </c:pt>
                <c:pt idx="1643">
                  <c:v>80.623947099998958</c:v>
                </c:pt>
                <c:pt idx="1644">
                  <c:v>80.666633599999983</c:v>
                </c:pt>
                <c:pt idx="1645">
                  <c:v>80.719940199999982</c:v>
                </c:pt>
                <c:pt idx="1646">
                  <c:v>80.751503000000127</c:v>
                </c:pt>
                <c:pt idx="1647">
                  <c:v>80.772888199997269</c:v>
                </c:pt>
                <c:pt idx="1648">
                  <c:v>80.8721770999977</c:v>
                </c:pt>
                <c:pt idx="1649">
                  <c:v>80.934425399999995</c:v>
                </c:pt>
                <c:pt idx="1650">
                  <c:v>80.968895000000003</c:v>
                </c:pt>
                <c:pt idx="1651">
                  <c:v>81.02586359999998</c:v>
                </c:pt>
                <c:pt idx="1652">
                  <c:v>81.066413900000327</c:v>
                </c:pt>
                <c:pt idx="1653">
                  <c:v>81.127487199998058</c:v>
                </c:pt>
                <c:pt idx="1654">
                  <c:v>81.191513099999995</c:v>
                </c:pt>
                <c:pt idx="1655">
                  <c:v>81.2457809</c:v>
                </c:pt>
                <c:pt idx="1656">
                  <c:v>81.326988199997757</c:v>
                </c:pt>
                <c:pt idx="1657">
                  <c:v>81.361908</c:v>
                </c:pt>
                <c:pt idx="1658">
                  <c:v>81.421104400001127</c:v>
                </c:pt>
                <c:pt idx="1659">
                  <c:v>81.435935999999998</c:v>
                </c:pt>
                <c:pt idx="1660">
                  <c:v>81.524871799999858</c:v>
                </c:pt>
                <c:pt idx="1661">
                  <c:v>81.577506999999983</c:v>
                </c:pt>
                <c:pt idx="1662">
                  <c:v>81.628288299998758</c:v>
                </c:pt>
                <c:pt idx="1663">
                  <c:v>81.689376799998158</c:v>
                </c:pt>
                <c:pt idx="1664">
                  <c:v>81.739120500000027</c:v>
                </c:pt>
                <c:pt idx="1665">
                  <c:v>81.7927933</c:v>
                </c:pt>
                <c:pt idx="1666">
                  <c:v>81.838783299999989</c:v>
                </c:pt>
                <c:pt idx="1667">
                  <c:v>81.897811899999979</c:v>
                </c:pt>
                <c:pt idx="1668">
                  <c:v>81.944961500001227</c:v>
                </c:pt>
                <c:pt idx="1669">
                  <c:v>82.011939999999996</c:v>
                </c:pt>
                <c:pt idx="1670">
                  <c:v>82.064475999999999</c:v>
                </c:pt>
                <c:pt idx="1671">
                  <c:v>82.102111799999989</c:v>
                </c:pt>
                <c:pt idx="1672">
                  <c:v>82.176917999999958</c:v>
                </c:pt>
                <c:pt idx="1673">
                  <c:v>82.231544500000027</c:v>
                </c:pt>
                <c:pt idx="1674">
                  <c:v>82.270668000000001</c:v>
                </c:pt>
                <c:pt idx="1675">
                  <c:v>82.309974699999998</c:v>
                </c:pt>
                <c:pt idx="1676">
                  <c:v>82.36458589999998</c:v>
                </c:pt>
                <c:pt idx="1677">
                  <c:v>82.424469000000627</c:v>
                </c:pt>
                <c:pt idx="1678">
                  <c:v>82.49540709999998</c:v>
                </c:pt>
                <c:pt idx="1679">
                  <c:v>82.552085899998858</c:v>
                </c:pt>
                <c:pt idx="1680">
                  <c:v>82.582771299998058</c:v>
                </c:pt>
                <c:pt idx="1681">
                  <c:v>82.657943700000004</c:v>
                </c:pt>
                <c:pt idx="1682">
                  <c:v>82.707260100000127</c:v>
                </c:pt>
                <c:pt idx="1683">
                  <c:v>82.742569000000827</c:v>
                </c:pt>
                <c:pt idx="1684">
                  <c:v>82.798965499999994</c:v>
                </c:pt>
                <c:pt idx="1685">
                  <c:v>82.867813100000006</c:v>
                </c:pt>
                <c:pt idx="1686">
                  <c:v>82.944641100000027</c:v>
                </c:pt>
                <c:pt idx="1687">
                  <c:v>82.969627399999993</c:v>
                </c:pt>
                <c:pt idx="1688">
                  <c:v>83.039352399999558</c:v>
                </c:pt>
                <c:pt idx="1689">
                  <c:v>83.090110800000005</c:v>
                </c:pt>
                <c:pt idx="1690">
                  <c:v>83.162750199998158</c:v>
                </c:pt>
                <c:pt idx="1691">
                  <c:v>83.188613900000007</c:v>
                </c:pt>
                <c:pt idx="1692">
                  <c:v>83.259651199999979</c:v>
                </c:pt>
                <c:pt idx="1693">
                  <c:v>83.312797499999988</c:v>
                </c:pt>
                <c:pt idx="1694">
                  <c:v>83.356018099999858</c:v>
                </c:pt>
                <c:pt idx="1695">
                  <c:v>83.444274899999996</c:v>
                </c:pt>
                <c:pt idx="1696">
                  <c:v>83.475547799999958</c:v>
                </c:pt>
                <c:pt idx="1697">
                  <c:v>83.520881699999919</c:v>
                </c:pt>
                <c:pt idx="1698">
                  <c:v>83.59617609999998</c:v>
                </c:pt>
                <c:pt idx="1699">
                  <c:v>83.642394999999979</c:v>
                </c:pt>
                <c:pt idx="1700">
                  <c:v>83.695304899999158</c:v>
                </c:pt>
                <c:pt idx="1701">
                  <c:v>83.769828799999999</c:v>
                </c:pt>
                <c:pt idx="1702">
                  <c:v>83.81555179999998</c:v>
                </c:pt>
                <c:pt idx="1703">
                  <c:v>83.871795699999979</c:v>
                </c:pt>
                <c:pt idx="1704">
                  <c:v>83.903900100000001</c:v>
                </c:pt>
                <c:pt idx="1705">
                  <c:v>83.9558258</c:v>
                </c:pt>
                <c:pt idx="1706">
                  <c:v>84.009880099999918</c:v>
                </c:pt>
                <c:pt idx="1707">
                  <c:v>84.067436200000003</c:v>
                </c:pt>
                <c:pt idx="1708">
                  <c:v>84.136566200000004</c:v>
                </c:pt>
                <c:pt idx="1709">
                  <c:v>84.163078299998958</c:v>
                </c:pt>
                <c:pt idx="1710">
                  <c:v>84.211280799999997</c:v>
                </c:pt>
                <c:pt idx="1711">
                  <c:v>84.305580099999958</c:v>
                </c:pt>
                <c:pt idx="1712">
                  <c:v>84.3349075</c:v>
                </c:pt>
                <c:pt idx="1713">
                  <c:v>84.400756799999982</c:v>
                </c:pt>
                <c:pt idx="1714">
                  <c:v>84.434287999999995</c:v>
                </c:pt>
                <c:pt idx="1715">
                  <c:v>84.497612000000927</c:v>
                </c:pt>
                <c:pt idx="1716">
                  <c:v>84.576461799999919</c:v>
                </c:pt>
                <c:pt idx="1717">
                  <c:v>84.588310199998958</c:v>
                </c:pt>
                <c:pt idx="1718">
                  <c:v>84.661407499999981</c:v>
                </c:pt>
                <c:pt idx="1719">
                  <c:v>84.710441599999982</c:v>
                </c:pt>
                <c:pt idx="1720">
                  <c:v>84.775436399997858</c:v>
                </c:pt>
                <c:pt idx="1721">
                  <c:v>84.830009500000003</c:v>
                </c:pt>
                <c:pt idx="1722">
                  <c:v>84.88459779999998</c:v>
                </c:pt>
                <c:pt idx="1723">
                  <c:v>84.936820999999995</c:v>
                </c:pt>
                <c:pt idx="1724">
                  <c:v>84.999115000000927</c:v>
                </c:pt>
                <c:pt idx="1725">
                  <c:v>85.040618899999998</c:v>
                </c:pt>
                <c:pt idx="1726">
                  <c:v>85.101318399999258</c:v>
                </c:pt>
                <c:pt idx="1727">
                  <c:v>85.133903500000002</c:v>
                </c:pt>
                <c:pt idx="1728">
                  <c:v>85.1962051</c:v>
                </c:pt>
                <c:pt idx="1729">
                  <c:v>85.266128499999994</c:v>
                </c:pt>
                <c:pt idx="1730">
                  <c:v>85.324180600000005</c:v>
                </c:pt>
                <c:pt idx="1731">
                  <c:v>85.375472999997498</c:v>
                </c:pt>
                <c:pt idx="1732">
                  <c:v>85.437042199999979</c:v>
                </c:pt>
                <c:pt idx="1733">
                  <c:v>85.471427899999981</c:v>
                </c:pt>
                <c:pt idx="1734">
                  <c:v>85.521827700000003</c:v>
                </c:pt>
                <c:pt idx="1735">
                  <c:v>85.589309700000001</c:v>
                </c:pt>
                <c:pt idx="1736">
                  <c:v>85.641769400000427</c:v>
                </c:pt>
                <c:pt idx="1737">
                  <c:v>85.693046600000002</c:v>
                </c:pt>
                <c:pt idx="1738">
                  <c:v>85.751182600000007</c:v>
                </c:pt>
                <c:pt idx="1739">
                  <c:v>85.798210100000006</c:v>
                </c:pt>
                <c:pt idx="1740">
                  <c:v>85.873931899997757</c:v>
                </c:pt>
                <c:pt idx="1741">
                  <c:v>85.917762800000006</c:v>
                </c:pt>
                <c:pt idx="1742">
                  <c:v>85.962463400001027</c:v>
                </c:pt>
                <c:pt idx="1743">
                  <c:v>86.013855000000007</c:v>
                </c:pt>
                <c:pt idx="1744">
                  <c:v>86.083732599998058</c:v>
                </c:pt>
                <c:pt idx="1745">
                  <c:v>86.114662199999998</c:v>
                </c:pt>
                <c:pt idx="1746">
                  <c:v>86.204055800000006</c:v>
                </c:pt>
                <c:pt idx="1747">
                  <c:v>86.259361299999981</c:v>
                </c:pt>
                <c:pt idx="1748">
                  <c:v>86.318687400000002</c:v>
                </c:pt>
                <c:pt idx="1749">
                  <c:v>86.353881799999158</c:v>
                </c:pt>
                <c:pt idx="1750">
                  <c:v>86.405853300000004</c:v>
                </c:pt>
                <c:pt idx="1751">
                  <c:v>86.469009400001127</c:v>
                </c:pt>
                <c:pt idx="1752">
                  <c:v>86.547905000000227</c:v>
                </c:pt>
                <c:pt idx="1753">
                  <c:v>86.587280300000003</c:v>
                </c:pt>
                <c:pt idx="1754">
                  <c:v>86.644310000000004</c:v>
                </c:pt>
                <c:pt idx="1755">
                  <c:v>86.698028600000001</c:v>
                </c:pt>
                <c:pt idx="1756">
                  <c:v>86.759109499999994</c:v>
                </c:pt>
                <c:pt idx="1757">
                  <c:v>86.802909900000003</c:v>
                </c:pt>
                <c:pt idx="1758">
                  <c:v>86.84593959999998</c:v>
                </c:pt>
                <c:pt idx="1759">
                  <c:v>86.938621499999996</c:v>
                </c:pt>
                <c:pt idx="1760">
                  <c:v>86.961792000000003</c:v>
                </c:pt>
                <c:pt idx="1761">
                  <c:v>87.017326400000627</c:v>
                </c:pt>
                <c:pt idx="1762">
                  <c:v>87.087348899998958</c:v>
                </c:pt>
                <c:pt idx="1763">
                  <c:v>87.11489109999998</c:v>
                </c:pt>
                <c:pt idx="1764">
                  <c:v>87.17938229999757</c:v>
                </c:pt>
                <c:pt idx="1765">
                  <c:v>87.267051699999996</c:v>
                </c:pt>
                <c:pt idx="1766">
                  <c:v>87.311866800000004</c:v>
                </c:pt>
                <c:pt idx="1767">
                  <c:v>87.363281299999983</c:v>
                </c:pt>
                <c:pt idx="1768">
                  <c:v>87.396293600001627</c:v>
                </c:pt>
                <c:pt idx="1769">
                  <c:v>87.471931499999982</c:v>
                </c:pt>
                <c:pt idx="1770">
                  <c:v>87.535911600000006</c:v>
                </c:pt>
                <c:pt idx="1771">
                  <c:v>87.573493999999982</c:v>
                </c:pt>
                <c:pt idx="1772">
                  <c:v>87.635559099999981</c:v>
                </c:pt>
                <c:pt idx="1773">
                  <c:v>87.702690099999998</c:v>
                </c:pt>
                <c:pt idx="1774">
                  <c:v>87.746795700000007</c:v>
                </c:pt>
                <c:pt idx="1775">
                  <c:v>87.812446600000001</c:v>
                </c:pt>
                <c:pt idx="1776">
                  <c:v>87.840751600000004</c:v>
                </c:pt>
                <c:pt idx="1777">
                  <c:v>87.9087143</c:v>
                </c:pt>
                <c:pt idx="1778">
                  <c:v>87.961334199999982</c:v>
                </c:pt>
                <c:pt idx="1779">
                  <c:v>88.016326899999981</c:v>
                </c:pt>
                <c:pt idx="1780">
                  <c:v>88.058105499999982</c:v>
                </c:pt>
                <c:pt idx="1781">
                  <c:v>88.135551499999949</c:v>
                </c:pt>
                <c:pt idx="1782">
                  <c:v>88.172943099999458</c:v>
                </c:pt>
                <c:pt idx="1783">
                  <c:v>88.238403300000002</c:v>
                </c:pt>
                <c:pt idx="1784">
                  <c:v>88.277404799999999</c:v>
                </c:pt>
                <c:pt idx="1785">
                  <c:v>88.340850799999998</c:v>
                </c:pt>
                <c:pt idx="1786">
                  <c:v>88.395233200000007</c:v>
                </c:pt>
                <c:pt idx="1787">
                  <c:v>88.4387665</c:v>
                </c:pt>
                <c:pt idx="1788">
                  <c:v>88.524627699999996</c:v>
                </c:pt>
                <c:pt idx="1789">
                  <c:v>88.578971899997455</c:v>
                </c:pt>
                <c:pt idx="1790">
                  <c:v>88.631942699999982</c:v>
                </c:pt>
                <c:pt idx="1791">
                  <c:v>88.677589400000002</c:v>
                </c:pt>
                <c:pt idx="1792">
                  <c:v>88.749786400000005</c:v>
                </c:pt>
                <c:pt idx="1793">
                  <c:v>88.791954000001027</c:v>
                </c:pt>
                <c:pt idx="1794">
                  <c:v>88.834175099999982</c:v>
                </c:pt>
                <c:pt idx="1795">
                  <c:v>88.889610300000001</c:v>
                </c:pt>
                <c:pt idx="1796">
                  <c:v>88.946075399999998</c:v>
                </c:pt>
                <c:pt idx="1797">
                  <c:v>89.004577600000005</c:v>
                </c:pt>
                <c:pt idx="1798">
                  <c:v>89.042297399999981</c:v>
                </c:pt>
                <c:pt idx="1799">
                  <c:v>89.105850199998358</c:v>
                </c:pt>
                <c:pt idx="1800">
                  <c:v>89.176238999998958</c:v>
                </c:pt>
                <c:pt idx="1801">
                  <c:v>89.220817600000004</c:v>
                </c:pt>
                <c:pt idx="1802">
                  <c:v>89.304397600000001</c:v>
                </c:pt>
                <c:pt idx="1803">
                  <c:v>89.360893200000007</c:v>
                </c:pt>
                <c:pt idx="1804">
                  <c:v>89.429748499999988</c:v>
                </c:pt>
                <c:pt idx="1805">
                  <c:v>89.485336299999958</c:v>
                </c:pt>
                <c:pt idx="1806">
                  <c:v>89.50695039999998</c:v>
                </c:pt>
                <c:pt idx="1807">
                  <c:v>89.590133699999996</c:v>
                </c:pt>
                <c:pt idx="1808">
                  <c:v>89.643463100000005</c:v>
                </c:pt>
                <c:pt idx="1809">
                  <c:v>89.685058599998158</c:v>
                </c:pt>
                <c:pt idx="1810">
                  <c:v>89.760620099999997</c:v>
                </c:pt>
                <c:pt idx="1811">
                  <c:v>89.814331099999919</c:v>
                </c:pt>
                <c:pt idx="1812">
                  <c:v>89.875244099999989</c:v>
                </c:pt>
                <c:pt idx="1813">
                  <c:v>89.915969800000127</c:v>
                </c:pt>
                <c:pt idx="1814">
                  <c:v>89.979461700000002</c:v>
                </c:pt>
                <c:pt idx="1815">
                  <c:v>90.027252200000007</c:v>
                </c:pt>
                <c:pt idx="1816">
                  <c:v>90.085937499999858</c:v>
                </c:pt>
                <c:pt idx="1817">
                  <c:v>90.155128499999989</c:v>
                </c:pt>
                <c:pt idx="1818">
                  <c:v>90.192642199998858</c:v>
                </c:pt>
                <c:pt idx="1819">
                  <c:v>90.233070400000003</c:v>
                </c:pt>
                <c:pt idx="1820">
                  <c:v>90.288009599999981</c:v>
                </c:pt>
                <c:pt idx="1821">
                  <c:v>90.341491700000006</c:v>
                </c:pt>
                <c:pt idx="1822">
                  <c:v>90.436851500000003</c:v>
                </c:pt>
                <c:pt idx="1823">
                  <c:v>90.468551599999998</c:v>
                </c:pt>
                <c:pt idx="1824">
                  <c:v>90.5198441</c:v>
                </c:pt>
                <c:pt idx="1825">
                  <c:v>90.580719000000002</c:v>
                </c:pt>
                <c:pt idx="1826">
                  <c:v>90.658302299997743</c:v>
                </c:pt>
                <c:pt idx="1827">
                  <c:v>90.697517399999981</c:v>
                </c:pt>
                <c:pt idx="1828">
                  <c:v>90.740386999999998</c:v>
                </c:pt>
                <c:pt idx="1829">
                  <c:v>90.806480399999558</c:v>
                </c:pt>
                <c:pt idx="1830">
                  <c:v>90.845687900000001</c:v>
                </c:pt>
                <c:pt idx="1831">
                  <c:v>90.915016199999982</c:v>
                </c:pt>
                <c:pt idx="1832">
                  <c:v>90.978485099999958</c:v>
                </c:pt>
                <c:pt idx="1833">
                  <c:v>91.034576400000006</c:v>
                </c:pt>
                <c:pt idx="1834">
                  <c:v>91.089019800000003</c:v>
                </c:pt>
                <c:pt idx="1835">
                  <c:v>91.125175499999358</c:v>
                </c:pt>
                <c:pt idx="1836">
                  <c:v>91.194198600000007</c:v>
                </c:pt>
                <c:pt idx="1837">
                  <c:v>91.243942300000001</c:v>
                </c:pt>
                <c:pt idx="1838">
                  <c:v>91.318527200000005</c:v>
                </c:pt>
                <c:pt idx="1839">
                  <c:v>91.334762600000005</c:v>
                </c:pt>
                <c:pt idx="1840">
                  <c:v>91.411056500000427</c:v>
                </c:pt>
                <c:pt idx="1841">
                  <c:v>91.470626800000005</c:v>
                </c:pt>
                <c:pt idx="1842">
                  <c:v>91.512611399999983</c:v>
                </c:pt>
                <c:pt idx="1843">
                  <c:v>91.591804499999995</c:v>
                </c:pt>
                <c:pt idx="1844">
                  <c:v>91.622451799998558</c:v>
                </c:pt>
                <c:pt idx="1845">
                  <c:v>91.684425399999981</c:v>
                </c:pt>
                <c:pt idx="1846">
                  <c:v>91.733490000000003</c:v>
                </c:pt>
                <c:pt idx="1847">
                  <c:v>91.800964399999998</c:v>
                </c:pt>
                <c:pt idx="1848">
                  <c:v>91.846878099999458</c:v>
                </c:pt>
                <c:pt idx="1849">
                  <c:v>91.911460899999994</c:v>
                </c:pt>
                <c:pt idx="1850">
                  <c:v>91.975257900000003</c:v>
                </c:pt>
                <c:pt idx="1851">
                  <c:v>92.019584699999996</c:v>
                </c:pt>
                <c:pt idx="1852">
                  <c:v>92.064621000000727</c:v>
                </c:pt>
                <c:pt idx="1853">
                  <c:v>92.113082899998858</c:v>
                </c:pt>
                <c:pt idx="1854">
                  <c:v>92.175804099998658</c:v>
                </c:pt>
                <c:pt idx="1855">
                  <c:v>92.229736299999658</c:v>
                </c:pt>
                <c:pt idx="1856">
                  <c:v>92.299232500000002</c:v>
                </c:pt>
                <c:pt idx="1857">
                  <c:v>92.344322199999979</c:v>
                </c:pt>
                <c:pt idx="1858">
                  <c:v>92.404533400001327</c:v>
                </c:pt>
                <c:pt idx="1859">
                  <c:v>92.451454200000327</c:v>
                </c:pt>
                <c:pt idx="1860">
                  <c:v>92.52250669999998</c:v>
                </c:pt>
                <c:pt idx="1861">
                  <c:v>92.562553399999999</c:v>
                </c:pt>
                <c:pt idx="1862">
                  <c:v>92.631370499999989</c:v>
                </c:pt>
                <c:pt idx="1863">
                  <c:v>92.657524100000003</c:v>
                </c:pt>
                <c:pt idx="1864">
                  <c:v>92.708045999999982</c:v>
                </c:pt>
                <c:pt idx="1865">
                  <c:v>92.7703780999977</c:v>
                </c:pt>
                <c:pt idx="1866">
                  <c:v>92.832832299998458</c:v>
                </c:pt>
                <c:pt idx="1867">
                  <c:v>92.894798299999948</c:v>
                </c:pt>
                <c:pt idx="1868">
                  <c:v>92.978782699999158</c:v>
                </c:pt>
                <c:pt idx="1869">
                  <c:v>93.001289400001127</c:v>
                </c:pt>
                <c:pt idx="1870">
                  <c:v>93.052024799999998</c:v>
                </c:pt>
                <c:pt idx="1871">
                  <c:v>93.103706399998558</c:v>
                </c:pt>
                <c:pt idx="1872">
                  <c:v>93.170120199999758</c:v>
                </c:pt>
                <c:pt idx="1873">
                  <c:v>93.222946199999058</c:v>
                </c:pt>
                <c:pt idx="1874">
                  <c:v>93.292923000000627</c:v>
                </c:pt>
                <c:pt idx="1875">
                  <c:v>93.339218099999982</c:v>
                </c:pt>
                <c:pt idx="1876">
                  <c:v>93.399810799999983</c:v>
                </c:pt>
                <c:pt idx="1877">
                  <c:v>93.441352800000004</c:v>
                </c:pt>
                <c:pt idx="1878">
                  <c:v>93.505127000000002</c:v>
                </c:pt>
                <c:pt idx="1879">
                  <c:v>93.582122799999979</c:v>
                </c:pt>
                <c:pt idx="1880">
                  <c:v>93.621612499999998</c:v>
                </c:pt>
                <c:pt idx="1881">
                  <c:v>93.682212799999988</c:v>
                </c:pt>
                <c:pt idx="1882">
                  <c:v>93.735458399999658</c:v>
                </c:pt>
                <c:pt idx="1883">
                  <c:v>93.795997600000007</c:v>
                </c:pt>
                <c:pt idx="1884">
                  <c:v>93.859283399999981</c:v>
                </c:pt>
                <c:pt idx="1885">
                  <c:v>93.926017799999983</c:v>
                </c:pt>
                <c:pt idx="1886">
                  <c:v>93.965507500000001</c:v>
                </c:pt>
                <c:pt idx="1887">
                  <c:v>94.002632099999758</c:v>
                </c:pt>
                <c:pt idx="1888">
                  <c:v>94.084350599999979</c:v>
                </c:pt>
                <c:pt idx="1889">
                  <c:v>94.150260900000006</c:v>
                </c:pt>
                <c:pt idx="1890">
                  <c:v>94.190422099999978</c:v>
                </c:pt>
                <c:pt idx="1891">
                  <c:v>94.253387499999988</c:v>
                </c:pt>
                <c:pt idx="1892">
                  <c:v>94.302047699999989</c:v>
                </c:pt>
                <c:pt idx="1893">
                  <c:v>94.360054000000005</c:v>
                </c:pt>
                <c:pt idx="1894">
                  <c:v>94.401817300000005</c:v>
                </c:pt>
                <c:pt idx="1895">
                  <c:v>94.457099900000827</c:v>
                </c:pt>
                <c:pt idx="1896">
                  <c:v>94.538696299999998</c:v>
                </c:pt>
                <c:pt idx="1897">
                  <c:v>94.597900400000327</c:v>
                </c:pt>
                <c:pt idx="1898">
                  <c:v>94.654014599999982</c:v>
                </c:pt>
                <c:pt idx="1899">
                  <c:v>94.677101099999959</c:v>
                </c:pt>
                <c:pt idx="1900">
                  <c:v>94.759330699999978</c:v>
                </c:pt>
                <c:pt idx="1901">
                  <c:v>94.826759299999978</c:v>
                </c:pt>
                <c:pt idx="1902">
                  <c:v>94.873962399999158</c:v>
                </c:pt>
                <c:pt idx="1903">
                  <c:v>94.901855499999996</c:v>
                </c:pt>
                <c:pt idx="1904">
                  <c:v>94.976585400000005</c:v>
                </c:pt>
                <c:pt idx="1905">
                  <c:v>95.035179099999979</c:v>
                </c:pt>
                <c:pt idx="1906">
                  <c:v>95.094993599999995</c:v>
                </c:pt>
                <c:pt idx="1907">
                  <c:v>95.151550299999982</c:v>
                </c:pt>
                <c:pt idx="1908">
                  <c:v>95.190239000000005</c:v>
                </c:pt>
                <c:pt idx="1909">
                  <c:v>95.246612500000026</c:v>
                </c:pt>
                <c:pt idx="1910">
                  <c:v>95.323944099999949</c:v>
                </c:pt>
                <c:pt idx="1911">
                  <c:v>95.366088899998758</c:v>
                </c:pt>
                <c:pt idx="1912">
                  <c:v>95.427955600001027</c:v>
                </c:pt>
                <c:pt idx="1913">
                  <c:v>95.479125999999994</c:v>
                </c:pt>
                <c:pt idx="1914">
                  <c:v>95.540405300000003</c:v>
                </c:pt>
                <c:pt idx="1915">
                  <c:v>95.595222500000006</c:v>
                </c:pt>
                <c:pt idx="1916">
                  <c:v>95.681137099999958</c:v>
                </c:pt>
                <c:pt idx="1917">
                  <c:v>95.726844799999981</c:v>
                </c:pt>
                <c:pt idx="1918">
                  <c:v>95.780639600000427</c:v>
                </c:pt>
                <c:pt idx="1919">
                  <c:v>95.825332599997168</c:v>
                </c:pt>
                <c:pt idx="1920">
                  <c:v>95.876075699999959</c:v>
                </c:pt>
                <c:pt idx="1921">
                  <c:v>95.934173599999994</c:v>
                </c:pt>
                <c:pt idx="1922">
                  <c:v>95.961952199999999</c:v>
                </c:pt>
                <c:pt idx="1923">
                  <c:v>96.050689700000007</c:v>
                </c:pt>
                <c:pt idx="1924">
                  <c:v>96.119644199999982</c:v>
                </c:pt>
                <c:pt idx="1925">
                  <c:v>96.16146089999998</c:v>
                </c:pt>
                <c:pt idx="1926">
                  <c:v>96.219848600000006</c:v>
                </c:pt>
                <c:pt idx="1927">
                  <c:v>96.281364400000427</c:v>
                </c:pt>
                <c:pt idx="1928">
                  <c:v>96.336265600001127</c:v>
                </c:pt>
                <c:pt idx="1929">
                  <c:v>96.403808600000005</c:v>
                </c:pt>
                <c:pt idx="1930">
                  <c:v>96.466972400000003</c:v>
                </c:pt>
                <c:pt idx="1931">
                  <c:v>96.521514900000227</c:v>
                </c:pt>
                <c:pt idx="1932">
                  <c:v>96.546005199999982</c:v>
                </c:pt>
                <c:pt idx="1933">
                  <c:v>96.605110199999658</c:v>
                </c:pt>
                <c:pt idx="1934">
                  <c:v>96.664527899999982</c:v>
                </c:pt>
                <c:pt idx="1935">
                  <c:v>96.716232300000001</c:v>
                </c:pt>
                <c:pt idx="1936">
                  <c:v>96.780891400000002</c:v>
                </c:pt>
                <c:pt idx="1937">
                  <c:v>96.85118869999998</c:v>
                </c:pt>
                <c:pt idx="1938">
                  <c:v>96.898620600000427</c:v>
                </c:pt>
                <c:pt idx="1939">
                  <c:v>96.947799700001127</c:v>
                </c:pt>
                <c:pt idx="1940">
                  <c:v>96.995025600001227</c:v>
                </c:pt>
                <c:pt idx="1941">
                  <c:v>97.051010099999999</c:v>
                </c:pt>
                <c:pt idx="1942">
                  <c:v>97.099350000000001</c:v>
                </c:pt>
                <c:pt idx="1943">
                  <c:v>97.182525600000005</c:v>
                </c:pt>
                <c:pt idx="1944">
                  <c:v>97.247459399999997</c:v>
                </c:pt>
                <c:pt idx="1945">
                  <c:v>97.280677799999978</c:v>
                </c:pt>
                <c:pt idx="1946">
                  <c:v>97.335082999999358</c:v>
                </c:pt>
                <c:pt idx="1947">
                  <c:v>97.406677200000004</c:v>
                </c:pt>
                <c:pt idx="1948">
                  <c:v>97.459800700000002</c:v>
                </c:pt>
                <c:pt idx="1949">
                  <c:v>97.515960699999994</c:v>
                </c:pt>
                <c:pt idx="1950">
                  <c:v>97.576538099998658</c:v>
                </c:pt>
                <c:pt idx="1951">
                  <c:v>97.613609299999993</c:v>
                </c:pt>
                <c:pt idx="1952">
                  <c:v>97.706787099999858</c:v>
                </c:pt>
                <c:pt idx="1953">
                  <c:v>97.755454999999998</c:v>
                </c:pt>
                <c:pt idx="1954">
                  <c:v>97.808692899999258</c:v>
                </c:pt>
                <c:pt idx="1955">
                  <c:v>97.856506299999978</c:v>
                </c:pt>
                <c:pt idx="1956">
                  <c:v>97.902259799999996</c:v>
                </c:pt>
                <c:pt idx="1957">
                  <c:v>97.983222999999995</c:v>
                </c:pt>
                <c:pt idx="1958">
                  <c:v>98.025871299998258</c:v>
                </c:pt>
                <c:pt idx="1959">
                  <c:v>98.105102499999958</c:v>
                </c:pt>
                <c:pt idx="1960">
                  <c:v>98.144851700000004</c:v>
                </c:pt>
                <c:pt idx="1961">
                  <c:v>98.179412799998858</c:v>
                </c:pt>
                <c:pt idx="1962">
                  <c:v>98.249778699999979</c:v>
                </c:pt>
                <c:pt idx="1963">
                  <c:v>98.320175199998758</c:v>
                </c:pt>
                <c:pt idx="1964">
                  <c:v>98.358322099998958</c:v>
                </c:pt>
                <c:pt idx="1965">
                  <c:v>98.448036200000004</c:v>
                </c:pt>
                <c:pt idx="1966">
                  <c:v>98.486709599999998</c:v>
                </c:pt>
                <c:pt idx="1967">
                  <c:v>98.53296659999998</c:v>
                </c:pt>
                <c:pt idx="1968">
                  <c:v>98.579734799999358</c:v>
                </c:pt>
                <c:pt idx="1969">
                  <c:v>98.6356964</c:v>
                </c:pt>
                <c:pt idx="1970">
                  <c:v>98.705886799999988</c:v>
                </c:pt>
                <c:pt idx="1971">
                  <c:v>98.763420100000005</c:v>
                </c:pt>
                <c:pt idx="1972">
                  <c:v>98.827713000000003</c:v>
                </c:pt>
                <c:pt idx="1973">
                  <c:v>98.865867600000001</c:v>
                </c:pt>
                <c:pt idx="1974">
                  <c:v>98.920921300000003</c:v>
                </c:pt>
                <c:pt idx="1975">
                  <c:v>98.992034899999979</c:v>
                </c:pt>
                <c:pt idx="1976">
                  <c:v>99.0500641</c:v>
                </c:pt>
                <c:pt idx="1977">
                  <c:v>99.116539000000003</c:v>
                </c:pt>
                <c:pt idx="1978">
                  <c:v>99.181831399998558</c:v>
                </c:pt>
                <c:pt idx="1979">
                  <c:v>99.248695400000727</c:v>
                </c:pt>
                <c:pt idx="1980">
                  <c:v>99.273460400000005</c:v>
                </c:pt>
                <c:pt idx="1981">
                  <c:v>99.32768249999998</c:v>
                </c:pt>
                <c:pt idx="1982">
                  <c:v>99.362792999999158</c:v>
                </c:pt>
                <c:pt idx="1983">
                  <c:v>99.420295699999997</c:v>
                </c:pt>
                <c:pt idx="1984">
                  <c:v>99.496215800000527</c:v>
                </c:pt>
                <c:pt idx="1985">
                  <c:v>99.566780099999988</c:v>
                </c:pt>
                <c:pt idx="1986">
                  <c:v>99.632690400000001</c:v>
                </c:pt>
                <c:pt idx="1987">
                  <c:v>99.663230900000002</c:v>
                </c:pt>
                <c:pt idx="1988">
                  <c:v>99.730522199999982</c:v>
                </c:pt>
                <c:pt idx="1989">
                  <c:v>99.784324600001227</c:v>
                </c:pt>
                <c:pt idx="1990">
                  <c:v>99.856445299999919</c:v>
                </c:pt>
                <c:pt idx="1991">
                  <c:v>99.903358499999982</c:v>
                </c:pt>
                <c:pt idx="1992">
                  <c:v>99.960472099999919</c:v>
                </c:pt>
                <c:pt idx="1993">
                  <c:v>100.02913700000001</c:v>
                </c:pt>
                <c:pt idx="1994">
                  <c:v>100.071404</c:v>
                </c:pt>
                <c:pt idx="1995">
                  <c:v>100.13516999999999</c:v>
                </c:pt>
                <c:pt idx="1996">
                  <c:v>100.198044</c:v>
                </c:pt>
                <c:pt idx="1997">
                  <c:v>100.26892900000072</c:v>
                </c:pt>
                <c:pt idx="1998">
                  <c:v>100.29980500000002</c:v>
                </c:pt>
                <c:pt idx="1999">
                  <c:v>100.367073</c:v>
                </c:pt>
                <c:pt idx="2000">
                  <c:v>100.40683</c:v>
                </c:pt>
                <c:pt idx="2001">
                  <c:v>100.482292</c:v>
                </c:pt>
                <c:pt idx="2002">
                  <c:v>100.5364</c:v>
                </c:pt>
                <c:pt idx="2003">
                  <c:v>100.57604199999975</c:v>
                </c:pt>
                <c:pt idx="2004">
                  <c:v>100.64092300000092</c:v>
                </c:pt>
                <c:pt idx="2005">
                  <c:v>100.705894</c:v>
                </c:pt>
                <c:pt idx="2006">
                  <c:v>100.74007400000002</c:v>
                </c:pt>
                <c:pt idx="2007">
                  <c:v>100.783905</c:v>
                </c:pt>
                <c:pt idx="2008">
                  <c:v>100.844757</c:v>
                </c:pt>
                <c:pt idx="2009">
                  <c:v>100.90741700000002</c:v>
                </c:pt>
                <c:pt idx="2010">
                  <c:v>100.970795</c:v>
                </c:pt>
                <c:pt idx="2011">
                  <c:v>101.02761099999999</c:v>
                </c:pt>
                <c:pt idx="2012">
                  <c:v>101.08622699999999</c:v>
                </c:pt>
                <c:pt idx="2013">
                  <c:v>101.127022</c:v>
                </c:pt>
                <c:pt idx="2014">
                  <c:v>101.20612300000165</c:v>
                </c:pt>
                <c:pt idx="2015">
                  <c:v>101.26011699999999</c:v>
                </c:pt>
                <c:pt idx="2016">
                  <c:v>101.317368</c:v>
                </c:pt>
                <c:pt idx="2017">
                  <c:v>101.37777699999855</c:v>
                </c:pt>
                <c:pt idx="2018">
                  <c:v>101.42406500000052</c:v>
                </c:pt>
                <c:pt idx="2019">
                  <c:v>101.48034699999998</c:v>
                </c:pt>
                <c:pt idx="2020">
                  <c:v>101.553825</c:v>
                </c:pt>
                <c:pt idx="2021">
                  <c:v>101.59168200000002</c:v>
                </c:pt>
                <c:pt idx="2022">
                  <c:v>101.63267500000001</c:v>
                </c:pt>
                <c:pt idx="2023">
                  <c:v>101.71519499999999</c:v>
                </c:pt>
                <c:pt idx="2024">
                  <c:v>101.76971399999999</c:v>
                </c:pt>
                <c:pt idx="2025">
                  <c:v>101.81066900000152</c:v>
                </c:pt>
                <c:pt idx="2026">
                  <c:v>101.879829</c:v>
                </c:pt>
                <c:pt idx="2027">
                  <c:v>101.9149630000028</c:v>
                </c:pt>
                <c:pt idx="2028">
                  <c:v>101.98638200000001</c:v>
                </c:pt>
                <c:pt idx="2029">
                  <c:v>102.04842400000022</c:v>
                </c:pt>
                <c:pt idx="2030">
                  <c:v>102.098679</c:v>
                </c:pt>
                <c:pt idx="2031">
                  <c:v>102.15528099999995</c:v>
                </c:pt>
                <c:pt idx="2032">
                  <c:v>102.22338099999995</c:v>
                </c:pt>
                <c:pt idx="2033">
                  <c:v>102.27575699999925</c:v>
                </c:pt>
                <c:pt idx="2034">
                  <c:v>102.30902900000002</c:v>
                </c:pt>
                <c:pt idx="2035">
                  <c:v>102.384468</c:v>
                </c:pt>
                <c:pt idx="2036">
                  <c:v>102.44395400000165</c:v>
                </c:pt>
                <c:pt idx="2037">
                  <c:v>102.49928300000165</c:v>
                </c:pt>
                <c:pt idx="2038">
                  <c:v>102.556595</c:v>
                </c:pt>
                <c:pt idx="2039">
                  <c:v>102.62615199999998</c:v>
                </c:pt>
                <c:pt idx="2040">
                  <c:v>102.666016</c:v>
                </c:pt>
                <c:pt idx="2041">
                  <c:v>102.72374000000001</c:v>
                </c:pt>
                <c:pt idx="2042">
                  <c:v>102.75676</c:v>
                </c:pt>
                <c:pt idx="2043">
                  <c:v>102.81270600000001</c:v>
                </c:pt>
                <c:pt idx="2044">
                  <c:v>102.891678</c:v>
                </c:pt>
                <c:pt idx="2045">
                  <c:v>102.963142</c:v>
                </c:pt>
                <c:pt idx="2046">
                  <c:v>103.004936</c:v>
                </c:pt>
                <c:pt idx="2047">
                  <c:v>103.07883499999915</c:v>
                </c:pt>
                <c:pt idx="2048">
                  <c:v>103.116066</c:v>
                </c:pt>
                <c:pt idx="2049">
                  <c:v>103.160591</c:v>
                </c:pt>
                <c:pt idx="2050">
                  <c:v>103.23965500000052</c:v>
                </c:pt>
                <c:pt idx="2051">
                  <c:v>103.28615600000002</c:v>
                </c:pt>
                <c:pt idx="2052">
                  <c:v>103.33298499999998</c:v>
                </c:pt>
                <c:pt idx="2053">
                  <c:v>103.41217</c:v>
                </c:pt>
                <c:pt idx="2054">
                  <c:v>103.42733</c:v>
                </c:pt>
                <c:pt idx="2055">
                  <c:v>103.48653400000002</c:v>
                </c:pt>
                <c:pt idx="2056">
                  <c:v>103.56312600000012</c:v>
                </c:pt>
                <c:pt idx="2057">
                  <c:v>103.62400100000001</c:v>
                </c:pt>
                <c:pt idx="2058">
                  <c:v>103.68105300000002</c:v>
                </c:pt>
                <c:pt idx="2059">
                  <c:v>103.71495100000062</c:v>
                </c:pt>
                <c:pt idx="2060">
                  <c:v>103.79591400000002</c:v>
                </c:pt>
                <c:pt idx="2061">
                  <c:v>103.82144199999998</c:v>
                </c:pt>
                <c:pt idx="2062">
                  <c:v>103.90248099999998</c:v>
                </c:pt>
                <c:pt idx="2063">
                  <c:v>103.95156900000174</c:v>
                </c:pt>
                <c:pt idx="2064">
                  <c:v>103.98794599999999</c:v>
                </c:pt>
                <c:pt idx="2065">
                  <c:v>104.067581</c:v>
                </c:pt>
                <c:pt idx="2066">
                  <c:v>104.12982199999998</c:v>
                </c:pt>
                <c:pt idx="2067">
                  <c:v>104.21006800000002</c:v>
                </c:pt>
                <c:pt idx="2068">
                  <c:v>104.23902099999999</c:v>
                </c:pt>
                <c:pt idx="2069">
                  <c:v>104.292198</c:v>
                </c:pt>
                <c:pt idx="2070">
                  <c:v>104.38173699999975</c:v>
                </c:pt>
                <c:pt idx="2071">
                  <c:v>104.404312</c:v>
                </c:pt>
                <c:pt idx="2072">
                  <c:v>104.50218199999998</c:v>
                </c:pt>
                <c:pt idx="2073">
                  <c:v>104.53879499999998</c:v>
                </c:pt>
                <c:pt idx="2074">
                  <c:v>104.59848799999995</c:v>
                </c:pt>
                <c:pt idx="2075">
                  <c:v>104.64840700000001</c:v>
                </c:pt>
                <c:pt idx="2076">
                  <c:v>104.71878799999998</c:v>
                </c:pt>
                <c:pt idx="2077">
                  <c:v>104.77433799999955</c:v>
                </c:pt>
                <c:pt idx="2078">
                  <c:v>104.84154500000002</c:v>
                </c:pt>
                <c:pt idx="2079">
                  <c:v>104.894508</c:v>
                </c:pt>
                <c:pt idx="2080">
                  <c:v>104.94772300000214</c:v>
                </c:pt>
                <c:pt idx="2081">
                  <c:v>105.00897999999998</c:v>
                </c:pt>
                <c:pt idx="2082">
                  <c:v>105.05137599999998</c:v>
                </c:pt>
                <c:pt idx="2083">
                  <c:v>105.13945799999998</c:v>
                </c:pt>
                <c:pt idx="2084">
                  <c:v>105.192024</c:v>
                </c:pt>
                <c:pt idx="2085">
                  <c:v>105.245987</c:v>
                </c:pt>
                <c:pt idx="2086">
                  <c:v>105.3134</c:v>
                </c:pt>
                <c:pt idx="2087">
                  <c:v>105.35820799999998</c:v>
                </c:pt>
                <c:pt idx="2088">
                  <c:v>105.40734900000002</c:v>
                </c:pt>
                <c:pt idx="2089">
                  <c:v>105.465858</c:v>
                </c:pt>
                <c:pt idx="2090">
                  <c:v>105.52319300000002</c:v>
                </c:pt>
                <c:pt idx="2091">
                  <c:v>105.578964</c:v>
                </c:pt>
                <c:pt idx="2092">
                  <c:v>105.62805899999833</c:v>
                </c:pt>
                <c:pt idx="2093">
                  <c:v>105.703011</c:v>
                </c:pt>
                <c:pt idx="2094">
                  <c:v>105.75013</c:v>
                </c:pt>
                <c:pt idx="2095">
                  <c:v>105.79540299999998</c:v>
                </c:pt>
                <c:pt idx="2096">
                  <c:v>105.87001799999985</c:v>
                </c:pt>
                <c:pt idx="2097">
                  <c:v>105.91120100000165</c:v>
                </c:pt>
                <c:pt idx="2098">
                  <c:v>105.97575399999998</c:v>
                </c:pt>
                <c:pt idx="2099">
                  <c:v>106.039749</c:v>
                </c:pt>
                <c:pt idx="2100">
                  <c:v>106.106651</c:v>
                </c:pt>
                <c:pt idx="2101">
                  <c:v>106.156921</c:v>
                </c:pt>
                <c:pt idx="2102">
                  <c:v>106.20740499999999</c:v>
                </c:pt>
                <c:pt idx="2103">
                  <c:v>106.27763400000002</c:v>
                </c:pt>
                <c:pt idx="2104">
                  <c:v>106.349602</c:v>
                </c:pt>
                <c:pt idx="2105">
                  <c:v>106.38595599999998</c:v>
                </c:pt>
                <c:pt idx="2106">
                  <c:v>106.43625600000072</c:v>
                </c:pt>
                <c:pt idx="2107">
                  <c:v>106.52652</c:v>
                </c:pt>
                <c:pt idx="2108">
                  <c:v>106.54724100000062</c:v>
                </c:pt>
                <c:pt idx="2109">
                  <c:v>106.62127700000001</c:v>
                </c:pt>
                <c:pt idx="2110">
                  <c:v>106.68447099999995</c:v>
                </c:pt>
                <c:pt idx="2111">
                  <c:v>106.71992500000142</c:v>
                </c:pt>
                <c:pt idx="2112">
                  <c:v>106.785904</c:v>
                </c:pt>
                <c:pt idx="2113">
                  <c:v>106.85743699999998</c:v>
                </c:pt>
                <c:pt idx="2114">
                  <c:v>106.90104700000002</c:v>
                </c:pt>
                <c:pt idx="2115">
                  <c:v>106.96102100000122</c:v>
                </c:pt>
                <c:pt idx="2116">
                  <c:v>107.04158000000002</c:v>
                </c:pt>
                <c:pt idx="2117">
                  <c:v>107.07047300000001</c:v>
                </c:pt>
                <c:pt idx="2118">
                  <c:v>107.15578499999855</c:v>
                </c:pt>
                <c:pt idx="2119">
                  <c:v>107.19049800000001</c:v>
                </c:pt>
                <c:pt idx="2120">
                  <c:v>107.26960000000012</c:v>
                </c:pt>
                <c:pt idx="2121">
                  <c:v>107.32939099999975</c:v>
                </c:pt>
                <c:pt idx="2122">
                  <c:v>107.37580899999804</c:v>
                </c:pt>
                <c:pt idx="2123">
                  <c:v>107.44771600000072</c:v>
                </c:pt>
                <c:pt idx="2124">
                  <c:v>107.49044000000002</c:v>
                </c:pt>
                <c:pt idx="2125">
                  <c:v>107.530434</c:v>
                </c:pt>
                <c:pt idx="2126">
                  <c:v>107.59620700000002</c:v>
                </c:pt>
                <c:pt idx="2127">
                  <c:v>107.67078399999905</c:v>
                </c:pt>
                <c:pt idx="2128">
                  <c:v>107.713142</c:v>
                </c:pt>
                <c:pt idx="2129">
                  <c:v>107.754974</c:v>
                </c:pt>
                <c:pt idx="2130">
                  <c:v>107.833511</c:v>
                </c:pt>
                <c:pt idx="2131">
                  <c:v>107.90660099999999</c:v>
                </c:pt>
                <c:pt idx="2132">
                  <c:v>107.953468</c:v>
                </c:pt>
                <c:pt idx="2133">
                  <c:v>108.015518</c:v>
                </c:pt>
                <c:pt idx="2134">
                  <c:v>108.066422</c:v>
                </c:pt>
                <c:pt idx="2135">
                  <c:v>108.12793000000001</c:v>
                </c:pt>
                <c:pt idx="2136">
                  <c:v>108.19944</c:v>
                </c:pt>
                <c:pt idx="2137">
                  <c:v>108.238716</c:v>
                </c:pt>
                <c:pt idx="2138">
                  <c:v>108.28291299999998</c:v>
                </c:pt>
                <c:pt idx="2139">
                  <c:v>108.35333300000001</c:v>
                </c:pt>
                <c:pt idx="2140">
                  <c:v>108.41603900000032</c:v>
                </c:pt>
                <c:pt idx="2141">
                  <c:v>108.471672</c:v>
                </c:pt>
                <c:pt idx="2142">
                  <c:v>108.52628300000002</c:v>
                </c:pt>
                <c:pt idx="2143">
                  <c:v>108.59738900000002</c:v>
                </c:pt>
                <c:pt idx="2144">
                  <c:v>108.63911400000002</c:v>
                </c:pt>
                <c:pt idx="2145">
                  <c:v>108.70500199999998</c:v>
                </c:pt>
                <c:pt idx="2146">
                  <c:v>108.75477600000001</c:v>
                </c:pt>
                <c:pt idx="2147">
                  <c:v>108.835655</c:v>
                </c:pt>
                <c:pt idx="2148">
                  <c:v>108.881607</c:v>
                </c:pt>
                <c:pt idx="2149">
                  <c:v>108.937386</c:v>
                </c:pt>
                <c:pt idx="2150">
                  <c:v>108.98936500000002</c:v>
                </c:pt>
                <c:pt idx="2151">
                  <c:v>109.05574799999845</c:v>
                </c:pt>
                <c:pt idx="2152">
                  <c:v>109.120514</c:v>
                </c:pt>
                <c:pt idx="2153">
                  <c:v>109.15147399999998</c:v>
                </c:pt>
                <c:pt idx="2154">
                  <c:v>109.22036</c:v>
                </c:pt>
                <c:pt idx="2155">
                  <c:v>109.29610400000062</c:v>
                </c:pt>
                <c:pt idx="2156">
                  <c:v>109.35531599999995</c:v>
                </c:pt>
                <c:pt idx="2157">
                  <c:v>109.396812</c:v>
                </c:pt>
                <c:pt idx="2158">
                  <c:v>109.464737</c:v>
                </c:pt>
                <c:pt idx="2159">
                  <c:v>109.539833</c:v>
                </c:pt>
                <c:pt idx="2160">
                  <c:v>109.583595</c:v>
                </c:pt>
                <c:pt idx="2161">
                  <c:v>109.60221900000002</c:v>
                </c:pt>
                <c:pt idx="2162">
                  <c:v>109.68773699999925</c:v>
                </c:pt>
                <c:pt idx="2163">
                  <c:v>109.788292</c:v>
                </c:pt>
                <c:pt idx="2164">
                  <c:v>109.810303</c:v>
                </c:pt>
                <c:pt idx="2165">
                  <c:v>109.858009</c:v>
                </c:pt>
                <c:pt idx="2166">
                  <c:v>109.91031599999999</c:v>
                </c:pt>
                <c:pt idx="2167">
                  <c:v>109.98168900000132</c:v>
                </c:pt>
                <c:pt idx="2168">
                  <c:v>110.03694900000002</c:v>
                </c:pt>
                <c:pt idx="2169">
                  <c:v>110.104927</c:v>
                </c:pt>
                <c:pt idx="2170">
                  <c:v>110.150063</c:v>
                </c:pt>
                <c:pt idx="2171">
                  <c:v>110.23951000000002</c:v>
                </c:pt>
                <c:pt idx="2172">
                  <c:v>110.29928600000002</c:v>
                </c:pt>
                <c:pt idx="2173">
                  <c:v>110.32559199999965</c:v>
                </c:pt>
                <c:pt idx="2174">
                  <c:v>110.38678699999925</c:v>
                </c:pt>
                <c:pt idx="2175">
                  <c:v>110.45676400000002</c:v>
                </c:pt>
                <c:pt idx="2176">
                  <c:v>110.510147</c:v>
                </c:pt>
                <c:pt idx="2177">
                  <c:v>110.56713900000022</c:v>
                </c:pt>
                <c:pt idx="2178">
                  <c:v>110.615585</c:v>
                </c:pt>
                <c:pt idx="2179">
                  <c:v>110.668983</c:v>
                </c:pt>
                <c:pt idx="2180">
                  <c:v>110.74192000000181</c:v>
                </c:pt>
                <c:pt idx="2181">
                  <c:v>110.78661300000122</c:v>
                </c:pt>
                <c:pt idx="2182">
                  <c:v>110.857201</c:v>
                </c:pt>
                <c:pt idx="2183">
                  <c:v>110.892235</c:v>
                </c:pt>
                <c:pt idx="2184">
                  <c:v>110.96128800000002</c:v>
                </c:pt>
                <c:pt idx="2185">
                  <c:v>110.99915300000178</c:v>
                </c:pt>
                <c:pt idx="2186">
                  <c:v>111.06010400000002</c:v>
                </c:pt>
                <c:pt idx="2187">
                  <c:v>111.14260899999998</c:v>
                </c:pt>
                <c:pt idx="2188">
                  <c:v>111.200981</c:v>
                </c:pt>
                <c:pt idx="2189">
                  <c:v>111.26126900000254</c:v>
                </c:pt>
                <c:pt idx="2190">
                  <c:v>111.311188</c:v>
                </c:pt>
                <c:pt idx="2191">
                  <c:v>111.364891</c:v>
                </c:pt>
                <c:pt idx="2192">
                  <c:v>111.42791699999999</c:v>
                </c:pt>
                <c:pt idx="2193">
                  <c:v>111.46795700000042</c:v>
                </c:pt>
                <c:pt idx="2194">
                  <c:v>111.54152700000112</c:v>
                </c:pt>
                <c:pt idx="2195">
                  <c:v>111.576363</c:v>
                </c:pt>
                <c:pt idx="2196">
                  <c:v>111.65988900000001</c:v>
                </c:pt>
                <c:pt idx="2197">
                  <c:v>111.713341</c:v>
                </c:pt>
                <c:pt idx="2198">
                  <c:v>111.775764</c:v>
                </c:pt>
                <c:pt idx="2199">
                  <c:v>111.82503499999945</c:v>
                </c:pt>
                <c:pt idx="2200">
                  <c:v>111.89952900000092</c:v>
                </c:pt>
                <c:pt idx="2201">
                  <c:v>111.939171</c:v>
                </c:pt>
                <c:pt idx="2202">
                  <c:v>112.022469</c:v>
                </c:pt>
                <c:pt idx="2203">
                  <c:v>112.05361900000032</c:v>
                </c:pt>
                <c:pt idx="2204">
                  <c:v>112.12633499999905</c:v>
                </c:pt>
                <c:pt idx="2205">
                  <c:v>112.18598900000001</c:v>
                </c:pt>
                <c:pt idx="2206">
                  <c:v>112.247604000002</c:v>
                </c:pt>
                <c:pt idx="2207">
                  <c:v>112.286491</c:v>
                </c:pt>
                <c:pt idx="2208">
                  <c:v>112.37046100000001</c:v>
                </c:pt>
                <c:pt idx="2209">
                  <c:v>112.40830200000001</c:v>
                </c:pt>
                <c:pt idx="2210">
                  <c:v>112.495087</c:v>
                </c:pt>
                <c:pt idx="2211">
                  <c:v>112.550102</c:v>
                </c:pt>
                <c:pt idx="2212">
                  <c:v>112.59744300000042</c:v>
                </c:pt>
                <c:pt idx="2213">
                  <c:v>112.63703199999998</c:v>
                </c:pt>
                <c:pt idx="2214">
                  <c:v>112.71957399999999</c:v>
                </c:pt>
                <c:pt idx="2215">
                  <c:v>112.76889799999998</c:v>
                </c:pt>
                <c:pt idx="2216">
                  <c:v>112.81605500000002</c:v>
                </c:pt>
                <c:pt idx="2217">
                  <c:v>112.884247</c:v>
                </c:pt>
                <c:pt idx="2218">
                  <c:v>112.93757599999999</c:v>
                </c:pt>
                <c:pt idx="2219">
                  <c:v>112.98695400000022</c:v>
                </c:pt>
                <c:pt idx="2220">
                  <c:v>113.060608</c:v>
                </c:pt>
                <c:pt idx="2221">
                  <c:v>113.11245700000001</c:v>
                </c:pt>
                <c:pt idx="2222">
                  <c:v>113.151039</c:v>
                </c:pt>
                <c:pt idx="2223">
                  <c:v>113.232674</c:v>
                </c:pt>
                <c:pt idx="2224">
                  <c:v>113.29639400000002</c:v>
                </c:pt>
                <c:pt idx="2225">
                  <c:v>113.343361</c:v>
                </c:pt>
                <c:pt idx="2226">
                  <c:v>113.41154500000142</c:v>
                </c:pt>
                <c:pt idx="2227">
                  <c:v>113.473495</c:v>
                </c:pt>
                <c:pt idx="2228">
                  <c:v>113.52343799999935</c:v>
                </c:pt>
                <c:pt idx="2229">
                  <c:v>113.599846</c:v>
                </c:pt>
                <c:pt idx="2230">
                  <c:v>113.63830599999955</c:v>
                </c:pt>
                <c:pt idx="2231">
                  <c:v>113.702568</c:v>
                </c:pt>
                <c:pt idx="2232">
                  <c:v>113.73152899999999</c:v>
                </c:pt>
                <c:pt idx="2233">
                  <c:v>113.81928300000042</c:v>
                </c:pt>
                <c:pt idx="2234">
                  <c:v>113.868591</c:v>
                </c:pt>
                <c:pt idx="2235">
                  <c:v>113.91006500000132</c:v>
                </c:pt>
                <c:pt idx="2236">
                  <c:v>113.98333</c:v>
                </c:pt>
                <c:pt idx="2237">
                  <c:v>114.07038900000001</c:v>
                </c:pt>
                <c:pt idx="2238">
                  <c:v>114.08226000000002</c:v>
                </c:pt>
                <c:pt idx="2239">
                  <c:v>114.16671799999995</c:v>
                </c:pt>
                <c:pt idx="2240">
                  <c:v>114.19792900000112</c:v>
                </c:pt>
                <c:pt idx="2241">
                  <c:v>114.27837399999945</c:v>
                </c:pt>
                <c:pt idx="2242">
                  <c:v>114.335083</c:v>
                </c:pt>
                <c:pt idx="2243">
                  <c:v>114.40792100000102</c:v>
                </c:pt>
                <c:pt idx="2244">
                  <c:v>114.44911200000062</c:v>
                </c:pt>
                <c:pt idx="2245">
                  <c:v>114.5355</c:v>
                </c:pt>
                <c:pt idx="2246">
                  <c:v>114.564728</c:v>
                </c:pt>
                <c:pt idx="2247">
                  <c:v>114.63207199999837</c:v>
                </c:pt>
                <c:pt idx="2248">
                  <c:v>114.66838799999833</c:v>
                </c:pt>
                <c:pt idx="2249">
                  <c:v>114.71796400000194</c:v>
                </c:pt>
                <c:pt idx="2250">
                  <c:v>114.79557</c:v>
                </c:pt>
                <c:pt idx="2251">
                  <c:v>114.84307099999998</c:v>
                </c:pt>
                <c:pt idx="2252">
                  <c:v>114.91824300000152</c:v>
                </c:pt>
                <c:pt idx="2253">
                  <c:v>114.96787999999999</c:v>
                </c:pt>
                <c:pt idx="2254">
                  <c:v>115.00836200000001</c:v>
                </c:pt>
                <c:pt idx="2255">
                  <c:v>115.095703</c:v>
                </c:pt>
                <c:pt idx="2256">
                  <c:v>115.16291</c:v>
                </c:pt>
                <c:pt idx="2257">
                  <c:v>115.205994</c:v>
                </c:pt>
                <c:pt idx="2258">
                  <c:v>115.27584099999955</c:v>
                </c:pt>
                <c:pt idx="2259">
                  <c:v>115.303696</c:v>
                </c:pt>
                <c:pt idx="2260">
                  <c:v>115.38693199999985</c:v>
                </c:pt>
                <c:pt idx="2261">
                  <c:v>115.418396</c:v>
                </c:pt>
                <c:pt idx="2262">
                  <c:v>115.51776099999999</c:v>
                </c:pt>
                <c:pt idx="2263">
                  <c:v>115.551041</c:v>
                </c:pt>
                <c:pt idx="2264">
                  <c:v>115.63539900000001</c:v>
                </c:pt>
                <c:pt idx="2265">
                  <c:v>115.66246799999998</c:v>
                </c:pt>
                <c:pt idx="2266">
                  <c:v>115.74330900000002</c:v>
                </c:pt>
                <c:pt idx="2267">
                  <c:v>115.79085499999999</c:v>
                </c:pt>
                <c:pt idx="2268">
                  <c:v>115.839287</c:v>
                </c:pt>
                <c:pt idx="2269">
                  <c:v>115.931335</c:v>
                </c:pt>
                <c:pt idx="2270">
                  <c:v>115.96459200000002</c:v>
                </c:pt>
                <c:pt idx="2271">
                  <c:v>116.03165400000132</c:v>
                </c:pt>
                <c:pt idx="2272">
                  <c:v>116.090698</c:v>
                </c:pt>
                <c:pt idx="2273">
                  <c:v>116.15380099999985</c:v>
                </c:pt>
                <c:pt idx="2274">
                  <c:v>116.222221</c:v>
                </c:pt>
                <c:pt idx="2275">
                  <c:v>116.25572999999999</c:v>
                </c:pt>
                <c:pt idx="2276">
                  <c:v>116.31755099999999</c:v>
                </c:pt>
                <c:pt idx="2277">
                  <c:v>116.37263499999995</c:v>
                </c:pt>
                <c:pt idx="2278">
                  <c:v>116.46073199999998</c:v>
                </c:pt>
                <c:pt idx="2279">
                  <c:v>116.49784900000112</c:v>
                </c:pt>
                <c:pt idx="2280">
                  <c:v>116.558014</c:v>
                </c:pt>
                <c:pt idx="2281">
                  <c:v>116.600899</c:v>
                </c:pt>
                <c:pt idx="2282">
                  <c:v>116.65803499999915</c:v>
                </c:pt>
                <c:pt idx="2283">
                  <c:v>116.73751100000032</c:v>
                </c:pt>
                <c:pt idx="2284">
                  <c:v>116.77506999999999</c:v>
                </c:pt>
                <c:pt idx="2285">
                  <c:v>116.82901799999998</c:v>
                </c:pt>
                <c:pt idx="2286">
                  <c:v>116.89636999999999</c:v>
                </c:pt>
                <c:pt idx="2287">
                  <c:v>116.94717400000152</c:v>
                </c:pt>
                <c:pt idx="2288">
                  <c:v>117.02744300000002</c:v>
                </c:pt>
                <c:pt idx="2289">
                  <c:v>117.062843</c:v>
                </c:pt>
                <c:pt idx="2290">
                  <c:v>117.13861799999998</c:v>
                </c:pt>
                <c:pt idx="2291">
                  <c:v>117.21575199999998</c:v>
                </c:pt>
                <c:pt idx="2292">
                  <c:v>117.24184400000082</c:v>
                </c:pt>
                <c:pt idx="2293">
                  <c:v>117.30880000000001</c:v>
                </c:pt>
                <c:pt idx="2294">
                  <c:v>117.344757</c:v>
                </c:pt>
                <c:pt idx="2295">
                  <c:v>117.39966600000002</c:v>
                </c:pt>
                <c:pt idx="2296">
                  <c:v>117.469482</c:v>
                </c:pt>
                <c:pt idx="2297">
                  <c:v>117.53508799999985</c:v>
                </c:pt>
                <c:pt idx="2298">
                  <c:v>117.58045199999998</c:v>
                </c:pt>
                <c:pt idx="2299">
                  <c:v>117.65930899999833</c:v>
                </c:pt>
                <c:pt idx="2300">
                  <c:v>117.73689299999998</c:v>
                </c:pt>
                <c:pt idx="2301">
                  <c:v>117.78458400000002</c:v>
                </c:pt>
                <c:pt idx="2302">
                  <c:v>117.82978799999837</c:v>
                </c:pt>
                <c:pt idx="2303">
                  <c:v>117.89962800000002</c:v>
                </c:pt>
                <c:pt idx="2304">
                  <c:v>117.95523799999998</c:v>
                </c:pt>
                <c:pt idx="2305">
                  <c:v>118.00392900000062</c:v>
                </c:pt>
                <c:pt idx="2306">
                  <c:v>118.055199</c:v>
                </c:pt>
                <c:pt idx="2307">
                  <c:v>118.120323</c:v>
                </c:pt>
                <c:pt idx="2308">
                  <c:v>118.17333199999791</c:v>
                </c:pt>
                <c:pt idx="2309">
                  <c:v>118.242828</c:v>
                </c:pt>
                <c:pt idx="2310">
                  <c:v>118.304039</c:v>
                </c:pt>
                <c:pt idx="2311">
                  <c:v>118.337311</c:v>
                </c:pt>
                <c:pt idx="2312">
                  <c:v>118.43100699999999</c:v>
                </c:pt>
                <c:pt idx="2313">
                  <c:v>118.45817599999998</c:v>
                </c:pt>
                <c:pt idx="2314">
                  <c:v>118.53052500000022</c:v>
                </c:pt>
                <c:pt idx="2315">
                  <c:v>118.56699399999999</c:v>
                </c:pt>
                <c:pt idx="2316">
                  <c:v>118.64258599999998</c:v>
                </c:pt>
                <c:pt idx="2317">
                  <c:v>118.71953600000002</c:v>
                </c:pt>
                <c:pt idx="2318">
                  <c:v>118.74672700000002</c:v>
                </c:pt>
                <c:pt idx="2319">
                  <c:v>118.839355</c:v>
                </c:pt>
                <c:pt idx="2320">
                  <c:v>118.870651</c:v>
                </c:pt>
                <c:pt idx="2321">
                  <c:v>118.93911000000062</c:v>
                </c:pt>
                <c:pt idx="2322">
                  <c:v>119.003052</c:v>
                </c:pt>
                <c:pt idx="2323">
                  <c:v>119.04523500000002</c:v>
                </c:pt>
                <c:pt idx="2324">
                  <c:v>119.120583</c:v>
                </c:pt>
                <c:pt idx="2325">
                  <c:v>119.17649099999925</c:v>
                </c:pt>
                <c:pt idx="2326">
                  <c:v>119.24444600000002</c:v>
                </c:pt>
                <c:pt idx="2327">
                  <c:v>119.29632599999999</c:v>
                </c:pt>
                <c:pt idx="2328">
                  <c:v>119.359909</c:v>
                </c:pt>
                <c:pt idx="2329">
                  <c:v>119.40620400000122</c:v>
                </c:pt>
                <c:pt idx="2330">
                  <c:v>119.483887</c:v>
                </c:pt>
                <c:pt idx="2331">
                  <c:v>119.53207399999998</c:v>
                </c:pt>
                <c:pt idx="2332">
                  <c:v>119.61248799999935</c:v>
                </c:pt>
                <c:pt idx="2333">
                  <c:v>119.651749</c:v>
                </c:pt>
                <c:pt idx="2334">
                  <c:v>119.70785500000002</c:v>
                </c:pt>
                <c:pt idx="2335">
                  <c:v>119.79196899999999</c:v>
                </c:pt>
                <c:pt idx="2336">
                  <c:v>119.83223700000001</c:v>
                </c:pt>
                <c:pt idx="2337">
                  <c:v>119.88168300000002</c:v>
                </c:pt>
                <c:pt idx="2338">
                  <c:v>119.94847900000002</c:v>
                </c:pt>
                <c:pt idx="2339">
                  <c:v>119.9966430000017</c:v>
                </c:pt>
                <c:pt idx="2340">
                  <c:v>120.07317399999998</c:v>
                </c:pt>
                <c:pt idx="2341">
                  <c:v>120.13891599999998</c:v>
                </c:pt>
                <c:pt idx="2342">
                  <c:v>120.19833399999995</c:v>
                </c:pt>
                <c:pt idx="2343">
                  <c:v>120.232285</c:v>
                </c:pt>
                <c:pt idx="2344">
                  <c:v>120.2911990000017</c:v>
                </c:pt>
                <c:pt idx="2345">
                  <c:v>120.37014000000001</c:v>
                </c:pt>
                <c:pt idx="2346">
                  <c:v>120.40959900000072</c:v>
                </c:pt>
                <c:pt idx="2347">
                  <c:v>120.474739</c:v>
                </c:pt>
                <c:pt idx="2348">
                  <c:v>120.51840199999998</c:v>
                </c:pt>
                <c:pt idx="2349">
                  <c:v>120.58620500000002</c:v>
                </c:pt>
                <c:pt idx="2350">
                  <c:v>120.67360699999998</c:v>
                </c:pt>
                <c:pt idx="2351">
                  <c:v>120.75122800000022</c:v>
                </c:pt>
                <c:pt idx="2352">
                  <c:v>120.79741700000002</c:v>
                </c:pt>
                <c:pt idx="2353">
                  <c:v>120.84940300000002</c:v>
                </c:pt>
                <c:pt idx="2354">
                  <c:v>120.88466600000002</c:v>
                </c:pt>
                <c:pt idx="2355">
                  <c:v>120.96794100000002</c:v>
                </c:pt>
                <c:pt idx="2356">
                  <c:v>121.00563</c:v>
                </c:pt>
                <c:pt idx="2357">
                  <c:v>121.06253799999998</c:v>
                </c:pt>
                <c:pt idx="2358">
                  <c:v>121.121155</c:v>
                </c:pt>
                <c:pt idx="2359">
                  <c:v>121.181061</c:v>
                </c:pt>
                <c:pt idx="2360">
                  <c:v>121.23870100000001</c:v>
                </c:pt>
                <c:pt idx="2361">
                  <c:v>121.31444500000002</c:v>
                </c:pt>
                <c:pt idx="2362">
                  <c:v>121.377144</c:v>
                </c:pt>
                <c:pt idx="2363">
                  <c:v>121.422928</c:v>
                </c:pt>
                <c:pt idx="2364">
                  <c:v>121.49258399999999</c:v>
                </c:pt>
                <c:pt idx="2365">
                  <c:v>121.53595</c:v>
                </c:pt>
                <c:pt idx="2366">
                  <c:v>121.60032699999998</c:v>
                </c:pt>
                <c:pt idx="2367">
                  <c:v>121.64891799999998</c:v>
                </c:pt>
                <c:pt idx="2368">
                  <c:v>121.73841899999998</c:v>
                </c:pt>
                <c:pt idx="2369">
                  <c:v>121.77853399999998</c:v>
                </c:pt>
                <c:pt idx="2370">
                  <c:v>121.828376999998</c:v>
                </c:pt>
                <c:pt idx="2371">
                  <c:v>121.893883</c:v>
                </c:pt>
                <c:pt idx="2372">
                  <c:v>121.95420799999999</c:v>
                </c:pt>
                <c:pt idx="2373">
                  <c:v>122.02585599999998</c:v>
                </c:pt>
                <c:pt idx="2374">
                  <c:v>122.08107</c:v>
                </c:pt>
                <c:pt idx="2375">
                  <c:v>122.12254299999833</c:v>
                </c:pt>
                <c:pt idx="2376">
                  <c:v>122.20234699999995</c:v>
                </c:pt>
                <c:pt idx="2377">
                  <c:v>122.256889</c:v>
                </c:pt>
                <c:pt idx="2378">
                  <c:v>122.31906900000052</c:v>
                </c:pt>
                <c:pt idx="2379">
                  <c:v>122.34902200000002</c:v>
                </c:pt>
                <c:pt idx="2380">
                  <c:v>122.431572</c:v>
                </c:pt>
                <c:pt idx="2381">
                  <c:v>122.49359100000002</c:v>
                </c:pt>
                <c:pt idx="2382">
                  <c:v>122.539314</c:v>
                </c:pt>
                <c:pt idx="2383">
                  <c:v>122.6172640000017</c:v>
                </c:pt>
                <c:pt idx="2384">
                  <c:v>122.671425</c:v>
                </c:pt>
                <c:pt idx="2385">
                  <c:v>122.738686</c:v>
                </c:pt>
                <c:pt idx="2386">
                  <c:v>122.77164500000002</c:v>
                </c:pt>
                <c:pt idx="2387">
                  <c:v>122.81739</c:v>
                </c:pt>
                <c:pt idx="2388">
                  <c:v>122.889</c:v>
                </c:pt>
                <c:pt idx="2389">
                  <c:v>122.93882000000002</c:v>
                </c:pt>
                <c:pt idx="2390">
                  <c:v>123.025063</c:v>
                </c:pt>
                <c:pt idx="2391">
                  <c:v>123.06109600000002</c:v>
                </c:pt>
                <c:pt idx="2392">
                  <c:v>123.145943</c:v>
                </c:pt>
                <c:pt idx="2393">
                  <c:v>123.197418</c:v>
                </c:pt>
                <c:pt idx="2394">
                  <c:v>123.225616</c:v>
                </c:pt>
                <c:pt idx="2395">
                  <c:v>123.311272</c:v>
                </c:pt>
                <c:pt idx="2396">
                  <c:v>123.35472900000002</c:v>
                </c:pt>
                <c:pt idx="2397">
                  <c:v>123.418457</c:v>
                </c:pt>
                <c:pt idx="2398">
                  <c:v>123.468575</c:v>
                </c:pt>
                <c:pt idx="2399">
                  <c:v>123.53357699999998</c:v>
                </c:pt>
                <c:pt idx="2400">
                  <c:v>123.603951</c:v>
                </c:pt>
                <c:pt idx="2401">
                  <c:v>123.66745</c:v>
                </c:pt>
                <c:pt idx="2402">
                  <c:v>123.701302</c:v>
                </c:pt>
                <c:pt idx="2403">
                  <c:v>123.75923899999998</c:v>
                </c:pt>
                <c:pt idx="2404">
                  <c:v>123.81115000000032</c:v>
                </c:pt>
                <c:pt idx="2405">
                  <c:v>123.90111500000152</c:v>
                </c:pt>
                <c:pt idx="2406">
                  <c:v>123.94999700000002</c:v>
                </c:pt>
                <c:pt idx="2407">
                  <c:v>123.99438499999999</c:v>
                </c:pt>
                <c:pt idx="2408">
                  <c:v>124.06287399999998</c:v>
                </c:pt>
                <c:pt idx="2409">
                  <c:v>124.12843299999781</c:v>
                </c:pt>
                <c:pt idx="2410">
                  <c:v>124.16954800000001</c:v>
                </c:pt>
                <c:pt idx="2411">
                  <c:v>124.260277</c:v>
                </c:pt>
                <c:pt idx="2412">
                  <c:v>124.301079</c:v>
                </c:pt>
                <c:pt idx="2413">
                  <c:v>124.362106</c:v>
                </c:pt>
                <c:pt idx="2414">
                  <c:v>124.41101800000042</c:v>
                </c:pt>
                <c:pt idx="2415">
                  <c:v>124.48017900000002</c:v>
                </c:pt>
                <c:pt idx="2416">
                  <c:v>124.545357</c:v>
                </c:pt>
                <c:pt idx="2417">
                  <c:v>124.61237300000001</c:v>
                </c:pt>
                <c:pt idx="2418">
                  <c:v>124.67739099999955</c:v>
                </c:pt>
                <c:pt idx="2419">
                  <c:v>124.72080200000001</c:v>
                </c:pt>
                <c:pt idx="2420">
                  <c:v>124.78170799999998</c:v>
                </c:pt>
                <c:pt idx="2421">
                  <c:v>124.83079499999998</c:v>
                </c:pt>
                <c:pt idx="2422">
                  <c:v>124.88591799999998</c:v>
                </c:pt>
                <c:pt idx="2423">
                  <c:v>124.94882200000002</c:v>
                </c:pt>
                <c:pt idx="2424">
                  <c:v>125.02417</c:v>
                </c:pt>
                <c:pt idx="2425">
                  <c:v>125.07374599999955</c:v>
                </c:pt>
                <c:pt idx="2426">
                  <c:v>125.13137099999985</c:v>
                </c:pt>
                <c:pt idx="2427">
                  <c:v>125.18001599999998</c:v>
                </c:pt>
                <c:pt idx="2428">
                  <c:v>125.23568</c:v>
                </c:pt>
                <c:pt idx="2429">
                  <c:v>125.306686</c:v>
                </c:pt>
                <c:pt idx="2430">
                  <c:v>125.395996</c:v>
                </c:pt>
                <c:pt idx="2431">
                  <c:v>125.471176</c:v>
                </c:pt>
                <c:pt idx="2432">
                  <c:v>125.49265300000152</c:v>
                </c:pt>
                <c:pt idx="2433">
                  <c:v>125.55200199999985</c:v>
                </c:pt>
                <c:pt idx="2434">
                  <c:v>125.6091</c:v>
                </c:pt>
                <c:pt idx="2435">
                  <c:v>125.68744700000001</c:v>
                </c:pt>
                <c:pt idx="2436">
                  <c:v>125.72576100000001</c:v>
                </c:pt>
                <c:pt idx="2437">
                  <c:v>125.78770400000002</c:v>
                </c:pt>
                <c:pt idx="2438">
                  <c:v>125.841171</c:v>
                </c:pt>
                <c:pt idx="2439">
                  <c:v>125.92175300000002</c:v>
                </c:pt>
                <c:pt idx="2440">
                  <c:v>125.96226500000112</c:v>
                </c:pt>
                <c:pt idx="2441">
                  <c:v>126.01882900000012</c:v>
                </c:pt>
                <c:pt idx="2442">
                  <c:v>126.09695400000012</c:v>
                </c:pt>
                <c:pt idx="2443">
                  <c:v>126.123245</c:v>
                </c:pt>
                <c:pt idx="2444">
                  <c:v>126.20364400000012</c:v>
                </c:pt>
                <c:pt idx="2445">
                  <c:v>126.25756100000002</c:v>
                </c:pt>
                <c:pt idx="2446">
                  <c:v>126.32650799999998</c:v>
                </c:pt>
                <c:pt idx="2447">
                  <c:v>126.396957</c:v>
                </c:pt>
                <c:pt idx="2448">
                  <c:v>126.433052</c:v>
                </c:pt>
                <c:pt idx="2449">
                  <c:v>126.51121500000177</c:v>
                </c:pt>
                <c:pt idx="2450">
                  <c:v>126.563744</c:v>
                </c:pt>
                <c:pt idx="2451">
                  <c:v>126.610466</c:v>
                </c:pt>
                <c:pt idx="2452">
                  <c:v>126.69383999999998</c:v>
                </c:pt>
                <c:pt idx="2453">
                  <c:v>126.76756300000206</c:v>
                </c:pt>
                <c:pt idx="2454">
                  <c:v>126.81771900000012</c:v>
                </c:pt>
                <c:pt idx="2455">
                  <c:v>126.86803399999998</c:v>
                </c:pt>
                <c:pt idx="2456">
                  <c:v>126.92516300000032</c:v>
                </c:pt>
                <c:pt idx="2457">
                  <c:v>126.97644</c:v>
                </c:pt>
                <c:pt idx="2458">
                  <c:v>127.052246</c:v>
                </c:pt>
                <c:pt idx="2459">
                  <c:v>127.092499</c:v>
                </c:pt>
                <c:pt idx="2460">
                  <c:v>127.17096699999998</c:v>
                </c:pt>
                <c:pt idx="2461">
                  <c:v>127.238602</c:v>
                </c:pt>
                <c:pt idx="2462">
                  <c:v>127.27114899999998</c:v>
                </c:pt>
                <c:pt idx="2463">
                  <c:v>127.375114</c:v>
                </c:pt>
                <c:pt idx="2464">
                  <c:v>127.40934</c:v>
                </c:pt>
                <c:pt idx="2465">
                  <c:v>127.4748</c:v>
                </c:pt>
                <c:pt idx="2466">
                  <c:v>127.535561</c:v>
                </c:pt>
                <c:pt idx="2467">
                  <c:v>127.58741000000002</c:v>
                </c:pt>
                <c:pt idx="2468">
                  <c:v>127.657196</c:v>
                </c:pt>
                <c:pt idx="2469">
                  <c:v>127.718941</c:v>
                </c:pt>
                <c:pt idx="2470">
                  <c:v>127.76142900000178</c:v>
                </c:pt>
                <c:pt idx="2471">
                  <c:v>127.85260799999998</c:v>
                </c:pt>
                <c:pt idx="2472">
                  <c:v>127.88200399999998</c:v>
                </c:pt>
                <c:pt idx="2473">
                  <c:v>127.938484</c:v>
                </c:pt>
                <c:pt idx="2474">
                  <c:v>127.99279</c:v>
                </c:pt>
                <c:pt idx="2475">
                  <c:v>128.07212800000067</c:v>
                </c:pt>
                <c:pt idx="2476">
                  <c:v>128.13626099999999</c:v>
                </c:pt>
                <c:pt idx="2477">
                  <c:v>128.18980399999998</c:v>
                </c:pt>
                <c:pt idx="2478">
                  <c:v>128.25329600000001</c:v>
                </c:pt>
                <c:pt idx="2479">
                  <c:v>128.29466199999561</c:v>
                </c:pt>
                <c:pt idx="2480">
                  <c:v>128.35522500000027</c:v>
                </c:pt>
                <c:pt idx="2481">
                  <c:v>128.42495700000001</c:v>
                </c:pt>
                <c:pt idx="2482">
                  <c:v>128.48956299999998</c:v>
                </c:pt>
                <c:pt idx="2483">
                  <c:v>128.53723100000047</c:v>
                </c:pt>
                <c:pt idx="2484">
                  <c:v>128.59374999999997</c:v>
                </c:pt>
                <c:pt idx="2485">
                  <c:v>128.67607099999998</c:v>
                </c:pt>
                <c:pt idx="2486">
                  <c:v>128.70480299999952</c:v>
                </c:pt>
                <c:pt idx="2487">
                  <c:v>128.77624499999999</c:v>
                </c:pt>
                <c:pt idx="2488">
                  <c:v>128.84610000000001</c:v>
                </c:pt>
                <c:pt idx="2489">
                  <c:v>128.89605700000001</c:v>
                </c:pt>
                <c:pt idx="2490">
                  <c:v>128.94468699999999</c:v>
                </c:pt>
                <c:pt idx="2491">
                  <c:v>129.00569199999998</c:v>
                </c:pt>
                <c:pt idx="2492">
                  <c:v>129.07612599999999</c:v>
                </c:pt>
                <c:pt idx="2493">
                  <c:v>129.14047199999999</c:v>
                </c:pt>
                <c:pt idx="2494">
                  <c:v>129.19380199999998</c:v>
                </c:pt>
                <c:pt idx="2495">
                  <c:v>129.27172899999999</c:v>
                </c:pt>
                <c:pt idx="2496">
                  <c:v>129.3246</c:v>
                </c:pt>
                <c:pt idx="2497">
                  <c:v>129.35543800000522</c:v>
                </c:pt>
                <c:pt idx="2498">
                  <c:v>129.42550700000001</c:v>
                </c:pt>
                <c:pt idx="2499">
                  <c:v>129.51809700000001</c:v>
                </c:pt>
                <c:pt idx="2500">
                  <c:v>129.54272499999999</c:v>
                </c:pt>
                <c:pt idx="2501">
                  <c:v>129.61189299999998</c:v>
                </c:pt>
                <c:pt idx="2502">
                  <c:v>129.67277499999992</c:v>
                </c:pt>
                <c:pt idx="2503">
                  <c:v>129.73496999999998</c:v>
                </c:pt>
                <c:pt idx="2504">
                  <c:v>129.78942900000001</c:v>
                </c:pt>
                <c:pt idx="2505">
                  <c:v>129.83792100000107</c:v>
                </c:pt>
                <c:pt idx="2506">
                  <c:v>129.87291000000027</c:v>
                </c:pt>
                <c:pt idx="2507">
                  <c:v>129.96804800000388</c:v>
                </c:pt>
                <c:pt idx="2508">
                  <c:v>130.02928199999999</c:v>
                </c:pt>
                <c:pt idx="2509">
                  <c:v>130.0979460000035</c:v>
                </c:pt>
                <c:pt idx="2510">
                  <c:v>130.153549</c:v>
                </c:pt>
                <c:pt idx="2511">
                  <c:v>130.21238700000001</c:v>
                </c:pt>
                <c:pt idx="2512">
                  <c:v>130.24751299999932</c:v>
                </c:pt>
                <c:pt idx="2513">
                  <c:v>130.33190900000127</c:v>
                </c:pt>
                <c:pt idx="2514">
                  <c:v>130.38211100000376</c:v>
                </c:pt>
                <c:pt idx="2515">
                  <c:v>130.44523599999999</c:v>
                </c:pt>
                <c:pt idx="2516">
                  <c:v>130.49342300000001</c:v>
                </c:pt>
                <c:pt idx="2517">
                  <c:v>130.559631</c:v>
                </c:pt>
                <c:pt idx="2518">
                  <c:v>130.62959299999972</c:v>
                </c:pt>
                <c:pt idx="2519">
                  <c:v>130.68763700000127</c:v>
                </c:pt>
                <c:pt idx="2520">
                  <c:v>130.75398299999998</c:v>
                </c:pt>
                <c:pt idx="2521">
                  <c:v>130.80773900000167</c:v>
                </c:pt>
                <c:pt idx="2522">
                  <c:v>130.87405399999992</c:v>
                </c:pt>
                <c:pt idx="2523">
                  <c:v>130.91856399999998</c:v>
                </c:pt>
                <c:pt idx="2524">
                  <c:v>130.99798600000167</c:v>
                </c:pt>
                <c:pt idx="2525">
                  <c:v>131.066925</c:v>
                </c:pt>
                <c:pt idx="2526">
                  <c:v>131.09368899999998</c:v>
                </c:pt>
                <c:pt idx="2527">
                  <c:v>131.16523700000027</c:v>
                </c:pt>
                <c:pt idx="2528">
                  <c:v>131.22522000000001</c:v>
                </c:pt>
                <c:pt idx="2529">
                  <c:v>131.28005999999999</c:v>
                </c:pt>
                <c:pt idx="2530">
                  <c:v>131.36721800000365</c:v>
                </c:pt>
                <c:pt idx="2531">
                  <c:v>131.41361999999998</c:v>
                </c:pt>
                <c:pt idx="2532">
                  <c:v>131.47833300000067</c:v>
                </c:pt>
                <c:pt idx="2533">
                  <c:v>131.53568999999999</c:v>
                </c:pt>
                <c:pt idx="2534">
                  <c:v>131.58268700000067</c:v>
                </c:pt>
                <c:pt idx="2535">
                  <c:v>131.67205799999999</c:v>
                </c:pt>
                <c:pt idx="2536">
                  <c:v>131.72335799999999</c:v>
                </c:pt>
                <c:pt idx="2537">
                  <c:v>131.77026399999932</c:v>
                </c:pt>
                <c:pt idx="2538">
                  <c:v>131.83129900000247</c:v>
                </c:pt>
                <c:pt idx="2539">
                  <c:v>131.87498499999998</c:v>
                </c:pt>
                <c:pt idx="2540">
                  <c:v>131.93092300000001</c:v>
                </c:pt>
                <c:pt idx="2541">
                  <c:v>131.99826000000004</c:v>
                </c:pt>
                <c:pt idx="2542">
                  <c:v>132.06694000000007</c:v>
                </c:pt>
                <c:pt idx="2543">
                  <c:v>132.11773700000001</c:v>
                </c:pt>
                <c:pt idx="2544">
                  <c:v>132.16494800000001</c:v>
                </c:pt>
                <c:pt idx="2545">
                  <c:v>132.23175000000001</c:v>
                </c:pt>
                <c:pt idx="2546">
                  <c:v>132.29566999999992</c:v>
                </c:pt>
                <c:pt idx="2547">
                  <c:v>132.36265599999999</c:v>
                </c:pt>
                <c:pt idx="2548">
                  <c:v>132.43699599999999</c:v>
                </c:pt>
                <c:pt idx="2549">
                  <c:v>132.51033000000001</c:v>
                </c:pt>
                <c:pt idx="2550">
                  <c:v>132.52130100000107</c:v>
                </c:pt>
                <c:pt idx="2551">
                  <c:v>132.60989399999912</c:v>
                </c:pt>
                <c:pt idx="2552">
                  <c:v>132.64671299999998</c:v>
                </c:pt>
                <c:pt idx="2553">
                  <c:v>132.710846</c:v>
                </c:pt>
                <c:pt idx="2554">
                  <c:v>132.79148900000001</c:v>
                </c:pt>
                <c:pt idx="2555">
                  <c:v>132.83325199999999</c:v>
                </c:pt>
                <c:pt idx="2556">
                  <c:v>132.92355299999952</c:v>
                </c:pt>
                <c:pt idx="2557">
                  <c:v>132.959045</c:v>
                </c:pt>
                <c:pt idx="2558">
                  <c:v>133.010391</c:v>
                </c:pt>
                <c:pt idx="2559">
                  <c:v>133.09582499999999</c:v>
                </c:pt>
                <c:pt idx="2560">
                  <c:v>133.13200399999999</c:v>
                </c:pt>
                <c:pt idx="2561">
                  <c:v>133.198578</c:v>
                </c:pt>
                <c:pt idx="2562">
                  <c:v>133.26139800000001</c:v>
                </c:pt>
                <c:pt idx="2563">
                  <c:v>133.29145800000001</c:v>
                </c:pt>
                <c:pt idx="2564">
                  <c:v>133.35546900000207</c:v>
                </c:pt>
                <c:pt idx="2565">
                  <c:v>133.441742</c:v>
                </c:pt>
                <c:pt idx="2566">
                  <c:v>133.50378399999613</c:v>
                </c:pt>
                <c:pt idx="2567">
                  <c:v>133.56397999999999</c:v>
                </c:pt>
                <c:pt idx="2568">
                  <c:v>133.61866799999999</c:v>
                </c:pt>
                <c:pt idx="2569">
                  <c:v>133.64910899999998</c:v>
                </c:pt>
                <c:pt idx="2570">
                  <c:v>133.725739</c:v>
                </c:pt>
                <c:pt idx="2571">
                  <c:v>133.80633500000027</c:v>
                </c:pt>
                <c:pt idx="2572">
                  <c:v>133.85705600000207</c:v>
                </c:pt>
                <c:pt idx="2573">
                  <c:v>133.91867099999999</c:v>
                </c:pt>
                <c:pt idx="2574">
                  <c:v>133.95893900000448</c:v>
                </c:pt>
                <c:pt idx="2575">
                  <c:v>134.02211000000167</c:v>
                </c:pt>
                <c:pt idx="2576">
                  <c:v>134.10760499999998</c:v>
                </c:pt>
                <c:pt idx="2577">
                  <c:v>134.14819299999999</c:v>
                </c:pt>
                <c:pt idx="2578">
                  <c:v>134.21812399999999</c:v>
                </c:pt>
                <c:pt idx="2579">
                  <c:v>134.29370099999952</c:v>
                </c:pt>
                <c:pt idx="2580">
                  <c:v>134.36563100000001</c:v>
                </c:pt>
                <c:pt idx="2581">
                  <c:v>134.40916399999998</c:v>
                </c:pt>
                <c:pt idx="2582">
                  <c:v>134.464844</c:v>
                </c:pt>
                <c:pt idx="2583">
                  <c:v>134.52087399999999</c:v>
                </c:pt>
                <c:pt idx="2584">
                  <c:v>134.59130900000127</c:v>
                </c:pt>
                <c:pt idx="2585">
                  <c:v>134.64244100000047</c:v>
                </c:pt>
                <c:pt idx="2586">
                  <c:v>134.69988999999998</c:v>
                </c:pt>
                <c:pt idx="2587">
                  <c:v>134.75036600000001</c:v>
                </c:pt>
                <c:pt idx="2588">
                  <c:v>134.82438700000247</c:v>
                </c:pt>
                <c:pt idx="2589">
                  <c:v>134.89781200000004</c:v>
                </c:pt>
                <c:pt idx="2590">
                  <c:v>134.931702</c:v>
                </c:pt>
                <c:pt idx="2591">
                  <c:v>135.00245700000067</c:v>
                </c:pt>
                <c:pt idx="2592">
                  <c:v>135.05519100000001</c:v>
                </c:pt>
                <c:pt idx="2593">
                  <c:v>135.11247299999999</c:v>
                </c:pt>
                <c:pt idx="2594">
                  <c:v>135.18238800000267</c:v>
                </c:pt>
                <c:pt idx="2595">
                  <c:v>135.24812299999999</c:v>
                </c:pt>
                <c:pt idx="2596">
                  <c:v>135.28980999999999</c:v>
                </c:pt>
                <c:pt idx="2597">
                  <c:v>135.36926299999999</c:v>
                </c:pt>
                <c:pt idx="2598">
                  <c:v>135.40770000000001</c:v>
                </c:pt>
                <c:pt idx="2599">
                  <c:v>135.47178600000001</c:v>
                </c:pt>
                <c:pt idx="2600">
                  <c:v>135.52366599999587</c:v>
                </c:pt>
                <c:pt idx="2601">
                  <c:v>135.60967999999932</c:v>
                </c:pt>
                <c:pt idx="2602">
                  <c:v>135.65379299999998</c:v>
                </c:pt>
                <c:pt idx="2603">
                  <c:v>135.72814900000247</c:v>
                </c:pt>
                <c:pt idx="2604">
                  <c:v>135.76051299999995</c:v>
                </c:pt>
                <c:pt idx="2605">
                  <c:v>135.80632000000207</c:v>
                </c:pt>
                <c:pt idx="2606">
                  <c:v>135.902725</c:v>
                </c:pt>
                <c:pt idx="2607">
                  <c:v>135.942215</c:v>
                </c:pt>
                <c:pt idx="2608">
                  <c:v>136.00592</c:v>
                </c:pt>
                <c:pt idx="2609">
                  <c:v>136.05084200000007</c:v>
                </c:pt>
                <c:pt idx="2610">
                  <c:v>136.13375899999932</c:v>
                </c:pt>
                <c:pt idx="2611">
                  <c:v>136.19844100000267</c:v>
                </c:pt>
                <c:pt idx="2612">
                  <c:v>136.240341</c:v>
                </c:pt>
                <c:pt idx="2613">
                  <c:v>136.29251099999999</c:v>
                </c:pt>
                <c:pt idx="2614">
                  <c:v>136.376892</c:v>
                </c:pt>
                <c:pt idx="2615">
                  <c:v>136.41282700000087</c:v>
                </c:pt>
                <c:pt idx="2616">
                  <c:v>136.47404499999999</c:v>
                </c:pt>
                <c:pt idx="2617">
                  <c:v>136.53660600000001</c:v>
                </c:pt>
                <c:pt idx="2618">
                  <c:v>136.58248900000376</c:v>
                </c:pt>
                <c:pt idx="2619">
                  <c:v>136.66766399999995</c:v>
                </c:pt>
                <c:pt idx="2620">
                  <c:v>136.70845</c:v>
                </c:pt>
                <c:pt idx="2621">
                  <c:v>136.76890599999999</c:v>
                </c:pt>
                <c:pt idx="2622">
                  <c:v>136.82731600000574</c:v>
                </c:pt>
                <c:pt idx="2623">
                  <c:v>136.90643300000067</c:v>
                </c:pt>
                <c:pt idx="2624">
                  <c:v>136.97436499999998</c:v>
                </c:pt>
                <c:pt idx="2625">
                  <c:v>137.00550799999999</c:v>
                </c:pt>
                <c:pt idx="2626">
                  <c:v>137.08270300000001</c:v>
                </c:pt>
                <c:pt idx="2627">
                  <c:v>137.11906399999472</c:v>
                </c:pt>
                <c:pt idx="2628">
                  <c:v>137.21313499999602</c:v>
                </c:pt>
                <c:pt idx="2629">
                  <c:v>137.27297999999999</c:v>
                </c:pt>
                <c:pt idx="2630">
                  <c:v>137.29617299999998</c:v>
                </c:pt>
                <c:pt idx="2631">
                  <c:v>137.36860700000167</c:v>
                </c:pt>
                <c:pt idx="2632">
                  <c:v>137.44909699999999</c:v>
                </c:pt>
                <c:pt idx="2633">
                  <c:v>137.49783300000001</c:v>
                </c:pt>
                <c:pt idx="2634">
                  <c:v>137.53353899999999</c:v>
                </c:pt>
                <c:pt idx="2635">
                  <c:v>137.63098099999999</c:v>
                </c:pt>
                <c:pt idx="2636">
                  <c:v>137.67619299999998</c:v>
                </c:pt>
                <c:pt idx="2637">
                  <c:v>137.73507699999999</c:v>
                </c:pt>
                <c:pt idx="2638">
                  <c:v>137.81776399999998</c:v>
                </c:pt>
                <c:pt idx="2639">
                  <c:v>137.83259600000127</c:v>
                </c:pt>
                <c:pt idx="2640">
                  <c:v>137.90408299999999</c:v>
                </c:pt>
                <c:pt idx="2641">
                  <c:v>137.95867900000007</c:v>
                </c:pt>
                <c:pt idx="2642">
                  <c:v>138.042618</c:v>
                </c:pt>
                <c:pt idx="2643">
                  <c:v>138.08538800000107</c:v>
                </c:pt>
                <c:pt idx="2644">
                  <c:v>138.16734300000007</c:v>
                </c:pt>
                <c:pt idx="2645">
                  <c:v>138.21743800000004</c:v>
                </c:pt>
                <c:pt idx="2646">
                  <c:v>138.24398799999992</c:v>
                </c:pt>
                <c:pt idx="2647">
                  <c:v>138.32502700000342</c:v>
                </c:pt>
                <c:pt idx="2648">
                  <c:v>138.35519400000001</c:v>
                </c:pt>
                <c:pt idx="2649">
                  <c:v>138.44981399999998</c:v>
                </c:pt>
                <c:pt idx="2650">
                  <c:v>138.50842300000087</c:v>
                </c:pt>
                <c:pt idx="2651">
                  <c:v>138.55667099999999</c:v>
                </c:pt>
                <c:pt idx="2652">
                  <c:v>138.64035000000001</c:v>
                </c:pt>
                <c:pt idx="2653">
                  <c:v>138.68348700000001</c:v>
                </c:pt>
                <c:pt idx="2654">
                  <c:v>138.73646499999998</c:v>
                </c:pt>
                <c:pt idx="2655">
                  <c:v>138.78739900000087</c:v>
                </c:pt>
                <c:pt idx="2656">
                  <c:v>138.85470599999999</c:v>
                </c:pt>
                <c:pt idx="2657">
                  <c:v>138.94351199999952</c:v>
                </c:pt>
                <c:pt idx="2658">
                  <c:v>138.99056999999999</c:v>
                </c:pt>
                <c:pt idx="2659">
                  <c:v>139.078934</c:v>
                </c:pt>
                <c:pt idx="2660">
                  <c:v>139.11105299999952</c:v>
                </c:pt>
                <c:pt idx="2661">
                  <c:v>139.19818100000001</c:v>
                </c:pt>
                <c:pt idx="2662">
                  <c:v>139.25358599999515</c:v>
                </c:pt>
                <c:pt idx="2663">
                  <c:v>139.28230300000001</c:v>
                </c:pt>
                <c:pt idx="2664">
                  <c:v>139.361954</c:v>
                </c:pt>
                <c:pt idx="2665">
                  <c:v>139.42305000000002</c:v>
                </c:pt>
                <c:pt idx="2666">
                  <c:v>139.47503700000001</c:v>
                </c:pt>
                <c:pt idx="2667">
                  <c:v>139.55247500000004</c:v>
                </c:pt>
                <c:pt idx="2668">
                  <c:v>139.6095579999959</c:v>
                </c:pt>
                <c:pt idx="2669">
                  <c:v>139.67065399999527</c:v>
                </c:pt>
                <c:pt idx="2670">
                  <c:v>139.694931</c:v>
                </c:pt>
                <c:pt idx="2671">
                  <c:v>139.73661799999999</c:v>
                </c:pt>
                <c:pt idx="2672">
                  <c:v>139.80813600000499</c:v>
                </c:pt>
                <c:pt idx="2673">
                  <c:v>139.86795000000001</c:v>
                </c:pt>
                <c:pt idx="2674">
                  <c:v>139.95405600000001</c:v>
                </c:pt>
                <c:pt idx="2675">
                  <c:v>139.99847400000004</c:v>
                </c:pt>
                <c:pt idx="2676">
                  <c:v>140.08781400000001</c:v>
                </c:pt>
                <c:pt idx="2677">
                  <c:v>140.16300999999999</c:v>
                </c:pt>
                <c:pt idx="2678">
                  <c:v>140.193939</c:v>
                </c:pt>
                <c:pt idx="2679">
                  <c:v>140.251068</c:v>
                </c:pt>
                <c:pt idx="2680">
                  <c:v>140.314087</c:v>
                </c:pt>
                <c:pt idx="2681">
                  <c:v>140.37716700000001</c:v>
                </c:pt>
                <c:pt idx="2682">
                  <c:v>140.454071</c:v>
                </c:pt>
                <c:pt idx="2683">
                  <c:v>140.49470499999998</c:v>
                </c:pt>
                <c:pt idx="2684">
                  <c:v>140.52264400000001</c:v>
                </c:pt>
                <c:pt idx="2685">
                  <c:v>140.60275299999998</c:v>
                </c:pt>
                <c:pt idx="2686">
                  <c:v>140.678696</c:v>
                </c:pt>
                <c:pt idx="2687">
                  <c:v>140.72958399999561</c:v>
                </c:pt>
                <c:pt idx="2688">
                  <c:v>140.80508399999999</c:v>
                </c:pt>
                <c:pt idx="2689">
                  <c:v>140.85604900000425</c:v>
                </c:pt>
                <c:pt idx="2690">
                  <c:v>140.93071</c:v>
                </c:pt>
                <c:pt idx="2691">
                  <c:v>140.98791500000004</c:v>
                </c:pt>
                <c:pt idx="2692">
                  <c:v>141.015747</c:v>
                </c:pt>
                <c:pt idx="2693">
                  <c:v>141.10905499999512</c:v>
                </c:pt>
                <c:pt idx="2694">
                  <c:v>141.18385299999952</c:v>
                </c:pt>
                <c:pt idx="2695">
                  <c:v>141.23417699999999</c:v>
                </c:pt>
                <c:pt idx="2696">
                  <c:v>141.27516199999602</c:v>
                </c:pt>
                <c:pt idx="2697">
                  <c:v>141.35838300000287</c:v>
                </c:pt>
                <c:pt idx="2698">
                  <c:v>141.39901700000001</c:v>
                </c:pt>
                <c:pt idx="2699">
                  <c:v>141.44406099999998</c:v>
                </c:pt>
                <c:pt idx="2700">
                  <c:v>141.50665299999972</c:v>
                </c:pt>
                <c:pt idx="2701">
                  <c:v>141.57167099999998</c:v>
                </c:pt>
                <c:pt idx="2702">
                  <c:v>141.63258399999998</c:v>
                </c:pt>
                <c:pt idx="2703">
                  <c:v>141.68551600000001</c:v>
                </c:pt>
                <c:pt idx="2704">
                  <c:v>141.75349399999999</c:v>
                </c:pt>
                <c:pt idx="2705">
                  <c:v>141.812363</c:v>
                </c:pt>
                <c:pt idx="2706">
                  <c:v>141.88136300000087</c:v>
                </c:pt>
                <c:pt idx="2707">
                  <c:v>141.92901599999999</c:v>
                </c:pt>
                <c:pt idx="2708">
                  <c:v>141.99124100000247</c:v>
                </c:pt>
                <c:pt idx="2709">
                  <c:v>142.06944300000001</c:v>
                </c:pt>
                <c:pt idx="2710">
                  <c:v>142.11125199999998</c:v>
                </c:pt>
                <c:pt idx="2711">
                  <c:v>142.15412900000001</c:v>
                </c:pt>
                <c:pt idx="2712">
                  <c:v>142.22882100000001</c:v>
                </c:pt>
                <c:pt idx="2713">
                  <c:v>142.29408299999992</c:v>
                </c:pt>
                <c:pt idx="2714">
                  <c:v>142.35153200000047</c:v>
                </c:pt>
                <c:pt idx="2715">
                  <c:v>142.40489199999999</c:v>
                </c:pt>
                <c:pt idx="2716">
                  <c:v>142.472702</c:v>
                </c:pt>
                <c:pt idx="2717">
                  <c:v>142.52967799999999</c:v>
                </c:pt>
                <c:pt idx="2718">
                  <c:v>142.59811400000001</c:v>
                </c:pt>
                <c:pt idx="2719">
                  <c:v>142.64463799999999</c:v>
                </c:pt>
                <c:pt idx="2720">
                  <c:v>142.70785499999602</c:v>
                </c:pt>
                <c:pt idx="2721">
                  <c:v>142.77664199999998</c:v>
                </c:pt>
                <c:pt idx="2722">
                  <c:v>142.81681800000001</c:v>
                </c:pt>
                <c:pt idx="2723">
                  <c:v>142.87446600000001</c:v>
                </c:pt>
                <c:pt idx="2724">
                  <c:v>142.94300799999999</c:v>
                </c:pt>
                <c:pt idx="2725">
                  <c:v>143.023788</c:v>
                </c:pt>
                <c:pt idx="2726">
                  <c:v>143.06759600000001</c:v>
                </c:pt>
                <c:pt idx="2727">
                  <c:v>143.126205</c:v>
                </c:pt>
                <c:pt idx="2728">
                  <c:v>143.205444</c:v>
                </c:pt>
                <c:pt idx="2729">
                  <c:v>143.24668899999998</c:v>
                </c:pt>
                <c:pt idx="2730">
                  <c:v>143.31797800000001</c:v>
                </c:pt>
                <c:pt idx="2731">
                  <c:v>143.366669</c:v>
                </c:pt>
                <c:pt idx="2732">
                  <c:v>143.40768399999999</c:v>
                </c:pt>
                <c:pt idx="2733">
                  <c:v>143.50962799999999</c:v>
                </c:pt>
                <c:pt idx="2734">
                  <c:v>143.560699</c:v>
                </c:pt>
                <c:pt idx="2735">
                  <c:v>143.58853100000007</c:v>
                </c:pt>
                <c:pt idx="2736">
                  <c:v>143.67964199999992</c:v>
                </c:pt>
                <c:pt idx="2737">
                  <c:v>143.73362699999998</c:v>
                </c:pt>
                <c:pt idx="2738">
                  <c:v>143.77713</c:v>
                </c:pt>
                <c:pt idx="2739">
                  <c:v>143.84370399999995</c:v>
                </c:pt>
                <c:pt idx="2740">
                  <c:v>143.89277600000167</c:v>
                </c:pt>
                <c:pt idx="2741">
                  <c:v>143.960464</c:v>
                </c:pt>
                <c:pt idx="2742">
                  <c:v>144.02978499999998</c:v>
                </c:pt>
                <c:pt idx="2743">
                  <c:v>144.076492</c:v>
                </c:pt>
                <c:pt idx="2744">
                  <c:v>144.15707399999999</c:v>
                </c:pt>
                <c:pt idx="2745">
                  <c:v>144.225189</c:v>
                </c:pt>
                <c:pt idx="2746">
                  <c:v>144.25677499999998</c:v>
                </c:pt>
                <c:pt idx="2747">
                  <c:v>144.34269700000004</c:v>
                </c:pt>
                <c:pt idx="2748">
                  <c:v>144.401352</c:v>
                </c:pt>
                <c:pt idx="2749">
                  <c:v>144.45603900000287</c:v>
                </c:pt>
                <c:pt idx="2750">
                  <c:v>144.52540600000287</c:v>
                </c:pt>
                <c:pt idx="2751">
                  <c:v>144.56819200000001</c:v>
                </c:pt>
                <c:pt idx="2752">
                  <c:v>144.65747100000004</c:v>
                </c:pt>
                <c:pt idx="2753">
                  <c:v>144.707718</c:v>
                </c:pt>
                <c:pt idx="2754">
                  <c:v>144.77032499999999</c:v>
                </c:pt>
                <c:pt idx="2755">
                  <c:v>144.80418399999999</c:v>
                </c:pt>
                <c:pt idx="2756">
                  <c:v>144.86743200000365</c:v>
                </c:pt>
                <c:pt idx="2757">
                  <c:v>144.95332300000001</c:v>
                </c:pt>
                <c:pt idx="2758">
                  <c:v>144.98620600000388</c:v>
                </c:pt>
                <c:pt idx="2759">
                  <c:v>145.040009</c:v>
                </c:pt>
                <c:pt idx="2760">
                  <c:v>145.08015399999999</c:v>
                </c:pt>
                <c:pt idx="2761">
                  <c:v>145.176468</c:v>
                </c:pt>
                <c:pt idx="2762">
                  <c:v>145.22935499999952</c:v>
                </c:pt>
                <c:pt idx="2763">
                  <c:v>145.289749</c:v>
                </c:pt>
                <c:pt idx="2764">
                  <c:v>145.35722400000247</c:v>
                </c:pt>
                <c:pt idx="2765">
                  <c:v>145.40239000000147</c:v>
                </c:pt>
                <c:pt idx="2766">
                  <c:v>145.43777499999999</c:v>
                </c:pt>
                <c:pt idx="2767">
                  <c:v>145.52619900000047</c:v>
                </c:pt>
                <c:pt idx="2768">
                  <c:v>145.57356299999464</c:v>
                </c:pt>
                <c:pt idx="2769">
                  <c:v>145.62664800000007</c:v>
                </c:pt>
                <c:pt idx="2770">
                  <c:v>145.69743300000007</c:v>
                </c:pt>
                <c:pt idx="2771">
                  <c:v>145.76211499999999</c:v>
                </c:pt>
                <c:pt idx="2772">
                  <c:v>145.81024200000004</c:v>
                </c:pt>
                <c:pt idx="2773">
                  <c:v>145.885651</c:v>
                </c:pt>
                <c:pt idx="2774">
                  <c:v>145.95379600000001</c:v>
                </c:pt>
                <c:pt idx="2775">
                  <c:v>146.01002499999998</c:v>
                </c:pt>
                <c:pt idx="2776">
                  <c:v>146.07440199999999</c:v>
                </c:pt>
                <c:pt idx="2777">
                  <c:v>146.13793900000007</c:v>
                </c:pt>
                <c:pt idx="2778">
                  <c:v>146.20057699999998</c:v>
                </c:pt>
                <c:pt idx="2779">
                  <c:v>146.25370799999999</c:v>
                </c:pt>
                <c:pt idx="2780">
                  <c:v>146.34455899999998</c:v>
                </c:pt>
                <c:pt idx="2781">
                  <c:v>146.38232400000402</c:v>
                </c:pt>
                <c:pt idx="2782">
                  <c:v>146.40267900000001</c:v>
                </c:pt>
                <c:pt idx="2783">
                  <c:v>146.48997499999999</c:v>
                </c:pt>
                <c:pt idx="2784">
                  <c:v>146.55213900000402</c:v>
                </c:pt>
                <c:pt idx="2785">
                  <c:v>146.61067199999596</c:v>
                </c:pt>
                <c:pt idx="2786">
                  <c:v>146.66932700000001</c:v>
                </c:pt>
                <c:pt idx="2787">
                  <c:v>146.75900299999998</c:v>
                </c:pt>
                <c:pt idx="2788">
                  <c:v>146.77154499999995</c:v>
                </c:pt>
                <c:pt idx="2789">
                  <c:v>146.84108000000001</c:v>
                </c:pt>
                <c:pt idx="2790">
                  <c:v>146.917114</c:v>
                </c:pt>
                <c:pt idx="2791">
                  <c:v>146.95723000000388</c:v>
                </c:pt>
                <c:pt idx="2792">
                  <c:v>146.99354600000001</c:v>
                </c:pt>
                <c:pt idx="2793">
                  <c:v>147.06626900000001</c:v>
                </c:pt>
                <c:pt idx="2794">
                  <c:v>147.14997899999995</c:v>
                </c:pt>
                <c:pt idx="2795">
                  <c:v>147.22494499999999</c:v>
                </c:pt>
                <c:pt idx="2796">
                  <c:v>147.27331499999912</c:v>
                </c:pt>
                <c:pt idx="2797">
                  <c:v>147.33667</c:v>
                </c:pt>
                <c:pt idx="2798">
                  <c:v>147.40574599999999</c:v>
                </c:pt>
                <c:pt idx="2799">
                  <c:v>147.44705199999999</c:v>
                </c:pt>
                <c:pt idx="2800">
                  <c:v>147.50260900000001</c:v>
                </c:pt>
                <c:pt idx="2801">
                  <c:v>147.56663499999999</c:v>
                </c:pt>
                <c:pt idx="2802">
                  <c:v>147.635391</c:v>
                </c:pt>
                <c:pt idx="2803">
                  <c:v>147.67307999999952</c:v>
                </c:pt>
                <c:pt idx="2804">
                  <c:v>147.73196399999998</c:v>
                </c:pt>
                <c:pt idx="2805">
                  <c:v>147.78793300000001</c:v>
                </c:pt>
                <c:pt idx="2806">
                  <c:v>147.88545200000004</c:v>
                </c:pt>
                <c:pt idx="2807">
                  <c:v>147.92134100000413</c:v>
                </c:pt>
                <c:pt idx="2808">
                  <c:v>147.97323599999999</c:v>
                </c:pt>
                <c:pt idx="2809">
                  <c:v>148.01954699999999</c:v>
                </c:pt>
                <c:pt idx="2810">
                  <c:v>148.10357699999992</c:v>
                </c:pt>
                <c:pt idx="2811">
                  <c:v>148.17379799999998</c:v>
                </c:pt>
                <c:pt idx="2812">
                  <c:v>148.22602800000001</c:v>
                </c:pt>
                <c:pt idx="2813">
                  <c:v>148.27865599999515</c:v>
                </c:pt>
                <c:pt idx="2814">
                  <c:v>148.35687300000001</c:v>
                </c:pt>
                <c:pt idx="2815">
                  <c:v>148.41416899999999</c:v>
                </c:pt>
                <c:pt idx="2816">
                  <c:v>148.48136900000227</c:v>
                </c:pt>
                <c:pt idx="2817">
                  <c:v>148.55828900000247</c:v>
                </c:pt>
                <c:pt idx="2818">
                  <c:v>148.592758</c:v>
                </c:pt>
                <c:pt idx="2819">
                  <c:v>148.66027800000001</c:v>
                </c:pt>
                <c:pt idx="2820">
                  <c:v>148.705276</c:v>
                </c:pt>
                <c:pt idx="2821">
                  <c:v>148.79801900000001</c:v>
                </c:pt>
                <c:pt idx="2822">
                  <c:v>148.83590700000047</c:v>
                </c:pt>
                <c:pt idx="2823">
                  <c:v>148.903412</c:v>
                </c:pt>
                <c:pt idx="2824">
                  <c:v>148.95124800000522</c:v>
                </c:pt>
                <c:pt idx="2825">
                  <c:v>148.99942000000001</c:v>
                </c:pt>
                <c:pt idx="2826">
                  <c:v>149.08041400000027</c:v>
                </c:pt>
                <c:pt idx="2827">
                  <c:v>149.12887599999999</c:v>
                </c:pt>
                <c:pt idx="2828">
                  <c:v>149.202057</c:v>
                </c:pt>
                <c:pt idx="2829">
                  <c:v>149.27760299999952</c:v>
                </c:pt>
                <c:pt idx="2830">
                  <c:v>149.31350699999999</c:v>
                </c:pt>
                <c:pt idx="2831">
                  <c:v>149.368774</c:v>
                </c:pt>
                <c:pt idx="2832">
                  <c:v>149.43255600000001</c:v>
                </c:pt>
                <c:pt idx="2833">
                  <c:v>149.48663300000001</c:v>
                </c:pt>
                <c:pt idx="2834">
                  <c:v>149.54338099999998</c:v>
                </c:pt>
                <c:pt idx="2835">
                  <c:v>149.62300099999999</c:v>
                </c:pt>
                <c:pt idx="2836">
                  <c:v>149.67495699999998</c:v>
                </c:pt>
                <c:pt idx="2837">
                  <c:v>149.73623700000007</c:v>
                </c:pt>
                <c:pt idx="2838">
                  <c:v>149.81623800000187</c:v>
                </c:pt>
                <c:pt idx="2839">
                  <c:v>149.81576499999952</c:v>
                </c:pt>
                <c:pt idx="2840">
                  <c:v>149.91776999999999</c:v>
                </c:pt>
                <c:pt idx="2841">
                  <c:v>149.94654800000001</c:v>
                </c:pt>
                <c:pt idx="2842">
                  <c:v>150.01454199999998</c:v>
                </c:pt>
                <c:pt idx="2843">
                  <c:v>150.09712200000001</c:v>
                </c:pt>
                <c:pt idx="2844">
                  <c:v>150.15693700000207</c:v>
                </c:pt>
                <c:pt idx="2845">
                  <c:v>150.20031700000001</c:v>
                </c:pt>
                <c:pt idx="2846">
                  <c:v>150.264847</c:v>
                </c:pt>
                <c:pt idx="2847">
                  <c:v>150.31957999999995</c:v>
                </c:pt>
                <c:pt idx="2848">
                  <c:v>150.38620000000267</c:v>
                </c:pt>
                <c:pt idx="2849">
                  <c:v>150.46899400000001</c:v>
                </c:pt>
                <c:pt idx="2850">
                  <c:v>150.49696399999999</c:v>
                </c:pt>
                <c:pt idx="2851">
                  <c:v>150.551895</c:v>
                </c:pt>
                <c:pt idx="2852">
                  <c:v>150.6238559999957</c:v>
                </c:pt>
                <c:pt idx="2853">
                  <c:v>150.68951399999995</c:v>
                </c:pt>
                <c:pt idx="2854">
                  <c:v>150.71984899999998</c:v>
                </c:pt>
                <c:pt idx="2855">
                  <c:v>150.80853300000001</c:v>
                </c:pt>
                <c:pt idx="2856">
                  <c:v>150.8523250000035</c:v>
                </c:pt>
                <c:pt idx="2857">
                  <c:v>150.937164</c:v>
                </c:pt>
                <c:pt idx="2858">
                  <c:v>150.99368299999998</c:v>
                </c:pt>
                <c:pt idx="2859">
                  <c:v>151.05709800000147</c:v>
                </c:pt>
                <c:pt idx="2860">
                  <c:v>151.08972199999999</c:v>
                </c:pt>
                <c:pt idx="2861">
                  <c:v>151.18838500000001</c:v>
                </c:pt>
                <c:pt idx="2862">
                  <c:v>151.208282</c:v>
                </c:pt>
                <c:pt idx="2863">
                  <c:v>151.260391</c:v>
                </c:pt>
                <c:pt idx="2864">
                  <c:v>151.34741200000047</c:v>
                </c:pt>
                <c:pt idx="2865">
                  <c:v>151.402512</c:v>
                </c:pt>
                <c:pt idx="2866">
                  <c:v>151.45112600000465</c:v>
                </c:pt>
                <c:pt idx="2867">
                  <c:v>151.50468399999932</c:v>
                </c:pt>
                <c:pt idx="2868">
                  <c:v>151.55822800000436</c:v>
                </c:pt>
                <c:pt idx="2869">
                  <c:v>151.640839</c:v>
                </c:pt>
                <c:pt idx="2870">
                  <c:v>151.70654299999998</c:v>
                </c:pt>
                <c:pt idx="2871">
                  <c:v>151.76759299999998</c:v>
                </c:pt>
                <c:pt idx="2872">
                  <c:v>151.82904100000007</c:v>
                </c:pt>
                <c:pt idx="2873">
                  <c:v>151.90725700000004</c:v>
                </c:pt>
                <c:pt idx="2874">
                  <c:v>151.929214</c:v>
                </c:pt>
                <c:pt idx="2875">
                  <c:v>152.01185599999602</c:v>
                </c:pt>
                <c:pt idx="2876">
                  <c:v>152.04693599999999</c:v>
                </c:pt>
                <c:pt idx="2877">
                  <c:v>152.13031000000001</c:v>
                </c:pt>
                <c:pt idx="2878">
                  <c:v>152.17593399999998</c:v>
                </c:pt>
                <c:pt idx="2879">
                  <c:v>152.23580899999999</c:v>
                </c:pt>
                <c:pt idx="2880">
                  <c:v>152.29302999999999</c:v>
                </c:pt>
                <c:pt idx="2881">
                  <c:v>152.377182</c:v>
                </c:pt>
                <c:pt idx="2882">
                  <c:v>152.414917</c:v>
                </c:pt>
                <c:pt idx="2883">
                  <c:v>152.461975</c:v>
                </c:pt>
                <c:pt idx="2884">
                  <c:v>152.52365099999992</c:v>
                </c:pt>
                <c:pt idx="2885">
                  <c:v>152.58743300000287</c:v>
                </c:pt>
                <c:pt idx="2886">
                  <c:v>152.67549099999999</c:v>
                </c:pt>
                <c:pt idx="2887">
                  <c:v>152.70164499999998</c:v>
                </c:pt>
                <c:pt idx="2888">
                  <c:v>152.76078799999999</c:v>
                </c:pt>
                <c:pt idx="2889">
                  <c:v>152.82988</c:v>
                </c:pt>
                <c:pt idx="2890">
                  <c:v>152.91493199999999</c:v>
                </c:pt>
                <c:pt idx="2891">
                  <c:v>152.95135500000001</c:v>
                </c:pt>
                <c:pt idx="2892">
                  <c:v>153.00541700000107</c:v>
                </c:pt>
                <c:pt idx="2893">
                  <c:v>153.06431599999999</c:v>
                </c:pt>
                <c:pt idx="2894">
                  <c:v>153.13789399999999</c:v>
                </c:pt>
                <c:pt idx="2895">
                  <c:v>153.194839</c:v>
                </c:pt>
                <c:pt idx="2896">
                  <c:v>153.27281199999999</c:v>
                </c:pt>
                <c:pt idx="2897">
                  <c:v>153.33049000000167</c:v>
                </c:pt>
                <c:pt idx="2898">
                  <c:v>153.37406899999999</c:v>
                </c:pt>
                <c:pt idx="2899">
                  <c:v>153.44158899999999</c:v>
                </c:pt>
                <c:pt idx="2900">
                  <c:v>153.49877900000001</c:v>
                </c:pt>
                <c:pt idx="2901">
                  <c:v>153.533737</c:v>
                </c:pt>
                <c:pt idx="2902">
                  <c:v>153.61350999999587</c:v>
                </c:pt>
                <c:pt idx="2903">
                  <c:v>153.65283200000007</c:v>
                </c:pt>
                <c:pt idx="2904">
                  <c:v>153.74285899999998</c:v>
                </c:pt>
                <c:pt idx="2905">
                  <c:v>153.80146800000207</c:v>
                </c:pt>
                <c:pt idx="2906">
                  <c:v>153.84756499999995</c:v>
                </c:pt>
                <c:pt idx="2907">
                  <c:v>153.93739300000001</c:v>
                </c:pt>
                <c:pt idx="2908">
                  <c:v>153.9573210000035</c:v>
                </c:pt>
                <c:pt idx="2909">
                  <c:v>154.02716100000001</c:v>
                </c:pt>
                <c:pt idx="2910">
                  <c:v>154.108734</c:v>
                </c:pt>
                <c:pt idx="2911">
                  <c:v>154.16334499999999</c:v>
                </c:pt>
                <c:pt idx="2912">
                  <c:v>154.21731600000001</c:v>
                </c:pt>
                <c:pt idx="2913">
                  <c:v>154.26942399999999</c:v>
                </c:pt>
                <c:pt idx="2914">
                  <c:v>154.33496099999999</c:v>
                </c:pt>
                <c:pt idx="2915">
                  <c:v>154.38961800000001</c:v>
                </c:pt>
                <c:pt idx="2916">
                  <c:v>154.45610000000067</c:v>
                </c:pt>
                <c:pt idx="2917">
                  <c:v>154.52128600000287</c:v>
                </c:pt>
                <c:pt idx="2918">
                  <c:v>154.57626299999998</c:v>
                </c:pt>
                <c:pt idx="2919">
                  <c:v>154.63774100000001</c:v>
                </c:pt>
                <c:pt idx="2920">
                  <c:v>154.707626</c:v>
                </c:pt>
                <c:pt idx="2921">
                  <c:v>154.78367599999544</c:v>
                </c:pt>
                <c:pt idx="2922">
                  <c:v>154.83140600000448</c:v>
                </c:pt>
                <c:pt idx="2923">
                  <c:v>154.88848900000522</c:v>
                </c:pt>
                <c:pt idx="2924">
                  <c:v>154.94349700000001</c:v>
                </c:pt>
                <c:pt idx="2925">
                  <c:v>155.01284800000047</c:v>
                </c:pt>
                <c:pt idx="2926">
                  <c:v>155.03860499999999</c:v>
                </c:pt>
                <c:pt idx="2927">
                  <c:v>155.13099700000001</c:v>
                </c:pt>
                <c:pt idx="2928">
                  <c:v>155.185059</c:v>
                </c:pt>
                <c:pt idx="2929">
                  <c:v>155.24023399999999</c:v>
                </c:pt>
                <c:pt idx="2930">
                  <c:v>155.30345199999999</c:v>
                </c:pt>
                <c:pt idx="2931">
                  <c:v>155.35394300000004</c:v>
                </c:pt>
                <c:pt idx="2932">
                  <c:v>155.41859399999998</c:v>
                </c:pt>
                <c:pt idx="2933">
                  <c:v>155.44700599999999</c:v>
                </c:pt>
                <c:pt idx="2934">
                  <c:v>155.565933</c:v>
                </c:pt>
                <c:pt idx="2935">
                  <c:v>155.61885099999998</c:v>
                </c:pt>
                <c:pt idx="2936">
                  <c:v>155.68489099999999</c:v>
                </c:pt>
                <c:pt idx="2937">
                  <c:v>155.740906</c:v>
                </c:pt>
                <c:pt idx="2938">
                  <c:v>155.79213000000001</c:v>
                </c:pt>
                <c:pt idx="2939">
                  <c:v>155.85704000000413</c:v>
                </c:pt>
                <c:pt idx="2940">
                  <c:v>155.91293300000001</c:v>
                </c:pt>
                <c:pt idx="2941">
                  <c:v>155.98117100000007</c:v>
                </c:pt>
                <c:pt idx="2942">
                  <c:v>156.0337519999959</c:v>
                </c:pt>
                <c:pt idx="2943">
                  <c:v>156.07351699999998</c:v>
                </c:pt>
                <c:pt idx="2944">
                  <c:v>156.14706399999992</c:v>
                </c:pt>
                <c:pt idx="2945">
                  <c:v>156.19454999999999</c:v>
                </c:pt>
                <c:pt idx="2946">
                  <c:v>156.27896099999998</c:v>
                </c:pt>
                <c:pt idx="2947">
                  <c:v>156.32681300000004</c:v>
                </c:pt>
                <c:pt idx="2948">
                  <c:v>156.38726800000342</c:v>
                </c:pt>
                <c:pt idx="2949">
                  <c:v>156.44227599999999</c:v>
                </c:pt>
                <c:pt idx="2950">
                  <c:v>156.50032000000004</c:v>
                </c:pt>
                <c:pt idx="2951">
                  <c:v>156.57675199999952</c:v>
                </c:pt>
                <c:pt idx="2952">
                  <c:v>156.61856099999972</c:v>
                </c:pt>
                <c:pt idx="2953">
                  <c:v>156.69064299999999</c:v>
                </c:pt>
                <c:pt idx="2954">
                  <c:v>156.74166899999992</c:v>
                </c:pt>
                <c:pt idx="2955">
                  <c:v>156.804993</c:v>
                </c:pt>
                <c:pt idx="2956">
                  <c:v>156.86860700000167</c:v>
                </c:pt>
                <c:pt idx="2957">
                  <c:v>156.93756099999999</c:v>
                </c:pt>
                <c:pt idx="2958">
                  <c:v>156.96955899999998</c:v>
                </c:pt>
                <c:pt idx="2959">
                  <c:v>157.036957</c:v>
                </c:pt>
                <c:pt idx="2960">
                  <c:v>157.08924900000127</c:v>
                </c:pt>
                <c:pt idx="2961">
                  <c:v>157.174286</c:v>
                </c:pt>
                <c:pt idx="2962">
                  <c:v>157.23680099999999</c:v>
                </c:pt>
                <c:pt idx="2963">
                  <c:v>157.28350799999998</c:v>
                </c:pt>
                <c:pt idx="2964">
                  <c:v>157.36924700000247</c:v>
                </c:pt>
                <c:pt idx="2965">
                  <c:v>157.41175799999999</c:v>
                </c:pt>
                <c:pt idx="2966">
                  <c:v>157.46005199999999</c:v>
                </c:pt>
                <c:pt idx="2967">
                  <c:v>157.52058399999999</c:v>
                </c:pt>
                <c:pt idx="2968">
                  <c:v>157.58416700000001</c:v>
                </c:pt>
                <c:pt idx="2969">
                  <c:v>157.65742500000007</c:v>
                </c:pt>
                <c:pt idx="2970">
                  <c:v>157.70533800000001</c:v>
                </c:pt>
                <c:pt idx="2971">
                  <c:v>157.77313199999998</c:v>
                </c:pt>
                <c:pt idx="2972">
                  <c:v>157.807175</c:v>
                </c:pt>
                <c:pt idx="2973">
                  <c:v>157.88398700000027</c:v>
                </c:pt>
                <c:pt idx="2974">
                  <c:v>157.93840000000247</c:v>
                </c:pt>
                <c:pt idx="2975">
                  <c:v>158.030304</c:v>
                </c:pt>
                <c:pt idx="2976">
                  <c:v>158.08616599999999</c:v>
                </c:pt>
                <c:pt idx="2977">
                  <c:v>158.14549299999999</c:v>
                </c:pt>
                <c:pt idx="2978">
                  <c:v>158.19494599999999</c:v>
                </c:pt>
                <c:pt idx="2979">
                  <c:v>158.26515199999992</c:v>
                </c:pt>
                <c:pt idx="2980">
                  <c:v>158.32708700000342</c:v>
                </c:pt>
                <c:pt idx="2981">
                  <c:v>158.37966899999998</c:v>
                </c:pt>
                <c:pt idx="2982">
                  <c:v>158.43019100000001</c:v>
                </c:pt>
                <c:pt idx="2983">
                  <c:v>158.511032</c:v>
                </c:pt>
                <c:pt idx="2984">
                  <c:v>158.55590800000004</c:v>
                </c:pt>
                <c:pt idx="2985">
                  <c:v>158.632813</c:v>
                </c:pt>
                <c:pt idx="2986">
                  <c:v>158.69725</c:v>
                </c:pt>
                <c:pt idx="2987">
                  <c:v>158.72994999999997</c:v>
                </c:pt>
                <c:pt idx="2988">
                  <c:v>158.79629499999999</c:v>
                </c:pt>
                <c:pt idx="2989">
                  <c:v>158.878265</c:v>
                </c:pt>
                <c:pt idx="2990">
                  <c:v>158.95463599999999</c:v>
                </c:pt>
                <c:pt idx="2991">
                  <c:v>158.99812300000067</c:v>
                </c:pt>
                <c:pt idx="2992">
                  <c:v>159.02989199999999</c:v>
                </c:pt>
                <c:pt idx="2993">
                  <c:v>159.11277799999999</c:v>
                </c:pt>
                <c:pt idx="2994">
                  <c:v>159.15318299999998</c:v>
                </c:pt>
                <c:pt idx="2995">
                  <c:v>159.21522499999998</c:v>
                </c:pt>
                <c:pt idx="2996">
                  <c:v>159.29586799999998</c:v>
                </c:pt>
                <c:pt idx="2997">
                  <c:v>159.34686299999998</c:v>
                </c:pt>
                <c:pt idx="2998">
                  <c:v>159.39817800000247</c:v>
                </c:pt>
                <c:pt idx="2999">
                  <c:v>159.47100800000001</c:v>
                </c:pt>
                <c:pt idx="3000">
                  <c:v>159.52479600000001</c:v>
                </c:pt>
                <c:pt idx="3001">
                  <c:v>159.56814600000425</c:v>
                </c:pt>
                <c:pt idx="3002">
                  <c:v>159.62866199999999</c:v>
                </c:pt>
                <c:pt idx="3003">
                  <c:v>159.69700599999999</c:v>
                </c:pt>
                <c:pt idx="3004">
                  <c:v>159.76097099999998</c:v>
                </c:pt>
                <c:pt idx="3005">
                  <c:v>159.85080000000067</c:v>
                </c:pt>
                <c:pt idx="3006">
                  <c:v>159.89361600000001</c:v>
                </c:pt>
                <c:pt idx="3007">
                  <c:v>159.95854200000107</c:v>
                </c:pt>
                <c:pt idx="3008">
                  <c:v>160.01426699999999</c:v>
                </c:pt>
                <c:pt idx="3009">
                  <c:v>160.07223500000001</c:v>
                </c:pt>
                <c:pt idx="3010">
                  <c:v>160.146378</c:v>
                </c:pt>
                <c:pt idx="3011">
                  <c:v>160.17973299999952</c:v>
                </c:pt>
                <c:pt idx="3012">
                  <c:v>160.26568599999561</c:v>
                </c:pt>
                <c:pt idx="3013">
                  <c:v>160.28299000000001</c:v>
                </c:pt>
                <c:pt idx="3014">
                  <c:v>160.35998499999999</c:v>
                </c:pt>
                <c:pt idx="3015">
                  <c:v>160.415482</c:v>
                </c:pt>
                <c:pt idx="3016">
                  <c:v>160.50863600000127</c:v>
                </c:pt>
                <c:pt idx="3017">
                  <c:v>160.560135</c:v>
                </c:pt>
                <c:pt idx="3018">
                  <c:v>160.59831200000067</c:v>
                </c:pt>
                <c:pt idx="3019">
                  <c:v>160.665817</c:v>
                </c:pt>
                <c:pt idx="3020">
                  <c:v>160.70858799999999</c:v>
                </c:pt>
                <c:pt idx="3021">
                  <c:v>160.78324900000001</c:v>
                </c:pt>
                <c:pt idx="3022">
                  <c:v>160.84484900000001</c:v>
                </c:pt>
                <c:pt idx="3023">
                  <c:v>160.90335099999999</c:v>
                </c:pt>
                <c:pt idx="3024">
                  <c:v>160.95375099999998</c:v>
                </c:pt>
                <c:pt idx="3025">
                  <c:v>161.045547</c:v>
                </c:pt>
                <c:pt idx="3026">
                  <c:v>161.08519000000001</c:v>
                </c:pt>
                <c:pt idx="3027">
                  <c:v>161.14063999999999</c:v>
                </c:pt>
                <c:pt idx="3028">
                  <c:v>161.20466599999429</c:v>
                </c:pt>
                <c:pt idx="3029">
                  <c:v>161.255844</c:v>
                </c:pt>
                <c:pt idx="3030">
                  <c:v>161.333313</c:v>
                </c:pt>
                <c:pt idx="3031">
                  <c:v>161.39692700000327</c:v>
                </c:pt>
                <c:pt idx="3032">
                  <c:v>161.44406099999998</c:v>
                </c:pt>
                <c:pt idx="3033">
                  <c:v>161.51950099999587</c:v>
                </c:pt>
                <c:pt idx="3034">
                  <c:v>161.54148900000001</c:v>
                </c:pt>
                <c:pt idx="3035">
                  <c:v>161.61392199999995</c:v>
                </c:pt>
                <c:pt idx="3036">
                  <c:v>161.70359799999972</c:v>
                </c:pt>
                <c:pt idx="3037">
                  <c:v>161.756821</c:v>
                </c:pt>
                <c:pt idx="3038">
                  <c:v>161.77739</c:v>
                </c:pt>
                <c:pt idx="3039">
                  <c:v>161.85572800000187</c:v>
                </c:pt>
                <c:pt idx="3040">
                  <c:v>161.91819800000007</c:v>
                </c:pt>
                <c:pt idx="3041">
                  <c:v>161.98951700000001</c:v>
                </c:pt>
                <c:pt idx="3042">
                  <c:v>162.05882300000007</c:v>
                </c:pt>
                <c:pt idx="3043">
                  <c:v>162.13322399999998</c:v>
                </c:pt>
                <c:pt idx="3044">
                  <c:v>162.190933</c:v>
                </c:pt>
                <c:pt idx="3045">
                  <c:v>162.24880999999999</c:v>
                </c:pt>
                <c:pt idx="3046">
                  <c:v>162.27596999999992</c:v>
                </c:pt>
                <c:pt idx="3047">
                  <c:v>162.32577499999999</c:v>
                </c:pt>
                <c:pt idx="3048">
                  <c:v>162.40985099999995</c:v>
                </c:pt>
                <c:pt idx="3049">
                  <c:v>162.44982899999999</c:v>
                </c:pt>
                <c:pt idx="3050">
                  <c:v>162.51974499999992</c:v>
                </c:pt>
                <c:pt idx="3051">
                  <c:v>162.58488499999999</c:v>
                </c:pt>
                <c:pt idx="3052">
                  <c:v>162.64883399999999</c:v>
                </c:pt>
                <c:pt idx="3053">
                  <c:v>162.733429</c:v>
                </c:pt>
                <c:pt idx="3054">
                  <c:v>162.76216099999999</c:v>
                </c:pt>
                <c:pt idx="3055">
                  <c:v>162.83062700000067</c:v>
                </c:pt>
                <c:pt idx="3056">
                  <c:v>162.88139300000267</c:v>
                </c:pt>
                <c:pt idx="3057">
                  <c:v>162.937759</c:v>
                </c:pt>
                <c:pt idx="3058">
                  <c:v>163.032455</c:v>
                </c:pt>
                <c:pt idx="3059">
                  <c:v>163.07960499999547</c:v>
                </c:pt>
                <c:pt idx="3060">
                  <c:v>163.141876</c:v>
                </c:pt>
                <c:pt idx="3061">
                  <c:v>163.19967699999998</c:v>
                </c:pt>
                <c:pt idx="3062">
                  <c:v>163.230728</c:v>
                </c:pt>
                <c:pt idx="3063">
                  <c:v>163.33947800000001</c:v>
                </c:pt>
                <c:pt idx="3064">
                  <c:v>163.38014200000342</c:v>
                </c:pt>
                <c:pt idx="3065">
                  <c:v>163.43553199999999</c:v>
                </c:pt>
                <c:pt idx="3066">
                  <c:v>163.50276199999999</c:v>
                </c:pt>
                <c:pt idx="3067">
                  <c:v>163.55932600000187</c:v>
                </c:pt>
                <c:pt idx="3068">
                  <c:v>163.614349</c:v>
                </c:pt>
                <c:pt idx="3069">
                  <c:v>163.694931</c:v>
                </c:pt>
                <c:pt idx="3070">
                  <c:v>163.730423</c:v>
                </c:pt>
                <c:pt idx="3071">
                  <c:v>163.80671700000067</c:v>
                </c:pt>
                <c:pt idx="3072">
                  <c:v>163.85058599999999</c:v>
                </c:pt>
                <c:pt idx="3073">
                  <c:v>163.899078</c:v>
                </c:pt>
                <c:pt idx="3074">
                  <c:v>163.98594700000388</c:v>
                </c:pt>
                <c:pt idx="3075">
                  <c:v>164.047821</c:v>
                </c:pt>
                <c:pt idx="3076">
                  <c:v>164.099243</c:v>
                </c:pt>
                <c:pt idx="3077">
                  <c:v>164.160538</c:v>
                </c:pt>
                <c:pt idx="3078">
                  <c:v>164.222702</c:v>
                </c:pt>
                <c:pt idx="3079">
                  <c:v>164.30203200000147</c:v>
                </c:pt>
                <c:pt idx="3080">
                  <c:v>164.335373</c:v>
                </c:pt>
                <c:pt idx="3081">
                  <c:v>164.41648900000001</c:v>
                </c:pt>
                <c:pt idx="3082">
                  <c:v>164.45025600000127</c:v>
                </c:pt>
                <c:pt idx="3083">
                  <c:v>164.53976399999587</c:v>
                </c:pt>
                <c:pt idx="3084">
                  <c:v>164.61694299999999</c:v>
                </c:pt>
                <c:pt idx="3085">
                  <c:v>164.63452099999998</c:v>
                </c:pt>
                <c:pt idx="3086">
                  <c:v>164.72900399999995</c:v>
                </c:pt>
                <c:pt idx="3087">
                  <c:v>164.76675399999587</c:v>
                </c:pt>
                <c:pt idx="3088">
                  <c:v>164.83500700000027</c:v>
                </c:pt>
                <c:pt idx="3089">
                  <c:v>164.88314800000342</c:v>
                </c:pt>
                <c:pt idx="3090">
                  <c:v>164.9737849999959</c:v>
                </c:pt>
                <c:pt idx="3091">
                  <c:v>165.00824000000227</c:v>
                </c:pt>
                <c:pt idx="3092">
                  <c:v>165.07714800000107</c:v>
                </c:pt>
                <c:pt idx="3093">
                  <c:v>165.13241600000342</c:v>
                </c:pt>
                <c:pt idx="3094">
                  <c:v>165.21156299999512</c:v>
                </c:pt>
                <c:pt idx="3095">
                  <c:v>165.228622</c:v>
                </c:pt>
                <c:pt idx="3096">
                  <c:v>165.30607599999999</c:v>
                </c:pt>
                <c:pt idx="3097">
                  <c:v>165.37272600000207</c:v>
                </c:pt>
                <c:pt idx="3098">
                  <c:v>165.42956499999912</c:v>
                </c:pt>
                <c:pt idx="3099">
                  <c:v>165.50610399999999</c:v>
                </c:pt>
                <c:pt idx="3100">
                  <c:v>165.55426</c:v>
                </c:pt>
                <c:pt idx="3101">
                  <c:v>165.60643000000007</c:v>
                </c:pt>
                <c:pt idx="3102">
                  <c:v>165.67912299999998</c:v>
                </c:pt>
                <c:pt idx="3103">
                  <c:v>165.73611499999998</c:v>
                </c:pt>
                <c:pt idx="3104">
                  <c:v>165.80195599999999</c:v>
                </c:pt>
                <c:pt idx="3105">
                  <c:v>165.85931400000001</c:v>
                </c:pt>
                <c:pt idx="3106">
                  <c:v>165.92775</c:v>
                </c:pt>
                <c:pt idx="3107">
                  <c:v>165.98487900000001</c:v>
                </c:pt>
                <c:pt idx="3108">
                  <c:v>166.03367599999544</c:v>
                </c:pt>
                <c:pt idx="3109">
                  <c:v>166.08386199999998</c:v>
                </c:pt>
                <c:pt idx="3110">
                  <c:v>166.14932299999998</c:v>
                </c:pt>
                <c:pt idx="3111">
                  <c:v>166.23438999999999</c:v>
                </c:pt>
                <c:pt idx="3112">
                  <c:v>166.28616299999999</c:v>
                </c:pt>
                <c:pt idx="3113">
                  <c:v>166.32231100000425</c:v>
                </c:pt>
                <c:pt idx="3114">
                  <c:v>166.35751300000001</c:v>
                </c:pt>
                <c:pt idx="3115">
                  <c:v>166.45126300000001</c:v>
                </c:pt>
                <c:pt idx="3116">
                  <c:v>166.52706900000001</c:v>
                </c:pt>
                <c:pt idx="3117">
                  <c:v>166.577271</c:v>
                </c:pt>
                <c:pt idx="3118">
                  <c:v>166.62886</c:v>
                </c:pt>
                <c:pt idx="3119">
                  <c:v>166.67529299999998</c:v>
                </c:pt>
                <c:pt idx="3120">
                  <c:v>166.75164800000007</c:v>
                </c:pt>
                <c:pt idx="3121">
                  <c:v>166.82420300000001</c:v>
                </c:pt>
                <c:pt idx="3122">
                  <c:v>166.87586999999999</c:v>
                </c:pt>
                <c:pt idx="3123">
                  <c:v>166.92266800000004</c:v>
                </c:pt>
                <c:pt idx="3124">
                  <c:v>166.951752</c:v>
                </c:pt>
                <c:pt idx="3125">
                  <c:v>167.05142200000247</c:v>
                </c:pt>
                <c:pt idx="3126">
                  <c:v>167.14044200000001</c:v>
                </c:pt>
                <c:pt idx="3127">
                  <c:v>167.18057299999998</c:v>
                </c:pt>
                <c:pt idx="3128">
                  <c:v>167.250687</c:v>
                </c:pt>
                <c:pt idx="3129">
                  <c:v>167.300354</c:v>
                </c:pt>
                <c:pt idx="3130">
                  <c:v>167.37321499999999</c:v>
                </c:pt>
                <c:pt idx="3131">
                  <c:v>167.43135100000001</c:v>
                </c:pt>
                <c:pt idx="3132">
                  <c:v>167.50160199999999</c:v>
                </c:pt>
                <c:pt idx="3133">
                  <c:v>167.54176299999995</c:v>
                </c:pt>
                <c:pt idx="3134">
                  <c:v>167.60197399999998</c:v>
                </c:pt>
                <c:pt idx="3135">
                  <c:v>167.65841700000436</c:v>
                </c:pt>
                <c:pt idx="3136">
                  <c:v>167.70664999999997</c:v>
                </c:pt>
                <c:pt idx="3137">
                  <c:v>167.78350799999998</c:v>
                </c:pt>
                <c:pt idx="3138">
                  <c:v>167.81195099999999</c:v>
                </c:pt>
                <c:pt idx="3139">
                  <c:v>167.879257</c:v>
                </c:pt>
                <c:pt idx="3140">
                  <c:v>167.93975799999998</c:v>
                </c:pt>
                <c:pt idx="3141">
                  <c:v>168.00874300000001</c:v>
                </c:pt>
                <c:pt idx="3142">
                  <c:v>168.061859</c:v>
                </c:pt>
                <c:pt idx="3143">
                  <c:v>168.135727</c:v>
                </c:pt>
                <c:pt idx="3144">
                  <c:v>168.21769699999999</c:v>
                </c:pt>
                <c:pt idx="3145">
                  <c:v>168.25799599999999</c:v>
                </c:pt>
                <c:pt idx="3146">
                  <c:v>168.30993700000047</c:v>
                </c:pt>
                <c:pt idx="3147">
                  <c:v>168.36592100000001</c:v>
                </c:pt>
                <c:pt idx="3148">
                  <c:v>168.44075000000001</c:v>
                </c:pt>
                <c:pt idx="3149">
                  <c:v>168.51825000000002</c:v>
                </c:pt>
                <c:pt idx="3150">
                  <c:v>168.59201000000004</c:v>
                </c:pt>
                <c:pt idx="3151">
                  <c:v>168.61401399999932</c:v>
                </c:pt>
                <c:pt idx="3152">
                  <c:v>168.69293200000001</c:v>
                </c:pt>
                <c:pt idx="3153">
                  <c:v>168.76118499999998</c:v>
                </c:pt>
                <c:pt idx="3154">
                  <c:v>168.78581199999999</c:v>
                </c:pt>
                <c:pt idx="3155">
                  <c:v>168.854095</c:v>
                </c:pt>
                <c:pt idx="3156">
                  <c:v>168.912094</c:v>
                </c:pt>
                <c:pt idx="3157">
                  <c:v>168.98661800000087</c:v>
                </c:pt>
                <c:pt idx="3158">
                  <c:v>169.066711</c:v>
                </c:pt>
                <c:pt idx="3159">
                  <c:v>169.12190200000001</c:v>
                </c:pt>
                <c:pt idx="3160">
                  <c:v>169.16871599999999</c:v>
                </c:pt>
                <c:pt idx="3161">
                  <c:v>169.24594099999999</c:v>
                </c:pt>
                <c:pt idx="3162">
                  <c:v>169.30848700000425</c:v>
                </c:pt>
                <c:pt idx="3163">
                  <c:v>169.353668</c:v>
                </c:pt>
                <c:pt idx="3164">
                  <c:v>169.41726700000001</c:v>
                </c:pt>
                <c:pt idx="3165">
                  <c:v>169.48898300000027</c:v>
                </c:pt>
                <c:pt idx="3166">
                  <c:v>169.54658499999596</c:v>
                </c:pt>
                <c:pt idx="3167">
                  <c:v>169.60025000000002</c:v>
                </c:pt>
                <c:pt idx="3168">
                  <c:v>169.65264900000147</c:v>
                </c:pt>
                <c:pt idx="3169">
                  <c:v>169.73239100000001</c:v>
                </c:pt>
                <c:pt idx="3170">
                  <c:v>169.77497899999995</c:v>
                </c:pt>
                <c:pt idx="3171">
                  <c:v>169.83680700000087</c:v>
                </c:pt>
                <c:pt idx="3172">
                  <c:v>169.92678800000004</c:v>
                </c:pt>
                <c:pt idx="3173">
                  <c:v>169.97372399999998</c:v>
                </c:pt>
                <c:pt idx="3174">
                  <c:v>170.01422099999999</c:v>
                </c:pt>
                <c:pt idx="3175">
                  <c:v>170.07559199999992</c:v>
                </c:pt>
                <c:pt idx="3176">
                  <c:v>170.1430819999959</c:v>
                </c:pt>
                <c:pt idx="3177">
                  <c:v>170.18132000000207</c:v>
                </c:pt>
                <c:pt idx="3178">
                  <c:v>170.27387999999587</c:v>
                </c:pt>
                <c:pt idx="3179">
                  <c:v>170.30886800000007</c:v>
                </c:pt>
                <c:pt idx="3180">
                  <c:v>170.40875199999999</c:v>
                </c:pt>
                <c:pt idx="3181">
                  <c:v>170.450714</c:v>
                </c:pt>
                <c:pt idx="3182">
                  <c:v>170.496567</c:v>
                </c:pt>
                <c:pt idx="3183">
                  <c:v>170.56758099999999</c:v>
                </c:pt>
                <c:pt idx="3184">
                  <c:v>170.65502900000001</c:v>
                </c:pt>
                <c:pt idx="3185">
                  <c:v>170.70095799999999</c:v>
                </c:pt>
                <c:pt idx="3186">
                  <c:v>170.76051299999995</c:v>
                </c:pt>
                <c:pt idx="3187">
                  <c:v>170.83564800000067</c:v>
                </c:pt>
                <c:pt idx="3188">
                  <c:v>170.87823500000007</c:v>
                </c:pt>
                <c:pt idx="3189">
                  <c:v>170.948914</c:v>
                </c:pt>
                <c:pt idx="3190">
                  <c:v>171.00318899999999</c:v>
                </c:pt>
                <c:pt idx="3191">
                  <c:v>171.0336609999961</c:v>
                </c:pt>
                <c:pt idx="3192">
                  <c:v>171.1097719999959</c:v>
                </c:pt>
                <c:pt idx="3193">
                  <c:v>171.22811900000067</c:v>
                </c:pt>
                <c:pt idx="3194">
                  <c:v>171.26791399999999</c:v>
                </c:pt>
                <c:pt idx="3195">
                  <c:v>171.296738</c:v>
                </c:pt>
                <c:pt idx="3196">
                  <c:v>171.37493900000001</c:v>
                </c:pt>
                <c:pt idx="3197">
                  <c:v>171.41319299999998</c:v>
                </c:pt>
                <c:pt idx="3198">
                  <c:v>171.48648100000167</c:v>
                </c:pt>
                <c:pt idx="3199">
                  <c:v>171.55062900000001</c:v>
                </c:pt>
                <c:pt idx="3200">
                  <c:v>171.59345999999999</c:v>
                </c:pt>
                <c:pt idx="3201">
                  <c:v>171.69671600000001</c:v>
                </c:pt>
                <c:pt idx="3202">
                  <c:v>171.727631</c:v>
                </c:pt>
                <c:pt idx="3203">
                  <c:v>171.785889</c:v>
                </c:pt>
                <c:pt idx="3204">
                  <c:v>171.83290100000067</c:v>
                </c:pt>
                <c:pt idx="3205">
                  <c:v>171.938568</c:v>
                </c:pt>
                <c:pt idx="3206">
                  <c:v>171.975922</c:v>
                </c:pt>
                <c:pt idx="3207">
                  <c:v>172.05139200000067</c:v>
                </c:pt>
                <c:pt idx="3208">
                  <c:v>172.09780900000001</c:v>
                </c:pt>
                <c:pt idx="3209">
                  <c:v>172.14941399999998</c:v>
                </c:pt>
                <c:pt idx="3210">
                  <c:v>172.22139000000001</c:v>
                </c:pt>
                <c:pt idx="3211">
                  <c:v>172.28651399999998</c:v>
                </c:pt>
                <c:pt idx="3212">
                  <c:v>172.34843400000167</c:v>
                </c:pt>
                <c:pt idx="3213">
                  <c:v>172.38046300000047</c:v>
                </c:pt>
                <c:pt idx="3214">
                  <c:v>172.47178600000001</c:v>
                </c:pt>
                <c:pt idx="3215">
                  <c:v>172.52496299999999</c:v>
                </c:pt>
                <c:pt idx="3216">
                  <c:v>172.59802200000001</c:v>
                </c:pt>
                <c:pt idx="3217">
                  <c:v>172.65229800000247</c:v>
                </c:pt>
                <c:pt idx="3218">
                  <c:v>172.72297700000001</c:v>
                </c:pt>
                <c:pt idx="3219">
                  <c:v>172.74378999999576</c:v>
                </c:pt>
                <c:pt idx="3220">
                  <c:v>172.82702600000479</c:v>
                </c:pt>
                <c:pt idx="3221">
                  <c:v>172.91130100000001</c:v>
                </c:pt>
                <c:pt idx="3222">
                  <c:v>172.929474</c:v>
                </c:pt>
                <c:pt idx="3223">
                  <c:v>172.98912000000001</c:v>
                </c:pt>
                <c:pt idx="3224">
                  <c:v>173.07362399999613</c:v>
                </c:pt>
                <c:pt idx="3225">
                  <c:v>173.10600299999999</c:v>
                </c:pt>
                <c:pt idx="3226">
                  <c:v>173.20426899999998</c:v>
                </c:pt>
                <c:pt idx="3227">
                  <c:v>173.250778</c:v>
                </c:pt>
                <c:pt idx="3228">
                  <c:v>173.32548500000001</c:v>
                </c:pt>
                <c:pt idx="3229">
                  <c:v>173.38768000000007</c:v>
                </c:pt>
                <c:pt idx="3230">
                  <c:v>173.43000800000004</c:v>
                </c:pt>
                <c:pt idx="3231">
                  <c:v>173.483856</c:v>
                </c:pt>
                <c:pt idx="3232">
                  <c:v>173.53874200000001</c:v>
                </c:pt>
                <c:pt idx="3233">
                  <c:v>173.61093099999999</c:v>
                </c:pt>
                <c:pt idx="3234">
                  <c:v>173.65574599999999</c:v>
                </c:pt>
                <c:pt idx="3235">
                  <c:v>173.71005199999576</c:v>
                </c:pt>
                <c:pt idx="3236">
                  <c:v>173.79132100000001</c:v>
                </c:pt>
                <c:pt idx="3237">
                  <c:v>173.85592700000365</c:v>
                </c:pt>
                <c:pt idx="3238">
                  <c:v>173.89328</c:v>
                </c:pt>
                <c:pt idx="3239">
                  <c:v>173.972702</c:v>
                </c:pt>
                <c:pt idx="3240">
                  <c:v>174.039413</c:v>
                </c:pt>
                <c:pt idx="3241">
                  <c:v>174.098175</c:v>
                </c:pt>
                <c:pt idx="3242">
                  <c:v>174.17671199999998</c:v>
                </c:pt>
                <c:pt idx="3243">
                  <c:v>174.21395899999561</c:v>
                </c:pt>
                <c:pt idx="3244">
                  <c:v>174.27870199999998</c:v>
                </c:pt>
                <c:pt idx="3245">
                  <c:v>174.34724400000007</c:v>
                </c:pt>
                <c:pt idx="3246">
                  <c:v>174.401566</c:v>
                </c:pt>
                <c:pt idx="3247">
                  <c:v>174.444107</c:v>
                </c:pt>
                <c:pt idx="3248">
                  <c:v>174.51503</c:v>
                </c:pt>
                <c:pt idx="3249">
                  <c:v>174.56813000000147</c:v>
                </c:pt>
                <c:pt idx="3250">
                  <c:v>174.62455699999998</c:v>
                </c:pt>
                <c:pt idx="3251">
                  <c:v>174.67465199999478</c:v>
                </c:pt>
                <c:pt idx="3252">
                  <c:v>174.737549</c:v>
                </c:pt>
                <c:pt idx="3253">
                  <c:v>174.80809000000067</c:v>
                </c:pt>
                <c:pt idx="3254">
                  <c:v>174.90197800000001</c:v>
                </c:pt>
                <c:pt idx="3255">
                  <c:v>174.95368999999999</c:v>
                </c:pt>
                <c:pt idx="3256">
                  <c:v>175.02363600000001</c:v>
                </c:pt>
                <c:pt idx="3257">
                  <c:v>175.04789700000001</c:v>
                </c:pt>
                <c:pt idx="3258">
                  <c:v>175.11527999999998</c:v>
                </c:pt>
                <c:pt idx="3259">
                  <c:v>175.17690999999999</c:v>
                </c:pt>
                <c:pt idx="3260">
                  <c:v>175.24989299999541</c:v>
                </c:pt>
                <c:pt idx="3261">
                  <c:v>175.29942299999999</c:v>
                </c:pt>
                <c:pt idx="3262">
                  <c:v>175.37202500000001</c:v>
                </c:pt>
                <c:pt idx="3263">
                  <c:v>175.43643200000147</c:v>
                </c:pt>
                <c:pt idx="3264">
                  <c:v>175.46487399999998</c:v>
                </c:pt>
                <c:pt idx="3265">
                  <c:v>175.52870200000001</c:v>
                </c:pt>
                <c:pt idx="3266">
                  <c:v>175.59420800000001</c:v>
                </c:pt>
                <c:pt idx="3267">
                  <c:v>175.65329</c:v>
                </c:pt>
                <c:pt idx="3268">
                  <c:v>175.722961</c:v>
                </c:pt>
                <c:pt idx="3269">
                  <c:v>175.785324</c:v>
                </c:pt>
                <c:pt idx="3270">
                  <c:v>175.84648100000001</c:v>
                </c:pt>
                <c:pt idx="3271">
                  <c:v>175.92056299999999</c:v>
                </c:pt>
                <c:pt idx="3272">
                  <c:v>175.97315999999998</c:v>
                </c:pt>
                <c:pt idx="3273">
                  <c:v>176.007858</c:v>
                </c:pt>
                <c:pt idx="3274">
                  <c:v>176.08494600000247</c:v>
                </c:pt>
                <c:pt idx="3275">
                  <c:v>176.147491</c:v>
                </c:pt>
                <c:pt idx="3276">
                  <c:v>176.20611600000001</c:v>
                </c:pt>
                <c:pt idx="3277">
                  <c:v>176.262787</c:v>
                </c:pt>
                <c:pt idx="3278">
                  <c:v>176.34454299999999</c:v>
                </c:pt>
                <c:pt idx="3279">
                  <c:v>176.425095</c:v>
                </c:pt>
                <c:pt idx="3280">
                  <c:v>176.48788500000001</c:v>
                </c:pt>
                <c:pt idx="3281">
                  <c:v>176.53935199999998</c:v>
                </c:pt>
                <c:pt idx="3282">
                  <c:v>176.59881600000207</c:v>
                </c:pt>
                <c:pt idx="3283">
                  <c:v>176.67082199999999</c:v>
                </c:pt>
                <c:pt idx="3284">
                  <c:v>176.71205099999995</c:v>
                </c:pt>
                <c:pt idx="3285">
                  <c:v>176.766876</c:v>
                </c:pt>
                <c:pt idx="3286">
                  <c:v>176.84014900000147</c:v>
                </c:pt>
                <c:pt idx="3287">
                  <c:v>176.9019470000035</c:v>
                </c:pt>
                <c:pt idx="3288">
                  <c:v>176.93666099999999</c:v>
                </c:pt>
                <c:pt idx="3289">
                  <c:v>177.01756299999613</c:v>
                </c:pt>
                <c:pt idx="3290">
                  <c:v>177.07255599999587</c:v>
                </c:pt>
                <c:pt idx="3291">
                  <c:v>177.1395259999957</c:v>
                </c:pt>
                <c:pt idx="3292">
                  <c:v>177.17413299999998</c:v>
                </c:pt>
                <c:pt idx="3293">
                  <c:v>177.236649</c:v>
                </c:pt>
                <c:pt idx="3294">
                  <c:v>177.329666</c:v>
                </c:pt>
                <c:pt idx="3295">
                  <c:v>177.37200900000047</c:v>
                </c:pt>
                <c:pt idx="3296">
                  <c:v>177.436768</c:v>
                </c:pt>
                <c:pt idx="3297">
                  <c:v>177.49937399999999</c:v>
                </c:pt>
                <c:pt idx="3298">
                  <c:v>177.54747</c:v>
                </c:pt>
                <c:pt idx="3299">
                  <c:v>177.63595599999596</c:v>
                </c:pt>
                <c:pt idx="3300">
                  <c:v>177.68481399999999</c:v>
                </c:pt>
                <c:pt idx="3301">
                  <c:v>177.73316999999992</c:v>
                </c:pt>
                <c:pt idx="3302">
                  <c:v>177.80647300000001</c:v>
                </c:pt>
                <c:pt idx="3303">
                  <c:v>177.85463000000001</c:v>
                </c:pt>
                <c:pt idx="3304">
                  <c:v>177.91470299999995</c:v>
                </c:pt>
                <c:pt idx="3305">
                  <c:v>177.98576399999999</c:v>
                </c:pt>
                <c:pt idx="3306">
                  <c:v>178.02795399999999</c:v>
                </c:pt>
                <c:pt idx="3307">
                  <c:v>178.10450699999998</c:v>
                </c:pt>
                <c:pt idx="3308">
                  <c:v>178.13058499999912</c:v>
                </c:pt>
                <c:pt idx="3309">
                  <c:v>178.22891200000001</c:v>
                </c:pt>
                <c:pt idx="3310">
                  <c:v>178.287857</c:v>
                </c:pt>
                <c:pt idx="3311">
                  <c:v>178.33886700000087</c:v>
                </c:pt>
                <c:pt idx="3312">
                  <c:v>178.40734900000388</c:v>
                </c:pt>
                <c:pt idx="3313">
                  <c:v>178.47271700000007</c:v>
                </c:pt>
                <c:pt idx="3314">
                  <c:v>178.520599</c:v>
                </c:pt>
                <c:pt idx="3315">
                  <c:v>178.57444800000007</c:v>
                </c:pt>
                <c:pt idx="3316">
                  <c:v>178.654022</c:v>
                </c:pt>
                <c:pt idx="3317">
                  <c:v>178.70723000000001</c:v>
                </c:pt>
                <c:pt idx="3318">
                  <c:v>178.77276599999576</c:v>
                </c:pt>
                <c:pt idx="3319">
                  <c:v>178.79566999999992</c:v>
                </c:pt>
                <c:pt idx="3320">
                  <c:v>178.89788800000107</c:v>
                </c:pt>
                <c:pt idx="3321">
                  <c:v>178.94033800000147</c:v>
                </c:pt>
                <c:pt idx="3322">
                  <c:v>178.990082</c:v>
                </c:pt>
                <c:pt idx="3323">
                  <c:v>179.06883200000001</c:v>
                </c:pt>
                <c:pt idx="3324">
                  <c:v>179.122253</c:v>
                </c:pt>
                <c:pt idx="3325">
                  <c:v>179.19709800000001</c:v>
                </c:pt>
                <c:pt idx="3326">
                  <c:v>179.22753900000001</c:v>
                </c:pt>
                <c:pt idx="3327">
                  <c:v>179.29994199999999</c:v>
                </c:pt>
                <c:pt idx="3328">
                  <c:v>179.39866599999999</c:v>
                </c:pt>
                <c:pt idx="3329">
                  <c:v>179.45533800000402</c:v>
                </c:pt>
                <c:pt idx="3330">
                  <c:v>179.523788</c:v>
                </c:pt>
                <c:pt idx="3331">
                  <c:v>179.60090600000001</c:v>
                </c:pt>
                <c:pt idx="3332">
                  <c:v>179.65382399999999</c:v>
                </c:pt>
                <c:pt idx="3333">
                  <c:v>179.725235</c:v>
                </c:pt>
                <c:pt idx="3334">
                  <c:v>179.80113200000127</c:v>
                </c:pt>
                <c:pt idx="3335">
                  <c:v>179.82537800000227</c:v>
                </c:pt>
                <c:pt idx="3336">
                  <c:v>179.88221700000588</c:v>
                </c:pt>
                <c:pt idx="3337">
                  <c:v>179.92286700000147</c:v>
                </c:pt>
                <c:pt idx="3338">
                  <c:v>180.00521900000001</c:v>
                </c:pt>
                <c:pt idx="3339">
                  <c:v>180.06410199999999</c:v>
                </c:pt>
                <c:pt idx="3340">
                  <c:v>180.09072900000001</c:v>
                </c:pt>
                <c:pt idx="3341">
                  <c:v>180.16569499999972</c:v>
                </c:pt>
                <c:pt idx="3342">
                  <c:v>180.2135309999957</c:v>
                </c:pt>
                <c:pt idx="3343">
                  <c:v>180.28315699999999</c:v>
                </c:pt>
                <c:pt idx="3344">
                  <c:v>180.35870400000007</c:v>
                </c:pt>
                <c:pt idx="3345">
                  <c:v>180.38652000000027</c:v>
                </c:pt>
                <c:pt idx="3346">
                  <c:v>180.43826300000001</c:v>
                </c:pt>
                <c:pt idx="3347">
                  <c:v>180.526703</c:v>
                </c:pt>
                <c:pt idx="3348">
                  <c:v>180.57861299999999</c:v>
                </c:pt>
                <c:pt idx="3349">
                  <c:v>180.606369</c:v>
                </c:pt>
                <c:pt idx="3350">
                  <c:v>180.66890000000001</c:v>
                </c:pt>
                <c:pt idx="3351">
                  <c:v>180.74122600000001</c:v>
                </c:pt>
                <c:pt idx="3352">
                  <c:v>180.79769899999999</c:v>
                </c:pt>
                <c:pt idx="3353">
                  <c:v>180.85395800000001</c:v>
                </c:pt>
                <c:pt idx="3354">
                  <c:v>180.903381</c:v>
                </c:pt>
                <c:pt idx="3355">
                  <c:v>180.96951299999998</c:v>
                </c:pt>
                <c:pt idx="3356">
                  <c:v>181.038895</c:v>
                </c:pt>
                <c:pt idx="3357">
                  <c:v>181.09133900000327</c:v>
                </c:pt>
                <c:pt idx="3358">
                  <c:v>181.15913399999999</c:v>
                </c:pt>
                <c:pt idx="3359">
                  <c:v>181.228195</c:v>
                </c:pt>
                <c:pt idx="3360">
                  <c:v>181.28808599999999</c:v>
                </c:pt>
                <c:pt idx="3361">
                  <c:v>181.36938499999999</c:v>
                </c:pt>
                <c:pt idx="3362">
                  <c:v>181.43844600000597</c:v>
                </c:pt>
                <c:pt idx="3363">
                  <c:v>181.47749300000001</c:v>
                </c:pt>
                <c:pt idx="3364">
                  <c:v>181.507385</c:v>
                </c:pt>
                <c:pt idx="3365">
                  <c:v>181.57264700000007</c:v>
                </c:pt>
                <c:pt idx="3366">
                  <c:v>181.622894</c:v>
                </c:pt>
                <c:pt idx="3367">
                  <c:v>181.708527</c:v>
                </c:pt>
                <c:pt idx="3368">
                  <c:v>181.748627</c:v>
                </c:pt>
                <c:pt idx="3369">
                  <c:v>181.81811500000001</c:v>
                </c:pt>
                <c:pt idx="3370">
                  <c:v>181.88786300000001</c:v>
                </c:pt>
                <c:pt idx="3371">
                  <c:v>181.93885800000001</c:v>
                </c:pt>
                <c:pt idx="3372">
                  <c:v>181.99305699999999</c:v>
                </c:pt>
                <c:pt idx="3373">
                  <c:v>182.04981999999998</c:v>
                </c:pt>
                <c:pt idx="3374">
                  <c:v>182.13061499999998</c:v>
                </c:pt>
                <c:pt idx="3375">
                  <c:v>182.18656899999999</c:v>
                </c:pt>
                <c:pt idx="3376">
                  <c:v>182.26873800000001</c:v>
                </c:pt>
                <c:pt idx="3377">
                  <c:v>182.30860900000027</c:v>
                </c:pt>
                <c:pt idx="3378">
                  <c:v>182.35728500000027</c:v>
                </c:pt>
                <c:pt idx="3379">
                  <c:v>182.425735</c:v>
                </c:pt>
                <c:pt idx="3380">
                  <c:v>182.47108499999999</c:v>
                </c:pt>
                <c:pt idx="3381">
                  <c:v>182.55743400000227</c:v>
                </c:pt>
                <c:pt idx="3382">
                  <c:v>182.59257499999998</c:v>
                </c:pt>
                <c:pt idx="3383">
                  <c:v>182.65832500000027</c:v>
                </c:pt>
                <c:pt idx="3384">
                  <c:v>182.70379599999504</c:v>
                </c:pt>
                <c:pt idx="3385">
                  <c:v>182.76850899999999</c:v>
                </c:pt>
                <c:pt idx="3386">
                  <c:v>182.83735700000167</c:v>
                </c:pt>
                <c:pt idx="3387">
                  <c:v>182.909378</c:v>
                </c:pt>
                <c:pt idx="3388">
                  <c:v>182.96788000000001</c:v>
                </c:pt>
                <c:pt idx="3389">
                  <c:v>182.99966399999613</c:v>
                </c:pt>
                <c:pt idx="3390">
                  <c:v>183.06283600000287</c:v>
                </c:pt>
                <c:pt idx="3391">
                  <c:v>183.12150600000001</c:v>
                </c:pt>
                <c:pt idx="3392">
                  <c:v>183.21118199999998</c:v>
                </c:pt>
                <c:pt idx="3393">
                  <c:v>183.25241100000127</c:v>
                </c:pt>
                <c:pt idx="3394">
                  <c:v>183.33189400000001</c:v>
                </c:pt>
                <c:pt idx="3395">
                  <c:v>183.39888000000047</c:v>
                </c:pt>
                <c:pt idx="3396">
                  <c:v>183.44541900000004</c:v>
                </c:pt>
                <c:pt idx="3397">
                  <c:v>183.50711100000001</c:v>
                </c:pt>
                <c:pt idx="3398">
                  <c:v>183.5716549999959</c:v>
                </c:pt>
                <c:pt idx="3399">
                  <c:v>183.642212</c:v>
                </c:pt>
                <c:pt idx="3400">
                  <c:v>183.680634</c:v>
                </c:pt>
                <c:pt idx="3401">
                  <c:v>183.756912</c:v>
                </c:pt>
                <c:pt idx="3402">
                  <c:v>183.81604000000004</c:v>
                </c:pt>
                <c:pt idx="3403">
                  <c:v>183.88633700000588</c:v>
                </c:pt>
                <c:pt idx="3404">
                  <c:v>183.92414900000207</c:v>
                </c:pt>
                <c:pt idx="3405">
                  <c:v>184.00996399999912</c:v>
                </c:pt>
                <c:pt idx="3406">
                  <c:v>184.06707800000001</c:v>
                </c:pt>
                <c:pt idx="3407">
                  <c:v>184.11917099999602</c:v>
                </c:pt>
                <c:pt idx="3408">
                  <c:v>184.185608</c:v>
                </c:pt>
                <c:pt idx="3409">
                  <c:v>184.23557999999952</c:v>
                </c:pt>
                <c:pt idx="3410">
                  <c:v>184.29809599999999</c:v>
                </c:pt>
                <c:pt idx="3411">
                  <c:v>184.35383600000227</c:v>
                </c:pt>
                <c:pt idx="3412">
                  <c:v>184.4136509999955</c:v>
                </c:pt>
                <c:pt idx="3413">
                  <c:v>184.48919700000027</c:v>
                </c:pt>
                <c:pt idx="3414">
                  <c:v>184.52981600000001</c:v>
                </c:pt>
                <c:pt idx="3415">
                  <c:v>184.59245300000001</c:v>
                </c:pt>
                <c:pt idx="3416">
                  <c:v>184.63420099999999</c:v>
                </c:pt>
                <c:pt idx="3417">
                  <c:v>184.72250399999999</c:v>
                </c:pt>
                <c:pt idx="3418">
                  <c:v>184.76646399999998</c:v>
                </c:pt>
                <c:pt idx="3419">
                  <c:v>184.847702</c:v>
                </c:pt>
                <c:pt idx="3420">
                  <c:v>184.91917399999932</c:v>
                </c:pt>
                <c:pt idx="3421">
                  <c:v>184.964203</c:v>
                </c:pt>
                <c:pt idx="3422">
                  <c:v>185.027557</c:v>
                </c:pt>
                <c:pt idx="3423">
                  <c:v>185.08725000000001</c:v>
                </c:pt>
                <c:pt idx="3424">
                  <c:v>185.14765899999998</c:v>
                </c:pt>
                <c:pt idx="3425">
                  <c:v>185.19688399999998</c:v>
                </c:pt>
                <c:pt idx="3426">
                  <c:v>185.27563499999602</c:v>
                </c:pt>
                <c:pt idx="3427">
                  <c:v>185.320053</c:v>
                </c:pt>
                <c:pt idx="3428">
                  <c:v>185.38952599999999</c:v>
                </c:pt>
                <c:pt idx="3429">
                  <c:v>185.47018399999999</c:v>
                </c:pt>
                <c:pt idx="3430">
                  <c:v>185.50997899999999</c:v>
                </c:pt>
                <c:pt idx="3431">
                  <c:v>185.56956499999498</c:v>
                </c:pt>
                <c:pt idx="3432">
                  <c:v>185.63172900000001</c:v>
                </c:pt>
                <c:pt idx="3433">
                  <c:v>185.69603000000001</c:v>
                </c:pt>
                <c:pt idx="3434">
                  <c:v>185.76803600000127</c:v>
                </c:pt>
                <c:pt idx="3435">
                  <c:v>185.80204800000425</c:v>
                </c:pt>
                <c:pt idx="3436">
                  <c:v>185.90692100000001</c:v>
                </c:pt>
                <c:pt idx="3437">
                  <c:v>185.938705</c:v>
                </c:pt>
                <c:pt idx="3438">
                  <c:v>185.98997499999999</c:v>
                </c:pt>
                <c:pt idx="3439">
                  <c:v>186.064087</c:v>
                </c:pt>
                <c:pt idx="3440">
                  <c:v>186.09497099999999</c:v>
                </c:pt>
                <c:pt idx="3441">
                  <c:v>186.20098899999999</c:v>
                </c:pt>
                <c:pt idx="3442">
                  <c:v>186.26792900000001</c:v>
                </c:pt>
                <c:pt idx="3443">
                  <c:v>186.30441300000001</c:v>
                </c:pt>
                <c:pt idx="3444">
                  <c:v>186.36233500000247</c:v>
                </c:pt>
                <c:pt idx="3445">
                  <c:v>186.4322970000033</c:v>
                </c:pt>
                <c:pt idx="3446">
                  <c:v>186.50204500000001</c:v>
                </c:pt>
                <c:pt idx="3447">
                  <c:v>186.58732600000499</c:v>
                </c:pt>
                <c:pt idx="3448">
                  <c:v>186.60974099999999</c:v>
                </c:pt>
                <c:pt idx="3449">
                  <c:v>186.685776</c:v>
                </c:pt>
                <c:pt idx="3450">
                  <c:v>186.74633800000001</c:v>
                </c:pt>
                <c:pt idx="3451">
                  <c:v>186.81419399999999</c:v>
                </c:pt>
                <c:pt idx="3452">
                  <c:v>186.83540300000001</c:v>
                </c:pt>
                <c:pt idx="3453">
                  <c:v>186.92738300000067</c:v>
                </c:pt>
                <c:pt idx="3454">
                  <c:v>186.98545800000107</c:v>
                </c:pt>
                <c:pt idx="3455">
                  <c:v>187.05075099999999</c:v>
                </c:pt>
                <c:pt idx="3456">
                  <c:v>187.08964499999999</c:v>
                </c:pt>
                <c:pt idx="3457">
                  <c:v>187.15823400000087</c:v>
                </c:pt>
                <c:pt idx="3458">
                  <c:v>187.22032200000001</c:v>
                </c:pt>
                <c:pt idx="3459">
                  <c:v>187.32836900000376</c:v>
                </c:pt>
                <c:pt idx="3460">
                  <c:v>187.353973</c:v>
                </c:pt>
                <c:pt idx="3461">
                  <c:v>187.40147400000001</c:v>
                </c:pt>
                <c:pt idx="3462">
                  <c:v>187.461884</c:v>
                </c:pt>
                <c:pt idx="3463">
                  <c:v>187.53044100000147</c:v>
                </c:pt>
                <c:pt idx="3464">
                  <c:v>187.61792</c:v>
                </c:pt>
                <c:pt idx="3465">
                  <c:v>187.66300999999999</c:v>
                </c:pt>
                <c:pt idx="3466">
                  <c:v>187.75233500000004</c:v>
                </c:pt>
                <c:pt idx="3467">
                  <c:v>187.80044600000531</c:v>
                </c:pt>
                <c:pt idx="3468">
                  <c:v>187.83618200000001</c:v>
                </c:pt>
                <c:pt idx="3469">
                  <c:v>187.89514200000067</c:v>
                </c:pt>
                <c:pt idx="3470">
                  <c:v>187.95222500000187</c:v>
                </c:pt>
                <c:pt idx="3471">
                  <c:v>188.01586899999998</c:v>
                </c:pt>
                <c:pt idx="3472">
                  <c:v>188.09291100000004</c:v>
                </c:pt>
                <c:pt idx="3473">
                  <c:v>188.17159999999998</c:v>
                </c:pt>
                <c:pt idx="3474">
                  <c:v>188.20918299999613</c:v>
                </c:pt>
                <c:pt idx="3475">
                  <c:v>188.277435</c:v>
                </c:pt>
                <c:pt idx="3476">
                  <c:v>188.34370399999995</c:v>
                </c:pt>
                <c:pt idx="3477">
                  <c:v>188.383591</c:v>
                </c:pt>
                <c:pt idx="3478">
                  <c:v>188.46925399999998</c:v>
                </c:pt>
                <c:pt idx="3479">
                  <c:v>188.53334000000001</c:v>
                </c:pt>
                <c:pt idx="3480">
                  <c:v>188.58799700000247</c:v>
                </c:pt>
                <c:pt idx="3481">
                  <c:v>188.6595759999955</c:v>
                </c:pt>
                <c:pt idx="3482">
                  <c:v>188.70017999999999</c:v>
                </c:pt>
                <c:pt idx="3483">
                  <c:v>188.77450599999415</c:v>
                </c:pt>
                <c:pt idx="3484">
                  <c:v>188.846756</c:v>
                </c:pt>
                <c:pt idx="3485">
                  <c:v>188.89587399999999</c:v>
                </c:pt>
                <c:pt idx="3486">
                  <c:v>188.92465199999998</c:v>
                </c:pt>
                <c:pt idx="3487">
                  <c:v>188.96604900000187</c:v>
                </c:pt>
                <c:pt idx="3488">
                  <c:v>189.05715900000001</c:v>
                </c:pt>
                <c:pt idx="3489">
                  <c:v>189.12976099999995</c:v>
                </c:pt>
                <c:pt idx="3490">
                  <c:v>189.16909799999999</c:v>
                </c:pt>
                <c:pt idx="3491">
                  <c:v>189.218536</c:v>
                </c:pt>
                <c:pt idx="3492">
                  <c:v>189.30770900000007</c:v>
                </c:pt>
                <c:pt idx="3493">
                  <c:v>189.35522500000027</c:v>
                </c:pt>
                <c:pt idx="3494">
                  <c:v>189.42703200000147</c:v>
                </c:pt>
                <c:pt idx="3495">
                  <c:v>189.49285900000001</c:v>
                </c:pt>
                <c:pt idx="3496">
                  <c:v>189.56691000000001</c:v>
                </c:pt>
                <c:pt idx="3497">
                  <c:v>189.64648399999999</c:v>
                </c:pt>
                <c:pt idx="3498">
                  <c:v>189.68545499999999</c:v>
                </c:pt>
                <c:pt idx="3499">
                  <c:v>189.72990399999998</c:v>
                </c:pt>
                <c:pt idx="3500">
                  <c:v>189.79008499999998</c:v>
                </c:pt>
                <c:pt idx="3501">
                  <c:v>189.84596299999998</c:v>
                </c:pt>
                <c:pt idx="3502">
                  <c:v>189.92730700000425</c:v>
                </c:pt>
                <c:pt idx="3503">
                  <c:v>189.99005099999999</c:v>
                </c:pt>
                <c:pt idx="3504">
                  <c:v>190.02989199999999</c:v>
                </c:pt>
                <c:pt idx="3505">
                  <c:v>190.09828200000001</c:v>
                </c:pt>
                <c:pt idx="3506">
                  <c:v>190.16447399999998</c:v>
                </c:pt>
                <c:pt idx="3507">
                  <c:v>190.25581399999999</c:v>
                </c:pt>
                <c:pt idx="3508">
                  <c:v>190.29167199999998</c:v>
                </c:pt>
                <c:pt idx="3509">
                  <c:v>190.37013200000001</c:v>
                </c:pt>
                <c:pt idx="3510">
                  <c:v>190.40664700000067</c:v>
                </c:pt>
                <c:pt idx="3511">
                  <c:v>190.451965</c:v>
                </c:pt>
                <c:pt idx="3512">
                  <c:v>190.524857</c:v>
                </c:pt>
                <c:pt idx="3513">
                  <c:v>190.583191</c:v>
                </c:pt>
                <c:pt idx="3514">
                  <c:v>190.62741100000127</c:v>
                </c:pt>
                <c:pt idx="3515">
                  <c:v>190.70341499999998</c:v>
                </c:pt>
                <c:pt idx="3516">
                  <c:v>190.74058499999489</c:v>
                </c:pt>
                <c:pt idx="3517">
                  <c:v>190.81640600000227</c:v>
                </c:pt>
                <c:pt idx="3518">
                  <c:v>190.904495</c:v>
                </c:pt>
                <c:pt idx="3519">
                  <c:v>190.96019000000001</c:v>
                </c:pt>
                <c:pt idx="3520">
                  <c:v>191.018021</c:v>
                </c:pt>
                <c:pt idx="3521">
                  <c:v>191.04853800000001</c:v>
                </c:pt>
                <c:pt idx="3522">
                  <c:v>191.129166</c:v>
                </c:pt>
                <c:pt idx="3523">
                  <c:v>191.20433</c:v>
                </c:pt>
                <c:pt idx="3524">
                  <c:v>191.288071</c:v>
                </c:pt>
                <c:pt idx="3525">
                  <c:v>191.32141100000413</c:v>
                </c:pt>
                <c:pt idx="3526">
                  <c:v>191.403931</c:v>
                </c:pt>
                <c:pt idx="3527">
                  <c:v>191.44950899999998</c:v>
                </c:pt>
                <c:pt idx="3528">
                  <c:v>191.49272200000001</c:v>
                </c:pt>
                <c:pt idx="3529">
                  <c:v>191.54937699999999</c:v>
                </c:pt>
                <c:pt idx="3530">
                  <c:v>191.61851499999995</c:v>
                </c:pt>
                <c:pt idx="3531">
                  <c:v>191.67529299999998</c:v>
                </c:pt>
                <c:pt idx="3532">
                  <c:v>191.74212600000001</c:v>
                </c:pt>
                <c:pt idx="3533">
                  <c:v>191.80239900000365</c:v>
                </c:pt>
                <c:pt idx="3534">
                  <c:v>191.85481300000001</c:v>
                </c:pt>
                <c:pt idx="3535">
                  <c:v>191.93737800000127</c:v>
                </c:pt>
                <c:pt idx="3536">
                  <c:v>192.01078799999999</c:v>
                </c:pt>
                <c:pt idx="3537">
                  <c:v>192.05836500000001</c:v>
                </c:pt>
                <c:pt idx="3538">
                  <c:v>192.12785299999999</c:v>
                </c:pt>
                <c:pt idx="3539">
                  <c:v>192.180725</c:v>
                </c:pt>
                <c:pt idx="3540">
                  <c:v>192.250992</c:v>
                </c:pt>
                <c:pt idx="3541">
                  <c:v>192.28440900000001</c:v>
                </c:pt>
                <c:pt idx="3542">
                  <c:v>192.34021000000001</c:v>
                </c:pt>
                <c:pt idx="3543">
                  <c:v>192.43840000000247</c:v>
                </c:pt>
                <c:pt idx="3544">
                  <c:v>192.45372</c:v>
                </c:pt>
                <c:pt idx="3545">
                  <c:v>192.53646900000001</c:v>
                </c:pt>
                <c:pt idx="3546">
                  <c:v>192.620102</c:v>
                </c:pt>
                <c:pt idx="3547">
                  <c:v>192.658264</c:v>
                </c:pt>
                <c:pt idx="3548">
                  <c:v>192.74322499999613</c:v>
                </c:pt>
                <c:pt idx="3549">
                  <c:v>192.77792399999998</c:v>
                </c:pt>
                <c:pt idx="3550">
                  <c:v>192.86834700000611</c:v>
                </c:pt>
                <c:pt idx="3551">
                  <c:v>192.917618</c:v>
                </c:pt>
                <c:pt idx="3552">
                  <c:v>192.97520399999999</c:v>
                </c:pt>
                <c:pt idx="3553">
                  <c:v>193.02278100000001</c:v>
                </c:pt>
                <c:pt idx="3554">
                  <c:v>193.10665899999998</c:v>
                </c:pt>
                <c:pt idx="3555">
                  <c:v>193.13937399999998</c:v>
                </c:pt>
                <c:pt idx="3556">
                  <c:v>193.21885699999999</c:v>
                </c:pt>
                <c:pt idx="3557">
                  <c:v>193.27680999999998</c:v>
                </c:pt>
                <c:pt idx="3558">
                  <c:v>193.36146500000001</c:v>
                </c:pt>
                <c:pt idx="3559">
                  <c:v>193.38003500000067</c:v>
                </c:pt>
                <c:pt idx="3560">
                  <c:v>193.45033300000227</c:v>
                </c:pt>
                <c:pt idx="3561">
                  <c:v>193.52726700000107</c:v>
                </c:pt>
                <c:pt idx="3562">
                  <c:v>193.59307899999999</c:v>
                </c:pt>
                <c:pt idx="3563">
                  <c:v>193.65873700000247</c:v>
                </c:pt>
                <c:pt idx="3564">
                  <c:v>193.7105709999955</c:v>
                </c:pt>
                <c:pt idx="3565">
                  <c:v>193.77967799999576</c:v>
                </c:pt>
                <c:pt idx="3566">
                  <c:v>193.816193</c:v>
                </c:pt>
                <c:pt idx="3567">
                  <c:v>193.90847800000267</c:v>
                </c:pt>
                <c:pt idx="3568">
                  <c:v>193.94168099999999</c:v>
                </c:pt>
                <c:pt idx="3569">
                  <c:v>194.04186999999999</c:v>
                </c:pt>
                <c:pt idx="3570">
                  <c:v>194.10884100000001</c:v>
                </c:pt>
                <c:pt idx="3571">
                  <c:v>194.16810599999999</c:v>
                </c:pt>
                <c:pt idx="3572">
                  <c:v>194.19224500000001</c:v>
                </c:pt>
                <c:pt idx="3573">
                  <c:v>194.28454600000001</c:v>
                </c:pt>
                <c:pt idx="3574">
                  <c:v>194.32566800000001</c:v>
                </c:pt>
                <c:pt idx="3575">
                  <c:v>194.392853</c:v>
                </c:pt>
                <c:pt idx="3576">
                  <c:v>194.45806900000107</c:v>
                </c:pt>
                <c:pt idx="3577">
                  <c:v>194.48739600000494</c:v>
                </c:pt>
                <c:pt idx="3578">
                  <c:v>194.57398999999998</c:v>
                </c:pt>
                <c:pt idx="3579">
                  <c:v>194.64033499999999</c:v>
                </c:pt>
                <c:pt idx="3580">
                  <c:v>194.69807399999999</c:v>
                </c:pt>
                <c:pt idx="3581">
                  <c:v>194.75598099999999</c:v>
                </c:pt>
                <c:pt idx="3582">
                  <c:v>194.81552099999999</c:v>
                </c:pt>
                <c:pt idx="3583">
                  <c:v>194.85112000000376</c:v>
                </c:pt>
                <c:pt idx="3584">
                  <c:v>194.92678800000004</c:v>
                </c:pt>
                <c:pt idx="3585">
                  <c:v>195.00604200000001</c:v>
                </c:pt>
                <c:pt idx="3586">
                  <c:v>195.05183400000001</c:v>
                </c:pt>
                <c:pt idx="3587">
                  <c:v>195.12866199999999</c:v>
                </c:pt>
                <c:pt idx="3588">
                  <c:v>195.18789700000067</c:v>
                </c:pt>
                <c:pt idx="3589">
                  <c:v>195.23521399999998</c:v>
                </c:pt>
                <c:pt idx="3590">
                  <c:v>195.31205700000001</c:v>
                </c:pt>
                <c:pt idx="3591">
                  <c:v>195.36080900000007</c:v>
                </c:pt>
                <c:pt idx="3592">
                  <c:v>195.43187</c:v>
                </c:pt>
                <c:pt idx="3593">
                  <c:v>195.48988299999999</c:v>
                </c:pt>
                <c:pt idx="3594">
                  <c:v>195.550568</c:v>
                </c:pt>
                <c:pt idx="3595">
                  <c:v>195.62382499999998</c:v>
                </c:pt>
                <c:pt idx="3596">
                  <c:v>195.69929499999998</c:v>
                </c:pt>
                <c:pt idx="3597">
                  <c:v>195.75311299999998</c:v>
                </c:pt>
                <c:pt idx="3598">
                  <c:v>195.80209400000001</c:v>
                </c:pt>
                <c:pt idx="3599">
                  <c:v>195.86245700000342</c:v>
                </c:pt>
                <c:pt idx="3600">
                  <c:v>195.935822</c:v>
                </c:pt>
                <c:pt idx="3601">
                  <c:v>195.96107499999999</c:v>
                </c:pt>
                <c:pt idx="3602">
                  <c:v>196.04173299999999</c:v>
                </c:pt>
                <c:pt idx="3603">
                  <c:v>196.11187699999999</c:v>
                </c:pt>
                <c:pt idx="3604">
                  <c:v>196.1583860000035</c:v>
                </c:pt>
                <c:pt idx="3605">
                  <c:v>196.20396399999527</c:v>
                </c:pt>
                <c:pt idx="3606">
                  <c:v>196.29878199999999</c:v>
                </c:pt>
                <c:pt idx="3607">
                  <c:v>196.36393700000067</c:v>
                </c:pt>
                <c:pt idx="3608">
                  <c:v>196.41172800000001</c:v>
                </c:pt>
                <c:pt idx="3609">
                  <c:v>196.471161</c:v>
                </c:pt>
                <c:pt idx="3610">
                  <c:v>196.52264400000001</c:v>
                </c:pt>
                <c:pt idx="3611">
                  <c:v>196.60784900000004</c:v>
                </c:pt>
                <c:pt idx="3612">
                  <c:v>196.67001299999998</c:v>
                </c:pt>
                <c:pt idx="3613">
                  <c:v>196.695007</c:v>
                </c:pt>
                <c:pt idx="3614">
                  <c:v>196.78242500000007</c:v>
                </c:pt>
                <c:pt idx="3615">
                  <c:v>196.833359</c:v>
                </c:pt>
                <c:pt idx="3616">
                  <c:v>196.89909399999999</c:v>
                </c:pt>
                <c:pt idx="3617">
                  <c:v>196.95793200000207</c:v>
                </c:pt>
                <c:pt idx="3618">
                  <c:v>197.00817900000001</c:v>
                </c:pt>
                <c:pt idx="3619">
                  <c:v>197.02711500000001</c:v>
                </c:pt>
                <c:pt idx="3620">
                  <c:v>197.11930799999999</c:v>
                </c:pt>
                <c:pt idx="3621">
                  <c:v>197.197372</c:v>
                </c:pt>
                <c:pt idx="3622">
                  <c:v>197.26095599999596</c:v>
                </c:pt>
                <c:pt idx="3623">
                  <c:v>197.3233490000035</c:v>
                </c:pt>
                <c:pt idx="3624">
                  <c:v>197.36752300000001</c:v>
                </c:pt>
                <c:pt idx="3625">
                  <c:v>197.44258099999999</c:v>
                </c:pt>
                <c:pt idx="3626">
                  <c:v>197.53440900000001</c:v>
                </c:pt>
                <c:pt idx="3627">
                  <c:v>197.57922399999998</c:v>
                </c:pt>
                <c:pt idx="3628">
                  <c:v>197.64419599999596</c:v>
                </c:pt>
                <c:pt idx="3629">
                  <c:v>197.67179899999999</c:v>
                </c:pt>
                <c:pt idx="3630">
                  <c:v>197.72880599999999</c:v>
                </c:pt>
                <c:pt idx="3631">
                  <c:v>197.78965799999995</c:v>
                </c:pt>
                <c:pt idx="3632">
                  <c:v>197.8683780000035</c:v>
                </c:pt>
                <c:pt idx="3633">
                  <c:v>197.91572600000001</c:v>
                </c:pt>
                <c:pt idx="3634">
                  <c:v>198.00741600000342</c:v>
                </c:pt>
                <c:pt idx="3635">
                  <c:v>198.03796399999999</c:v>
                </c:pt>
                <c:pt idx="3636">
                  <c:v>198.11038199999999</c:v>
                </c:pt>
                <c:pt idx="3637">
                  <c:v>198.162994</c:v>
                </c:pt>
                <c:pt idx="3638">
                  <c:v>198.22325099999998</c:v>
                </c:pt>
                <c:pt idx="3639">
                  <c:v>198.28154000000001</c:v>
                </c:pt>
                <c:pt idx="3640">
                  <c:v>198.33049000000167</c:v>
                </c:pt>
                <c:pt idx="3641">
                  <c:v>198.432602</c:v>
                </c:pt>
                <c:pt idx="3642">
                  <c:v>198.48442100000167</c:v>
                </c:pt>
                <c:pt idx="3643">
                  <c:v>198.52986099999998</c:v>
                </c:pt>
                <c:pt idx="3644">
                  <c:v>198.58834800000574</c:v>
                </c:pt>
                <c:pt idx="3645">
                  <c:v>198.66828900000004</c:v>
                </c:pt>
                <c:pt idx="3646">
                  <c:v>198.72900399999995</c:v>
                </c:pt>
                <c:pt idx="3647">
                  <c:v>198.77423099999999</c:v>
                </c:pt>
                <c:pt idx="3648">
                  <c:v>198.84227000000001</c:v>
                </c:pt>
                <c:pt idx="3649">
                  <c:v>198.92746000000147</c:v>
                </c:pt>
                <c:pt idx="3650">
                  <c:v>198.965881</c:v>
                </c:pt>
                <c:pt idx="3651">
                  <c:v>199.019409</c:v>
                </c:pt>
                <c:pt idx="3652">
                  <c:v>199.10670499999998</c:v>
                </c:pt>
                <c:pt idx="3653">
                  <c:v>199.132935</c:v>
                </c:pt>
                <c:pt idx="3654">
                  <c:v>199.21662899999998</c:v>
                </c:pt>
                <c:pt idx="3655">
                  <c:v>199.27404799999999</c:v>
                </c:pt>
                <c:pt idx="3656">
                  <c:v>199.34345999999999</c:v>
                </c:pt>
                <c:pt idx="3657">
                  <c:v>199.41981499999972</c:v>
                </c:pt>
                <c:pt idx="3658">
                  <c:v>199.48310900000001</c:v>
                </c:pt>
                <c:pt idx="3659">
                  <c:v>199.52742000000342</c:v>
                </c:pt>
                <c:pt idx="3660">
                  <c:v>199.59603900000027</c:v>
                </c:pt>
                <c:pt idx="3661">
                  <c:v>199.6439059999955</c:v>
                </c:pt>
                <c:pt idx="3662">
                  <c:v>199.70927399999596</c:v>
                </c:pt>
                <c:pt idx="3663">
                  <c:v>199.76446499999992</c:v>
                </c:pt>
                <c:pt idx="3664">
                  <c:v>199.83315999999999</c:v>
                </c:pt>
                <c:pt idx="3665">
                  <c:v>199.91415399999912</c:v>
                </c:pt>
                <c:pt idx="3666">
                  <c:v>199.94140600000227</c:v>
                </c:pt>
                <c:pt idx="3667">
                  <c:v>200.04162600000001</c:v>
                </c:pt>
                <c:pt idx="3668">
                  <c:v>200.112167</c:v>
                </c:pt>
                <c:pt idx="3669">
                  <c:v>200.14257799999999</c:v>
                </c:pt>
                <c:pt idx="3670">
                  <c:v>200.19641100000001</c:v>
                </c:pt>
                <c:pt idx="3671">
                  <c:v>200.27612299999998</c:v>
                </c:pt>
                <c:pt idx="3672">
                  <c:v>200.34903</c:v>
                </c:pt>
                <c:pt idx="3673">
                  <c:v>200.374527</c:v>
                </c:pt>
                <c:pt idx="3674">
                  <c:v>200.44242900000287</c:v>
                </c:pt>
                <c:pt idx="3675">
                  <c:v>200.51214600000247</c:v>
                </c:pt>
                <c:pt idx="3676">
                  <c:v>200.57661399999998</c:v>
                </c:pt>
                <c:pt idx="3677">
                  <c:v>200.60723900000067</c:v>
                </c:pt>
                <c:pt idx="3678">
                  <c:v>200.69337499999995</c:v>
                </c:pt>
                <c:pt idx="3679">
                  <c:v>200.74479699999998</c:v>
                </c:pt>
                <c:pt idx="3680">
                  <c:v>200.81749000000067</c:v>
                </c:pt>
                <c:pt idx="3681">
                  <c:v>200.86293000000342</c:v>
                </c:pt>
                <c:pt idx="3682">
                  <c:v>200.91786199999999</c:v>
                </c:pt>
                <c:pt idx="3683">
                  <c:v>200.98176599999999</c:v>
                </c:pt>
                <c:pt idx="3684">
                  <c:v>201.06710800000027</c:v>
                </c:pt>
                <c:pt idx="3685">
                  <c:v>201.11335799999998</c:v>
                </c:pt>
                <c:pt idx="3686">
                  <c:v>201.20606999999998</c:v>
                </c:pt>
                <c:pt idx="3687">
                  <c:v>201.271332</c:v>
                </c:pt>
                <c:pt idx="3688">
                  <c:v>201.32540900000359</c:v>
                </c:pt>
                <c:pt idx="3689">
                  <c:v>201.37605299999998</c:v>
                </c:pt>
                <c:pt idx="3690">
                  <c:v>201.42414900000207</c:v>
                </c:pt>
                <c:pt idx="3691">
                  <c:v>201.50643900000227</c:v>
                </c:pt>
                <c:pt idx="3692">
                  <c:v>201.53065499999613</c:v>
                </c:pt>
                <c:pt idx="3693">
                  <c:v>201.625732</c:v>
                </c:pt>
                <c:pt idx="3694">
                  <c:v>201.68154900000027</c:v>
                </c:pt>
                <c:pt idx="3695">
                  <c:v>201.74737499999998</c:v>
                </c:pt>
                <c:pt idx="3696">
                  <c:v>201.80668600000001</c:v>
                </c:pt>
                <c:pt idx="3697">
                  <c:v>201.86207600000247</c:v>
                </c:pt>
                <c:pt idx="3698">
                  <c:v>201.90731800000287</c:v>
                </c:pt>
                <c:pt idx="3699">
                  <c:v>201.969482</c:v>
                </c:pt>
                <c:pt idx="3700">
                  <c:v>202.04385399999489</c:v>
                </c:pt>
                <c:pt idx="3701">
                  <c:v>202.10003700000001</c:v>
                </c:pt>
                <c:pt idx="3702">
                  <c:v>202.163849</c:v>
                </c:pt>
                <c:pt idx="3703">
                  <c:v>202.221588</c:v>
                </c:pt>
                <c:pt idx="3704">
                  <c:v>202.29463199999998</c:v>
                </c:pt>
                <c:pt idx="3705">
                  <c:v>202.36917099999999</c:v>
                </c:pt>
                <c:pt idx="3706">
                  <c:v>202.44374099999999</c:v>
                </c:pt>
                <c:pt idx="3707">
                  <c:v>202.49031100000047</c:v>
                </c:pt>
                <c:pt idx="3708">
                  <c:v>202.55236800000247</c:v>
                </c:pt>
                <c:pt idx="3709">
                  <c:v>202.62439000000001</c:v>
                </c:pt>
                <c:pt idx="3710">
                  <c:v>202.68926999999999</c:v>
                </c:pt>
                <c:pt idx="3711">
                  <c:v>202.73052999999999</c:v>
                </c:pt>
                <c:pt idx="3712">
                  <c:v>202.79971299999912</c:v>
                </c:pt>
                <c:pt idx="3713">
                  <c:v>202.86843900000559</c:v>
                </c:pt>
                <c:pt idx="3714">
                  <c:v>202.913422</c:v>
                </c:pt>
                <c:pt idx="3715">
                  <c:v>202.98301700000007</c:v>
                </c:pt>
                <c:pt idx="3716">
                  <c:v>203.04960599999504</c:v>
                </c:pt>
                <c:pt idx="3717">
                  <c:v>203.10629299999999</c:v>
                </c:pt>
                <c:pt idx="3718">
                  <c:v>203.17610199999999</c:v>
                </c:pt>
                <c:pt idx="3719">
                  <c:v>203.21356199999343</c:v>
                </c:pt>
                <c:pt idx="3720">
                  <c:v>203.28977999999998</c:v>
                </c:pt>
                <c:pt idx="3721">
                  <c:v>203.32409700000107</c:v>
                </c:pt>
                <c:pt idx="3722">
                  <c:v>203.40655499999932</c:v>
                </c:pt>
                <c:pt idx="3723">
                  <c:v>203.48201000000267</c:v>
                </c:pt>
                <c:pt idx="3724">
                  <c:v>203.52998399999998</c:v>
                </c:pt>
                <c:pt idx="3725">
                  <c:v>203.58998099999999</c:v>
                </c:pt>
                <c:pt idx="3726">
                  <c:v>203.66265899999999</c:v>
                </c:pt>
                <c:pt idx="3727">
                  <c:v>203.73998999999998</c:v>
                </c:pt>
                <c:pt idx="3728">
                  <c:v>203.771118</c:v>
                </c:pt>
                <c:pt idx="3729">
                  <c:v>203.81387299999992</c:v>
                </c:pt>
                <c:pt idx="3730">
                  <c:v>203.90333600000127</c:v>
                </c:pt>
                <c:pt idx="3731">
                  <c:v>203.942352</c:v>
                </c:pt>
                <c:pt idx="3732">
                  <c:v>204.02691700000167</c:v>
                </c:pt>
                <c:pt idx="3733">
                  <c:v>204.06738300000001</c:v>
                </c:pt>
                <c:pt idx="3734">
                  <c:v>204.12966899999998</c:v>
                </c:pt>
                <c:pt idx="3735">
                  <c:v>204.217117</c:v>
                </c:pt>
                <c:pt idx="3736">
                  <c:v>204.272537</c:v>
                </c:pt>
                <c:pt idx="3737">
                  <c:v>204.33601400000001</c:v>
                </c:pt>
                <c:pt idx="3738">
                  <c:v>204.38569600000127</c:v>
                </c:pt>
                <c:pt idx="3739">
                  <c:v>204.46473700000001</c:v>
                </c:pt>
                <c:pt idx="3740">
                  <c:v>204.52079800000001</c:v>
                </c:pt>
                <c:pt idx="3741">
                  <c:v>204.59358199999932</c:v>
                </c:pt>
                <c:pt idx="3742">
                  <c:v>204.64112900000001</c:v>
                </c:pt>
                <c:pt idx="3743">
                  <c:v>204.70776399999932</c:v>
                </c:pt>
                <c:pt idx="3744">
                  <c:v>204.778412</c:v>
                </c:pt>
                <c:pt idx="3745">
                  <c:v>204.82533300000227</c:v>
                </c:pt>
                <c:pt idx="3746">
                  <c:v>204.90376299999932</c:v>
                </c:pt>
                <c:pt idx="3747">
                  <c:v>204.937973</c:v>
                </c:pt>
                <c:pt idx="3748">
                  <c:v>205.00733900000247</c:v>
                </c:pt>
                <c:pt idx="3749">
                  <c:v>205.09031700000187</c:v>
                </c:pt>
                <c:pt idx="3750">
                  <c:v>205.14898700000001</c:v>
                </c:pt>
                <c:pt idx="3751">
                  <c:v>205.19847100000001</c:v>
                </c:pt>
                <c:pt idx="3752">
                  <c:v>205.252579</c:v>
                </c:pt>
                <c:pt idx="3753">
                  <c:v>205.31878700000001</c:v>
                </c:pt>
                <c:pt idx="3754">
                  <c:v>205.40840100000167</c:v>
                </c:pt>
                <c:pt idx="3755">
                  <c:v>205.42365999999998</c:v>
                </c:pt>
                <c:pt idx="3756">
                  <c:v>205.50831600000365</c:v>
                </c:pt>
                <c:pt idx="3757">
                  <c:v>205.59054599999999</c:v>
                </c:pt>
                <c:pt idx="3758">
                  <c:v>205.62292500000001</c:v>
                </c:pt>
                <c:pt idx="3759">
                  <c:v>205.68110700000167</c:v>
                </c:pt>
                <c:pt idx="3760">
                  <c:v>205.75569199999998</c:v>
                </c:pt>
                <c:pt idx="3761">
                  <c:v>205.81127900000001</c:v>
                </c:pt>
                <c:pt idx="3762">
                  <c:v>205.87284900000247</c:v>
                </c:pt>
                <c:pt idx="3763">
                  <c:v>205.920761</c:v>
                </c:pt>
                <c:pt idx="3764">
                  <c:v>206.01512099999999</c:v>
                </c:pt>
                <c:pt idx="3765">
                  <c:v>206.06864900000087</c:v>
                </c:pt>
                <c:pt idx="3766">
                  <c:v>206.123886</c:v>
                </c:pt>
                <c:pt idx="3767">
                  <c:v>206.20379599999504</c:v>
                </c:pt>
                <c:pt idx="3768">
                  <c:v>206.2813260000035</c:v>
                </c:pt>
                <c:pt idx="3769">
                  <c:v>206.337524</c:v>
                </c:pt>
                <c:pt idx="3770">
                  <c:v>206.37934900000027</c:v>
                </c:pt>
                <c:pt idx="3771">
                  <c:v>206.43803400000004</c:v>
                </c:pt>
                <c:pt idx="3772">
                  <c:v>206.53576699999999</c:v>
                </c:pt>
                <c:pt idx="3773">
                  <c:v>206.550873</c:v>
                </c:pt>
                <c:pt idx="3774">
                  <c:v>206.62348900000001</c:v>
                </c:pt>
                <c:pt idx="3775">
                  <c:v>206.68573000000001</c:v>
                </c:pt>
                <c:pt idx="3776">
                  <c:v>206.76629600000001</c:v>
                </c:pt>
                <c:pt idx="3777">
                  <c:v>206.82235700000402</c:v>
                </c:pt>
                <c:pt idx="3778">
                  <c:v>206.88084400000147</c:v>
                </c:pt>
                <c:pt idx="3779">
                  <c:v>206.94016999999999</c:v>
                </c:pt>
                <c:pt idx="3780">
                  <c:v>207.01460299999596</c:v>
                </c:pt>
                <c:pt idx="3781">
                  <c:v>207.06547499999999</c:v>
                </c:pt>
                <c:pt idx="3782">
                  <c:v>207.17236299999999</c:v>
                </c:pt>
                <c:pt idx="3783">
                  <c:v>207.21060199999602</c:v>
                </c:pt>
                <c:pt idx="3784">
                  <c:v>207.28227200000001</c:v>
                </c:pt>
                <c:pt idx="3785">
                  <c:v>207.35569800000007</c:v>
                </c:pt>
                <c:pt idx="3786">
                  <c:v>207.39158599999999</c:v>
                </c:pt>
                <c:pt idx="3787">
                  <c:v>207.460556</c:v>
                </c:pt>
                <c:pt idx="3788">
                  <c:v>207.51565599999469</c:v>
                </c:pt>
                <c:pt idx="3789">
                  <c:v>207.57900999999998</c:v>
                </c:pt>
                <c:pt idx="3790">
                  <c:v>207.65200800000127</c:v>
                </c:pt>
                <c:pt idx="3791">
                  <c:v>207.725739</c:v>
                </c:pt>
                <c:pt idx="3792">
                  <c:v>207.75119000000001</c:v>
                </c:pt>
                <c:pt idx="3793">
                  <c:v>207.83103900000287</c:v>
                </c:pt>
                <c:pt idx="3794">
                  <c:v>207.85704000000413</c:v>
                </c:pt>
                <c:pt idx="3795">
                  <c:v>207.93084700000207</c:v>
                </c:pt>
                <c:pt idx="3796">
                  <c:v>208.00917099999998</c:v>
                </c:pt>
                <c:pt idx="3797">
                  <c:v>208.085114</c:v>
                </c:pt>
                <c:pt idx="3798">
                  <c:v>208.147324</c:v>
                </c:pt>
                <c:pt idx="3799">
                  <c:v>208.23049900000001</c:v>
                </c:pt>
                <c:pt idx="3800">
                  <c:v>208.27671799999999</c:v>
                </c:pt>
                <c:pt idx="3801">
                  <c:v>208.31594800000047</c:v>
                </c:pt>
                <c:pt idx="3802">
                  <c:v>208.37693800000127</c:v>
                </c:pt>
                <c:pt idx="3803">
                  <c:v>208.45010400000001</c:v>
                </c:pt>
                <c:pt idx="3804">
                  <c:v>208.48201000000267</c:v>
                </c:pt>
                <c:pt idx="3805">
                  <c:v>208.54104599999999</c:v>
                </c:pt>
                <c:pt idx="3806">
                  <c:v>208.62339800000001</c:v>
                </c:pt>
                <c:pt idx="3807">
                  <c:v>208.69015499999998</c:v>
                </c:pt>
                <c:pt idx="3808">
                  <c:v>208.75483700000001</c:v>
                </c:pt>
                <c:pt idx="3809">
                  <c:v>208.79496799999998</c:v>
                </c:pt>
                <c:pt idx="3810">
                  <c:v>208.879425</c:v>
                </c:pt>
                <c:pt idx="3811">
                  <c:v>208.94146700000007</c:v>
                </c:pt>
                <c:pt idx="3812">
                  <c:v>209.01942399999999</c:v>
                </c:pt>
                <c:pt idx="3813">
                  <c:v>209.03819300000001</c:v>
                </c:pt>
                <c:pt idx="3814">
                  <c:v>209.13931299999999</c:v>
                </c:pt>
                <c:pt idx="3815">
                  <c:v>209.18499800000001</c:v>
                </c:pt>
                <c:pt idx="3816">
                  <c:v>209.26248200000001</c:v>
                </c:pt>
                <c:pt idx="3817">
                  <c:v>209.29835499999999</c:v>
                </c:pt>
                <c:pt idx="3818">
                  <c:v>209.36817900000167</c:v>
                </c:pt>
                <c:pt idx="3819">
                  <c:v>209.46189900000007</c:v>
                </c:pt>
                <c:pt idx="3820">
                  <c:v>209.49160800000001</c:v>
                </c:pt>
                <c:pt idx="3821">
                  <c:v>209.55770900000007</c:v>
                </c:pt>
                <c:pt idx="3822">
                  <c:v>209.60908499999596</c:v>
                </c:pt>
                <c:pt idx="3823">
                  <c:v>209.69622800000027</c:v>
                </c:pt>
                <c:pt idx="3824">
                  <c:v>209.74761999999998</c:v>
                </c:pt>
                <c:pt idx="3825">
                  <c:v>209.81587199999998</c:v>
                </c:pt>
                <c:pt idx="3826">
                  <c:v>209.87518299999999</c:v>
                </c:pt>
                <c:pt idx="3827">
                  <c:v>209.93531800000127</c:v>
                </c:pt>
                <c:pt idx="3828">
                  <c:v>210.02156099999999</c:v>
                </c:pt>
                <c:pt idx="3829">
                  <c:v>210.060089</c:v>
                </c:pt>
                <c:pt idx="3830">
                  <c:v>210.138519</c:v>
                </c:pt>
                <c:pt idx="3831">
                  <c:v>210.18695099999999</c:v>
                </c:pt>
                <c:pt idx="3832">
                  <c:v>210.26399199999992</c:v>
                </c:pt>
                <c:pt idx="3833">
                  <c:v>210.31222500000001</c:v>
                </c:pt>
                <c:pt idx="3834">
                  <c:v>210.38931300000004</c:v>
                </c:pt>
                <c:pt idx="3835">
                  <c:v>210.441742</c:v>
                </c:pt>
                <c:pt idx="3836">
                  <c:v>210.485657</c:v>
                </c:pt>
                <c:pt idx="3837">
                  <c:v>210.5616</c:v>
                </c:pt>
                <c:pt idx="3838">
                  <c:v>210.61547899999999</c:v>
                </c:pt>
                <c:pt idx="3839">
                  <c:v>210.69180299999999</c:v>
                </c:pt>
                <c:pt idx="3840">
                  <c:v>210.731461</c:v>
                </c:pt>
                <c:pt idx="3841">
                  <c:v>210.815292</c:v>
                </c:pt>
                <c:pt idx="3842">
                  <c:v>210.87080399999999</c:v>
                </c:pt>
                <c:pt idx="3843">
                  <c:v>210.93231200000147</c:v>
                </c:pt>
                <c:pt idx="3844">
                  <c:v>210.98266599999999</c:v>
                </c:pt>
                <c:pt idx="3845">
                  <c:v>211.04954499999602</c:v>
                </c:pt>
                <c:pt idx="3846">
                  <c:v>211.12652600000001</c:v>
                </c:pt>
                <c:pt idx="3847">
                  <c:v>211.164886</c:v>
                </c:pt>
                <c:pt idx="3848">
                  <c:v>211.25804100000047</c:v>
                </c:pt>
                <c:pt idx="3849">
                  <c:v>211.28039600000147</c:v>
                </c:pt>
                <c:pt idx="3850">
                  <c:v>211.39068599999999</c:v>
                </c:pt>
                <c:pt idx="3851">
                  <c:v>211.43661499999999</c:v>
                </c:pt>
                <c:pt idx="3852">
                  <c:v>211.50196800000001</c:v>
                </c:pt>
                <c:pt idx="3853">
                  <c:v>211.57943700000001</c:v>
                </c:pt>
                <c:pt idx="3854">
                  <c:v>211.59605399999998</c:v>
                </c:pt>
                <c:pt idx="3855">
                  <c:v>211.67268399999998</c:v>
                </c:pt>
                <c:pt idx="3856">
                  <c:v>211.74047899999999</c:v>
                </c:pt>
                <c:pt idx="3857">
                  <c:v>211.80903599999999</c:v>
                </c:pt>
                <c:pt idx="3858">
                  <c:v>211.860657</c:v>
                </c:pt>
                <c:pt idx="3859">
                  <c:v>211.94323700000001</c:v>
                </c:pt>
                <c:pt idx="3860">
                  <c:v>212.00563</c:v>
                </c:pt>
                <c:pt idx="3861">
                  <c:v>212.06672700000001</c:v>
                </c:pt>
                <c:pt idx="3862">
                  <c:v>212.127274</c:v>
                </c:pt>
                <c:pt idx="3863">
                  <c:v>212.17854299999999</c:v>
                </c:pt>
                <c:pt idx="3864">
                  <c:v>212.24310299999576</c:v>
                </c:pt>
                <c:pt idx="3865">
                  <c:v>212.34217800000027</c:v>
                </c:pt>
                <c:pt idx="3866">
                  <c:v>212.33981299999999</c:v>
                </c:pt>
                <c:pt idx="3867">
                  <c:v>212.45063800000167</c:v>
                </c:pt>
                <c:pt idx="3868">
                  <c:v>212.49876399999999</c:v>
                </c:pt>
                <c:pt idx="3869">
                  <c:v>212.54774499999999</c:v>
                </c:pt>
                <c:pt idx="3870">
                  <c:v>212.63012700000004</c:v>
                </c:pt>
                <c:pt idx="3871">
                  <c:v>212.68222000000227</c:v>
                </c:pt>
                <c:pt idx="3872">
                  <c:v>212.75341800000001</c:v>
                </c:pt>
                <c:pt idx="3873">
                  <c:v>212.82235700000402</c:v>
                </c:pt>
                <c:pt idx="3874">
                  <c:v>212.885895</c:v>
                </c:pt>
                <c:pt idx="3875">
                  <c:v>212.93398999999999</c:v>
                </c:pt>
                <c:pt idx="3876">
                  <c:v>212.98756399999999</c:v>
                </c:pt>
                <c:pt idx="3877">
                  <c:v>213.06436199999999</c:v>
                </c:pt>
                <c:pt idx="3878">
                  <c:v>213.132172</c:v>
                </c:pt>
                <c:pt idx="3879">
                  <c:v>213.197495</c:v>
                </c:pt>
                <c:pt idx="3880">
                  <c:v>213.25102200000001</c:v>
                </c:pt>
                <c:pt idx="3881">
                  <c:v>213.32981900000001</c:v>
                </c:pt>
                <c:pt idx="3882">
                  <c:v>213.37631200000001</c:v>
                </c:pt>
                <c:pt idx="3883">
                  <c:v>213.445312</c:v>
                </c:pt>
                <c:pt idx="3884">
                  <c:v>213.49787900000001</c:v>
                </c:pt>
                <c:pt idx="3885">
                  <c:v>213.57408099999998</c:v>
                </c:pt>
                <c:pt idx="3886">
                  <c:v>213.6441649999955</c:v>
                </c:pt>
                <c:pt idx="3887">
                  <c:v>213.69645700000001</c:v>
                </c:pt>
                <c:pt idx="3888">
                  <c:v>213.75335699999999</c:v>
                </c:pt>
                <c:pt idx="3889">
                  <c:v>213.833832</c:v>
                </c:pt>
                <c:pt idx="3890">
                  <c:v>213.88233900000634</c:v>
                </c:pt>
                <c:pt idx="3891">
                  <c:v>213.94377099999932</c:v>
                </c:pt>
                <c:pt idx="3892">
                  <c:v>214.00765999999999</c:v>
                </c:pt>
                <c:pt idx="3893">
                  <c:v>214.03555299999596</c:v>
                </c:pt>
                <c:pt idx="3894">
                  <c:v>214.13816800000001</c:v>
                </c:pt>
                <c:pt idx="3895">
                  <c:v>214.18425000000002</c:v>
                </c:pt>
                <c:pt idx="3896">
                  <c:v>214.26791399999999</c:v>
                </c:pt>
                <c:pt idx="3897">
                  <c:v>214.32257100000001</c:v>
                </c:pt>
                <c:pt idx="3898">
                  <c:v>214.38009600000376</c:v>
                </c:pt>
                <c:pt idx="3899">
                  <c:v>214.41755699999999</c:v>
                </c:pt>
                <c:pt idx="3900">
                  <c:v>214.50102200000001</c:v>
                </c:pt>
                <c:pt idx="3901">
                  <c:v>214.56660499999998</c:v>
                </c:pt>
                <c:pt idx="3902">
                  <c:v>214.62274200000004</c:v>
                </c:pt>
                <c:pt idx="3903">
                  <c:v>214.7055819999959</c:v>
                </c:pt>
                <c:pt idx="3904">
                  <c:v>214.78735399999999</c:v>
                </c:pt>
                <c:pt idx="3905">
                  <c:v>214.84066799999999</c:v>
                </c:pt>
                <c:pt idx="3906">
                  <c:v>214.86702000000147</c:v>
                </c:pt>
                <c:pt idx="3907">
                  <c:v>214.93899500000001</c:v>
                </c:pt>
                <c:pt idx="3908">
                  <c:v>214.99302700000001</c:v>
                </c:pt>
                <c:pt idx="3909">
                  <c:v>215.064392</c:v>
                </c:pt>
                <c:pt idx="3910">
                  <c:v>215.15660099999999</c:v>
                </c:pt>
                <c:pt idx="3911">
                  <c:v>215.18167099999999</c:v>
                </c:pt>
                <c:pt idx="3912">
                  <c:v>215.26991299999995</c:v>
                </c:pt>
                <c:pt idx="3913">
                  <c:v>215.31744400000107</c:v>
                </c:pt>
                <c:pt idx="3914">
                  <c:v>215.38668800000067</c:v>
                </c:pt>
                <c:pt idx="3915">
                  <c:v>215.445526</c:v>
                </c:pt>
                <c:pt idx="3916">
                  <c:v>215.541168</c:v>
                </c:pt>
                <c:pt idx="3917">
                  <c:v>215.58496099999999</c:v>
                </c:pt>
                <c:pt idx="3918">
                  <c:v>215.63108800000001</c:v>
                </c:pt>
                <c:pt idx="3919">
                  <c:v>215.71081499999912</c:v>
                </c:pt>
                <c:pt idx="3920">
                  <c:v>215.75988799999999</c:v>
                </c:pt>
                <c:pt idx="3921">
                  <c:v>215.823059</c:v>
                </c:pt>
                <c:pt idx="3922">
                  <c:v>215.84959399999912</c:v>
                </c:pt>
                <c:pt idx="3923">
                  <c:v>215.93910199999999</c:v>
                </c:pt>
                <c:pt idx="3924">
                  <c:v>215.977982</c:v>
                </c:pt>
                <c:pt idx="3925">
                  <c:v>216.05462600000001</c:v>
                </c:pt>
                <c:pt idx="3926">
                  <c:v>216.11103800000001</c:v>
                </c:pt>
                <c:pt idx="3927">
                  <c:v>216.16325399999602</c:v>
                </c:pt>
                <c:pt idx="3928">
                  <c:v>216.226517</c:v>
                </c:pt>
                <c:pt idx="3929">
                  <c:v>216.33429000000001</c:v>
                </c:pt>
                <c:pt idx="3930">
                  <c:v>216.376251</c:v>
                </c:pt>
                <c:pt idx="3931">
                  <c:v>216.41854900000001</c:v>
                </c:pt>
                <c:pt idx="3932">
                  <c:v>216.52658099999999</c:v>
                </c:pt>
                <c:pt idx="3933">
                  <c:v>216.555069</c:v>
                </c:pt>
                <c:pt idx="3934">
                  <c:v>216.6197809999957</c:v>
                </c:pt>
                <c:pt idx="3935">
                  <c:v>216.68705700000001</c:v>
                </c:pt>
                <c:pt idx="3936">
                  <c:v>216.74818399999998</c:v>
                </c:pt>
                <c:pt idx="3937">
                  <c:v>216.81446800000001</c:v>
                </c:pt>
                <c:pt idx="3938">
                  <c:v>216.877151</c:v>
                </c:pt>
                <c:pt idx="3939">
                  <c:v>216.92712400000067</c:v>
                </c:pt>
                <c:pt idx="3940">
                  <c:v>217.02754200000001</c:v>
                </c:pt>
                <c:pt idx="3941">
                  <c:v>217.051895</c:v>
                </c:pt>
                <c:pt idx="3942">
                  <c:v>217.126801</c:v>
                </c:pt>
                <c:pt idx="3943">
                  <c:v>217.20422399999998</c:v>
                </c:pt>
                <c:pt idx="3944">
                  <c:v>217.26489299999992</c:v>
                </c:pt>
                <c:pt idx="3945">
                  <c:v>217.32240300000365</c:v>
                </c:pt>
                <c:pt idx="3946">
                  <c:v>217.37202500000001</c:v>
                </c:pt>
                <c:pt idx="3947">
                  <c:v>217.45335399999999</c:v>
                </c:pt>
                <c:pt idx="3948">
                  <c:v>217.49333200000001</c:v>
                </c:pt>
                <c:pt idx="3949">
                  <c:v>217.56321700000001</c:v>
                </c:pt>
                <c:pt idx="3950">
                  <c:v>217.626892</c:v>
                </c:pt>
                <c:pt idx="3951">
                  <c:v>217.67211900000001</c:v>
                </c:pt>
                <c:pt idx="3952">
                  <c:v>217.74923699999999</c:v>
                </c:pt>
                <c:pt idx="3953">
                  <c:v>217.79460099999972</c:v>
                </c:pt>
                <c:pt idx="3954">
                  <c:v>217.88136300000087</c:v>
                </c:pt>
                <c:pt idx="3955">
                  <c:v>217.91459699999999</c:v>
                </c:pt>
                <c:pt idx="3956">
                  <c:v>218.00247200000001</c:v>
                </c:pt>
                <c:pt idx="3957">
                  <c:v>218.09066799999999</c:v>
                </c:pt>
                <c:pt idx="3958">
                  <c:v>218.14652999999998</c:v>
                </c:pt>
                <c:pt idx="3959">
                  <c:v>218.20564299999998</c:v>
                </c:pt>
                <c:pt idx="3960">
                  <c:v>218.26705899999999</c:v>
                </c:pt>
                <c:pt idx="3961">
                  <c:v>218.303909</c:v>
                </c:pt>
                <c:pt idx="3962">
                  <c:v>218.38079800000187</c:v>
                </c:pt>
                <c:pt idx="3963">
                  <c:v>218.435867</c:v>
                </c:pt>
                <c:pt idx="3964">
                  <c:v>218.50195299999999</c:v>
                </c:pt>
                <c:pt idx="3965">
                  <c:v>218.56292700000247</c:v>
                </c:pt>
                <c:pt idx="3966">
                  <c:v>218.63983199999998</c:v>
                </c:pt>
                <c:pt idx="3967">
                  <c:v>218.68568399999998</c:v>
                </c:pt>
                <c:pt idx="3968">
                  <c:v>218.768158</c:v>
                </c:pt>
                <c:pt idx="3969">
                  <c:v>218.83453399999999</c:v>
                </c:pt>
                <c:pt idx="3970">
                  <c:v>218.88935900000001</c:v>
                </c:pt>
                <c:pt idx="3971">
                  <c:v>218.95927399999999</c:v>
                </c:pt>
                <c:pt idx="3972">
                  <c:v>219.00486799999999</c:v>
                </c:pt>
                <c:pt idx="3973">
                  <c:v>219.09405499999932</c:v>
                </c:pt>
                <c:pt idx="3974">
                  <c:v>219.1499939999959</c:v>
                </c:pt>
                <c:pt idx="3975">
                  <c:v>219.22293100000007</c:v>
                </c:pt>
                <c:pt idx="3976">
                  <c:v>219.24768099999972</c:v>
                </c:pt>
                <c:pt idx="3977">
                  <c:v>219.35108900000247</c:v>
                </c:pt>
                <c:pt idx="3978">
                  <c:v>219.40708900000001</c:v>
                </c:pt>
                <c:pt idx="3979">
                  <c:v>219.46174600000327</c:v>
                </c:pt>
                <c:pt idx="3980">
                  <c:v>219.52061499999999</c:v>
                </c:pt>
                <c:pt idx="3981">
                  <c:v>219.611267</c:v>
                </c:pt>
                <c:pt idx="3982">
                  <c:v>219.65422100000001</c:v>
                </c:pt>
                <c:pt idx="3983">
                  <c:v>219.70169099999998</c:v>
                </c:pt>
                <c:pt idx="3984">
                  <c:v>219.79591399999998</c:v>
                </c:pt>
                <c:pt idx="3985">
                  <c:v>219.85472100000001</c:v>
                </c:pt>
                <c:pt idx="3986">
                  <c:v>219.91899100000001</c:v>
                </c:pt>
                <c:pt idx="3987">
                  <c:v>219.95993000000001</c:v>
                </c:pt>
                <c:pt idx="3988">
                  <c:v>220.04663099999999</c:v>
                </c:pt>
                <c:pt idx="3989">
                  <c:v>220.10963399999972</c:v>
                </c:pt>
                <c:pt idx="3990">
                  <c:v>220.16511499999999</c:v>
                </c:pt>
                <c:pt idx="3991">
                  <c:v>220.222702</c:v>
                </c:pt>
                <c:pt idx="3992">
                  <c:v>220.271942</c:v>
                </c:pt>
                <c:pt idx="3993">
                  <c:v>220.36212200000207</c:v>
                </c:pt>
                <c:pt idx="3994">
                  <c:v>220.41137700000004</c:v>
                </c:pt>
                <c:pt idx="3995">
                  <c:v>220.44065899999998</c:v>
                </c:pt>
                <c:pt idx="3996">
                  <c:v>220.50971999999999</c:v>
                </c:pt>
                <c:pt idx="3997">
                  <c:v>220.58315999999999</c:v>
                </c:pt>
                <c:pt idx="3998">
                  <c:v>220.64823900000007</c:v>
                </c:pt>
                <c:pt idx="3999">
                  <c:v>220.72550999999999</c:v>
                </c:pt>
                <c:pt idx="4000">
                  <c:v>220.79142800000147</c:v>
                </c:pt>
                <c:pt idx="4001">
                  <c:v>220.84272800000087</c:v>
                </c:pt>
                <c:pt idx="4002">
                  <c:v>220.94039900000001</c:v>
                </c:pt>
                <c:pt idx="4003">
                  <c:v>220.965744</c:v>
                </c:pt>
                <c:pt idx="4004">
                  <c:v>221.05612200000004</c:v>
                </c:pt>
                <c:pt idx="4005">
                  <c:v>221.1191859999953</c:v>
                </c:pt>
                <c:pt idx="4006">
                  <c:v>221.17361499999512</c:v>
                </c:pt>
                <c:pt idx="4007">
                  <c:v>221.21843000000001</c:v>
                </c:pt>
                <c:pt idx="4008">
                  <c:v>221.29495199999602</c:v>
                </c:pt>
                <c:pt idx="4009">
                  <c:v>221.37196399999999</c:v>
                </c:pt>
                <c:pt idx="4010">
                  <c:v>221.45373499999999</c:v>
                </c:pt>
                <c:pt idx="4011">
                  <c:v>221.48649600000465</c:v>
                </c:pt>
                <c:pt idx="4012">
                  <c:v>221.56764200000001</c:v>
                </c:pt>
                <c:pt idx="4013">
                  <c:v>221.63093599999999</c:v>
                </c:pt>
                <c:pt idx="4014">
                  <c:v>221.69525099999998</c:v>
                </c:pt>
                <c:pt idx="4015">
                  <c:v>221.771637</c:v>
                </c:pt>
                <c:pt idx="4016">
                  <c:v>221.81636</c:v>
                </c:pt>
                <c:pt idx="4017">
                  <c:v>221.87274200000004</c:v>
                </c:pt>
                <c:pt idx="4018">
                  <c:v>221.91319299999998</c:v>
                </c:pt>
                <c:pt idx="4019">
                  <c:v>221.99710100000001</c:v>
                </c:pt>
                <c:pt idx="4020">
                  <c:v>222.050781</c:v>
                </c:pt>
                <c:pt idx="4021">
                  <c:v>222.11350999999587</c:v>
                </c:pt>
                <c:pt idx="4022">
                  <c:v>222.17304999999999</c:v>
                </c:pt>
                <c:pt idx="4023">
                  <c:v>222.21565199999455</c:v>
                </c:pt>
                <c:pt idx="4024">
                  <c:v>222.27732800000001</c:v>
                </c:pt>
                <c:pt idx="4025">
                  <c:v>222.36428800000004</c:v>
                </c:pt>
                <c:pt idx="4026">
                  <c:v>222.4138639999957</c:v>
                </c:pt>
                <c:pt idx="4027">
                  <c:v>222.491592</c:v>
                </c:pt>
                <c:pt idx="4028">
                  <c:v>222.50791900000004</c:v>
                </c:pt>
                <c:pt idx="4029">
                  <c:v>222.601135</c:v>
                </c:pt>
                <c:pt idx="4030">
                  <c:v>222.64120499999999</c:v>
                </c:pt>
                <c:pt idx="4031">
                  <c:v>222.73898299999999</c:v>
                </c:pt>
                <c:pt idx="4032">
                  <c:v>222.78451499999952</c:v>
                </c:pt>
                <c:pt idx="4033">
                  <c:v>222.85398900000001</c:v>
                </c:pt>
                <c:pt idx="4034">
                  <c:v>222.91627499999998</c:v>
                </c:pt>
                <c:pt idx="4035">
                  <c:v>222.946808</c:v>
                </c:pt>
                <c:pt idx="4036">
                  <c:v>223.06977799999999</c:v>
                </c:pt>
                <c:pt idx="4037">
                  <c:v>223.12124600000425</c:v>
                </c:pt>
                <c:pt idx="4038">
                  <c:v>223.18252600000127</c:v>
                </c:pt>
                <c:pt idx="4039">
                  <c:v>223.21964999999992</c:v>
                </c:pt>
                <c:pt idx="4040">
                  <c:v>223.287689</c:v>
                </c:pt>
                <c:pt idx="4041">
                  <c:v>223.349411</c:v>
                </c:pt>
                <c:pt idx="4042">
                  <c:v>223.411011</c:v>
                </c:pt>
                <c:pt idx="4043">
                  <c:v>223.50221300000001</c:v>
                </c:pt>
                <c:pt idx="4044">
                  <c:v>223.545288</c:v>
                </c:pt>
                <c:pt idx="4045">
                  <c:v>223.61486799999992</c:v>
                </c:pt>
                <c:pt idx="4046">
                  <c:v>223.70088199999998</c:v>
                </c:pt>
                <c:pt idx="4047">
                  <c:v>223.73168899999999</c:v>
                </c:pt>
                <c:pt idx="4048">
                  <c:v>223.794296</c:v>
                </c:pt>
                <c:pt idx="4049">
                  <c:v>223.8854220000033</c:v>
                </c:pt>
                <c:pt idx="4050">
                  <c:v>223.917801</c:v>
                </c:pt>
                <c:pt idx="4051">
                  <c:v>223.955185</c:v>
                </c:pt>
                <c:pt idx="4052">
                  <c:v>224.02642800000388</c:v>
                </c:pt>
                <c:pt idx="4053">
                  <c:v>224.10839800000107</c:v>
                </c:pt>
                <c:pt idx="4054">
                  <c:v>224.17053199999998</c:v>
                </c:pt>
                <c:pt idx="4055">
                  <c:v>224.21395899999561</c:v>
                </c:pt>
                <c:pt idx="4056">
                  <c:v>224.27792399999998</c:v>
                </c:pt>
                <c:pt idx="4057">
                  <c:v>224.36914100000001</c:v>
                </c:pt>
                <c:pt idx="4058">
                  <c:v>224.436081</c:v>
                </c:pt>
                <c:pt idx="4059">
                  <c:v>224.49812300000067</c:v>
                </c:pt>
                <c:pt idx="4060">
                  <c:v>224.56500199999999</c:v>
                </c:pt>
                <c:pt idx="4061">
                  <c:v>224.63400299999998</c:v>
                </c:pt>
                <c:pt idx="4062">
                  <c:v>224.68397499999998</c:v>
                </c:pt>
                <c:pt idx="4063">
                  <c:v>224.7441859999953</c:v>
                </c:pt>
                <c:pt idx="4064">
                  <c:v>224.81976299999602</c:v>
                </c:pt>
                <c:pt idx="4065">
                  <c:v>224.86166399999999</c:v>
                </c:pt>
                <c:pt idx="4066">
                  <c:v>224.94627399999999</c:v>
                </c:pt>
                <c:pt idx="4067">
                  <c:v>225.00726299999999</c:v>
                </c:pt>
                <c:pt idx="4068">
                  <c:v>225.055511</c:v>
                </c:pt>
                <c:pt idx="4069">
                  <c:v>225.14489699999999</c:v>
                </c:pt>
                <c:pt idx="4070">
                  <c:v>225.21498099999602</c:v>
                </c:pt>
                <c:pt idx="4071">
                  <c:v>225.23666399999576</c:v>
                </c:pt>
                <c:pt idx="4072">
                  <c:v>225.31883200000001</c:v>
                </c:pt>
                <c:pt idx="4073">
                  <c:v>225.38845800000436</c:v>
                </c:pt>
                <c:pt idx="4074">
                  <c:v>225.41496299999972</c:v>
                </c:pt>
                <c:pt idx="4075">
                  <c:v>225.507812</c:v>
                </c:pt>
                <c:pt idx="4076">
                  <c:v>225.54930099999999</c:v>
                </c:pt>
                <c:pt idx="4077">
                  <c:v>225.62776199999999</c:v>
                </c:pt>
                <c:pt idx="4078">
                  <c:v>225.70301799999999</c:v>
                </c:pt>
                <c:pt idx="4079">
                  <c:v>225.77084399999998</c:v>
                </c:pt>
                <c:pt idx="4080">
                  <c:v>225.82020600000425</c:v>
                </c:pt>
                <c:pt idx="4081">
                  <c:v>225.90107700000004</c:v>
                </c:pt>
                <c:pt idx="4082">
                  <c:v>225.97859199999999</c:v>
                </c:pt>
                <c:pt idx="4083">
                  <c:v>226.03985599999541</c:v>
                </c:pt>
                <c:pt idx="4084">
                  <c:v>226.10075399999602</c:v>
                </c:pt>
                <c:pt idx="4085">
                  <c:v>226.14851399999998</c:v>
                </c:pt>
                <c:pt idx="4086">
                  <c:v>226.230209</c:v>
                </c:pt>
                <c:pt idx="4087">
                  <c:v>226.264038</c:v>
                </c:pt>
                <c:pt idx="4088">
                  <c:v>226.32225000000147</c:v>
                </c:pt>
                <c:pt idx="4089">
                  <c:v>226.38389599999999</c:v>
                </c:pt>
                <c:pt idx="4090">
                  <c:v>226.44232200000027</c:v>
                </c:pt>
                <c:pt idx="4091">
                  <c:v>226.50288399999999</c:v>
                </c:pt>
                <c:pt idx="4092">
                  <c:v>226.57105999999999</c:v>
                </c:pt>
                <c:pt idx="4093">
                  <c:v>226.65127600000127</c:v>
                </c:pt>
                <c:pt idx="4094">
                  <c:v>226.69769299999999</c:v>
                </c:pt>
                <c:pt idx="4095">
                  <c:v>226.80781600000267</c:v>
                </c:pt>
                <c:pt idx="4096">
                  <c:v>226.83592200000001</c:v>
                </c:pt>
                <c:pt idx="4097">
                  <c:v>226.91644300000004</c:v>
                </c:pt>
                <c:pt idx="4098">
                  <c:v>226.96279900000027</c:v>
                </c:pt>
                <c:pt idx="4099">
                  <c:v>227.02475000000001</c:v>
                </c:pt>
                <c:pt idx="4100">
                  <c:v>227.07453899999999</c:v>
                </c:pt>
                <c:pt idx="4101">
                  <c:v>227.16677899999999</c:v>
                </c:pt>
                <c:pt idx="4102">
                  <c:v>227.19480899999999</c:v>
                </c:pt>
                <c:pt idx="4103">
                  <c:v>227.28231800000287</c:v>
                </c:pt>
                <c:pt idx="4104">
                  <c:v>227.32290600000479</c:v>
                </c:pt>
                <c:pt idx="4105">
                  <c:v>227.414886</c:v>
                </c:pt>
                <c:pt idx="4106">
                  <c:v>227.47898900000001</c:v>
                </c:pt>
                <c:pt idx="4107">
                  <c:v>227.51701399999999</c:v>
                </c:pt>
                <c:pt idx="4108">
                  <c:v>227.59634400000004</c:v>
                </c:pt>
                <c:pt idx="4109">
                  <c:v>227.637619</c:v>
                </c:pt>
                <c:pt idx="4110">
                  <c:v>227.71314999999996</c:v>
                </c:pt>
                <c:pt idx="4111">
                  <c:v>227.78286700000001</c:v>
                </c:pt>
                <c:pt idx="4112">
                  <c:v>227.83113100000207</c:v>
                </c:pt>
                <c:pt idx="4113">
                  <c:v>227.91250600000001</c:v>
                </c:pt>
                <c:pt idx="4114">
                  <c:v>227.97184800000107</c:v>
                </c:pt>
                <c:pt idx="4115">
                  <c:v>228.024292</c:v>
                </c:pt>
                <c:pt idx="4116">
                  <c:v>228.11526499999596</c:v>
                </c:pt>
                <c:pt idx="4117">
                  <c:v>228.15713500000001</c:v>
                </c:pt>
                <c:pt idx="4118">
                  <c:v>228.238068</c:v>
                </c:pt>
                <c:pt idx="4119">
                  <c:v>228.27174399999998</c:v>
                </c:pt>
                <c:pt idx="4120">
                  <c:v>228.32791100000227</c:v>
                </c:pt>
                <c:pt idx="4121">
                  <c:v>228.40724200000147</c:v>
                </c:pt>
                <c:pt idx="4122">
                  <c:v>228.44831800000227</c:v>
                </c:pt>
                <c:pt idx="4123">
                  <c:v>228.52819800000267</c:v>
                </c:pt>
                <c:pt idx="4124">
                  <c:v>228.59262100000001</c:v>
                </c:pt>
                <c:pt idx="4125">
                  <c:v>228.64057899999995</c:v>
                </c:pt>
                <c:pt idx="4126">
                  <c:v>228.704926</c:v>
                </c:pt>
                <c:pt idx="4127">
                  <c:v>228.74812299999999</c:v>
                </c:pt>
                <c:pt idx="4128">
                  <c:v>228.83210800000327</c:v>
                </c:pt>
                <c:pt idx="4129">
                  <c:v>228.88748200000342</c:v>
                </c:pt>
                <c:pt idx="4130">
                  <c:v>228.93811000000107</c:v>
                </c:pt>
                <c:pt idx="4131">
                  <c:v>229.01316799999998</c:v>
                </c:pt>
                <c:pt idx="4132">
                  <c:v>229.064896</c:v>
                </c:pt>
                <c:pt idx="4133">
                  <c:v>229.14475999999587</c:v>
                </c:pt>
                <c:pt idx="4134">
                  <c:v>229.2099609999959</c:v>
                </c:pt>
                <c:pt idx="4135">
                  <c:v>229.25529499999999</c:v>
                </c:pt>
                <c:pt idx="4136">
                  <c:v>229.33058199999999</c:v>
                </c:pt>
                <c:pt idx="4137">
                  <c:v>229.37586999999999</c:v>
                </c:pt>
                <c:pt idx="4138">
                  <c:v>229.43338</c:v>
                </c:pt>
                <c:pt idx="4139">
                  <c:v>229.47505199999998</c:v>
                </c:pt>
                <c:pt idx="4140">
                  <c:v>229.57418799999999</c:v>
                </c:pt>
                <c:pt idx="4141">
                  <c:v>229.64541600000001</c:v>
                </c:pt>
                <c:pt idx="4142">
                  <c:v>229.69345099999998</c:v>
                </c:pt>
                <c:pt idx="4143">
                  <c:v>229.74583399999995</c:v>
                </c:pt>
                <c:pt idx="4144">
                  <c:v>229.83725000000001</c:v>
                </c:pt>
                <c:pt idx="4145">
                  <c:v>229.8814390000062</c:v>
                </c:pt>
                <c:pt idx="4146">
                  <c:v>229.947372</c:v>
                </c:pt>
                <c:pt idx="4147">
                  <c:v>230.00550799999999</c:v>
                </c:pt>
                <c:pt idx="4148">
                  <c:v>230.05758700000001</c:v>
                </c:pt>
                <c:pt idx="4149">
                  <c:v>230.14685099999932</c:v>
                </c:pt>
                <c:pt idx="4150">
                  <c:v>230.19567899999998</c:v>
                </c:pt>
                <c:pt idx="4151">
                  <c:v>230.25630200000001</c:v>
                </c:pt>
                <c:pt idx="4152">
                  <c:v>230.31617700000001</c:v>
                </c:pt>
                <c:pt idx="4153">
                  <c:v>230.399384</c:v>
                </c:pt>
                <c:pt idx="4154">
                  <c:v>230.46984900000001</c:v>
                </c:pt>
                <c:pt idx="4155">
                  <c:v>230.528595</c:v>
                </c:pt>
                <c:pt idx="4156">
                  <c:v>230.557053</c:v>
                </c:pt>
                <c:pt idx="4157">
                  <c:v>230.64396699999998</c:v>
                </c:pt>
                <c:pt idx="4158">
                  <c:v>230.70864900000001</c:v>
                </c:pt>
                <c:pt idx="4159">
                  <c:v>230.78208900000001</c:v>
                </c:pt>
                <c:pt idx="4160">
                  <c:v>230.836792</c:v>
                </c:pt>
                <c:pt idx="4161">
                  <c:v>230.91043100000007</c:v>
                </c:pt>
                <c:pt idx="4162">
                  <c:v>230.98089600000247</c:v>
                </c:pt>
                <c:pt idx="4163">
                  <c:v>231.01850899999999</c:v>
                </c:pt>
                <c:pt idx="4164">
                  <c:v>231.08770800000067</c:v>
                </c:pt>
                <c:pt idx="4165">
                  <c:v>231.15191700000167</c:v>
                </c:pt>
                <c:pt idx="4166">
                  <c:v>231.22598299999999</c:v>
                </c:pt>
                <c:pt idx="4167">
                  <c:v>231.29406699999998</c:v>
                </c:pt>
                <c:pt idx="4168">
                  <c:v>231.35450700000001</c:v>
                </c:pt>
                <c:pt idx="4169">
                  <c:v>231.39402800000047</c:v>
                </c:pt>
                <c:pt idx="4170">
                  <c:v>231.47491499999998</c:v>
                </c:pt>
                <c:pt idx="4171">
                  <c:v>231.53900099999998</c:v>
                </c:pt>
                <c:pt idx="4172">
                  <c:v>231.58480800000001</c:v>
                </c:pt>
                <c:pt idx="4173">
                  <c:v>231.68382299999999</c:v>
                </c:pt>
                <c:pt idx="4174">
                  <c:v>231.70577999999998</c:v>
                </c:pt>
                <c:pt idx="4175">
                  <c:v>231.79948399999998</c:v>
                </c:pt>
                <c:pt idx="4176">
                  <c:v>231.83709700000207</c:v>
                </c:pt>
                <c:pt idx="4177">
                  <c:v>231.92218000000167</c:v>
                </c:pt>
                <c:pt idx="4178">
                  <c:v>231.976044</c:v>
                </c:pt>
                <c:pt idx="4179">
                  <c:v>232.04182399999999</c:v>
                </c:pt>
                <c:pt idx="4180">
                  <c:v>232.090057</c:v>
                </c:pt>
                <c:pt idx="4181">
                  <c:v>232.152557</c:v>
                </c:pt>
                <c:pt idx="4182">
                  <c:v>232.224121</c:v>
                </c:pt>
                <c:pt idx="4183">
                  <c:v>232.279236</c:v>
                </c:pt>
                <c:pt idx="4184">
                  <c:v>232.34684800000107</c:v>
                </c:pt>
                <c:pt idx="4185">
                  <c:v>232.42602500000001</c:v>
                </c:pt>
                <c:pt idx="4186">
                  <c:v>232.46769700000004</c:v>
                </c:pt>
                <c:pt idx="4187">
                  <c:v>232.53524800000127</c:v>
                </c:pt>
                <c:pt idx="4188">
                  <c:v>232.59690900000001</c:v>
                </c:pt>
                <c:pt idx="4189">
                  <c:v>232.66241500000001</c:v>
                </c:pt>
                <c:pt idx="4190">
                  <c:v>232.73135399999998</c:v>
                </c:pt>
                <c:pt idx="4191">
                  <c:v>232.817688</c:v>
                </c:pt>
                <c:pt idx="4192">
                  <c:v>232.85446200000001</c:v>
                </c:pt>
                <c:pt idx="4193">
                  <c:v>232.93298300000001</c:v>
                </c:pt>
                <c:pt idx="4194">
                  <c:v>232.96997099999999</c:v>
                </c:pt>
                <c:pt idx="4195">
                  <c:v>233.18469199999998</c:v>
                </c:pt>
                <c:pt idx="4196">
                  <c:v>233.23632800000001</c:v>
                </c:pt>
                <c:pt idx="4197">
                  <c:v>233.24458299999455</c:v>
                </c:pt>
                <c:pt idx="4198">
                  <c:v>233.27888499999995</c:v>
                </c:pt>
                <c:pt idx="4199">
                  <c:v>233.31265299999998</c:v>
                </c:pt>
                <c:pt idx="4200">
                  <c:v>233.38476600000001</c:v>
                </c:pt>
                <c:pt idx="4201">
                  <c:v>233.42254600000402</c:v>
                </c:pt>
                <c:pt idx="4202">
                  <c:v>233.48306299999999</c:v>
                </c:pt>
                <c:pt idx="4203">
                  <c:v>233.56059299999998</c:v>
                </c:pt>
                <c:pt idx="4204">
                  <c:v>233.58749400000067</c:v>
                </c:pt>
                <c:pt idx="4205">
                  <c:v>233.67265299999912</c:v>
                </c:pt>
                <c:pt idx="4206">
                  <c:v>233.71873499999998</c:v>
                </c:pt>
                <c:pt idx="4207">
                  <c:v>233.79238900000001</c:v>
                </c:pt>
                <c:pt idx="4208">
                  <c:v>233.86682100000004</c:v>
                </c:pt>
                <c:pt idx="4209">
                  <c:v>233.9366</c:v>
                </c:pt>
                <c:pt idx="4210">
                  <c:v>233.99525499999999</c:v>
                </c:pt>
                <c:pt idx="4211">
                  <c:v>234.03428600000001</c:v>
                </c:pt>
                <c:pt idx="4212">
                  <c:v>234.11616499999613</c:v>
                </c:pt>
                <c:pt idx="4213">
                  <c:v>234.17355299999369</c:v>
                </c:pt>
                <c:pt idx="4214">
                  <c:v>234.25836200000001</c:v>
                </c:pt>
                <c:pt idx="4215">
                  <c:v>234.32739300000227</c:v>
                </c:pt>
                <c:pt idx="4216">
                  <c:v>234.39480599999999</c:v>
                </c:pt>
                <c:pt idx="4217">
                  <c:v>234.44480899999999</c:v>
                </c:pt>
                <c:pt idx="4218">
                  <c:v>234.50701900000001</c:v>
                </c:pt>
                <c:pt idx="4219">
                  <c:v>234.54864499999999</c:v>
                </c:pt>
                <c:pt idx="4220">
                  <c:v>234.61135899999999</c:v>
                </c:pt>
                <c:pt idx="4221">
                  <c:v>234.69833400000007</c:v>
                </c:pt>
                <c:pt idx="4222">
                  <c:v>234.74269099999998</c:v>
                </c:pt>
                <c:pt idx="4223">
                  <c:v>234.83374000000001</c:v>
                </c:pt>
                <c:pt idx="4224">
                  <c:v>234.89352399999999</c:v>
                </c:pt>
                <c:pt idx="4225">
                  <c:v>234.958054</c:v>
                </c:pt>
                <c:pt idx="4226">
                  <c:v>234.97965999999613</c:v>
                </c:pt>
                <c:pt idx="4227">
                  <c:v>235.05844100000465</c:v>
                </c:pt>
                <c:pt idx="4228">
                  <c:v>235.11599699999999</c:v>
                </c:pt>
                <c:pt idx="4229">
                  <c:v>235.16250600000001</c:v>
                </c:pt>
                <c:pt idx="4230">
                  <c:v>235.238541</c:v>
                </c:pt>
                <c:pt idx="4231">
                  <c:v>235.31944300000001</c:v>
                </c:pt>
                <c:pt idx="4232">
                  <c:v>235.358047000006</c:v>
                </c:pt>
                <c:pt idx="4233">
                  <c:v>235.41726700000001</c:v>
                </c:pt>
                <c:pt idx="4234">
                  <c:v>235.51397699999998</c:v>
                </c:pt>
                <c:pt idx="4235">
                  <c:v>235.54319799999999</c:v>
                </c:pt>
                <c:pt idx="4236">
                  <c:v>235.618469</c:v>
                </c:pt>
                <c:pt idx="4237">
                  <c:v>235.65565499999613</c:v>
                </c:pt>
                <c:pt idx="4238">
                  <c:v>235.73507699999999</c:v>
                </c:pt>
                <c:pt idx="4239">
                  <c:v>235.80865499999999</c:v>
                </c:pt>
                <c:pt idx="4240">
                  <c:v>235.86299100000087</c:v>
                </c:pt>
                <c:pt idx="4241">
                  <c:v>235.92021200000067</c:v>
                </c:pt>
                <c:pt idx="4242">
                  <c:v>235.970901</c:v>
                </c:pt>
                <c:pt idx="4243">
                  <c:v>236.02829000000187</c:v>
                </c:pt>
                <c:pt idx="4244">
                  <c:v>236.081863</c:v>
                </c:pt>
                <c:pt idx="4245">
                  <c:v>236.12614400000001</c:v>
                </c:pt>
                <c:pt idx="4246">
                  <c:v>236.221588</c:v>
                </c:pt>
                <c:pt idx="4247">
                  <c:v>236.27920499999576</c:v>
                </c:pt>
                <c:pt idx="4248">
                  <c:v>236.33239700000436</c:v>
                </c:pt>
                <c:pt idx="4249">
                  <c:v>236.39898700000327</c:v>
                </c:pt>
                <c:pt idx="4250">
                  <c:v>236.47108499999999</c:v>
                </c:pt>
                <c:pt idx="4251">
                  <c:v>236.51606799999999</c:v>
                </c:pt>
                <c:pt idx="4252">
                  <c:v>236.59979199999998</c:v>
                </c:pt>
                <c:pt idx="4253">
                  <c:v>236.64807099999999</c:v>
                </c:pt>
                <c:pt idx="4254">
                  <c:v>236.71420299999932</c:v>
                </c:pt>
                <c:pt idx="4255">
                  <c:v>236.78857399999998</c:v>
                </c:pt>
                <c:pt idx="4256">
                  <c:v>236.833145</c:v>
                </c:pt>
                <c:pt idx="4257">
                  <c:v>236.896072</c:v>
                </c:pt>
                <c:pt idx="4258">
                  <c:v>236.96521000000001</c:v>
                </c:pt>
                <c:pt idx="4259">
                  <c:v>237.04174800000001</c:v>
                </c:pt>
                <c:pt idx="4260">
                  <c:v>237.07516499999952</c:v>
                </c:pt>
                <c:pt idx="4261">
                  <c:v>237.15110800000087</c:v>
                </c:pt>
                <c:pt idx="4262">
                  <c:v>237.2395019999955</c:v>
                </c:pt>
                <c:pt idx="4263">
                  <c:v>237.26191700000001</c:v>
                </c:pt>
                <c:pt idx="4264">
                  <c:v>237.371094</c:v>
                </c:pt>
                <c:pt idx="4265">
                  <c:v>237.399933</c:v>
                </c:pt>
                <c:pt idx="4266">
                  <c:v>237.49177599999999</c:v>
                </c:pt>
                <c:pt idx="4267">
                  <c:v>237.546234</c:v>
                </c:pt>
                <c:pt idx="4268">
                  <c:v>237.62347399999999</c:v>
                </c:pt>
                <c:pt idx="4269">
                  <c:v>237.66418499999995</c:v>
                </c:pt>
                <c:pt idx="4270">
                  <c:v>237.75473</c:v>
                </c:pt>
                <c:pt idx="4271">
                  <c:v>237.78935199999998</c:v>
                </c:pt>
                <c:pt idx="4272">
                  <c:v>237.86138900000267</c:v>
                </c:pt>
                <c:pt idx="4273">
                  <c:v>237.93978899999999</c:v>
                </c:pt>
                <c:pt idx="4274">
                  <c:v>237.998535</c:v>
                </c:pt>
                <c:pt idx="4275">
                  <c:v>238.04975899999602</c:v>
                </c:pt>
                <c:pt idx="4276">
                  <c:v>238.10458399999561</c:v>
                </c:pt>
                <c:pt idx="4277">
                  <c:v>238.18728600000227</c:v>
                </c:pt>
                <c:pt idx="4278">
                  <c:v>238.24710099999999</c:v>
                </c:pt>
                <c:pt idx="4279">
                  <c:v>238.30367999999999</c:v>
                </c:pt>
                <c:pt idx="4280">
                  <c:v>238.363831</c:v>
                </c:pt>
                <c:pt idx="4281">
                  <c:v>238.42204300000247</c:v>
                </c:pt>
                <c:pt idx="4282">
                  <c:v>238.490768</c:v>
                </c:pt>
                <c:pt idx="4283">
                  <c:v>238.58786000000001</c:v>
                </c:pt>
                <c:pt idx="4284">
                  <c:v>238.63635299999999</c:v>
                </c:pt>
                <c:pt idx="4285">
                  <c:v>238.68634000000247</c:v>
                </c:pt>
                <c:pt idx="4286">
                  <c:v>238.77226299999998</c:v>
                </c:pt>
                <c:pt idx="4287">
                  <c:v>238.83219900000267</c:v>
                </c:pt>
                <c:pt idx="4288">
                  <c:v>238.87719700000127</c:v>
                </c:pt>
                <c:pt idx="4289">
                  <c:v>238.96841400000127</c:v>
                </c:pt>
                <c:pt idx="4290">
                  <c:v>239.064728</c:v>
                </c:pt>
                <c:pt idx="4291">
                  <c:v>239.08136000000007</c:v>
                </c:pt>
                <c:pt idx="4292">
                  <c:v>239.147369</c:v>
                </c:pt>
                <c:pt idx="4293">
                  <c:v>239.21980299999527</c:v>
                </c:pt>
                <c:pt idx="4294">
                  <c:v>239.27157599999492</c:v>
                </c:pt>
                <c:pt idx="4295">
                  <c:v>239.33578499999999</c:v>
                </c:pt>
                <c:pt idx="4296">
                  <c:v>239.39701800000267</c:v>
                </c:pt>
                <c:pt idx="4297">
                  <c:v>239.464294</c:v>
                </c:pt>
                <c:pt idx="4298">
                  <c:v>239.500778</c:v>
                </c:pt>
                <c:pt idx="4299">
                  <c:v>239.55270400000001</c:v>
                </c:pt>
                <c:pt idx="4300">
                  <c:v>239.63543700000147</c:v>
                </c:pt>
                <c:pt idx="4301">
                  <c:v>239.71281399999998</c:v>
                </c:pt>
                <c:pt idx="4302">
                  <c:v>239.770126</c:v>
                </c:pt>
                <c:pt idx="4303">
                  <c:v>239.834869</c:v>
                </c:pt>
                <c:pt idx="4304">
                  <c:v>239.8797759999959</c:v>
                </c:pt>
                <c:pt idx="4305">
                  <c:v>239.94838000000001</c:v>
                </c:pt>
                <c:pt idx="4306">
                  <c:v>240.02427700000001</c:v>
                </c:pt>
                <c:pt idx="4307">
                  <c:v>240.07904099999999</c:v>
                </c:pt>
                <c:pt idx="4308">
                  <c:v>240.13606299999998</c:v>
                </c:pt>
                <c:pt idx="4309">
                  <c:v>240.20983899999999</c:v>
                </c:pt>
                <c:pt idx="4310">
                  <c:v>240.27377299999449</c:v>
                </c:pt>
                <c:pt idx="4311">
                  <c:v>240.33715800000004</c:v>
                </c:pt>
                <c:pt idx="4312">
                  <c:v>240.372513</c:v>
                </c:pt>
                <c:pt idx="4313">
                  <c:v>240.43023700000327</c:v>
                </c:pt>
                <c:pt idx="4314">
                  <c:v>240.50839200000001</c:v>
                </c:pt>
                <c:pt idx="4315">
                  <c:v>240.60150099999998</c:v>
                </c:pt>
                <c:pt idx="4316">
                  <c:v>240.626541</c:v>
                </c:pt>
                <c:pt idx="4317">
                  <c:v>240.690414</c:v>
                </c:pt>
                <c:pt idx="4318">
                  <c:v>240.74113499999999</c:v>
                </c:pt>
                <c:pt idx="4319">
                  <c:v>240.81535299999999</c:v>
                </c:pt>
                <c:pt idx="4320">
                  <c:v>240.86705000000001</c:v>
                </c:pt>
                <c:pt idx="4321">
                  <c:v>240.921783</c:v>
                </c:pt>
                <c:pt idx="4322">
                  <c:v>241.00285299999999</c:v>
                </c:pt>
                <c:pt idx="4323">
                  <c:v>241.03436299999998</c:v>
                </c:pt>
                <c:pt idx="4324">
                  <c:v>241.11204499999999</c:v>
                </c:pt>
                <c:pt idx="4325">
                  <c:v>241.17941299999998</c:v>
                </c:pt>
                <c:pt idx="4326">
                  <c:v>241.23036199999999</c:v>
                </c:pt>
                <c:pt idx="4327">
                  <c:v>241.29771399999998</c:v>
                </c:pt>
                <c:pt idx="4328">
                  <c:v>241.34848000000127</c:v>
                </c:pt>
                <c:pt idx="4329">
                  <c:v>241.41651899999999</c:v>
                </c:pt>
                <c:pt idx="4330">
                  <c:v>241.48671000000004</c:v>
                </c:pt>
                <c:pt idx="4331">
                  <c:v>241.569199</c:v>
                </c:pt>
                <c:pt idx="4332">
                  <c:v>241.650879</c:v>
                </c:pt>
                <c:pt idx="4333">
                  <c:v>241.66694600000127</c:v>
                </c:pt>
                <c:pt idx="4334">
                  <c:v>241.721024</c:v>
                </c:pt>
                <c:pt idx="4335">
                  <c:v>241.77860999999999</c:v>
                </c:pt>
                <c:pt idx="4336">
                  <c:v>241.85810900000425</c:v>
                </c:pt>
                <c:pt idx="4337">
                  <c:v>241.88069200000001</c:v>
                </c:pt>
                <c:pt idx="4338">
                  <c:v>241.94831800000227</c:v>
                </c:pt>
                <c:pt idx="4339">
                  <c:v>242.02236900000167</c:v>
                </c:pt>
                <c:pt idx="4340">
                  <c:v>242.08566299999998</c:v>
                </c:pt>
                <c:pt idx="4341">
                  <c:v>242.16862499999999</c:v>
                </c:pt>
                <c:pt idx="4342">
                  <c:v>242.24926799999992</c:v>
                </c:pt>
                <c:pt idx="4343">
                  <c:v>242.281464</c:v>
                </c:pt>
                <c:pt idx="4344">
                  <c:v>242.374619</c:v>
                </c:pt>
                <c:pt idx="4345">
                  <c:v>242.410507</c:v>
                </c:pt>
                <c:pt idx="4346">
                  <c:v>242.49269100000001</c:v>
                </c:pt>
                <c:pt idx="4347">
                  <c:v>242.547211</c:v>
                </c:pt>
                <c:pt idx="4348">
                  <c:v>242.60606399999998</c:v>
                </c:pt>
                <c:pt idx="4349">
                  <c:v>242.69076499999952</c:v>
                </c:pt>
                <c:pt idx="4350">
                  <c:v>242.75181599999999</c:v>
                </c:pt>
                <c:pt idx="4351">
                  <c:v>242.79318199999992</c:v>
                </c:pt>
                <c:pt idx="4352">
                  <c:v>242.86961399999998</c:v>
                </c:pt>
                <c:pt idx="4353">
                  <c:v>242.90505999999999</c:v>
                </c:pt>
                <c:pt idx="4354">
                  <c:v>242.97200000000001</c:v>
                </c:pt>
                <c:pt idx="4355">
                  <c:v>243.00892600000267</c:v>
                </c:pt>
                <c:pt idx="4356">
                  <c:v>243.08586099999999</c:v>
                </c:pt>
                <c:pt idx="4357">
                  <c:v>243.15707399999999</c:v>
                </c:pt>
                <c:pt idx="4358">
                  <c:v>243.20953399999576</c:v>
                </c:pt>
                <c:pt idx="4359">
                  <c:v>243.25283800000147</c:v>
                </c:pt>
                <c:pt idx="4360">
                  <c:v>243.35992400000001</c:v>
                </c:pt>
                <c:pt idx="4361">
                  <c:v>243.42091400000001</c:v>
                </c:pt>
                <c:pt idx="4362">
                  <c:v>243.48948700000147</c:v>
                </c:pt>
                <c:pt idx="4363">
                  <c:v>243.53611800000004</c:v>
                </c:pt>
                <c:pt idx="4364">
                  <c:v>243.60906999999995</c:v>
                </c:pt>
                <c:pt idx="4365">
                  <c:v>243.65899700000207</c:v>
                </c:pt>
                <c:pt idx="4366">
                  <c:v>243.71609499999613</c:v>
                </c:pt>
                <c:pt idx="4367">
                  <c:v>243.78616299999999</c:v>
                </c:pt>
                <c:pt idx="4368">
                  <c:v>243.84355199999561</c:v>
                </c:pt>
                <c:pt idx="4369">
                  <c:v>243.92317199999999</c:v>
                </c:pt>
                <c:pt idx="4370">
                  <c:v>243.97969099999995</c:v>
                </c:pt>
                <c:pt idx="4371">
                  <c:v>244.04965199999478</c:v>
                </c:pt>
                <c:pt idx="4372">
                  <c:v>244.08828700000365</c:v>
                </c:pt>
                <c:pt idx="4373">
                  <c:v>244.168915</c:v>
                </c:pt>
                <c:pt idx="4374">
                  <c:v>244.2155909999957</c:v>
                </c:pt>
                <c:pt idx="4375">
                  <c:v>244.28581199999999</c:v>
                </c:pt>
                <c:pt idx="4376">
                  <c:v>244.34757999999999</c:v>
                </c:pt>
                <c:pt idx="4377">
                  <c:v>244.43249500000007</c:v>
                </c:pt>
                <c:pt idx="4378">
                  <c:v>244.486557</c:v>
                </c:pt>
                <c:pt idx="4379">
                  <c:v>244.54345699999999</c:v>
                </c:pt>
                <c:pt idx="4380">
                  <c:v>244.57913199999999</c:v>
                </c:pt>
                <c:pt idx="4381">
                  <c:v>244.68971299999998</c:v>
                </c:pt>
                <c:pt idx="4382">
                  <c:v>244.76805099999999</c:v>
                </c:pt>
                <c:pt idx="4383">
                  <c:v>244.80725100000001</c:v>
                </c:pt>
                <c:pt idx="4384">
                  <c:v>244.90023800000247</c:v>
                </c:pt>
                <c:pt idx="4385">
                  <c:v>244.93121300000001</c:v>
                </c:pt>
                <c:pt idx="4386">
                  <c:v>244.96489</c:v>
                </c:pt>
                <c:pt idx="4387">
                  <c:v>245.05230700000425</c:v>
                </c:pt>
                <c:pt idx="4388">
                  <c:v>245.12585399999998</c:v>
                </c:pt>
                <c:pt idx="4389">
                  <c:v>245.156982</c:v>
                </c:pt>
                <c:pt idx="4390">
                  <c:v>245.22634900000187</c:v>
                </c:pt>
                <c:pt idx="4391">
                  <c:v>245.30574000000001</c:v>
                </c:pt>
                <c:pt idx="4392">
                  <c:v>245.375122</c:v>
                </c:pt>
                <c:pt idx="4393">
                  <c:v>245.43272400000001</c:v>
                </c:pt>
                <c:pt idx="4394">
                  <c:v>245.47906499999587</c:v>
                </c:pt>
                <c:pt idx="4395">
                  <c:v>245.560059</c:v>
                </c:pt>
                <c:pt idx="4396">
                  <c:v>245.62948599999999</c:v>
                </c:pt>
                <c:pt idx="4397">
                  <c:v>245.7105259999955</c:v>
                </c:pt>
                <c:pt idx="4398">
                  <c:v>245.74925199999512</c:v>
                </c:pt>
                <c:pt idx="4399">
                  <c:v>245.82228100000287</c:v>
                </c:pt>
                <c:pt idx="4400">
                  <c:v>245.88047800000396</c:v>
                </c:pt>
                <c:pt idx="4401">
                  <c:v>245.93136600000147</c:v>
                </c:pt>
                <c:pt idx="4402">
                  <c:v>245.999527</c:v>
                </c:pt>
                <c:pt idx="4403">
                  <c:v>246.07270800000001</c:v>
                </c:pt>
                <c:pt idx="4404">
                  <c:v>246.14613299999999</c:v>
                </c:pt>
                <c:pt idx="4405">
                  <c:v>246.20315599999469</c:v>
                </c:pt>
                <c:pt idx="4406">
                  <c:v>246.26611299999999</c:v>
                </c:pt>
                <c:pt idx="4407">
                  <c:v>246.32081600000365</c:v>
                </c:pt>
                <c:pt idx="4408">
                  <c:v>246.38217200000147</c:v>
                </c:pt>
                <c:pt idx="4409">
                  <c:v>246.43452499999998</c:v>
                </c:pt>
                <c:pt idx="4410">
                  <c:v>246.503342</c:v>
                </c:pt>
                <c:pt idx="4411">
                  <c:v>246.535324</c:v>
                </c:pt>
                <c:pt idx="4412">
                  <c:v>246.60055499999541</c:v>
                </c:pt>
                <c:pt idx="4413">
                  <c:v>246.67770399999998</c:v>
                </c:pt>
                <c:pt idx="4414">
                  <c:v>246.760178</c:v>
                </c:pt>
                <c:pt idx="4415">
                  <c:v>246.81900000000002</c:v>
                </c:pt>
                <c:pt idx="4416">
                  <c:v>246.85655199999999</c:v>
                </c:pt>
                <c:pt idx="4417">
                  <c:v>246.92271400000001</c:v>
                </c:pt>
                <c:pt idx="4418">
                  <c:v>246.98222400000247</c:v>
                </c:pt>
                <c:pt idx="4419">
                  <c:v>247.051559</c:v>
                </c:pt>
                <c:pt idx="4420">
                  <c:v>247.10258499999998</c:v>
                </c:pt>
                <c:pt idx="4421">
                  <c:v>247.19015499999998</c:v>
                </c:pt>
                <c:pt idx="4422">
                  <c:v>247.236649</c:v>
                </c:pt>
                <c:pt idx="4423">
                  <c:v>247.288071</c:v>
                </c:pt>
                <c:pt idx="4424">
                  <c:v>247.35524000000376</c:v>
                </c:pt>
                <c:pt idx="4425">
                  <c:v>247.40210000000027</c:v>
                </c:pt>
                <c:pt idx="4426">
                  <c:v>247.46404999999999</c:v>
                </c:pt>
                <c:pt idx="4427">
                  <c:v>247.52943400000001</c:v>
                </c:pt>
                <c:pt idx="4428">
                  <c:v>247.62037700000027</c:v>
                </c:pt>
                <c:pt idx="4429">
                  <c:v>247.65184000000067</c:v>
                </c:pt>
                <c:pt idx="4430">
                  <c:v>247.72271700000007</c:v>
                </c:pt>
                <c:pt idx="4431">
                  <c:v>247.79617299999998</c:v>
                </c:pt>
                <c:pt idx="4432">
                  <c:v>247.85331700000287</c:v>
                </c:pt>
                <c:pt idx="4433">
                  <c:v>247.92781100000047</c:v>
                </c:pt>
                <c:pt idx="4434">
                  <c:v>247.97494499999999</c:v>
                </c:pt>
                <c:pt idx="4435">
                  <c:v>248.02198800000087</c:v>
                </c:pt>
                <c:pt idx="4436">
                  <c:v>248.084091</c:v>
                </c:pt>
                <c:pt idx="4437">
                  <c:v>248.16529800000001</c:v>
                </c:pt>
                <c:pt idx="4438">
                  <c:v>248.192001</c:v>
                </c:pt>
                <c:pt idx="4439">
                  <c:v>248.2730709999955</c:v>
                </c:pt>
                <c:pt idx="4440">
                  <c:v>248.31957999999995</c:v>
                </c:pt>
                <c:pt idx="4441">
                  <c:v>248.391693</c:v>
                </c:pt>
                <c:pt idx="4442">
                  <c:v>248.48062100000001</c:v>
                </c:pt>
                <c:pt idx="4443">
                  <c:v>248.53270000000001</c:v>
                </c:pt>
                <c:pt idx="4444">
                  <c:v>248.59153700000007</c:v>
                </c:pt>
                <c:pt idx="4445">
                  <c:v>248.65296900000001</c:v>
                </c:pt>
                <c:pt idx="4446">
                  <c:v>248.70820599999999</c:v>
                </c:pt>
                <c:pt idx="4447">
                  <c:v>248.77731299999999</c:v>
                </c:pt>
                <c:pt idx="4448">
                  <c:v>248.81723000000127</c:v>
                </c:pt>
                <c:pt idx="4449">
                  <c:v>248.900711</c:v>
                </c:pt>
                <c:pt idx="4450">
                  <c:v>248.963516</c:v>
                </c:pt>
                <c:pt idx="4451">
                  <c:v>249.02394100000001</c:v>
                </c:pt>
                <c:pt idx="4452">
                  <c:v>249.115219</c:v>
                </c:pt>
                <c:pt idx="4453">
                  <c:v>249.15974399999999</c:v>
                </c:pt>
                <c:pt idx="4454">
                  <c:v>249.22578399999998</c:v>
                </c:pt>
                <c:pt idx="4455">
                  <c:v>249.27192700000001</c:v>
                </c:pt>
                <c:pt idx="4456">
                  <c:v>249.35594200000187</c:v>
                </c:pt>
                <c:pt idx="4457">
                  <c:v>249.40579199999999</c:v>
                </c:pt>
                <c:pt idx="4458">
                  <c:v>249.45530700000327</c:v>
                </c:pt>
                <c:pt idx="4459">
                  <c:v>249.52835100000001</c:v>
                </c:pt>
                <c:pt idx="4460">
                  <c:v>249.59316999999999</c:v>
                </c:pt>
                <c:pt idx="4461">
                  <c:v>249.64437899999999</c:v>
                </c:pt>
                <c:pt idx="4462">
                  <c:v>249.71166999999932</c:v>
                </c:pt>
                <c:pt idx="4463">
                  <c:v>249.81509399999999</c:v>
                </c:pt>
                <c:pt idx="4464">
                  <c:v>249.85261500000001</c:v>
                </c:pt>
                <c:pt idx="4465">
                  <c:v>249.92932100000004</c:v>
                </c:pt>
                <c:pt idx="4466">
                  <c:v>249.99414100000001</c:v>
                </c:pt>
                <c:pt idx="4467">
                  <c:v>250.01841700000207</c:v>
                </c:pt>
                <c:pt idx="4468">
                  <c:v>250.11013800000001</c:v>
                </c:pt>
                <c:pt idx="4469">
                  <c:v>250.16508499999998</c:v>
                </c:pt>
                <c:pt idx="4470">
                  <c:v>250.23831200000001</c:v>
                </c:pt>
                <c:pt idx="4471">
                  <c:v>250.29028299999999</c:v>
                </c:pt>
                <c:pt idx="4472">
                  <c:v>250.35769700000247</c:v>
                </c:pt>
                <c:pt idx="4473">
                  <c:v>250.430542</c:v>
                </c:pt>
                <c:pt idx="4474">
                  <c:v>250.466003</c:v>
                </c:pt>
                <c:pt idx="4475">
                  <c:v>250.53573599999999</c:v>
                </c:pt>
                <c:pt idx="4476">
                  <c:v>250.60522499999999</c:v>
                </c:pt>
                <c:pt idx="4477">
                  <c:v>250.66686999999999</c:v>
                </c:pt>
                <c:pt idx="4478">
                  <c:v>250.70224000000007</c:v>
                </c:pt>
                <c:pt idx="4479">
                  <c:v>250.796021</c:v>
                </c:pt>
                <c:pt idx="4480">
                  <c:v>250.849548</c:v>
                </c:pt>
                <c:pt idx="4481">
                  <c:v>250.90481600000001</c:v>
                </c:pt>
                <c:pt idx="4482">
                  <c:v>250.99597199999999</c:v>
                </c:pt>
                <c:pt idx="4483">
                  <c:v>251.02203400000047</c:v>
                </c:pt>
                <c:pt idx="4484">
                  <c:v>251.101135</c:v>
                </c:pt>
                <c:pt idx="4485">
                  <c:v>251.16722100000001</c:v>
                </c:pt>
                <c:pt idx="4486">
                  <c:v>251.22241200000047</c:v>
                </c:pt>
                <c:pt idx="4487">
                  <c:v>251.29157999999998</c:v>
                </c:pt>
                <c:pt idx="4488">
                  <c:v>251.35572800000187</c:v>
                </c:pt>
                <c:pt idx="4489">
                  <c:v>251.40274000000107</c:v>
                </c:pt>
                <c:pt idx="4490">
                  <c:v>251.50352499999912</c:v>
                </c:pt>
                <c:pt idx="4491">
                  <c:v>251.52700800000127</c:v>
                </c:pt>
                <c:pt idx="4492">
                  <c:v>251.58012400000001</c:v>
                </c:pt>
                <c:pt idx="4493">
                  <c:v>251.64205899999999</c:v>
                </c:pt>
                <c:pt idx="4494">
                  <c:v>251.75723300000001</c:v>
                </c:pt>
                <c:pt idx="4495">
                  <c:v>251.82240300000365</c:v>
                </c:pt>
                <c:pt idx="4496">
                  <c:v>251.87629700000087</c:v>
                </c:pt>
                <c:pt idx="4497">
                  <c:v>251.93888900000007</c:v>
                </c:pt>
                <c:pt idx="4498">
                  <c:v>251.97795099999999</c:v>
                </c:pt>
                <c:pt idx="4499">
                  <c:v>252.020172</c:v>
                </c:pt>
                <c:pt idx="4500">
                  <c:v>252.08165</c:v>
                </c:pt>
                <c:pt idx="4501">
                  <c:v>252.16979999999998</c:v>
                </c:pt>
                <c:pt idx="4502">
                  <c:v>252.23156699999998</c:v>
                </c:pt>
                <c:pt idx="4503">
                  <c:v>252.26565599999469</c:v>
                </c:pt>
                <c:pt idx="4504">
                  <c:v>252.32000700000287</c:v>
                </c:pt>
                <c:pt idx="4505">
                  <c:v>252.40428199999999</c:v>
                </c:pt>
                <c:pt idx="4506">
                  <c:v>252.43737800000127</c:v>
                </c:pt>
                <c:pt idx="4507">
                  <c:v>252.52040100000067</c:v>
                </c:pt>
                <c:pt idx="4508">
                  <c:v>252.58761600000147</c:v>
                </c:pt>
                <c:pt idx="4509">
                  <c:v>252.65049700000247</c:v>
                </c:pt>
                <c:pt idx="4510">
                  <c:v>252.72477699999999</c:v>
                </c:pt>
                <c:pt idx="4511">
                  <c:v>252.75987199999992</c:v>
                </c:pt>
                <c:pt idx="4512">
                  <c:v>252.82724000000485</c:v>
                </c:pt>
                <c:pt idx="4513">
                  <c:v>252.89167800000001</c:v>
                </c:pt>
                <c:pt idx="4514">
                  <c:v>252.948059</c:v>
                </c:pt>
                <c:pt idx="4515">
                  <c:v>253.03234900000388</c:v>
                </c:pt>
                <c:pt idx="4516">
                  <c:v>253.10150099999998</c:v>
                </c:pt>
                <c:pt idx="4517">
                  <c:v>253.11738600000001</c:v>
                </c:pt>
                <c:pt idx="4518">
                  <c:v>253.194931</c:v>
                </c:pt>
                <c:pt idx="4519">
                  <c:v>253.28445399999998</c:v>
                </c:pt>
                <c:pt idx="4520">
                  <c:v>253.32638500000004</c:v>
                </c:pt>
                <c:pt idx="4521">
                  <c:v>253.37245200000001</c:v>
                </c:pt>
                <c:pt idx="4522">
                  <c:v>253.47825599999999</c:v>
                </c:pt>
                <c:pt idx="4523">
                  <c:v>253.540909</c:v>
                </c:pt>
                <c:pt idx="4524">
                  <c:v>253.57183800000001</c:v>
                </c:pt>
                <c:pt idx="4525">
                  <c:v>253.639847</c:v>
                </c:pt>
                <c:pt idx="4526">
                  <c:v>253.688568</c:v>
                </c:pt>
                <c:pt idx="4527">
                  <c:v>253.75973499999998</c:v>
                </c:pt>
                <c:pt idx="4528">
                  <c:v>253.81886299999999</c:v>
                </c:pt>
                <c:pt idx="4529">
                  <c:v>253.91021700000007</c:v>
                </c:pt>
                <c:pt idx="4530">
                  <c:v>253.97671499999998</c:v>
                </c:pt>
                <c:pt idx="4531">
                  <c:v>254.04481499999972</c:v>
                </c:pt>
                <c:pt idx="4532">
                  <c:v>254.10264599999999</c:v>
                </c:pt>
                <c:pt idx="4533">
                  <c:v>254.14196799999999</c:v>
                </c:pt>
                <c:pt idx="4534">
                  <c:v>254.221451</c:v>
                </c:pt>
                <c:pt idx="4535">
                  <c:v>254.29025299999998</c:v>
                </c:pt>
                <c:pt idx="4536">
                  <c:v>254.333405</c:v>
                </c:pt>
                <c:pt idx="4537">
                  <c:v>254.39128100000067</c:v>
                </c:pt>
                <c:pt idx="4538">
                  <c:v>254.46093700000227</c:v>
                </c:pt>
                <c:pt idx="4539">
                  <c:v>254.494507</c:v>
                </c:pt>
                <c:pt idx="4540">
                  <c:v>254.596024</c:v>
                </c:pt>
                <c:pt idx="4541">
                  <c:v>254.648483</c:v>
                </c:pt>
                <c:pt idx="4542">
                  <c:v>254.72345000000001</c:v>
                </c:pt>
                <c:pt idx="4543">
                  <c:v>254.76151999999999</c:v>
                </c:pt>
                <c:pt idx="4544">
                  <c:v>254.82891800000448</c:v>
                </c:pt>
                <c:pt idx="4545">
                  <c:v>254.89259300000001</c:v>
                </c:pt>
                <c:pt idx="4546">
                  <c:v>254.94992099999999</c:v>
                </c:pt>
                <c:pt idx="4547">
                  <c:v>255.01159699999999</c:v>
                </c:pt>
                <c:pt idx="4548">
                  <c:v>255.06680299999999</c:v>
                </c:pt>
                <c:pt idx="4549">
                  <c:v>255.140747</c:v>
                </c:pt>
                <c:pt idx="4550">
                  <c:v>255.21684299999998</c:v>
                </c:pt>
                <c:pt idx="4551">
                  <c:v>255.28596499999998</c:v>
                </c:pt>
                <c:pt idx="4552">
                  <c:v>255.35142500000342</c:v>
                </c:pt>
                <c:pt idx="4553">
                  <c:v>255.38932800000342</c:v>
                </c:pt>
                <c:pt idx="4554">
                  <c:v>255.461884</c:v>
                </c:pt>
                <c:pt idx="4555">
                  <c:v>255.50370799999999</c:v>
                </c:pt>
                <c:pt idx="4556">
                  <c:v>255.57347099999998</c:v>
                </c:pt>
                <c:pt idx="4557">
                  <c:v>255.63575699999998</c:v>
                </c:pt>
                <c:pt idx="4558">
                  <c:v>255.70216399999998</c:v>
                </c:pt>
                <c:pt idx="4559">
                  <c:v>255.76406899999998</c:v>
                </c:pt>
                <c:pt idx="4560">
                  <c:v>255.81774900000067</c:v>
                </c:pt>
                <c:pt idx="4561">
                  <c:v>255.86825600000267</c:v>
                </c:pt>
                <c:pt idx="4562">
                  <c:v>255.947723</c:v>
                </c:pt>
                <c:pt idx="4563">
                  <c:v>256.024475</c:v>
                </c:pt>
                <c:pt idx="4564">
                  <c:v>256.05529799999999</c:v>
                </c:pt>
                <c:pt idx="4565">
                  <c:v>256.11724900000002</c:v>
                </c:pt>
                <c:pt idx="4566">
                  <c:v>256.19113199999663</c:v>
                </c:pt>
                <c:pt idx="4567">
                  <c:v>256.26831099999669</c:v>
                </c:pt>
                <c:pt idx="4568">
                  <c:v>256.34310900000003</c:v>
                </c:pt>
                <c:pt idx="4569">
                  <c:v>256.42053199999663</c:v>
                </c:pt>
                <c:pt idx="4570">
                  <c:v>256.47170999999179</c:v>
                </c:pt>
                <c:pt idx="4571">
                  <c:v>256.53814699999663</c:v>
                </c:pt>
                <c:pt idx="4572">
                  <c:v>256.58554099999969</c:v>
                </c:pt>
                <c:pt idx="4573">
                  <c:v>256.682007</c:v>
                </c:pt>
                <c:pt idx="4574">
                  <c:v>256.72042800000003</c:v>
                </c:pt>
                <c:pt idx="4575">
                  <c:v>256.80856299999999</c:v>
                </c:pt>
                <c:pt idx="4576">
                  <c:v>256.85406500000232</c:v>
                </c:pt>
                <c:pt idx="4577">
                  <c:v>256.89657599999663</c:v>
                </c:pt>
                <c:pt idx="4578">
                  <c:v>256.96099899999899</c:v>
                </c:pt>
                <c:pt idx="4579">
                  <c:v>257.05517599999899</c:v>
                </c:pt>
                <c:pt idx="4580">
                  <c:v>257.10629299999999</c:v>
                </c:pt>
                <c:pt idx="4581">
                  <c:v>257.15515099999999</c:v>
                </c:pt>
                <c:pt idx="4582">
                  <c:v>257.21575899999863</c:v>
                </c:pt>
                <c:pt idx="4583">
                  <c:v>257.28894000000003</c:v>
                </c:pt>
                <c:pt idx="4584">
                  <c:v>257.35443099999998</c:v>
                </c:pt>
                <c:pt idx="4585">
                  <c:v>257.42636099999669</c:v>
                </c:pt>
                <c:pt idx="4586">
                  <c:v>257.49243199999893</c:v>
                </c:pt>
                <c:pt idx="4587">
                  <c:v>257.54159499999969</c:v>
                </c:pt>
                <c:pt idx="4588">
                  <c:v>257.617706</c:v>
                </c:pt>
                <c:pt idx="4589">
                  <c:v>257.63864100000001</c:v>
                </c:pt>
                <c:pt idx="4590">
                  <c:v>257.70901499999923</c:v>
                </c:pt>
                <c:pt idx="4591">
                  <c:v>257.80688500000002</c:v>
                </c:pt>
                <c:pt idx="4592">
                  <c:v>257.85531599999899</c:v>
                </c:pt>
                <c:pt idx="4593">
                  <c:v>257.88220200000001</c:v>
                </c:pt>
                <c:pt idx="4594">
                  <c:v>257.96899399999899</c:v>
                </c:pt>
                <c:pt idx="4595">
                  <c:v>258.04376200000002</c:v>
                </c:pt>
                <c:pt idx="4596">
                  <c:v>258.10366800000008</c:v>
                </c:pt>
                <c:pt idx="4597">
                  <c:v>258.185699</c:v>
                </c:pt>
                <c:pt idx="4598">
                  <c:v>258.23580899999899</c:v>
                </c:pt>
                <c:pt idx="4599">
                  <c:v>258.27786300000002</c:v>
                </c:pt>
                <c:pt idx="4600">
                  <c:v>258.36172499999969</c:v>
                </c:pt>
                <c:pt idx="4601">
                  <c:v>258.39617899999087</c:v>
                </c:pt>
                <c:pt idx="4602">
                  <c:v>258.43789699999923</c:v>
                </c:pt>
                <c:pt idx="4603">
                  <c:v>258.52325399999899</c:v>
                </c:pt>
                <c:pt idx="4604">
                  <c:v>258.60372899999999</c:v>
                </c:pt>
                <c:pt idx="4605">
                  <c:v>258.64581299999998</c:v>
                </c:pt>
                <c:pt idx="4606">
                  <c:v>258.75570699999969</c:v>
                </c:pt>
                <c:pt idx="4607">
                  <c:v>258.792664</c:v>
                </c:pt>
                <c:pt idx="4608">
                  <c:v>258.82403599999969</c:v>
                </c:pt>
                <c:pt idx="4609">
                  <c:v>258.92315699998881</c:v>
                </c:pt>
                <c:pt idx="4610">
                  <c:v>258.98370399999823</c:v>
                </c:pt>
                <c:pt idx="4611">
                  <c:v>259.02899199999899</c:v>
                </c:pt>
                <c:pt idx="4612">
                  <c:v>259.07318099999969</c:v>
                </c:pt>
                <c:pt idx="4613">
                  <c:v>259.15273999999999</c:v>
                </c:pt>
                <c:pt idx="4614">
                  <c:v>259.220642</c:v>
                </c:pt>
                <c:pt idx="4615">
                  <c:v>259.26800499999899</c:v>
                </c:pt>
                <c:pt idx="4616">
                  <c:v>259.33413699999869</c:v>
                </c:pt>
                <c:pt idx="4617">
                  <c:v>259.39193699999669</c:v>
                </c:pt>
                <c:pt idx="4618">
                  <c:v>259.48220799999899</c:v>
                </c:pt>
                <c:pt idx="4619">
                  <c:v>259.52087399999999</c:v>
                </c:pt>
                <c:pt idx="4620">
                  <c:v>259.59374999999869</c:v>
                </c:pt>
                <c:pt idx="4621">
                  <c:v>259.64651499999923</c:v>
                </c:pt>
                <c:pt idx="4622">
                  <c:v>259.72323599999669</c:v>
                </c:pt>
                <c:pt idx="4623">
                  <c:v>259.79718000000003</c:v>
                </c:pt>
                <c:pt idx="4624">
                  <c:v>259.84262100000478</c:v>
                </c:pt>
                <c:pt idx="4625">
                  <c:v>259.91705299999899</c:v>
                </c:pt>
                <c:pt idx="4626">
                  <c:v>259.93997199999899</c:v>
                </c:pt>
                <c:pt idx="4627">
                  <c:v>260.03128099999969</c:v>
                </c:pt>
                <c:pt idx="4628">
                  <c:v>260.06137099999899</c:v>
                </c:pt>
                <c:pt idx="4629">
                  <c:v>260.14196800000002</c:v>
                </c:pt>
                <c:pt idx="4630">
                  <c:v>260.24032599999964</c:v>
                </c:pt>
                <c:pt idx="4631">
                  <c:v>260.26953099999969</c:v>
                </c:pt>
                <c:pt idx="4632">
                  <c:v>260.33676099999963</c:v>
                </c:pt>
                <c:pt idx="4633">
                  <c:v>260.39361599999899</c:v>
                </c:pt>
                <c:pt idx="4634">
                  <c:v>260.46423299999969</c:v>
                </c:pt>
                <c:pt idx="4635">
                  <c:v>260.53173799999075</c:v>
                </c:pt>
                <c:pt idx="4636">
                  <c:v>260.61328099999997</c:v>
                </c:pt>
                <c:pt idx="4637">
                  <c:v>260.65969800000232</c:v>
                </c:pt>
                <c:pt idx="4638">
                  <c:v>260.72814899999179</c:v>
                </c:pt>
                <c:pt idx="4639">
                  <c:v>260.79147299999869</c:v>
                </c:pt>
                <c:pt idx="4640">
                  <c:v>260.86004600000001</c:v>
                </c:pt>
                <c:pt idx="4641">
                  <c:v>260.92025799999863</c:v>
                </c:pt>
                <c:pt idx="4642">
                  <c:v>260.95257599999923</c:v>
                </c:pt>
                <c:pt idx="4643">
                  <c:v>261.04422000000238</c:v>
                </c:pt>
                <c:pt idx="4644">
                  <c:v>261.108856</c:v>
                </c:pt>
                <c:pt idx="4645">
                  <c:v>261.15982100000906</c:v>
                </c:pt>
                <c:pt idx="4646">
                  <c:v>261.21520999999899</c:v>
                </c:pt>
                <c:pt idx="4647">
                  <c:v>261.28057899999823</c:v>
                </c:pt>
                <c:pt idx="4648">
                  <c:v>261.35253899999969</c:v>
                </c:pt>
                <c:pt idx="4649">
                  <c:v>261.41754200000003</c:v>
                </c:pt>
                <c:pt idx="4650">
                  <c:v>261.47900399999969</c:v>
                </c:pt>
                <c:pt idx="4651">
                  <c:v>261.54736300000002</c:v>
                </c:pt>
                <c:pt idx="4652">
                  <c:v>261.59957899999893</c:v>
                </c:pt>
                <c:pt idx="4653">
                  <c:v>261.65444900000278</c:v>
                </c:pt>
                <c:pt idx="4654">
                  <c:v>261.72381599999869</c:v>
                </c:pt>
                <c:pt idx="4655">
                  <c:v>261.77734400000003</c:v>
                </c:pt>
                <c:pt idx="4656">
                  <c:v>261.83013899999185</c:v>
                </c:pt>
                <c:pt idx="4657">
                  <c:v>261.89727799999969</c:v>
                </c:pt>
                <c:pt idx="4658">
                  <c:v>261.97042800000003</c:v>
                </c:pt>
                <c:pt idx="4659">
                  <c:v>262.04126000000002</c:v>
                </c:pt>
                <c:pt idx="4660">
                  <c:v>262.14456200000438</c:v>
                </c:pt>
                <c:pt idx="4661">
                  <c:v>262.16168199999998</c:v>
                </c:pt>
                <c:pt idx="4662">
                  <c:v>262.22076399999969</c:v>
                </c:pt>
                <c:pt idx="4663">
                  <c:v>262.29077099999893</c:v>
                </c:pt>
                <c:pt idx="4664">
                  <c:v>262.35598800000002</c:v>
                </c:pt>
                <c:pt idx="4665">
                  <c:v>262.41064499999999</c:v>
                </c:pt>
                <c:pt idx="4666">
                  <c:v>262.45004299999999</c:v>
                </c:pt>
                <c:pt idx="4667">
                  <c:v>262.53070099999923</c:v>
                </c:pt>
                <c:pt idx="4668">
                  <c:v>262.58010899999869</c:v>
                </c:pt>
                <c:pt idx="4669">
                  <c:v>262.64471400000002</c:v>
                </c:pt>
                <c:pt idx="4670">
                  <c:v>262.69851699999663</c:v>
                </c:pt>
                <c:pt idx="4671">
                  <c:v>262.77444500000001</c:v>
                </c:pt>
                <c:pt idx="4672">
                  <c:v>262.84219400000001</c:v>
                </c:pt>
                <c:pt idx="4673">
                  <c:v>262.88799999999969</c:v>
                </c:pt>
                <c:pt idx="4674">
                  <c:v>262.97909499999969</c:v>
                </c:pt>
                <c:pt idx="4675">
                  <c:v>263.03552199999899</c:v>
                </c:pt>
                <c:pt idx="4676">
                  <c:v>263.094269</c:v>
                </c:pt>
                <c:pt idx="4677">
                  <c:v>263.15969800000232</c:v>
                </c:pt>
                <c:pt idx="4678">
                  <c:v>263.21633899998892</c:v>
                </c:pt>
                <c:pt idx="4679">
                  <c:v>263.28073099999864</c:v>
                </c:pt>
                <c:pt idx="4680">
                  <c:v>263.332672</c:v>
                </c:pt>
                <c:pt idx="4681">
                  <c:v>263.39602699999864</c:v>
                </c:pt>
                <c:pt idx="4682">
                  <c:v>263.46707199999969</c:v>
                </c:pt>
                <c:pt idx="4683">
                  <c:v>263.52252199999964</c:v>
                </c:pt>
                <c:pt idx="4684">
                  <c:v>263.613922</c:v>
                </c:pt>
                <c:pt idx="4685">
                  <c:v>263.64688100000438</c:v>
                </c:pt>
                <c:pt idx="4686">
                  <c:v>263.70245399999999</c:v>
                </c:pt>
                <c:pt idx="4687">
                  <c:v>263.76470899999993</c:v>
                </c:pt>
                <c:pt idx="4688">
                  <c:v>263.827271</c:v>
                </c:pt>
                <c:pt idx="4689">
                  <c:v>263.895782</c:v>
                </c:pt>
                <c:pt idx="4690">
                  <c:v>263.949432</c:v>
                </c:pt>
                <c:pt idx="4691">
                  <c:v>264.03857399999669</c:v>
                </c:pt>
                <c:pt idx="4692">
                  <c:v>264.07662999999923</c:v>
                </c:pt>
                <c:pt idx="4693">
                  <c:v>264.14068600000837</c:v>
                </c:pt>
                <c:pt idx="4694">
                  <c:v>264.215485</c:v>
                </c:pt>
                <c:pt idx="4695">
                  <c:v>264.26538099999999</c:v>
                </c:pt>
                <c:pt idx="4696">
                  <c:v>264.32946800000002</c:v>
                </c:pt>
                <c:pt idx="4697">
                  <c:v>264.36743200000001</c:v>
                </c:pt>
                <c:pt idx="4698">
                  <c:v>264.43896499999869</c:v>
                </c:pt>
                <c:pt idx="4699">
                  <c:v>264.48345899999669</c:v>
                </c:pt>
                <c:pt idx="4700">
                  <c:v>264.60247800000002</c:v>
                </c:pt>
                <c:pt idx="4701">
                  <c:v>264.62731899999869</c:v>
                </c:pt>
                <c:pt idx="4702">
                  <c:v>264.70251499999893</c:v>
                </c:pt>
                <c:pt idx="4703">
                  <c:v>264.76834099999923</c:v>
                </c:pt>
                <c:pt idx="4704">
                  <c:v>264.80453499999999</c:v>
                </c:pt>
                <c:pt idx="4705">
                  <c:v>264.872772</c:v>
                </c:pt>
                <c:pt idx="4706">
                  <c:v>264.95983899999999</c:v>
                </c:pt>
                <c:pt idx="4707">
                  <c:v>265.01733399999893</c:v>
                </c:pt>
                <c:pt idx="4708">
                  <c:v>265.08471699999899</c:v>
                </c:pt>
                <c:pt idx="4709">
                  <c:v>265.13879399999894</c:v>
                </c:pt>
                <c:pt idx="4710">
                  <c:v>265.19073499999899</c:v>
                </c:pt>
                <c:pt idx="4711">
                  <c:v>265.23928799999999</c:v>
                </c:pt>
                <c:pt idx="4712">
                  <c:v>265.29608199999899</c:v>
                </c:pt>
                <c:pt idx="4713">
                  <c:v>265.37725799999993</c:v>
                </c:pt>
                <c:pt idx="4714">
                  <c:v>265.47991899999869</c:v>
                </c:pt>
                <c:pt idx="4715">
                  <c:v>265.51577799999899</c:v>
                </c:pt>
                <c:pt idx="4716">
                  <c:v>265.58911099999864</c:v>
                </c:pt>
                <c:pt idx="4717">
                  <c:v>265.65371699999969</c:v>
                </c:pt>
                <c:pt idx="4718">
                  <c:v>265.671448</c:v>
                </c:pt>
                <c:pt idx="4719">
                  <c:v>265.77139299999823</c:v>
                </c:pt>
                <c:pt idx="4720">
                  <c:v>265.83578499999999</c:v>
                </c:pt>
                <c:pt idx="4721">
                  <c:v>265.91418499999969</c:v>
                </c:pt>
                <c:pt idx="4722">
                  <c:v>265.95532199999963</c:v>
                </c:pt>
                <c:pt idx="4723">
                  <c:v>266.02123999999623</c:v>
                </c:pt>
                <c:pt idx="4724">
                  <c:v>266.08392300000003</c:v>
                </c:pt>
                <c:pt idx="4725">
                  <c:v>266.14447000000791</c:v>
                </c:pt>
                <c:pt idx="4726">
                  <c:v>266.21417199999894</c:v>
                </c:pt>
                <c:pt idx="4727">
                  <c:v>266.26177999999823</c:v>
                </c:pt>
                <c:pt idx="4728">
                  <c:v>266.34362800000002</c:v>
                </c:pt>
                <c:pt idx="4729">
                  <c:v>266.40982100000002</c:v>
                </c:pt>
                <c:pt idx="4730">
                  <c:v>266.45504799999969</c:v>
                </c:pt>
                <c:pt idx="4731">
                  <c:v>266.51156599999899</c:v>
                </c:pt>
                <c:pt idx="4732">
                  <c:v>266.57745399999999</c:v>
                </c:pt>
                <c:pt idx="4733">
                  <c:v>266.62515299999899</c:v>
                </c:pt>
                <c:pt idx="4734">
                  <c:v>266.70437599999963</c:v>
                </c:pt>
                <c:pt idx="4735">
                  <c:v>266.76699799999869</c:v>
                </c:pt>
                <c:pt idx="4736">
                  <c:v>266.845215</c:v>
                </c:pt>
                <c:pt idx="4737">
                  <c:v>266.89587399999999</c:v>
                </c:pt>
                <c:pt idx="4738">
                  <c:v>266.97561599999869</c:v>
                </c:pt>
                <c:pt idx="4739">
                  <c:v>267.03103599999167</c:v>
                </c:pt>
                <c:pt idx="4740">
                  <c:v>267.07076999999964</c:v>
                </c:pt>
                <c:pt idx="4741">
                  <c:v>267.155731</c:v>
                </c:pt>
                <c:pt idx="4742">
                  <c:v>267.200287</c:v>
                </c:pt>
                <c:pt idx="4743">
                  <c:v>267.26312299999893</c:v>
                </c:pt>
                <c:pt idx="4744">
                  <c:v>267.314728</c:v>
                </c:pt>
                <c:pt idx="4745">
                  <c:v>267.38616899999869</c:v>
                </c:pt>
                <c:pt idx="4746">
                  <c:v>267.44860799999969</c:v>
                </c:pt>
                <c:pt idx="4747">
                  <c:v>267.50872799999894</c:v>
                </c:pt>
                <c:pt idx="4748">
                  <c:v>267.57470699999999</c:v>
                </c:pt>
                <c:pt idx="4749">
                  <c:v>267.63592499999999</c:v>
                </c:pt>
                <c:pt idx="4750">
                  <c:v>267.67782599999998</c:v>
                </c:pt>
                <c:pt idx="4751">
                  <c:v>267.74380500000001</c:v>
                </c:pt>
                <c:pt idx="4752">
                  <c:v>267.83557099999899</c:v>
                </c:pt>
                <c:pt idx="4753">
                  <c:v>267.904022</c:v>
                </c:pt>
                <c:pt idx="4754">
                  <c:v>267.97152699999663</c:v>
                </c:pt>
                <c:pt idx="4755">
                  <c:v>268.00616499999899</c:v>
                </c:pt>
                <c:pt idx="4756">
                  <c:v>268.07534799999894</c:v>
                </c:pt>
                <c:pt idx="4757">
                  <c:v>268.16342200000008</c:v>
                </c:pt>
                <c:pt idx="4758">
                  <c:v>268.21740699999964</c:v>
                </c:pt>
                <c:pt idx="4759">
                  <c:v>268.26852399999899</c:v>
                </c:pt>
                <c:pt idx="4760">
                  <c:v>268.35253899999969</c:v>
                </c:pt>
                <c:pt idx="4761">
                  <c:v>268.40316799999869</c:v>
                </c:pt>
                <c:pt idx="4762">
                  <c:v>268.449005</c:v>
                </c:pt>
                <c:pt idx="4763">
                  <c:v>268.53387499999963</c:v>
                </c:pt>
                <c:pt idx="4764">
                  <c:v>268.58389299999999</c:v>
                </c:pt>
                <c:pt idx="4765">
                  <c:v>268.65054300000008</c:v>
                </c:pt>
                <c:pt idx="4766">
                  <c:v>268.74185199999999</c:v>
                </c:pt>
                <c:pt idx="4767">
                  <c:v>268.77523799999869</c:v>
                </c:pt>
                <c:pt idx="4768">
                  <c:v>268.83758499999999</c:v>
                </c:pt>
                <c:pt idx="4769">
                  <c:v>268.867615</c:v>
                </c:pt>
                <c:pt idx="4770">
                  <c:v>268.93716399999869</c:v>
                </c:pt>
                <c:pt idx="4771">
                  <c:v>268.98431399999669</c:v>
                </c:pt>
                <c:pt idx="4772">
                  <c:v>269.05523699999969</c:v>
                </c:pt>
                <c:pt idx="4773">
                  <c:v>269.12396200000001</c:v>
                </c:pt>
                <c:pt idx="4774">
                  <c:v>269.19195599999864</c:v>
                </c:pt>
                <c:pt idx="4775">
                  <c:v>269.26437399999969</c:v>
                </c:pt>
                <c:pt idx="4776">
                  <c:v>269.35238600000002</c:v>
                </c:pt>
                <c:pt idx="4777">
                  <c:v>269.38528400000001</c:v>
                </c:pt>
                <c:pt idx="4778">
                  <c:v>269.47381599999869</c:v>
                </c:pt>
                <c:pt idx="4779">
                  <c:v>269.519409</c:v>
                </c:pt>
                <c:pt idx="4780">
                  <c:v>269.58218399999993</c:v>
                </c:pt>
                <c:pt idx="4781">
                  <c:v>269.64721700000001</c:v>
                </c:pt>
                <c:pt idx="4782">
                  <c:v>269.72891199999663</c:v>
                </c:pt>
                <c:pt idx="4783">
                  <c:v>269.77725199999969</c:v>
                </c:pt>
                <c:pt idx="4784">
                  <c:v>269.86807299999964</c:v>
                </c:pt>
                <c:pt idx="4785">
                  <c:v>269.89144899999923</c:v>
                </c:pt>
                <c:pt idx="4786">
                  <c:v>269.95675699999663</c:v>
                </c:pt>
                <c:pt idx="4787">
                  <c:v>270.01016199999964</c:v>
                </c:pt>
                <c:pt idx="4788">
                  <c:v>270.07656899999893</c:v>
                </c:pt>
                <c:pt idx="4789">
                  <c:v>270.15319799999969</c:v>
                </c:pt>
                <c:pt idx="4790">
                  <c:v>270.21423299999969</c:v>
                </c:pt>
                <c:pt idx="4791">
                  <c:v>270.28790299999969</c:v>
                </c:pt>
                <c:pt idx="4792">
                  <c:v>270.32153299999823</c:v>
                </c:pt>
                <c:pt idx="4793">
                  <c:v>270.39193699999669</c:v>
                </c:pt>
                <c:pt idx="4794">
                  <c:v>270.43148799999869</c:v>
                </c:pt>
                <c:pt idx="4795">
                  <c:v>270.53903199999894</c:v>
                </c:pt>
                <c:pt idx="4796">
                  <c:v>270.55920400000002</c:v>
                </c:pt>
                <c:pt idx="4797">
                  <c:v>270.66226200000278</c:v>
                </c:pt>
                <c:pt idx="4798">
                  <c:v>270.694458</c:v>
                </c:pt>
                <c:pt idx="4799">
                  <c:v>270.77282700000001</c:v>
                </c:pt>
                <c:pt idx="4800">
                  <c:v>270.85229500000008</c:v>
                </c:pt>
                <c:pt idx="4801">
                  <c:v>270.91116299999823</c:v>
                </c:pt>
                <c:pt idx="4802">
                  <c:v>270.96444700000001</c:v>
                </c:pt>
                <c:pt idx="4803">
                  <c:v>271.03533899999115</c:v>
                </c:pt>
                <c:pt idx="4804">
                  <c:v>271.11496000000238</c:v>
                </c:pt>
                <c:pt idx="4805">
                  <c:v>271.17532299999999</c:v>
                </c:pt>
                <c:pt idx="4806">
                  <c:v>271.23117099999075</c:v>
                </c:pt>
                <c:pt idx="4807">
                  <c:v>271.30645799999894</c:v>
                </c:pt>
                <c:pt idx="4808">
                  <c:v>271.35961900000001</c:v>
                </c:pt>
                <c:pt idx="4809">
                  <c:v>271.40014599999893</c:v>
                </c:pt>
                <c:pt idx="4810">
                  <c:v>271.46878099999969</c:v>
                </c:pt>
                <c:pt idx="4811">
                  <c:v>271.52761799999899</c:v>
                </c:pt>
                <c:pt idx="4812">
                  <c:v>271.58963</c:v>
                </c:pt>
                <c:pt idx="4813">
                  <c:v>271.65069599999998</c:v>
                </c:pt>
                <c:pt idx="4814">
                  <c:v>271.69699100000003</c:v>
                </c:pt>
                <c:pt idx="4815">
                  <c:v>271.77017199999869</c:v>
                </c:pt>
                <c:pt idx="4816">
                  <c:v>271.83395399999893</c:v>
                </c:pt>
                <c:pt idx="4817">
                  <c:v>271.880585</c:v>
                </c:pt>
                <c:pt idx="4818">
                  <c:v>271.94192500000003</c:v>
                </c:pt>
                <c:pt idx="4819">
                  <c:v>272.02307099999899</c:v>
                </c:pt>
                <c:pt idx="4820">
                  <c:v>272.04870599999964</c:v>
                </c:pt>
                <c:pt idx="4821">
                  <c:v>272.13449100000008</c:v>
                </c:pt>
                <c:pt idx="4822">
                  <c:v>272.20294200000001</c:v>
                </c:pt>
                <c:pt idx="4823">
                  <c:v>272.26577799999899</c:v>
                </c:pt>
                <c:pt idx="4824">
                  <c:v>272.34982300000814</c:v>
                </c:pt>
                <c:pt idx="4825">
                  <c:v>272.40609699999823</c:v>
                </c:pt>
                <c:pt idx="4826">
                  <c:v>272.41577099999893</c:v>
                </c:pt>
                <c:pt idx="4827">
                  <c:v>272.52105699999669</c:v>
                </c:pt>
                <c:pt idx="4828">
                  <c:v>272.57488999999998</c:v>
                </c:pt>
                <c:pt idx="4829">
                  <c:v>272.63382000000001</c:v>
                </c:pt>
                <c:pt idx="4830">
                  <c:v>272.69808999999964</c:v>
                </c:pt>
                <c:pt idx="4831">
                  <c:v>272.75888099999997</c:v>
                </c:pt>
                <c:pt idx="4832">
                  <c:v>272.82486000000432</c:v>
                </c:pt>
                <c:pt idx="4833">
                  <c:v>272.87701399999969</c:v>
                </c:pt>
                <c:pt idx="4834">
                  <c:v>272.93383799999663</c:v>
                </c:pt>
                <c:pt idx="4835">
                  <c:v>273.02816799999869</c:v>
                </c:pt>
                <c:pt idx="4836">
                  <c:v>273.07858299999964</c:v>
                </c:pt>
                <c:pt idx="4837">
                  <c:v>273.15463300000232</c:v>
                </c:pt>
                <c:pt idx="4838">
                  <c:v>273.18963600000001</c:v>
                </c:pt>
                <c:pt idx="4839">
                  <c:v>273.26602199999923</c:v>
                </c:pt>
                <c:pt idx="4840">
                  <c:v>273.31558200000001</c:v>
                </c:pt>
                <c:pt idx="4841">
                  <c:v>273.39892599999899</c:v>
                </c:pt>
                <c:pt idx="4842">
                  <c:v>273.467896</c:v>
                </c:pt>
                <c:pt idx="4843">
                  <c:v>273.54269399999998</c:v>
                </c:pt>
                <c:pt idx="4844">
                  <c:v>273.60376000000002</c:v>
                </c:pt>
                <c:pt idx="4845">
                  <c:v>273.62683099999964</c:v>
                </c:pt>
                <c:pt idx="4846">
                  <c:v>273.74575799999963</c:v>
                </c:pt>
                <c:pt idx="4847">
                  <c:v>273.787689</c:v>
                </c:pt>
                <c:pt idx="4848">
                  <c:v>273.86337299999963</c:v>
                </c:pt>
                <c:pt idx="4849">
                  <c:v>273.90673799999075</c:v>
                </c:pt>
                <c:pt idx="4850">
                  <c:v>273.97451799999823</c:v>
                </c:pt>
                <c:pt idx="4851">
                  <c:v>274.04577599999999</c:v>
                </c:pt>
                <c:pt idx="4852">
                  <c:v>274.10836799999993</c:v>
                </c:pt>
                <c:pt idx="4853">
                  <c:v>274.18457000000001</c:v>
                </c:pt>
                <c:pt idx="4854">
                  <c:v>274.21881099999899</c:v>
                </c:pt>
                <c:pt idx="4855">
                  <c:v>274.28576699999923</c:v>
                </c:pt>
                <c:pt idx="4856">
                  <c:v>274.353363</c:v>
                </c:pt>
                <c:pt idx="4857">
                  <c:v>274.42486600000001</c:v>
                </c:pt>
                <c:pt idx="4858">
                  <c:v>274.48617599998869</c:v>
                </c:pt>
                <c:pt idx="4859">
                  <c:v>274.52667199999894</c:v>
                </c:pt>
                <c:pt idx="4860">
                  <c:v>274.60751299999993</c:v>
                </c:pt>
                <c:pt idx="4861">
                  <c:v>274.64776600000232</c:v>
                </c:pt>
                <c:pt idx="4862">
                  <c:v>274.72891199999663</c:v>
                </c:pt>
                <c:pt idx="4863">
                  <c:v>274.76364100000001</c:v>
                </c:pt>
                <c:pt idx="4864">
                  <c:v>274.87893699999893</c:v>
                </c:pt>
                <c:pt idx="4865">
                  <c:v>274.95929000000001</c:v>
                </c:pt>
                <c:pt idx="4866">
                  <c:v>274.99237099999863</c:v>
                </c:pt>
                <c:pt idx="4867">
                  <c:v>275.06622299999964</c:v>
                </c:pt>
                <c:pt idx="4868">
                  <c:v>275.13793899999899</c:v>
                </c:pt>
                <c:pt idx="4869">
                  <c:v>275.18264799999997</c:v>
                </c:pt>
                <c:pt idx="4870">
                  <c:v>275.25048800000002</c:v>
                </c:pt>
                <c:pt idx="4871">
                  <c:v>275.31478900000002</c:v>
                </c:pt>
                <c:pt idx="4872">
                  <c:v>275.37112399999899</c:v>
                </c:pt>
                <c:pt idx="4873">
                  <c:v>275.40701299999893</c:v>
                </c:pt>
                <c:pt idx="4874">
                  <c:v>275.4881899999919</c:v>
                </c:pt>
                <c:pt idx="4875">
                  <c:v>275.53982500000001</c:v>
                </c:pt>
                <c:pt idx="4876">
                  <c:v>275.57794200000001</c:v>
                </c:pt>
                <c:pt idx="4877">
                  <c:v>275.639252</c:v>
                </c:pt>
                <c:pt idx="4878">
                  <c:v>275.73065199999894</c:v>
                </c:pt>
                <c:pt idx="4879">
                  <c:v>275.79510499999623</c:v>
                </c:pt>
                <c:pt idx="4880">
                  <c:v>275.860321</c:v>
                </c:pt>
                <c:pt idx="4881">
                  <c:v>275.90179399999869</c:v>
                </c:pt>
                <c:pt idx="4882">
                  <c:v>275.94464100000232</c:v>
                </c:pt>
                <c:pt idx="4883">
                  <c:v>276.04528800000008</c:v>
                </c:pt>
                <c:pt idx="4884">
                  <c:v>276.07372999999899</c:v>
                </c:pt>
                <c:pt idx="4885">
                  <c:v>276.15496800000238</c:v>
                </c:pt>
                <c:pt idx="4886">
                  <c:v>276.19503799999899</c:v>
                </c:pt>
                <c:pt idx="4887">
                  <c:v>276.26538099999999</c:v>
                </c:pt>
                <c:pt idx="4888">
                  <c:v>276.34146099999998</c:v>
                </c:pt>
                <c:pt idx="4889">
                  <c:v>276.37530500000003</c:v>
                </c:pt>
                <c:pt idx="4890">
                  <c:v>276.50314299999923</c:v>
                </c:pt>
                <c:pt idx="4891">
                  <c:v>276.51693699999669</c:v>
                </c:pt>
                <c:pt idx="4892">
                  <c:v>276.580444</c:v>
                </c:pt>
                <c:pt idx="4893">
                  <c:v>276.63809199999969</c:v>
                </c:pt>
                <c:pt idx="4894">
                  <c:v>276.69253499999894</c:v>
                </c:pt>
                <c:pt idx="4895">
                  <c:v>276.78701799999823</c:v>
                </c:pt>
                <c:pt idx="4896">
                  <c:v>276.84048500000432</c:v>
                </c:pt>
                <c:pt idx="4897">
                  <c:v>276.89398199999999</c:v>
                </c:pt>
                <c:pt idx="4898">
                  <c:v>276.97003199999864</c:v>
                </c:pt>
                <c:pt idx="4899">
                  <c:v>277.035889</c:v>
                </c:pt>
                <c:pt idx="4900">
                  <c:v>277.09878499999894</c:v>
                </c:pt>
                <c:pt idx="4901">
                  <c:v>277.13455199999999</c:v>
                </c:pt>
                <c:pt idx="4902">
                  <c:v>277.184235</c:v>
                </c:pt>
                <c:pt idx="4903">
                  <c:v>277.23449699999969</c:v>
                </c:pt>
                <c:pt idx="4904">
                  <c:v>277.27478000000002</c:v>
                </c:pt>
                <c:pt idx="4905">
                  <c:v>277.37658699999969</c:v>
                </c:pt>
                <c:pt idx="4906">
                  <c:v>277.44296300000002</c:v>
                </c:pt>
                <c:pt idx="4907">
                  <c:v>277.510651</c:v>
                </c:pt>
                <c:pt idx="4908">
                  <c:v>277.57244900000001</c:v>
                </c:pt>
                <c:pt idx="4909">
                  <c:v>277.60653699999864</c:v>
                </c:pt>
                <c:pt idx="4910">
                  <c:v>277.67123400000003</c:v>
                </c:pt>
                <c:pt idx="4911">
                  <c:v>277.74362200000002</c:v>
                </c:pt>
                <c:pt idx="4912">
                  <c:v>277.830963</c:v>
                </c:pt>
                <c:pt idx="4913">
                  <c:v>277.86743200000001</c:v>
                </c:pt>
                <c:pt idx="4914">
                  <c:v>277.95065299999999</c:v>
                </c:pt>
                <c:pt idx="4915">
                  <c:v>278.012878</c:v>
                </c:pt>
                <c:pt idx="4916">
                  <c:v>278.08764600000001</c:v>
                </c:pt>
                <c:pt idx="4917">
                  <c:v>278.13989299999997</c:v>
                </c:pt>
                <c:pt idx="4918">
                  <c:v>278.19686899999999</c:v>
                </c:pt>
                <c:pt idx="4919">
                  <c:v>278.27889999999923</c:v>
                </c:pt>
                <c:pt idx="4920">
                  <c:v>278.31695599999864</c:v>
                </c:pt>
                <c:pt idx="4921">
                  <c:v>278.34899899999999</c:v>
                </c:pt>
                <c:pt idx="4922">
                  <c:v>278.42050199999869</c:v>
                </c:pt>
                <c:pt idx="4923">
                  <c:v>278.49346899999864</c:v>
                </c:pt>
                <c:pt idx="4924">
                  <c:v>278.55361900000003</c:v>
                </c:pt>
                <c:pt idx="4925">
                  <c:v>278.63064600000001</c:v>
                </c:pt>
                <c:pt idx="4926">
                  <c:v>278.69970699999999</c:v>
                </c:pt>
                <c:pt idx="4927">
                  <c:v>278.75711099999899</c:v>
                </c:pt>
                <c:pt idx="4928">
                  <c:v>278.81603999999669</c:v>
                </c:pt>
                <c:pt idx="4929">
                  <c:v>278.86288500000438</c:v>
                </c:pt>
                <c:pt idx="4930">
                  <c:v>278.93038899999863</c:v>
                </c:pt>
                <c:pt idx="4931">
                  <c:v>278.98263499999899</c:v>
                </c:pt>
                <c:pt idx="4932">
                  <c:v>279.041473</c:v>
                </c:pt>
                <c:pt idx="4933">
                  <c:v>279.09939599999899</c:v>
                </c:pt>
                <c:pt idx="4934">
                  <c:v>279.175659</c:v>
                </c:pt>
                <c:pt idx="4935">
                  <c:v>279.24114999999864</c:v>
                </c:pt>
                <c:pt idx="4936">
                  <c:v>279.30367999999999</c:v>
                </c:pt>
                <c:pt idx="4937">
                  <c:v>279.40164199999964</c:v>
                </c:pt>
                <c:pt idx="4938">
                  <c:v>279.42297399999899</c:v>
                </c:pt>
                <c:pt idx="4939">
                  <c:v>279.49462899999969</c:v>
                </c:pt>
                <c:pt idx="4940">
                  <c:v>279.56152299999923</c:v>
                </c:pt>
                <c:pt idx="4941">
                  <c:v>279.62408399999998</c:v>
                </c:pt>
                <c:pt idx="4942">
                  <c:v>279.67932100000002</c:v>
                </c:pt>
                <c:pt idx="4943">
                  <c:v>279.75854500000003</c:v>
                </c:pt>
                <c:pt idx="4944">
                  <c:v>279.84011799999899</c:v>
                </c:pt>
                <c:pt idx="4945">
                  <c:v>279.87692299999969</c:v>
                </c:pt>
                <c:pt idx="4946">
                  <c:v>279.93820199999863</c:v>
                </c:pt>
                <c:pt idx="4947">
                  <c:v>279.97769199999999</c:v>
                </c:pt>
                <c:pt idx="4948">
                  <c:v>280.07186899999999</c:v>
                </c:pt>
                <c:pt idx="4949">
                  <c:v>280.13687099999999</c:v>
                </c:pt>
                <c:pt idx="4950">
                  <c:v>280.18890399999964</c:v>
                </c:pt>
                <c:pt idx="4951">
                  <c:v>280.25430299999999</c:v>
                </c:pt>
                <c:pt idx="4952">
                  <c:v>280.31152299999923</c:v>
                </c:pt>
                <c:pt idx="4953">
                  <c:v>280.37637299999869</c:v>
                </c:pt>
                <c:pt idx="4954">
                  <c:v>280.42559799999663</c:v>
                </c:pt>
                <c:pt idx="4955">
                  <c:v>280.48815899998823</c:v>
                </c:pt>
                <c:pt idx="4956">
                  <c:v>280.58340500000003</c:v>
                </c:pt>
                <c:pt idx="4957">
                  <c:v>280.62939499999999</c:v>
                </c:pt>
                <c:pt idx="4958">
                  <c:v>280.68682899999999</c:v>
                </c:pt>
                <c:pt idx="4959">
                  <c:v>280.74298100000038</c:v>
                </c:pt>
                <c:pt idx="4960">
                  <c:v>280.82241800000003</c:v>
                </c:pt>
                <c:pt idx="4961">
                  <c:v>280.90060399999999</c:v>
                </c:pt>
                <c:pt idx="4962">
                  <c:v>280.95770299999964</c:v>
                </c:pt>
                <c:pt idx="4963">
                  <c:v>281.04348800000002</c:v>
                </c:pt>
                <c:pt idx="4964">
                  <c:v>281.08822599999894</c:v>
                </c:pt>
                <c:pt idx="4965">
                  <c:v>281.14202899999998</c:v>
                </c:pt>
                <c:pt idx="4966">
                  <c:v>281.212402</c:v>
                </c:pt>
                <c:pt idx="4967">
                  <c:v>281.258667</c:v>
                </c:pt>
                <c:pt idx="4968">
                  <c:v>281.31948899999998</c:v>
                </c:pt>
                <c:pt idx="4969">
                  <c:v>281.36862200000002</c:v>
                </c:pt>
                <c:pt idx="4970">
                  <c:v>281.447723</c:v>
                </c:pt>
                <c:pt idx="4971">
                  <c:v>281.501465</c:v>
                </c:pt>
                <c:pt idx="4972">
                  <c:v>281.57873499999869</c:v>
                </c:pt>
                <c:pt idx="4973">
                  <c:v>281.62802099999999</c:v>
                </c:pt>
                <c:pt idx="4974">
                  <c:v>281.68869000000001</c:v>
                </c:pt>
                <c:pt idx="4975">
                  <c:v>281.73773199999869</c:v>
                </c:pt>
                <c:pt idx="4976">
                  <c:v>281.78909299999964</c:v>
                </c:pt>
                <c:pt idx="4977">
                  <c:v>281.88153099999869</c:v>
                </c:pt>
                <c:pt idx="4978">
                  <c:v>281.93533299999058</c:v>
                </c:pt>
                <c:pt idx="4979">
                  <c:v>282.00039699999923</c:v>
                </c:pt>
                <c:pt idx="4980">
                  <c:v>282.05789199999998</c:v>
                </c:pt>
                <c:pt idx="4981">
                  <c:v>282.12625099999963</c:v>
                </c:pt>
                <c:pt idx="4982">
                  <c:v>282.18499800000001</c:v>
                </c:pt>
                <c:pt idx="4983">
                  <c:v>282.26547199999999</c:v>
                </c:pt>
                <c:pt idx="4984">
                  <c:v>282.33441199999999</c:v>
                </c:pt>
                <c:pt idx="4985">
                  <c:v>282.38677999999823</c:v>
                </c:pt>
                <c:pt idx="4986">
                  <c:v>282.44851699999663</c:v>
                </c:pt>
                <c:pt idx="4987">
                  <c:v>282.49618499999161</c:v>
                </c:pt>
                <c:pt idx="4988">
                  <c:v>282.55090300000001</c:v>
                </c:pt>
                <c:pt idx="4989">
                  <c:v>282.62710600000003</c:v>
                </c:pt>
                <c:pt idx="4990">
                  <c:v>282.69882200000001</c:v>
                </c:pt>
                <c:pt idx="4991">
                  <c:v>282.76348899999999</c:v>
                </c:pt>
                <c:pt idx="4992">
                  <c:v>282.83273299999894</c:v>
                </c:pt>
                <c:pt idx="4993">
                  <c:v>282.89764400000001</c:v>
                </c:pt>
                <c:pt idx="4994">
                  <c:v>282.94937099999999</c:v>
                </c:pt>
                <c:pt idx="4995">
                  <c:v>283.00997899999999</c:v>
                </c:pt>
                <c:pt idx="4996">
                  <c:v>283.07464599999997</c:v>
                </c:pt>
                <c:pt idx="4997">
                  <c:v>283.145599</c:v>
                </c:pt>
                <c:pt idx="4998">
                  <c:v>283.18933099999964</c:v>
                </c:pt>
                <c:pt idx="4999">
                  <c:v>283.247589</c:v>
                </c:pt>
                <c:pt idx="5000">
                  <c:v>283.29638699999663</c:v>
                </c:pt>
                <c:pt idx="5001">
                  <c:v>283.35806300000002</c:v>
                </c:pt>
                <c:pt idx="5002">
                  <c:v>283.42941299999899</c:v>
                </c:pt>
                <c:pt idx="5003">
                  <c:v>283.47341899999623</c:v>
                </c:pt>
                <c:pt idx="5004">
                  <c:v>283.58062699999999</c:v>
                </c:pt>
                <c:pt idx="5005">
                  <c:v>283.608856</c:v>
                </c:pt>
                <c:pt idx="5006">
                  <c:v>283.69418300000001</c:v>
                </c:pt>
                <c:pt idx="5007">
                  <c:v>283.77609299999864</c:v>
                </c:pt>
                <c:pt idx="5008">
                  <c:v>283.81170699999899</c:v>
                </c:pt>
                <c:pt idx="5009">
                  <c:v>283.86639399999899</c:v>
                </c:pt>
                <c:pt idx="5010">
                  <c:v>283.94473299999999</c:v>
                </c:pt>
                <c:pt idx="5011">
                  <c:v>284.01263399999999</c:v>
                </c:pt>
                <c:pt idx="5012">
                  <c:v>284.06869499999999</c:v>
                </c:pt>
                <c:pt idx="5013">
                  <c:v>284.15570100000002</c:v>
                </c:pt>
                <c:pt idx="5014">
                  <c:v>284.19232199999999</c:v>
                </c:pt>
                <c:pt idx="5015">
                  <c:v>284.28872699999869</c:v>
                </c:pt>
                <c:pt idx="5016">
                  <c:v>284.34622200000001</c:v>
                </c:pt>
                <c:pt idx="5017">
                  <c:v>284.43713399999058</c:v>
                </c:pt>
                <c:pt idx="5018">
                  <c:v>284.47387699999899</c:v>
                </c:pt>
                <c:pt idx="5019">
                  <c:v>284.54174799999993</c:v>
                </c:pt>
                <c:pt idx="5020">
                  <c:v>284.58303799999823</c:v>
                </c:pt>
                <c:pt idx="5021">
                  <c:v>284.64291400000002</c:v>
                </c:pt>
                <c:pt idx="5022">
                  <c:v>284.69534299999964</c:v>
                </c:pt>
                <c:pt idx="5023">
                  <c:v>284.74636799999899</c:v>
                </c:pt>
                <c:pt idx="5024">
                  <c:v>284.82977299999999</c:v>
                </c:pt>
                <c:pt idx="5025">
                  <c:v>284.86013799999893</c:v>
                </c:pt>
                <c:pt idx="5026">
                  <c:v>284.93264799999969</c:v>
                </c:pt>
                <c:pt idx="5027">
                  <c:v>285.00149499999969</c:v>
                </c:pt>
                <c:pt idx="5028">
                  <c:v>285.07626299999993</c:v>
                </c:pt>
                <c:pt idx="5029">
                  <c:v>285.13626099999999</c:v>
                </c:pt>
                <c:pt idx="5030">
                  <c:v>285.21252399999969</c:v>
                </c:pt>
                <c:pt idx="5031">
                  <c:v>285.27380399999993</c:v>
                </c:pt>
                <c:pt idx="5032">
                  <c:v>285.29873699999075</c:v>
                </c:pt>
                <c:pt idx="5033">
                  <c:v>285.34973100000002</c:v>
                </c:pt>
                <c:pt idx="5034">
                  <c:v>285.42513999998869</c:v>
                </c:pt>
                <c:pt idx="5035">
                  <c:v>285.50653099999869</c:v>
                </c:pt>
                <c:pt idx="5036">
                  <c:v>285.55072000000001</c:v>
                </c:pt>
                <c:pt idx="5037">
                  <c:v>285.65621899999923</c:v>
                </c:pt>
                <c:pt idx="5038">
                  <c:v>285.70126299999993</c:v>
                </c:pt>
                <c:pt idx="5039">
                  <c:v>285.75112899999863</c:v>
                </c:pt>
                <c:pt idx="5040">
                  <c:v>285.772491</c:v>
                </c:pt>
                <c:pt idx="5041">
                  <c:v>285.86157199999963</c:v>
                </c:pt>
                <c:pt idx="5042">
                  <c:v>285.91738899999899</c:v>
                </c:pt>
                <c:pt idx="5043">
                  <c:v>285.98040799999899</c:v>
                </c:pt>
                <c:pt idx="5044">
                  <c:v>286.04434199999997</c:v>
                </c:pt>
                <c:pt idx="5045">
                  <c:v>286.12237499999969</c:v>
                </c:pt>
                <c:pt idx="5046">
                  <c:v>286.16940300000078</c:v>
                </c:pt>
                <c:pt idx="5047">
                  <c:v>286.24133299999869</c:v>
                </c:pt>
                <c:pt idx="5048">
                  <c:v>286.30294800000001</c:v>
                </c:pt>
                <c:pt idx="5049">
                  <c:v>286.39050299999963</c:v>
                </c:pt>
                <c:pt idx="5050">
                  <c:v>286.45526100000001</c:v>
                </c:pt>
                <c:pt idx="5051">
                  <c:v>286.50210600000003</c:v>
                </c:pt>
                <c:pt idx="5052">
                  <c:v>286.57699599999899</c:v>
                </c:pt>
                <c:pt idx="5053">
                  <c:v>286.64434799999998</c:v>
                </c:pt>
                <c:pt idx="5054">
                  <c:v>286.702698</c:v>
                </c:pt>
                <c:pt idx="5055">
                  <c:v>286.75735499999894</c:v>
                </c:pt>
                <c:pt idx="5056">
                  <c:v>286.82669099999993</c:v>
                </c:pt>
                <c:pt idx="5057">
                  <c:v>286.86825599999969</c:v>
                </c:pt>
                <c:pt idx="5058">
                  <c:v>286.94232199999999</c:v>
                </c:pt>
                <c:pt idx="5059">
                  <c:v>286.98971599999823</c:v>
                </c:pt>
                <c:pt idx="5060">
                  <c:v>287.05645799999894</c:v>
                </c:pt>
                <c:pt idx="5061">
                  <c:v>287.13168300000001</c:v>
                </c:pt>
                <c:pt idx="5062">
                  <c:v>287.17794800000001</c:v>
                </c:pt>
                <c:pt idx="5063">
                  <c:v>287.244934</c:v>
                </c:pt>
                <c:pt idx="5064">
                  <c:v>287.284943</c:v>
                </c:pt>
                <c:pt idx="5065">
                  <c:v>287.39901699999899</c:v>
                </c:pt>
                <c:pt idx="5066">
                  <c:v>287.45584100000002</c:v>
                </c:pt>
                <c:pt idx="5067">
                  <c:v>287.55822799999999</c:v>
                </c:pt>
                <c:pt idx="5068">
                  <c:v>287.58410599999894</c:v>
                </c:pt>
                <c:pt idx="5069">
                  <c:v>287.65499899999998</c:v>
                </c:pt>
                <c:pt idx="5070">
                  <c:v>287.70477299999999</c:v>
                </c:pt>
                <c:pt idx="5071">
                  <c:v>287.76116899999869</c:v>
                </c:pt>
                <c:pt idx="5072">
                  <c:v>287.815674</c:v>
                </c:pt>
                <c:pt idx="5073">
                  <c:v>287.90158099999923</c:v>
                </c:pt>
                <c:pt idx="5074">
                  <c:v>287.93060299999894</c:v>
                </c:pt>
                <c:pt idx="5075">
                  <c:v>287.98211699999064</c:v>
                </c:pt>
                <c:pt idx="5076">
                  <c:v>288.06469700000002</c:v>
                </c:pt>
                <c:pt idx="5077">
                  <c:v>288.12692299999969</c:v>
                </c:pt>
                <c:pt idx="5078">
                  <c:v>288.208282</c:v>
                </c:pt>
                <c:pt idx="5079">
                  <c:v>288.27780200000001</c:v>
                </c:pt>
                <c:pt idx="5080">
                  <c:v>288.34558099999998</c:v>
                </c:pt>
                <c:pt idx="5081">
                  <c:v>288.402466</c:v>
                </c:pt>
                <c:pt idx="5082">
                  <c:v>288.44979899999993</c:v>
                </c:pt>
                <c:pt idx="5083">
                  <c:v>288.48971599999823</c:v>
                </c:pt>
                <c:pt idx="5084">
                  <c:v>288.58669999999893</c:v>
                </c:pt>
                <c:pt idx="5085">
                  <c:v>288.64526400000238</c:v>
                </c:pt>
                <c:pt idx="5086">
                  <c:v>288.68618799999899</c:v>
                </c:pt>
                <c:pt idx="5087">
                  <c:v>288.762451</c:v>
                </c:pt>
                <c:pt idx="5088">
                  <c:v>288.81262199999998</c:v>
                </c:pt>
                <c:pt idx="5089">
                  <c:v>288.89044200000001</c:v>
                </c:pt>
                <c:pt idx="5090">
                  <c:v>288.955872</c:v>
                </c:pt>
                <c:pt idx="5091">
                  <c:v>289.03320299999899</c:v>
                </c:pt>
                <c:pt idx="5092">
                  <c:v>289.07977299999999</c:v>
                </c:pt>
                <c:pt idx="5093">
                  <c:v>289.15811199999899</c:v>
                </c:pt>
                <c:pt idx="5094">
                  <c:v>289.21588100000002</c:v>
                </c:pt>
                <c:pt idx="5095">
                  <c:v>289.26293899999899</c:v>
                </c:pt>
                <c:pt idx="5096">
                  <c:v>289.32891799999823</c:v>
                </c:pt>
                <c:pt idx="5097">
                  <c:v>289.39501999999823</c:v>
                </c:pt>
                <c:pt idx="5098">
                  <c:v>289.46078499999999</c:v>
                </c:pt>
                <c:pt idx="5099">
                  <c:v>289.55075099999999</c:v>
                </c:pt>
                <c:pt idx="5100">
                  <c:v>289.59396400000003</c:v>
                </c:pt>
                <c:pt idx="5101">
                  <c:v>289.65527300000002</c:v>
                </c:pt>
                <c:pt idx="5102">
                  <c:v>289.72906499999999</c:v>
                </c:pt>
                <c:pt idx="5103">
                  <c:v>289.77825899999863</c:v>
                </c:pt>
                <c:pt idx="5104">
                  <c:v>289.83728000000002</c:v>
                </c:pt>
                <c:pt idx="5105">
                  <c:v>289.92669699999863</c:v>
                </c:pt>
                <c:pt idx="5106">
                  <c:v>289.969086</c:v>
                </c:pt>
                <c:pt idx="5107">
                  <c:v>290.04028300000078</c:v>
                </c:pt>
                <c:pt idx="5108">
                  <c:v>290.11700400000001</c:v>
                </c:pt>
                <c:pt idx="5109">
                  <c:v>290.187164</c:v>
                </c:pt>
                <c:pt idx="5110">
                  <c:v>290.24005099999999</c:v>
                </c:pt>
                <c:pt idx="5111">
                  <c:v>290.29611199998794</c:v>
                </c:pt>
                <c:pt idx="5112">
                  <c:v>290.34179699999999</c:v>
                </c:pt>
                <c:pt idx="5113">
                  <c:v>290.41558799999899</c:v>
                </c:pt>
                <c:pt idx="5114">
                  <c:v>290.46505699999869</c:v>
                </c:pt>
                <c:pt idx="5115">
                  <c:v>290.53771999999663</c:v>
                </c:pt>
                <c:pt idx="5116">
                  <c:v>290.62371799999869</c:v>
                </c:pt>
                <c:pt idx="5117">
                  <c:v>290.67218000000008</c:v>
                </c:pt>
                <c:pt idx="5118">
                  <c:v>290.72363299999893</c:v>
                </c:pt>
                <c:pt idx="5119">
                  <c:v>290.80059799999964</c:v>
                </c:pt>
                <c:pt idx="5120">
                  <c:v>290.83950799999963</c:v>
                </c:pt>
                <c:pt idx="5121">
                  <c:v>290.91085799999894</c:v>
                </c:pt>
                <c:pt idx="5122">
                  <c:v>290.97830199999669</c:v>
                </c:pt>
                <c:pt idx="5123">
                  <c:v>291.03951999999663</c:v>
                </c:pt>
                <c:pt idx="5124">
                  <c:v>291.103455</c:v>
                </c:pt>
                <c:pt idx="5125">
                  <c:v>291.13687099999999</c:v>
                </c:pt>
                <c:pt idx="5126">
                  <c:v>291.22109999999623</c:v>
                </c:pt>
                <c:pt idx="5127">
                  <c:v>291.29254200000003</c:v>
                </c:pt>
                <c:pt idx="5128">
                  <c:v>291.34124800000001</c:v>
                </c:pt>
                <c:pt idx="5129">
                  <c:v>291.382813</c:v>
                </c:pt>
                <c:pt idx="5130">
                  <c:v>291.44872999999899</c:v>
                </c:pt>
                <c:pt idx="5131">
                  <c:v>291.50183099999964</c:v>
                </c:pt>
                <c:pt idx="5132">
                  <c:v>291.58590699999894</c:v>
                </c:pt>
                <c:pt idx="5133">
                  <c:v>291.65115399999894</c:v>
                </c:pt>
                <c:pt idx="5134">
                  <c:v>291.72866800000003</c:v>
                </c:pt>
                <c:pt idx="5135">
                  <c:v>291.79556299999899</c:v>
                </c:pt>
                <c:pt idx="5136">
                  <c:v>291.85220299999997</c:v>
                </c:pt>
                <c:pt idx="5137">
                  <c:v>291.95877099999899</c:v>
                </c:pt>
                <c:pt idx="5138">
                  <c:v>291.97192399999869</c:v>
                </c:pt>
                <c:pt idx="5139">
                  <c:v>292.04068000000478</c:v>
                </c:pt>
                <c:pt idx="5140">
                  <c:v>292.11462400000232</c:v>
                </c:pt>
                <c:pt idx="5141">
                  <c:v>292.15329000000008</c:v>
                </c:pt>
                <c:pt idx="5142">
                  <c:v>292.21749899999969</c:v>
                </c:pt>
                <c:pt idx="5143">
                  <c:v>292.27514599999893</c:v>
                </c:pt>
                <c:pt idx="5144">
                  <c:v>292.36196899999999</c:v>
                </c:pt>
                <c:pt idx="5145">
                  <c:v>292.41900599999963</c:v>
                </c:pt>
                <c:pt idx="5146">
                  <c:v>292.46105999999196</c:v>
                </c:pt>
                <c:pt idx="5147">
                  <c:v>292.520691</c:v>
                </c:pt>
                <c:pt idx="5148">
                  <c:v>292.58862299999993</c:v>
                </c:pt>
                <c:pt idx="5149">
                  <c:v>292.63650499999869</c:v>
                </c:pt>
                <c:pt idx="5150">
                  <c:v>292.703644</c:v>
                </c:pt>
                <c:pt idx="5151">
                  <c:v>292.78094499999969</c:v>
                </c:pt>
                <c:pt idx="5152">
                  <c:v>292.84799199999998</c:v>
                </c:pt>
                <c:pt idx="5153">
                  <c:v>292.86480699999998</c:v>
                </c:pt>
                <c:pt idx="5154">
                  <c:v>292.96224999999993</c:v>
                </c:pt>
                <c:pt idx="5155">
                  <c:v>293.050049</c:v>
                </c:pt>
                <c:pt idx="5156">
                  <c:v>293.12933299999969</c:v>
                </c:pt>
                <c:pt idx="5157">
                  <c:v>293.19940200000002</c:v>
                </c:pt>
                <c:pt idx="5158">
                  <c:v>293.21527099999969</c:v>
                </c:pt>
                <c:pt idx="5159">
                  <c:v>293.27725199999969</c:v>
                </c:pt>
                <c:pt idx="5160">
                  <c:v>293.33761600000003</c:v>
                </c:pt>
                <c:pt idx="5161">
                  <c:v>293.48751799999127</c:v>
                </c:pt>
                <c:pt idx="5162">
                  <c:v>293.477081</c:v>
                </c:pt>
                <c:pt idx="5163">
                  <c:v>293.54165599999999</c:v>
                </c:pt>
                <c:pt idx="5164">
                  <c:v>293.60888699999998</c:v>
                </c:pt>
                <c:pt idx="5165">
                  <c:v>293.66461199999998</c:v>
                </c:pt>
                <c:pt idx="5166">
                  <c:v>293.77093499999899</c:v>
                </c:pt>
                <c:pt idx="5167">
                  <c:v>293.80389400000001</c:v>
                </c:pt>
                <c:pt idx="5168">
                  <c:v>293.87777699999964</c:v>
                </c:pt>
                <c:pt idx="5169">
                  <c:v>293.91992199999999</c:v>
                </c:pt>
                <c:pt idx="5170">
                  <c:v>293.98394799999869</c:v>
                </c:pt>
                <c:pt idx="5171">
                  <c:v>294.06506300000001</c:v>
                </c:pt>
                <c:pt idx="5172">
                  <c:v>294.13009599999964</c:v>
                </c:pt>
                <c:pt idx="5173">
                  <c:v>294.20712299999963</c:v>
                </c:pt>
                <c:pt idx="5174">
                  <c:v>294.25491299999999</c:v>
                </c:pt>
                <c:pt idx="5175">
                  <c:v>294.31057699999963</c:v>
                </c:pt>
                <c:pt idx="5176">
                  <c:v>294.39141799999823</c:v>
                </c:pt>
                <c:pt idx="5177">
                  <c:v>294.45474200000001</c:v>
                </c:pt>
                <c:pt idx="5178">
                  <c:v>294.5217589999919</c:v>
                </c:pt>
                <c:pt idx="5179">
                  <c:v>294.56585699999999</c:v>
                </c:pt>
                <c:pt idx="5180">
                  <c:v>294.64459200000078</c:v>
                </c:pt>
                <c:pt idx="5181">
                  <c:v>294.71612499999623</c:v>
                </c:pt>
                <c:pt idx="5182">
                  <c:v>294.75030500000003</c:v>
                </c:pt>
                <c:pt idx="5183">
                  <c:v>294.805206</c:v>
                </c:pt>
                <c:pt idx="5184">
                  <c:v>294.88348400000001</c:v>
                </c:pt>
                <c:pt idx="5185">
                  <c:v>294.95349099999999</c:v>
                </c:pt>
                <c:pt idx="5186">
                  <c:v>294.99676499999669</c:v>
                </c:pt>
                <c:pt idx="5187">
                  <c:v>295.06988500000278</c:v>
                </c:pt>
                <c:pt idx="5188">
                  <c:v>295.13119499999863</c:v>
                </c:pt>
                <c:pt idx="5189">
                  <c:v>295.211884</c:v>
                </c:pt>
                <c:pt idx="5190">
                  <c:v>295.28463699999969</c:v>
                </c:pt>
                <c:pt idx="5191">
                  <c:v>295.32492100000002</c:v>
                </c:pt>
                <c:pt idx="5192">
                  <c:v>295.39410400000003</c:v>
                </c:pt>
                <c:pt idx="5193">
                  <c:v>295.46310399999669</c:v>
                </c:pt>
                <c:pt idx="5194">
                  <c:v>295.51464800000002</c:v>
                </c:pt>
                <c:pt idx="5195">
                  <c:v>295.56115699999663</c:v>
                </c:pt>
                <c:pt idx="5196">
                  <c:v>295.62676999999923</c:v>
                </c:pt>
                <c:pt idx="5197">
                  <c:v>295.70101899999185</c:v>
                </c:pt>
                <c:pt idx="5198">
                  <c:v>295.77154499999864</c:v>
                </c:pt>
                <c:pt idx="5199">
                  <c:v>295.80545000000001</c:v>
                </c:pt>
                <c:pt idx="5200">
                  <c:v>295.85824600000001</c:v>
                </c:pt>
                <c:pt idx="5201">
                  <c:v>295.95651199999196</c:v>
                </c:pt>
                <c:pt idx="5202">
                  <c:v>296.01666299999999</c:v>
                </c:pt>
                <c:pt idx="5203">
                  <c:v>296.09948700000001</c:v>
                </c:pt>
                <c:pt idx="5204">
                  <c:v>296.18060300000002</c:v>
                </c:pt>
                <c:pt idx="5205">
                  <c:v>296.23288000000002</c:v>
                </c:pt>
                <c:pt idx="5206">
                  <c:v>296.28024299999993</c:v>
                </c:pt>
                <c:pt idx="5207">
                  <c:v>296.31893899999869</c:v>
                </c:pt>
                <c:pt idx="5208">
                  <c:v>296.40850799999669</c:v>
                </c:pt>
                <c:pt idx="5209">
                  <c:v>296.46865799999864</c:v>
                </c:pt>
                <c:pt idx="5210">
                  <c:v>296.515961</c:v>
                </c:pt>
                <c:pt idx="5211">
                  <c:v>296.61090100000001</c:v>
                </c:pt>
                <c:pt idx="5212">
                  <c:v>296.68084699999997</c:v>
                </c:pt>
                <c:pt idx="5213">
                  <c:v>296.72769199999999</c:v>
                </c:pt>
                <c:pt idx="5214">
                  <c:v>296.78655999998983</c:v>
                </c:pt>
                <c:pt idx="5215">
                  <c:v>296.84783900000002</c:v>
                </c:pt>
                <c:pt idx="5216">
                  <c:v>296.89581299999969</c:v>
                </c:pt>
                <c:pt idx="5217">
                  <c:v>296.96362299999993</c:v>
                </c:pt>
                <c:pt idx="5218">
                  <c:v>297.04339599999969</c:v>
                </c:pt>
                <c:pt idx="5219">
                  <c:v>297.07342499999999</c:v>
                </c:pt>
                <c:pt idx="5220">
                  <c:v>297.15896600000002</c:v>
                </c:pt>
                <c:pt idx="5221">
                  <c:v>297.23458900000003</c:v>
                </c:pt>
                <c:pt idx="5222">
                  <c:v>297.32086199999998</c:v>
                </c:pt>
                <c:pt idx="5223">
                  <c:v>297.37158199999999</c:v>
                </c:pt>
                <c:pt idx="5224">
                  <c:v>297.42398100000003</c:v>
                </c:pt>
                <c:pt idx="5225">
                  <c:v>297.49594099999899</c:v>
                </c:pt>
                <c:pt idx="5226">
                  <c:v>297.56692500000003</c:v>
                </c:pt>
                <c:pt idx="5227">
                  <c:v>297.611786</c:v>
                </c:pt>
                <c:pt idx="5228">
                  <c:v>297.65029900000002</c:v>
                </c:pt>
                <c:pt idx="5229">
                  <c:v>297.72634899999173</c:v>
                </c:pt>
                <c:pt idx="5230">
                  <c:v>297.79040499999923</c:v>
                </c:pt>
                <c:pt idx="5231">
                  <c:v>297.81735200000003</c:v>
                </c:pt>
                <c:pt idx="5232">
                  <c:v>297.93035899998995</c:v>
                </c:pt>
                <c:pt idx="5233">
                  <c:v>297.98272699999899</c:v>
                </c:pt>
                <c:pt idx="5234">
                  <c:v>298.05557299999964</c:v>
                </c:pt>
                <c:pt idx="5235">
                  <c:v>298.13030999999899</c:v>
                </c:pt>
                <c:pt idx="5236">
                  <c:v>298.17794800000001</c:v>
                </c:pt>
                <c:pt idx="5237">
                  <c:v>298.23342899999869</c:v>
                </c:pt>
                <c:pt idx="5238">
                  <c:v>298.28469799999999</c:v>
                </c:pt>
                <c:pt idx="5239">
                  <c:v>298.35391199999964</c:v>
                </c:pt>
                <c:pt idx="5240">
                  <c:v>298.42132599999115</c:v>
                </c:pt>
                <c:pt idx="5241">
                  <c:v>298.50329599999969</c:v>
                </c:pt>
                <c:pt idx="5242">
                  <c:v>298.57372999999899</c:v>
                </c:pt>
                <c:pt idx="5243">
                  <c:v>298.627228</c:v>
                </c:pt>
                <c:pt idx="5244">
                  <c:v>298.691284</c:v>
                </c:pt>
                <c:pt idx="5245">
                  <c:v>298.72378499999894</c:v>
                </c:pt>
                <c:pt idx="5246">
                  <c:v>298.812073</c:v>
                </c:pt>
                <c:pt idx="5247">
                  <c:v>298.85296599999998</c:v>
                </c:pt>
                <c:pt idx="5248">
                  <c:v>298.963684</c:v>
                </c:pt>
                <c:pt idx="5249">
                  <c:v>299.02157599999663</c:v>
                </c:pt>
                <c:pt idx="5250">
                  <c:v>299.06924400000008</c:v>
                </c:pt>
                <c:pt idx="5251">
                  <c:v>299.13375899999869</c:v>
                </c:pt>
                <c:pt idx="5252">
                  <c:v>299.19488500000278</c:v>
                </c:pt>
                <c:pt idx="5253">
                  <c:v>299.24664300000001</c:v>
                </c:pt>
                <c:pt idx="5254">
                  <c:v>299.31314099999969</c:v>
                </c:pt>
                <c:pt idx="5255">
                  <c:v>299.39868200000001</c:v>
                </c:pt>
                <c:pt idx="5256">
                  <c:v>299.44610599999669</c:v>
                </c:pt>
                <c:pt idx="5257">
                  <c:v>299.53970299999969</c:v>
                </c:pt>
                <c:pt idx="5258">
                  <c:v>299.59100299999869</c:v>
                </c:pt>
                <c:pt idx="5259">
                  <c:v>299.65518200000002</c:v>
                </c:pt>
                <c:pt idx="5260">
                  <c:v>299.72427399999964</c:v>
                </c:pt>
                <c:pt idx="5261">
                  <c:v>299.74636799999899</c:v>
                </c:pt>
                <c:pt idx="5262">
                  <c:v>299.82571399999864</c:v>
                </c:pt>
                <c:pt idx="5263">
                  <c:v>299.88613899999058</c:v>
                </c:pt>
                <c:pt idx="5264">
                  <c:v>299.975281</c:v>
                </c:pt>
                <c:pt idx="5265">
                  <c:v>300.02880899999963</c:v>
                </c:pt>
                <c:pt idx="5266">
                  <c:v>300.08843999999863</c:v>
                </c:pt>
                <c:pt idx="5267">
                  <c:v>300.13815299999823</c:v>
                </c:pt>
                <c:pt idx="5268">
                  <c:v>300.22701999999663</c:v>
                </c:pt>
                <c:pt idx="5269">
                  <c:v>300.28124999999869</c:v>
                </c:pt>
                <c:pt idx="5270">
                  <c:v>300.34179699999999</c:v>
                </c:pt>
                <c:pt idx="5271">
                  <c:v>300.38827499999923</c:v>
                </c:pt>
                <c:pt idx="5272">
                  <c:v>300.46569799999969</c:v>
                </c:pt>
                <c:pt idx="5273">
                  <c:v>300.53951999999663</c:v>
                </c:pt>
                <c:pt idx="5274">
                  <c:v>300.59057599999869</c:v>
                </c:pt>
                <c:pt idx="5275">
                  <c:v>300.67422499999998</c:v>
                </c:pt>
                <c:pt idx="5276">
                  <c:v>300.73419199999893</c:v>
                </c:pt>
                <c:pt idx="5277">
                  <c:v>300.78900099999993</c:v>
                </c:pt>
                <c:pt idx="5278">
                  <c:v>300.84307899999999</c:v>
                </c:pt>
                <c:pt idx="5279">
                  <c:v>300.89944500000001</c:v>
                </c:pt>
                <c:pt idx="5280">
                  <c:v>300.98666399999894</c:v>
                </c:pt>
                <c:pt idx="5281">
                  <c:v>301.04022199999997</c:v>
                </c:pt>
                <c:pt idx="5282">
                  <c:v>301.12588499999998</c:v>
                </c:pt>
                <c:pt idx="5283">
                  <c:v>301.17169200000001</c:v>
                </c:pt>
                <c:pt idx="5284">
                  <c:v>301.27896099999964</c:v>
                </c:pt>
                <c:pt idx="5285">
                  <c:v>301.29528800000003</c:v>
                </c:pt>
                <c:pt idx="5286">
                  <c:v>301.38183599999923</c:v>
                </c:pt>
                <c:pt idx="5287">
                  <c:v>301.41513099999185</c:v>
                </c:pt>
                <c:pt idx="5288">
                  <c:v>301.49945099999923</c:v>
                </c:pt>
                <c:pt idx="5289">
                  <c:v>301.54452500000002</c:v>
                </c:pt>
                <c:pt idx="5290">
                  <c:v>301.63784800000002</c:v>
                </c:pt>
                <c:pt idx="5291">
                  <c:v>301.69174199999969</c:v>
                </c:pt>
                <c:pt idx="5292">
                  <c:v>301.747162</c:v>
                </c:pt>
                <c:pt idx="5293">
                  <c:v>301.80786100000432</c:v>
                </c:pt>
                <c:pt idx="5294">
                  <c:v>301.87670899999893</c:v>
                </c:pt>
                <c:pt idx="5295">
                  <c:v>301.94302399999964</c:v>
                </c:pt>
                <c:pt idx="5296">
                  <c:v>302.02212499999899</c:v>
                </c:pt>
                <c:pt idx="5297">
                  <c:v>302.11962899999997</c:v>
                </c:pt>
                <c:pt idx="5298">
                  <c:v>302.16668700000002</c:v>
                </c:pt>
                <c:pt idx="5299">
                  <c:v>302.21136499999869</c:v>
                </c:pt>
                <c:pt idx="5300">
                  <c:v>302.27456699999999</c:v>
                </c:pt>
                <c:pt idx="5301">
                  <c:v>302.33117699999161</c:v>
                </c:pt>
                <c:pt idx="5302">
                  <c:v>302.42297399999899</c:v>
                </c:pt>
                <c:pt idx="5303">
                  <c:v>302.47106899999869</c:v>
                </c:pt>
                <c:pt idx="5304">
                  <c:v>302.54995700000001</c:v>
                </c:pt>
                <c:pt idx="5305">
                  <c:v>302.59414699999923</c:v>
                </c:pt>
                <c:pt idx="5306">
                  <c:v>302.67739899999964</c:v>
                </c:pt>
                <c:pt idx="5307">
                  <c:v>302.75143399999899</c:v>
                </c:pt>
                <c:pt idx="5308">
                  <c:v>302.81878699999999</c:v>
                </c:pt>
                <c:pt idx="5309">
                  <c:v>302.84716800000001</c:v>
                </c:pt>
                <c:pt idx="5310">
                  <c:v>302.90856899999869</c:v>
                </c:pt>
                <c:pt idx="5311">
                  <c:v>302.99533099999115</c:v>
                </c:pt>
                <c:pt idx="5312">
                  <c:v>303.03707899999893</c:v>
                </c:pt>
                <c:pt idx="5313">
                  <c:v>303.09863299999893</c:v>
                </c:pt>
                <c:pt idx="5314">
                  <c:v>303.20431499999899</c:v>
                </c:pt>
                <c:pt idx="5315">
                  <c:v>303.25878899999969</c:v>
                </c:pt>
                <c:pt idx="5316">
                  <c:v>303.30996699999997</c:v>
                </c:pt>
                <c:pt idx="5317">
                  <c:v>303.39205899999899</c:v>
                </c:pt>
                <c:pt idx="5318">
                  <c:v>303.44400000000002</c:v>
                </c:pt>
                <c:pt idx="5319">
                  <c:v>303.52294899999993</c:v>
                </c:pt>
                <c:pt idx="5320">
                  <c:v>303.56842</c:v>
                </c:pt>
                <c:pt idx="5321">
                  <c:v>303.62393199999963</c:v>
                </c:pt>
                <c:pt idx="5322">
                  <c:v>303.66531399999963</c:v>
                </c:pt>
                <c:pt idx="5323">
                  <c:v>303.73232999999863</c:v>
                </c:pt>
                <c:pt idx="5324">
                  <c:v>303.83261099999999</c:v>
                </c:pt>
                <c:pt idx="5325">
                  <c:v>303.88024899999999</c:v>
                </c:pt>
                <c:pt idx="5326">
                  <c:v>303.93569899999869</c:v>
                </c:pt>
                <c:pt idx="5327">
                  <c:v>304.00924700000002</c:v>
                </c:pt>
                <c:pt idx="5328">
                  <c:v>304.07144199999999</c:v>
                </c:pt>
                <c:pt idx="5329">
                  <c:v>304.115295</c:v>
                </c:pt>
                <c:pt idx="5330">
                  <c:v>304.16137699999899</c:v>
                </c:pt>
                <c:pt idx="5331">
                  <c:v>304.24197400000003</c:v>
                </c:pt>
                <c:pt idx="5332">
                  <c:v>304.32464599999997</c:v>
                </c:pt>
                <c:pt idx="5333">
                  <c:v>304.35543799999999</c:v>
                </c:pt>
                <c:pt idx="5334">
                  <c:v>304.43426499999993</c:v>
                </c:pt>
                <c:pt idx="5335">
                  <c:v>304.52255199999894</c:v>
                </c:pt>
                <c:pt idx="5336">
                  <c:v>304.59738199999993</c:v>
                </c:pt>
                <c:pt idx="5337">
                  <c:v>304.64688100000438</c:v>
                </c:pt>
                <c:pt idx="5338">
                  <c:v>304.67907700000001</c:v>
                </c:pt>
                <c:pt idx="5339">
                  <c:v>304.74273699999969</c:v>
                </c:pt>
                <c:pt idx="5340">
                  <c:v>304.84002700000002</c:v>
                </c:pt>
                <c:pt idx="5341">
                  <c:v>304.88467400000002</c:v>
                </c:pt>
                <c:pt idx="5342">
                  <c:v>304.92629999999161</c:v>
                </c:pt>
                <c:pt idx="5343">
                  <c:v>305.02535999999623</c:v>
                </c:pt>
                <c:pt idx="5344">
                  <c:v>305.06457499999999</c:v>
                </c:pt>
                <c:pt idx="5345">
                  <c:v>305.14920000000438</c:v>
                </c:pt>
                <c:pt idx="5346">
                  <c:v>305.19784499999997</c:v>
                </c:pt>
                <c:pt idx="5347">
                  <c:v>305.25155599999869</c:v>
                </c:pt>
                <c:pt idx="5348">
                  <c:v>305.319366</c:v>
                </c:pt>
                <c:pt idx="5349">
                  <c:v>305.41360499999894</c:v>
                </c:pt>
                <c:pt idx="5350">
                  <c:v>305.44683799999899</c:v>
                </c:pt>
                <c:pt idx="5351">
                  <c:v>305.53530899999669</c:v>
                </c:pt>
                <c:pt idx="5352">
                  <c:v>305.56744400000002</c:v>
                </c:pt>
                <c:pt idx="5353">
                  <c:v>305.66207900000001</c:v>
                </c:pt>
                <c:pt idx="5354">
                  <c:v>305.693085</c:v>
                </c:pt>
                <c:pt idx="5355">
                  <c:v>305.76687599999963</c:v>
                </c:pt>
                <c:pt idx="5356">
                  <c:v>305.84307899999999</c:v>
                </c:pt>
                <c:pt idx="5357">
                  <c:v>305.89901699999899</c:v>
                </c:pt>
                <c:pt idx="5358">
                  <c:v>305.96533199999863</c:v>
                </c:pt>
                <c:pt idx="5359">
                  <c:v>306.05059799999964</c:v>
                </c:pt>
                <c:pt idx="5360">
                  <c:v>306.10324100000008</c:v>
                </c:pt>
                <c:pt idx="5361">
                  <c:v>306.16781600000002</c:v>
                </c:pt>
                <c:pt idx="5362">
                  <c:v>306.24539199999964</c:v>
                </c:pt>
                <c:pt idx="5363">
                  <c:v>306.31484999999998</c:v>
                </c:pt>
                <c:pt idx="5364">
                  <c:v>306.35931399999993</c:v>
                </c:pt>
                <c:pt idx="5365">
                  <c:v>306.402985</c:v>
                </c:pt>
                <c:pt idx="5366">
                  <c:v>306.50939899999969</c:v>
                </c:pt>
                <c:pt idx="5367">
                  <c:v>306.54174799999993</c:v>
                </c:pt>
                <c:pt idx="5368">
                  <c:v>306.60711699999899</c:v>
                </c:pt>
                <c:pt idx="5369">
                  <c:v>306.67416400000002</c:v>
                </c:pt>
                <c:pt idx="5370">
                  <c:v>306.73361199999869</c:v>
                </c:pt>
                <c:pt idx="5371">
                  <c:v>306.78628499999894</c:v>
                </c:pt>
                <c:pt idx="5372">
                  <c:v>306.86587500000002</c:v>
                </c:pt>
                <c:pt idx="5373">
                  <c:v>306.93551599998915</c:v>
                </c:pt>
                <c:pt idx="5374">
                  <c:v>307.00268599999998</c:v>
                </c:pt>
                <c:pt idx="5375">
                  <c:v>307.04748500000238</c:v>
                </c:pt>
                <c:pt idx="5376">
                  <c:v>307.11779799999999</c:v>
                </c:pt>
                <c:pt idx="5377">
                  <c:v>307.19149799999963</c:v>
                </c:pt>
                <c:pt idx="5378">
                  <c:v>307.24102799999969</c:v>
                </c:pt>
                <c:pt idx="5379">
                  <c:v>307.312408</c:v>
                </c:pt>
                <c:pt idx="5380">
                  <c:v>307.39135699999173</c:v>
                </c:pt>
                <c:pt idx="5381">
                  <c:v>307.45202599999999</c:v>
                </c:pt>
                <c:pt idx="5382">
                  <c:v>307.52255199999894</c:v>
                </c:pt>
                <c:pt idx="5383">
                  <c:v>307.57195999999863</c:v>
                </c:pt>
                <c:pt idx="5384">
                  <c:v>307.63122600000003</c:v>
                </c:pt>
                <c:pt idx="5385">
                  <c:v>307.70898399999999</c:v>
                </c:pt>
                <c:pt idx="5386">
                  <c:v>307.77319299999863</c:v>
                </c:pt>
                <c:pt idx="5387">
                  <c:v>307.83135999999087</c:v>
                </c:pt>
                <c:pt idx="5388">
                  <c:v>307.91732799999869</c:v>
                </c:pt>
                <c:pt idx="5389">
                  <c:v>307.95516999999899</c:v>
                </c:pt>
                <c:pt idx="5390">
                  <c:v>308.03109699999823</c:v>
                </c:pt>
                <c:pt idx="5391">
                  <c:v>308.10458400000078</c:v>
                </c:pt>
                <c:pt idx="5392">
                  <c:v>308.167328</c:v>
                </c:pt>
                <c:pt idx="5393">
                  <c:v>308.28466800000001</c:v>
                </c:pt>
                <c:pt idx="5394">
                  <c:v>308.30139199999923</c:v>
                </c:pt>
                <c:pt idx="5395">
                  <c:v>308.37326000000002</c:v>
                </c:pt>
                <c:pt idx="5396">
                  <c:v>308.45190399999899</c:v>
                </c:pt>
                <c:pt idx="5397">
                  <c:v>308.47509799999864</c:v>
                </c:pt>
                <c:pt idx="5398">
                  <c:v>308.57336400000003</c:v>
                </c:pt>
                <c:pt idx="5399">
                  <c:v>308.63235499999894</c:v>
                </c:pt>
                <c:pt idx="5400">
                  <c:v>308.68627899999899</c:v>
                </c:pt>
                <c:pt idx="5401">
                  <c:v>308.73586999999969</c:v>
                </c:pt>
                <c:pt idx="5402">
                  <c:v>308.82479899999993</c:v>
                </c:pt>
                <c:pt idx="5403">
                  <c:v>308.86621099999923</c:v>
                </c:pt>
                <c:pt idx="5404">
                  <c:v>308.894409</c:v>
                </c:pt>
                <c:pt idx="5405">
                  <c:v>308.964294</c:v>
                </c:pt>
                <c:pt idx="5406">
                  <c:v>309.06347699999969</c:v>
                </c:pt>
                <c:pt idx="5407">
                  <c:v>309.11328099999997</c:v>
                </c:pt>
                <c:pt idx="5408">
                  <c:v>309.16558800000001</c:v>
                </c:pt>
                <c:pt idx="5409">
                  <c:v>309.24966400000238</c:v>
                </c:pt>
                <c:pt idx="5410">
                  <c:v>309.32653799999173</c:v>
                </c:pt>
                <c:pt idx="5411">
                  <c:v>309.359039</c:v>
                </c:pt>
                <c:pt idx="5412">
                  <c:v>309.43109099999663</c:v>
                </c:pt>
                <c:pt idx="5413">
                  <c:v>309.47686799999963</c:v>
                </c:pt>
                <c:pt idx="5414">
                  <c:v>309.52383399999923</c:v>
                </c:pt>
                <c:pt idx="5415">
                  <c:v>309.60687300000001</c:v>
                </c:pt>
                <c:pt idx="5416">
                  <c:v>309.70358299999964</c:v>
                </c:pt>
                <c:pt idx="5417">
                  <c:v>309.74737499999969</c:v>
                </c:pt>
                <c:pt idx="5418">
                  <c:v>309.82766700000002</c:v>
                </c:pt>
                <c:pt idx="5419">
                  <c:v>309.84454300000078</c:v>
                </c:pt>
                <c:pt idx="5420">
                  <c:v>309.94470200000001</c:v>
                </c:pt>
                <c:pt idx="5421">
                  <c:v>310.00210600000003</c:v>
                </c:pt>
                <c:pt idx="5422">
                  <c:v>310.07745399999999</c:v>
                </c:pt>
                <c:pt idx="5423">
                  <c:v>310.143036</c:v>
                </c:pt>
                <c:pt idx="5424">
                  <c:v>310.21551499999669</c:v>
                </c:pt>
                <c:pt idx="5425">
                  <c:v>310.29699699999207</c:v>
                </c:pt>
                <c:pt idx="5426">
                  <c:v>310.357147</c:v>
                </c:pt>
                <c:pt idx="5427">
                  <c:v>310.42877199999663</c:v>
                </c:pt>
                <c:pt idx="5428">
                  <c:v>310.51333599999663</c:v>
                </c:pt>
                <c:pt idx="5429">
                  <c:v>310.56356799999969</c:v>
                </c:pt>
                <c:pt idx="5430">
                  <c:v>310.61953699999964</c:v>
                </c:pt>
                <c:pt idx="5431">
                  <c:v>310.68875099999963</c:v>
                </c:pt>
                <c:pt idx="5432">
                  <c:v>310.77514599999893</c:v>
                </c:pt>
                <c:pt idx="5433">
                  <c:v>310.81506300000001</c:v>
                </c:pt>
                <c:pt idx="5434">
                  <c:v>310.87222300000002</c:v>
                </c:pt>
                <c:pt idx="5435">
                  <c:v>310.95361299999894</c:v>
                </c:pt>
                <c:pt idx="5436">
                  <c:v>311.02365099999969</c:v>
                </c:pt>
                <c:pt idx="5437">
                  <c:v>311.07074</c:v>
                </c:pt>
                <c:pt idx="5438">
                  <c:v>311.13473499999969</c:v>
                </c:pt>
                <c:pt idx="5439">
                  <c:v>311.21050999999869</c:v>
                </c:pt>
                <c:pt idx="5440">
                  <c:v>311.27569599999993</c:v>
                </c:pt>
                <c:pt idx="5441">
                  <c:v>311.32983400000001</c:v>
                </c:pt>
                <c:pt idx="5442">
                  <c:v>311.36694299999999</c:v>
                </c:pt>
                <c:pt idx="5443">
                  <c:v>311.44534299999964</c:v>
                </c:pt>
                <c:pt idx="5444">
                  <c:v>311.49859599999104</c:v>
                </c:pt>
                <c:pt idx="5445">
                  <c:v>311.60031099999969</c:v>
                </c:pt>
                <c:pt idx="5446">
                  <c:v>311.664917</c:v>
                </c:pt>
                <c:pt idx="5447">
                  <c:v>311.69570899999923</c:v>
                </c:pt>
                <c:pt idx="5448">
                  <c:v>311.76403800000003</c:v>
                </c:pt>
                <c:pt idx="5449">
                  <c:v>311.85272199999997</c:v>
                </c:pt>
                <c:pt idx="5450">
                  <c:v>311.88085899999999</c:v>
                </c:pt>
                <c:pt idx="5451">
                  <c:v>311.98138399999863</c:v>
                </c:pt>
                <c:pt idx="5452">
                  <c:v>312.03881799999863</c:v>
                </c:pt>
                <c:pt idx="5453">
                  <c:v>312.07034299999964</c:v>
                </c:pt>
                <c:pt idx="5454">
                  <c:v>312.15322900000001</c:v>
                </c:pt>
                <c:pt idx="5455">
                  <c:v>312.18978900000002</c:v>
                </c:pt>
                <c:pt idx="5456">
                  <c:v>312.27502399999969</c:v>
                </c:pt>
                <c:pt idx="5457">
                  <c:v>312.37118500000003</c:v>
                </c:pt>
                <c:pt idx="5458">
                  <c:v>312.42498799999993</c:v>
                </c:pt>
                <c:pt idx="5459">
                  <c:v>312.49981699999893</c:v>
                </c:pt>
                <c:pt idx="5460">
                  <c:v>312.54077100000001</c:v>
                </c:pt>
                <c:pt idx="5461">
                  <c:v>312.634705</c:v>
                </c:pt>
                <c:pt idx="5462">
                  <c:v>312.68341099999969</c:v>
                </c:pt>
                <c:pt idx="5463">
                  <c:v>312.72671499999046</c:v>
                </c:pt>
                <c:pt idx="5464">
                  <c:v>312.79605099999623</c:v>
                </c:pt>
                <c:pt idx="5465">
                  <c:v>312.86859099999964</c:v>
                </c:pt>
                <c:pt idx="5466">
                  <c:v>312.93838499999669</c:v>
                </c:pt>
                <c:pt idx="5467">
                  <c:v>313.01260400000001</c:v>
                </c:pt>
                <c:pt idx="5468">
                  <c:v>313.05017099999969</c:v>
                </c:pt>
                <c:pt idx="5469">
                  <c:v>313.10379</c:v>
                </c:pt>
                <c:pt idx="5470">
                  <c:v>313.20489500000002</c:v>
                </c:pt>
                <c:pt idx="5471">
                  <c:v>313.27581799999899</c:v>
                </c:pt>
                <c:pt idx="5472">
                  <c:v>313.32098400000001</c:v>
                </c:pt>
                <c:pt idx="5473">
                  <c:v>313.38116499999899</c:v>
                </c:pt>
                <c:pt idx="5474">
                  <c:v>313.46203599999899</c:v>
                </c:pt>
                <c:pt idx="5475">
                  <c:v>313.51034499999969</c:v>
                </c:pt>
                <c:pt idx="5476">
                  <c:v>313.59136999999669</c:v>
                </c:pt>
                <c:pt idx="5477">
                  <c:v>313.64898699999998</c:v>
                </c:pt>
                <c:pt idx="5478">
                  <c:v>313.70144699999969</c:v>
                </c:pt>
                <c:pt idx="5479">
                  <c:v>313.75930799999969</c:v>
                </c:pt>
                <c:pt idx="5480">
                  <c:v>313.83532699999893</c:v>
                </c:pt>
                <c:pt idx="5481">
                  <c:v>313.87744099999998</c:v>
                </c:pt>
                <c:pt idx="5482">
                  <c:v>313.95025599999963</c:v>
                </c:pt>
                <c:pt idx="5483">
                  <c:v>314.02600099999893</c:v>
                </c:pt>
                <c:pt idx="5484">
                  <c:v>314.08132899999669</c:v>
                </c:pt>
                <c:pt idx="5485">
                  <c:v>314.14349399999998</c:v>
                </c:pt>
                <c:pt idx="5486">
                  <c:v>314.21914699999923</c:v>
                </c:pt>
                <c:pt idx="5487">
                  <c:v>314.29522699999899</c:v>
                </c:pt>
                <c:pt idx="5488">
                  <c:v>314.34765599999997</c:v>
                </c:pt>
                <c:pt idx="5489">
                  <c:v>314.41229199999964</c:v>
                </c:pt>
                <c:pt idx="5490">
                  <c:v>314.48849499999869</c:v>
                </c:pt>
                <c:pt idx="5491">
                  <c:v>314.55270400000001</c:v>
                </c:pt>
                <c:pt idx="5492">
                  <c:v>314.62173499999869</c:v>
                </c:pt>
                <c:pt idx="5493">
                  <c:v>314.68057299999964</c:v>
                </c:pt>
                <c:pt idx="5494">
                  <c:v>314.75674400000003</c:v>
                </c:pt>
                <c:pt idx="5495">
                  <c:v>314.82501199999899</c:v>
                </c:pt>
                <c:pt idx="5496">
                  <c:v>314.86785900000001</c:v>
                </c:pt>
                <c:pt idx="5497">
                  <c:v>314.92971799999663</c:v>
                </c:pt>
                <c:pt idx="5498">
                  <c:v>315.03799400000003</c:v>
                </c:pt>
                <c:pt idx="5499">
                  <c:v>315.05157499999899</c:v>
                </c:pt>
                <c:pt idx="5500">
                  <c:v>315.12545799999964</c:v>
                </c:pt>
                <c:pt idx="5501">
                  <c:v>315.18841599999899</c:v>
                </c:pt>
                <c:pt idx="5502">
                  <c:v>315.26428199999998</c:v>
                </c:pt>
                <c:pt idx="5503">
                  <c:v>315.32983400000001</c:v>
                </c:pt>
                <c:pt idx="5504">
                  <c:v>315.37408399999998</c:v>
                </c:pt>
                <c:pt idx="5505">
                  <c:v>315.45358299999964</c:v>
                </c:pt>
                <c:pt idx="5506">
                  <c:v>315.52496300000001</c:v>
                </c:pt>
                <c:pt idx="5507">
                  <c:v>315.59997600000003</c:v>
                </c:pt>
                <c:pt idx="5508">
                  <c:v>315.67953499999999</c:v>
                </c:pt>
                <c:pt idx="5509">
                  <c:v>315.71609499999869</c:v>
                </c:pt>
                <c:pt idx="5510">
                  <c:v>315.81005899999963</c:v>
                </c:pt>
                <c:pt idx="5511">
                  <c:v>315.870453</c:v>
                </c:pt>
                <c:pt idx="5512">
                  <c:v>315.94094799999999</c:v>
                </c:pt>
                <c:pt idx="5513">
                  <c:v>315.98727399999899</c:v>
                </c:pt>
                <c:pt idx="5514">
                  <c:v>316.06994600000002</c:v>
                </c:pt>
                <c:pt idx="5515">
                  <c:v>316.12823499999899</c:v>
                </c:pt>
                <c:pt idx="5516">
                  <c:v>316.19424400000008</c:v>
                </c:pt>
                <c:pt idx="5517">
                  <c:v>316.25106799999969</c:v>
                </c:pt>
                <c:pt idx="5518">
                  <c:v>316.30633499999863</c:v>
                </c:pt>
                <c:pt idx="5519">
                  <c:v>316.377655</c:v>
                </c:pt>
                <c:pt idx="5520">
                  <c:v>316.44366500000001</c:v>
                </c:pt>
                <c:pt idx="5521">
                  <c:v>316.48931899999138</c:v>
                </c:pt>
                <c:pt idx="5522">
                  <c:v>316.55575599999969</c:v>
                </c:pt>
                <c:pt idx="5523">
                  <c:v>316.62011699999869</c:v>
                </c:pt>
                <c:pt idx="5524">
                  <c:v>316.68237299999993</c:v>
                </c:pt>
                <c:pt idx="5525">
                  <c:v>316.74017300000003</c:v>
                </c:pt>
                <c:pt idx="5526">
                  <c:v>316.80896000000001</c:v>
                </c:pt>
                <c:pt idx="5527">
                  <c:v>316.86672999999894</c:v>
                </c:pt>
                <c:pt idx="5528">
                  <c:v>316.93814099999179</c:v>
                </c:pt>
                <c:pt idx="5529">
                  <c:v>317.03439299999923</c:v>
                </c:pt>
                <c:pt idx="5530">
                  <c:v>317.08181799999869</c:v>
                </c:pt>
                <c:pt idx="5531">
                  <c:v>317.15570100000002</c:v>
                </c:pt>
                <c:pt idx="5532">
                  <c:v>317.21386699999999</c:v>
                </c:pt>
                <c:pt idx="5533">
                  <c:v>317.27868699999999</c:v>
                </c:pt>
                <c:pt idx="5534">
                  <c:v>317.36596700000001</c:v>
                </c:pt>
                <c:pt idx="5535">
                  <c:v>317.432861</c:v>
                </c:pt>
                <c:pt idx="5536">
                  <c:v>317.50314299999923</c:v>
                </c:pt>
                <c:pt idx="5537">
                  <c:v>317.54211400000003</c:v>
                </c:pt>
                <c:pt idx="5538">
                  <c:v>317.60437000000002</c:v>
                </c:pt>
                <c:pt idx="5539">
                  <c:v>317.65869099999998</c:v>
                </c:pt>
                <c:pt idx="5540">
                  <c:v>317.73141499999161</c:v>
                </c:pt>
                <c:pt idx="5541">
                  <c:v>317.79482999999999</c:v>
                </c:pt>
                <c:pt idx="5542">
                  <c:v>317.84094199999998</c:v>
                </c:pt>
                <c:pt idx="5543">
                  <c:v>317.89590500000003</c:v>
                </c:pt>
                <c:pt idx="5544">
                  <c:v>317.96917699999869</c:v>
                </c:pt>
                <c:pt idx="5545">
                  <c:v>318.02880899999963</c:v>
                </c:pt>
                <c:pt idx="5546">
                  <c:v>318.10266100000786</c:v>
                </c:pt>
                <c:pt idx="5547">
                  <c:v>318.15905800000002</c:v>
                </c:pt>
                <c:pt idx="5548">
                  <c:v>318.23907499999899</c:v>
                </c:pt>
                <c:pt idx="5549">
                  <c:v>318.29971299999869</c:v>
                </c:pt>
                <c:pt idx="5550">
                  <c:v>318.36062600000002</c:v>
                </c:pt>
                <c:pt idx="5551">
                  <c:v>318.41192599999869</c:v>
                </c:pt>
                <c:pt idx="5552">
                  <c:v>318.49569699999893</c:v>
                </c:pt>
                <c:pt idx="5553">
                  <c:v>318.53738399999969</c:v>
                </c:pt>
                <c:pt idx="5554">
                  <c:v>318.60940599999998</c:v>
                </c:pt>
                <c:pt idx="5555">
                  <c:v>318.67501799999923</c:v>
                </c:pt>
                <c:pt idx="5556">
                  <c:v>318.72833299999104</c:v>
                </c:pt>
                <c:pt idx="5557">
                  <c:v>318.81762700000002</c:v>
                </c:pt>
                <c:pt idx="5558">
                  <c:v>318.88699299999899</c:v>
                </c:pt>
                <c:pt idx="5559">
                  <c:v>318.95285000000001</c:v>
                </c:pt>
                <c:pt idx="5560">
                  <c:v>318.99060100000003</c:v>
                </c:pt>
                <c:pt idx="5561">
                  <c:v>319.08175699999663</c:v>
                </c:pt>
                <c:pt idx="5562">
                  <c:v>319.13577299999969</c:v>
                </c:pt>
                <c:pt idx="5563">
                  <c:v>319.20684799999964</c:v>
                </c:pt>
                <c:pt idx="5564">
                  <c:v>319.25848400000001</c:v>
                </c:pt>
                <c:pt idx="5565">
                  <c:v>319.33950799999963</c:v>
                </c:pt>
                <c:pt idx="5566">
                  <c:v>319.41299400000003</c:v>
                </c:pt>
                <c:pt idx="5567">
                  <c:v>319.46551499999669</c:v>
                </c:pt>
                <c:pt idx="5568">
                  <c:v>319.53460699999999</c:v>
                </c:pt>
                <c:pt idx="5569">
                  <c:v>319.58667000000003</c:v>
                </c:pt>
                <c:pt idx="5570">
                  <c:v>319.663971</c:v>
                </c:pt>
                <c:pt idx="5571">
                  <c:v>319.72845499999869</c:v>
                </c:pt>
                <c:pt idx="5572">
                  <c:v>319.79070999999863</c:v>
                </c:pt>
                <c:pt idx="5573">
                  <c:v>319.83987400000001</c:v>
                </c:pt>
                <c:pt idx="5574">
                  <c:v>319.91690099999869</c:v>
                </c:pt>
                <c:pt idx="5575">
                  <c:v>320.00158699999969</c:v>
                </c:pt>
                <c:pt idx="5576">
                  <c:v>320.05935699999969</c:v>
                </c:pt>
                <c:pt idx="5577">
                  <c:v>320.11187699999999</c:v>
                </c:pt>
                <c:pt idx="5578">
                  <c:v>320.19180299999999</c:v>
                </c:pt>
                <c:pt idx="5579">
                  <c:v>320.24719199999993</c:v>
                </c:pt>
                <c:pt idx="5580">
                  <c:v>320.32507299999969</c:v>
                </c:pt>
                <c:pt idx="5581">
                  <c:v>320.379456</c:v>
                </c:pt>
                <c:pt idx="5582">
                  <c:v>320.444031</c:v>
                </c:pt>
                <c:pt idx="5583">
                  <c:v>320.51144399999993</c:v>
                </c:pt>
                <c:pt idx="5584">
                  <c:v>320.58734099999964</c:v>
                </c:pt>
                <c:pt idx="5585">
                  <c:v>320.61956800000002</c:v>
                </c:pt>
                <c:pt idx="5586">
                  <c:v>320.73211699999064</c:v>
                </c:pt>
                <c:pt idx="5587">
                  <c:v>320.77545199999969</c:v>
                </c:pt>
                <c:pt idx="5588">
                  <c:v>320.88070699999969</c:v>
                </c:pt>
                <c:pt idx="5589">
                  <c:v>320.90676899999869</c:v>
                </c:pt>
                <c:pt idx="5590">
                  <c:v>320.96627799999823</c:v>
                </c:pt>
                <c:pt idx="5591">
                  <c:v>321.03491199999894</c:v>
                </c:pt>
                <c:pt idx="5592">
                  <c:v>321.11148100000008</c:v>
                </c:pt>
                <c:pt idx="5593">
                  <c:v>321.20593299999899</c:v>
                </c:pt>
                <c:pt idx="5594">
                  <c:v>321.245789</c:v>
                </c:pt>
                <c:pt idx="5595">
                  <c:v>321.32632399999869</c:v>
                </c:pt>
                <c:pt idx="5596">
                  <c:v>321.37069700000001</c:v>
                </c:pt>
                <c:pt idx="5597">
                  <c:v>321.43350199999207</c:v>
                </c:pt>
                <c:pt idx="5598">
                  <c:v>321.50195299999899</c:v>
                </c:pt>
                <c:pt idx="5599">
                  <c:v>321.57354699999894</c:v>
                </c:pt>
                <c:pt idx="5600">
                  <c:v>321.622589</c:v>
                </c:pt>
                <c:pt idx="5601">
                  <c:v>321.65451000000002</c:v>
                </c:pt>
                <c:pt idx="5602">
                  <c:v>321.729828</c:v>
                </c:pt>
                <c:pt idx="5603">
                  <c:v>321.83462500000002</c:v>
                </c:pt>
                <c:pt idx="5604">
                  <c:v>321.88903800000003</c:v>
                </c:pt>
                <c:pt idx="5605">
                  <c:v>321.93676799999167</c:v>
                </c:pt>
                <c:pt idx="5606">
                  <c:v>322.01495399999999</c:v>
                </c:pt>
                <c:pt idx="5607">
                  <c:v>322.05691499999864</c:v>
                </c:pt>
                <c:pt idx="5608">
                  <c:v>322.14679000000001</c:v>
                </c:pt>
                <c:pt idx="5609">
                  <c:v>322.18661499999899</c:v>
                </c:pt>
                <c:pt idx="5610">
                  <c:v>322.27831999998955</c:v>
                </c:pt>
                <c:pt idx="5611">
                  <c:v>322.34411599999999</c:v>
                </c:pt>
                <c:pt idx="5612">
                  <c:v>322.41882299999969</c:v>
                </c:pt>
                <c:pt idx="5613">
                  <c:v>322.48352099999869</c:v>
                </c:pt>
                <c:pt idx="5614">
                  <c:v>322.52877799999823</c:v>
                </c:pt>
                <c:pt idx="5615">
                  <c:v>322.570831</c:v>
                </c:pt>
                <c:pt idx="5616">
                  <c:v>322.70306399999993</c:v>
                </c:pt>
                <c:pt idx="5617">
                  <c:v>322.74951199999964</c:v>
                </c:pt>
                <c:pt idx="5618">
                  <c:v>322.81115699999663</c:v>
                </c:pt>
                <c:pt idx="5619">
                  <c:v>322.87417599999969</c:v>
                </c:pt>
                <c:pt idx="5620">
                  <c:v>322.90878300000003</c:v>
                </c:pt>
                <c:pt idx="5621">
                  <c:v>322.97537199999869</c:v>
                </c:pt>
                <c:pt idx="5622">
                  <c:v>323.05102499999964</c:v>
                </c:pt>
                <c:pt idx="5623">
                  <c:v>323.11062600000002</c:v>
                </c:pt>
                <c:pt idx="5624">
                  <c:v>323.17956500000008</c:v>
                </c:pt>
                <c:pt idx="5625">
                  <c:v>323.25491299999999</c:v>
                </c:pt>
                <c:pt idx="5626">
                  <c:v>323.325806</c:v>
                </c:pt>
                <c:pt idx="5627">
                  <c:v>323.40521199999893</c:v>
                </c:pt>
                <c:pt idx="5628">
                  <c:v>323.44088699999998</c:v>
                </c:pt>
                <c:pt idx="5629">
                  <c:v>323.50427200000001</c:v>
                </c:pt>
                <c:pt idx="5630">
                  <c:v>323.56011999999669</c:v>
                </c:pt>
                <c:pt idx="5631">
                  <c:v>323.62912</c:v>
                </c:pt>
                <c:pt idx="5632">
                  <c:v>323.71597299999894</c:v>
                </c:pt>
                <c:pt idx="5633">
                  <c:v>323.77471899999864</c:v>
                </c:pt>
                <c:pt idx="5634">
                  <c:v>323.83700599999969</c:v>
                </c:pt>
                <c:pt idx="5635">
                  <c:v>323.90329000000003</c:v>
                </c:pt>
                <c:pt idx="5636">
                  <c:v>323.96365399999894</c:v>
                </c:pt>
                <c:pt idx="5637">
                  <c:v>324.03347799999869</c:v>
                </c:pt>
                <c:pt idx="5638">
                  <c:v>324.12655599999869</c:v>
                </c:pt>
                <c:pt idx="5639">
                  <c:v>324.15939300000002</c:v>
                </c:pt>
                <c:pt idx="5640">
                  <c:v>324.23257399999869</c:v>
                </c:pt>
                <c:pt idx="5641">
                  <c:v>324.29898100000003</c:v>
                </c:pt>
                <c:pt idx="5642">
                  <c:v>324.357574</c:v>
                </c:pt>
                <c:pt idx="5643">
                  <c:v>324.41894499999893</c:v>
                </c:pt>
                <c:pt idx="5644">
                  <c:v>324.49081399999869</c:v>
                </c:pt>
                <c:pt idx="5645">
                  <c:v>324.57043499999969</c:v>
                </c:pt>
                <c:pt idx="5646">
                  <c:v>324.63867199999999</c:v>
                </c:pt>
                <c:pt idx="5647">
                  <c:v>324.70049999999969</c:v>
                </c:pt>
                <c:pt idx="5648">
                  <c:v>324.75204500000001</c:v>
                </c:pt>
                <c:pt idx="5649">
                  <c:v>324.79598999999899</c:v>
                </c:pt>
                <c:pt idx="5650">
                  <c:v>324.87179599999899</c:v>
                </c:pt>
                <c:pt idx="5651">
                  <c:v>324.94970699999999</c:v>
                </c:pt>
                <c:pt idx="5652">
                  <c:v>325.01016199999964</c:v>
                </c:pt>
                <c:pt idx="5653">
                  <c:v>325.05990600000001</c:v>
                </c:pt>
                <c:pt idx="5654">
                  <c:v>325.15829500000001</c:v>
                </c:pt>
                <c:pt idx="5655">
                  <c:v>325.20806899999963</c:v>
                </c:pt>
                <c:pt idx="5656">
                  <c:v>325.26284800000002</c:v>
                </c:pt>
                <c:pt idx="5657">
                  <c:v>325.37210099999999</c:v>
                </c:pt>
                <c:pt idx="5658">
                  <c:v>325.42141699999087</c:v>
                </c:pt>
                <c:pt idx="5659">
                  <c:v>325.47750899999869</c:v>
                </c:pt>
                <c:pt idx="5660">
                  <c:v>325.57510399999899</c:v>
                </c:pt>
                <c:pt idx="5661">
                  <c:v>325.62866200000002</c:v>
                </c:pt>
                <c:pt idx="5662">
                  <c:v>325.70913699999869</c:v>
                </c:pt>
                <c:pt idx="5663">
                  <c:v>325.74926799999997</c:v>
                </c:pt>
                <c:pt idx="5664">
                  <c:v>325.80856299999999</c:v>
                </c:pt>
                <c:pt idx="5665">
                  <c:v>325.85461400000008</c:v>
                </c:pt>
                <c:pt idx="5666">
                  <c:v>325.93048099999999</c:v>
                </c:pt>
                <c:pt idx="5667">
                  <c:v>326.00955199999999</c:v>
                </c:pt>
                <c:pt idx="5668">
                  <c:v>326.05737299999993</c:v>
                </c:pt>
                <c:pt idx="5669">
                  <c:v>326.10433999999964</c:v>
                </c:pt>
                <c:pt idx="5670">
                  <c:v>326.16513099999969</c:v>
                </c:pt>
                <c:pt idx="5671">
                  <c:v>326.24301099999963</c:v>
                </c:pt>
                <c:pt idx="5672">
                  <c:v>326.33850099999893</c:v>
                </c:pt>
                <c:pt idx="5673">
                  <c:v>326.39636199999899</c:v>
                </c:pt>
                <c:pt idx="5674">
                  <c:v>326.46731599999669</c:v>
                </c:pt>
                <c:pt idx="5675">
                  <c:v>326.52392599999899</c:v>
                </c:pt>
                <c:pt idx="5676">
                  <c:v>326.58248900000001</c:v>
                </c:pt>
                <c:pt idx="5677">
                  <c:v>326.65979000000038</c:v>
                </c:pt>
                <c:pt idx="5678">
                  <c:v>326.73159799999087</c:v>
                </c:pt>
                <c:pt idx="5679">
                  <c:v>326.76782200000002</c:v>
                </c:pt>
                <c:pt idx="5680">
                  <c:v>326.857147</c:v>
                </c:pt>
                <c:pt idx="5681">
                  <c:v>326.90447999999969</c:v>
                </c:pt>
                <c:pt idx="5682">
                  <c:v>326.97692899999669</c:v>
                </c:pt>
                <c:pt idx="5683">
                  <c:v>327.01364100000001</c:v>
                </c:pt>
                <c:pt idx="5684">
                  <c:v>327.07388300000002</c:v>
                </c:pt>
                <c:pt idx="5685">
                  <c:v>327.15472400000078</c:v>
                </c:pt>
                <c:pt idx="5686">
                  <c:v>327.23056000000003</c:v>
                </c:pt>
                <c:pt idx="5687">
                  <c:v>327.30810499999899</c:v>
                </c:pt>
                <c:pt idx="5688">
                  <c:v>327.34704599999998</c:v>
                </c:pt>
                <c:pt idx="5689">
                  <c:v>327.42941299999899</c:v>
                </c:pt>
                <c:pt idx="5690">
                  <c:v>327.48358199999899</c:v>
                </c:pt>
                <c:pt idx="5691">
                  <c:v>327.562073</c:v>
                </c:pt>
                <c:pt idx="5692">
                  <c:v>327.62564099999997</c:v>
                </c:pt>
                <c:pt idx="5693">
                  <c:v>327.675995</c:v>
                </c:pt>
                <c:pt idx="5694">
                  <c:v>327.73361199999869</c:v>
                </c:pt>
                <c:pt idx="5695">
                  <c:v>327.81835899999669</c:v>
                </c:pt>
                <c:pt idx="5696">
                  <c:v>327.89331099999669</c:v>
                </c:pt>
                <c:pt idx="5697">
                  <c:v>327.95074499999993</c:v>
                </c:pt>
                <c:pt idx="5698">
                  <c:v>328.01672399999899</c:v>
                </c:pt>
                <c:pt idx="5699">
                  <c:v>328.069794</c:v>
                </c:pt>
                <c:pt idx="5700">
                  <c:v>328.14334100000002</c:v>
                </c:pt>
                <c:pt idx="5701">
                  <c:v>328.21722399999999</c:v>
                </c:pt>
                <c:pt idx="5702">
                  <c:v>328.29748499999999</c:v>
                </c:pt>
                <c:pt idx="5703">
                  <c:v>328.34149200000002</c:v>
                </c:pt>
                <c:pt idx="5704">
                  <c:v>328.40258799999964</c:v>
                </c:pt>
                <c:pt idx="5705">
                  <c:v>328.48211699999064</c:v>
                </c:pt>
                <c:pt idx="5706">
                  <c:v>328.54864500000002</c:v>
                </c:pt>
                <c:pt idx="5707">
                  <c:v>328.61025999999993</c:v>
                </c:pt>
                <c:pt idx="5708">
                  <c:v>328.67846700000001</c:v>
                </c:pt>
                <c:pt idx="5709">
                  <c:v>328.72891199999663</c:v>
                </c:pt>
                <c:pt idx="5710">
                  <c:v>328.79220599999923</c:v>
                </c:pt>
                <c:pt idx="5711">
                  <c:v>328.85437000000002</c:v>
                </c:pt>
                <c:pt idx="5712">
                  <c:v>328.93020599999869</c:v>
                </c:pt>
                <c:pt idx="5713">
                  <c:v>329.00338699999969</c:v>
                </c:pt>
                <c:pt idx="5714">
                  <c:v>329.049713</c:v>
                </c:pt>
                <c:pt idx="5715">
                  <c:v>329.13497899999999</c:v>
                </c:pt>
                <c:pt idx="5716">
                  <c:v>329.19888300000002</c:v>
                </c:pt>
                <c:pt idx="5717">
                  <c:v>329.25494400000002</c:v>
                </c:pt>
                <c:pt idx="5718">
                  <c:v>329.30651899999663</c:v>
                </c:pt>
                <c:pt idx="5719">
                  <c:v>329.38421599999964</c:v>
                </c:pt>
                <c:pt idx="5720">
                  <c:v>329.45248400000008</c:v>
                </c:pt>
                <c:pt idx="5721">
                  <c:v>329.54122899999999</c:v>
                </c:pt>
                <c:pt idx="5722">
                  <c:v>329.61419699999999</c:v>
                </c:pt>
                <c:pt idx="5723">
                  <c:v>329.652557</c:v>
                </c:pt>
                <c:pt idx="5724">
                  <c:v>329.75064099999997</c:v>
                </c:pt>
                <c:pt idx="5725">
                  <c:v>329.79641699999087</c:v>
                </c:pt>
                <c:pt idx="5726">
                  <c:v>329.85308800000001</c:v>
                </c:pt>
                <c:pt idx="5727">
                  <c:v>329.9413149999919</c:v>
                </c:pt>
                <c:pt idx="5728">
                  <c:v>330.01443499999999</c:v>
                </c:pt>
                <c:pt idx="5729">
                  <c:v>330.06024200000002</c:v>
                </c:pt>
                <c:pt idx="5730">
                  <c:v>330.13165299999969</c:v>
                </c:pt>
                <c:pt idx="5731">
                  <c:v>330.21087599999993</c:v>
                </c:pt>
                <c:pt idx="5732">
                  <c:v>330.29174799999669</c:v>
                </c:pt>
                <c:pt idx="5733">
                  <c:v>330.34527600000001</c:v>
                </c:pt>
                <c:pt idx="5734">
                  <c:v>330.41900599999963</c:v>
                </c:pt>
                <c:pt idx="5735">
                  <c:v>330.47769199999999</c:v>
                </c:pt>
                <c:pt idx="5736">
                  <c:v>330.52789300000001</c:v>
                </c:pt>
                <c:pt idx="5737">
                  <c:v>330.60513299999963</c:v>
                </c:pt>
                <c:pt idx="5738">
                  <c:v>330.635651</c:v>
                </c:pt>
                <c:pt idx="5739">
                  <c:v>330.71133399999127</c:v>
                </c:pt>
                <c:pt idx="5740">
                  <c:v>330.75885</c:v>
                </c:pt>
                <c:pt idx="5741">
                  <c:v>330.861694</c:v>
                </c:pt>
                <c:pt idx="5742">
                  <c:v>330.91830399999623</c:v>
                </c:pt>
                <c:pt idx="5743">
                  <c:v>330.99526999999864</c:v>
                </c:pt>
                <c:pt idx="5744">
                  <c:v>331.06304899999969</c:v>
                </c:pt>
                <c:pt idx="5745">
                  <c:v>331.12747200000001</c:v>
                </c:pt>
                <c:pt idx="5746">
                  <c:v>331.21551499999669</c:v>
                </c:pt>
                <c:pt idx="5747">
                  <c:v>331.27142300000003</c:v>
                </c:pt>
                <c:pt idx="5748">
                  <c:v>331.32797199999999</c:v>
                </c:pt>
                <c:pt idx="5749">
                  <c:v>331.41183499999869</c:v>
                </c:pt>
                <c:pt idx="5750">
                  <c:v>331.46917699999869</c:v>
                </c:pt>
                <c:pt idx="5751">
                  <c:v>331.540009</c:v>
                </c:pt>
                <c:pt idx="5752">
                  <c:v>331.60919200000001</c:v>
                </c:pt>
                <c:pt idx="5753">
                  <c:v>331.66598499999998</c:v>
                </c:pt>
                <c:pt idx="5754">
                  <c:v>331.74032599999964</c:v>
                </c:pt>
                <c:pt idx="5755">
                  <c:v>331.78085299999969</c:v>
                </c:pt>
                <c:pt idx="5756">
                  <c:v>331.857056</c:v>
                </c:pt>
                <c:pt idx="5757">
                  <c:v>331.91711399999161</c:v>
                </c:pt>
                <c:pt idx="5758">
                  <c:v>331.99362199999899</c:v>
                </c:pt>
                <c:pt idx="5759">
                  <c:v>332.03649899999863</c:v>
                </c:pt>
                <c:pt idx="5760">
                  <c:v>332.10595699999999</c:v>
                </c:pt>
                <c:pt idx="5761">
                  <c:v>332.16738900000001</c:v>
                </c:pt>
                <c:pt idx="5762">
                  <c:v>332.26037599999893</c:v>
                </c:pt>
                <c:pt idx="5763">
                  <c:v>332.31369000000001</c:v>
                </c:pt>
                <c:pt idx="5764">
                  <c:v>332.38116499999899</c:v>
                </c:pt>
                <c:pt idx="5765">
                  <c:v>332.46758999999969</c:v>
                </c:pt>
                <c:pt idx="5766">
                  <c:v>332.51223799999963</c:v>
                </c:pt>
                <c:pt idx="5767">
                  <c:v>332.56536899999969</c:v>
                </c:pt>
                <c:pt idx="5768">
                  <c:v>332.64538599999997</c:v>
                </c:pt>
                <c:pt idx="5769">
                  <c:v>332.74285900000001</c:v>
                </c:pt>
                <c:pt idx="5770">
                  <c:v>332.78399699999869</c:v>
                </c:pt>
                <c:pt idx="5771">
                  <c:v>332.87310799999869</c:v>
                </c:pt>
                <c:pt idx="5772">
                  <c:v>332.91824299999899</c:v>
                </c:pt>
                <c:pt idx="5773">
                  <c:v>332.99615499998714</c:v>
                </c:pt>
                <c:pt idx="5774">
                  <c:v>333.048248</c:v>
                </c:pt>
                <c:pt idx="5775">
                  <c:v>333.13259900000003</c:v>
                </c:pt>
                <c:pt idx="5776">
                  <c:v>333.19018599999993</c:v>
                </c:pt>
                <c:pt idx="5777">
                  <c:v>333.27227799999969</c:v>
                </c:pt>
                <c:pt idx="5778">
                  <c:v>333.32232699999969</c:v>
                </c:pt>
                <c:pt idx="5779">
                  <c:v>333.38125599999893</c:v>
                </c:pt>
                <c:pt idx="5780">
                  <c:v>333.44372600000003</c:v>
                </c:pt>
                <c:pt idx="5781">
                  <c:v>333.52059899999864</c:v>
                </c:pt>
                <c:pt idx="5782">
                  <c:v>333.555969</c:v>
                </c:pt>
                <c:pt idx="5783">
                  <c:v>333.668182</c:v>
                </c:pt>
                <c:pt idx="5784">
                  <c:v>333.69998199999998</c:v>
                </c:pt>
                <c:pt idx="5785">
                  <c:v>333.76522799999969</c:v>
                </c:pt>
                <c:pt idx="5786">
                  <c:v>333.81253099999969</c:v>
                </c:pt>
                <c:pt idx="5787">
                  <c:v>333.88861100000003</c:v>
                </c:pt>
                <c:pt idx="5788">
                  <c:v>333.949341</c:v>
                </c:pt>
                <c:pt idx="5789">
                  <c:v>334.04244999999997</c:v>
                </c:pt>
                <c:pt idx="5790">
                  <c:v>334.112122</c:v>
                </c:pt>
                <c:pt idx="5791">
                  <c:v>334.17138699999964</c:v>
                </c:pt>
                <c:pt idx="5792">
                  <c:v>334.26483200000001</c:v>
                </c:pt>
                <c:pt idx="5793">
                  <c:v>334.30963100000002</c:v>
                </c:pt>
                <c:pt idx="5794">
                  <c:v>334.39556899999963</c:v>
                </c:pt>
                <c:pt idx="5795">
                  <c:v>334.43148799999869</c:v>
                </c:pt>
                <c:pt idx="5796">
                  <c:v>334.49041699999663</c:v>
                </c:pt>
                <c:pt idx="5797">
                  <c:v>334.55102499999964</c:v>
                </c:pt>
                <c:pt idx="5798">
                  <c:v>334.64660600000002</c:v>
                </c:pt>
                <c:pt idx="5799">
                  <c:v>334.71734599999894</c:v>
                </c:pt>
                <c:pt idx="5800">
                  <c:v>334.802277</c:v>
                </c:pt>
                <c:pt idx="5801">
                  <c:v>334.86279300000001</c:v>
                </c:pt>
                <c:pt idx="5802">
                  <c:v>334.90222199999999</c:v>
                </c:pt>
                <c:pt idx="5803">
                  <c:v>334.98345899999669</c:v>
                </c:pt>
                <c:pt idx="5804">
                  <c:v>335.03460699999999</c:v>
                </c:pt>
                <c:pt idx="5805">
                  <c:v>335.12200899999999</c:v>
                </c:pt>
                <c:pt idx="5806">
                  <c:v>335.16958599999998</c:v>
                </c:pt>
                <c:pt idx="5807">
                  <c:v>335.257812</c:v>
                </c:pt>
                <c:pt idx="5808">
                  <c:v>335.32369999999969</c:v>
                </c:pt>
                <c:pt idx="5809">
                  <c:v>335.369507</c:v>
                </c:pt>
                <c:pt idx="5810">
                  <c:v>335.43301399999058</c:v>
                </c:pt>
                <c:pt idx="5811">
                  <c:v>335.50836199999969</c:v>
                </c:pt>
                <c:pt idx="5812">
                  <c:v>335.57821699999869</c:v>
                </c:pt>
                <c:pt idx="5813">
                  <c:v>335.65234400000008</c:v>
                </c:pt>
                <c:pt idx="5814">
                  <c:v>335.71334799999869</c:v>
                </c:pt>
                <c:pt idx="5815">
                  <c:v>335.77181999999863</c:v>
                </c:pt>
                <c:pt idx="5816">
                  <c:v>335.83837899999196</c:v>
                </c:pt>
                <c:pt idx="5817">
                  <c:v>335.90524299999993</c:v>
                </c:pt>
                <c:pt idx="5818">
                  <c:v>335.98324599999899</c:v>
                </c:pt>
                <c:pt idx="5819">
                  <c:v>336.03787199999999</c:v>
                </c:pt>
                <c:pt idx="5820">
                  <c:v>336.09219399999893</c:v>
                </c:pt>
                <c:pt idx="5821">
                  <c:v>336.16653399999899</c:v>
                </c:pt>
                <c:pt idx="5822">
                  <c:v>336.22122199999899</c:v>
                </c:pt>
                <c:pt idx="5823">
                  <c:v>336.29309099999864</c:v>
                </c:pt>
                <c:pt idx="5824">
                  <c:v>336.343231</c:v>
                </c:pt>
                <c:pt idx="5825">
                  <c:v>336.45678699999894</c:v>
                </c:pt>
                <c:pt idx="5826">
                  <c:v>336.50158699999969</c:v>
                </c:pt>
                <c:pt idx="5827">
                  <c:v>336.55746499999998</c:v>
                </c:pt>
                <c:pt idx="5828">
                  <c:v>336.624573</c:v>
                </c:pt>
                <c:pt idx="5829">
                  <c:v>336.68713399999899</c:v>
                </c:pt>
                <c:pt idx="5830">
                  <c:v>336.77120999999869</c:v>
                </c:pt>
                <c:pt idx="5831">
                  <c:v>336.82607999999863</c:v>
                </c:pt>
                <c:pt idx="5832">
                  <c:v>336.91912799999869</c:v>
                </c:pt>
                <c:pt idx="5833">
                  <c:v>336.96975699999899</c:v>
                </c:pt>
                <c:pt idx="5834">
                  <c:v>337.04077100000001</c:v>
                </c:pt>
                <c:pt idx="5835">
                  <c:v>337.11917099999999</c:v>
                </c:pt>
                <c:pt idx="5836">
                  <c:v>337.16778599999998</c:v>
                </c:pt>
                <c:pt idx="5837">
                  <c:v>337.255402</c:v>
                </c:pt>
                <c:pt idx="5838">
                  <c:v>337.30639599999893</c:v>
                </c:pt>
                <c:pt idx="5839">
                  <c:v>337.36969000000232</c:v>
                </c:pt>
                <c:pt idx="5840">
                  <c:v>337.40380899999963</c:v>
                </c:pt>
                <c:pt idx="5841">
                  <c:v>337.50256300000001</c:v>
                </c:pt>
                <c:pt idx="5842">
                  <c:v>337.56085200000001</c:v>
                </c:pt>
                <c:pt idx="5843">
                  <c:v>337.61706500000008</c:v>
                </c:pt>
                <c:pt idx="5844">
                  <c:v>337.66815199999894</c:v>
                </c:pt>
                <c:pt idx="5845">
                  <c:v>337.749573</c:v>
                </c:pt>
                <c:pt idx="5846">
                  <c:v>337.81308000000001</c:v>
                </c:pt>
                <c:pt idx="5847">
                  <c:v>337.875092</c:v>
                </c:pt>
                <c:pt idx="5848">
                  <c:v>337.96374499999899</c:v>
                </c:pt>
                <c:pt idx="5849">
                  <c:v>338.03207399999923</c:v>
                </c:pt>
                <c:pt idx="5850">
                  <c:v>338.10153199999894</c:v>
                </c:pt>
                <c:pt idx="5851">
                  <c:v>338.15853899999894</c:v>
                </c:pt>
                <c:pt idx="5852">
                  <c:v>338.21533199999863</c:v>
                </c:pt>
                <c:pt idx="5853">
                  <c:v>338.28848299999999</c:v>
                </c:pt>
                <c:pt idx="5854">
                  <c:v>338.37881499999969</c:v>
                </c:pt>
                <c:pt idx="5855">
                  <c:v>338.40701299999893</c:v>
                </c:pt>
                <c:pt idx="5856">
                  <c:v>338.49935899999161</c:v>
                </c:pt>
                <c:pt idx="5857">
                  <c:v>338.54904200000038</c:v>
                </c:pt>
                <c:pt idx="5858">
                  <c:v>338.63195799999869</c:v>
                </c:pt>
                <c:pt idx="5859">
                  <c:v>338.67028800000008</c:v>
                </c:pt>
                <c:pt idx="5860">
                  <c:v>338.75158699999969</c:v>
                </c:pt>
                <c:pt idx="5861">
                  <c:v>338.82156399999963</c:v>
                </c:pt>
                <c:pt idx="5862">
                  <c:v>338.88259900000003</c:v>
                </c:pt>
                <c:pt idx="5863">
                  <c:v>338.96081500000003</c:v>
                </c:pt>
                <c:pt idx="5864">
                  <c:v>339.01556399999993</c:v>
                </c:pt>
                <c:pt idx="5865">
                  <c:v>339.08294699999999</c:v>
                </c:pt>
                <c:pt idx="5866">
                  <c:v>339.12872299999964</c:v>
                </c:pt>
                <c:pt idx="5867">
                  <c:v>339.21432499999969</c:v>
                </c:pt>
                <c:pt idx="5868">
                  <c:v>339.27276599999999</c:v>
                </c:pt>
                <c:pt idx="5869">
                  <c:v>339.34948700000774</c:v>
                </c:pt>
                <c:pt idx="5870">
                  <c:v>339.44400000000002</c:v>
                </c:pt>
                <c:pt idx="5871">
                  <c:v>339.49926799999969</c:v>
                </c:pt>
                <c:pt idx="5872">
                  <c:v>339.576843</c:v>
                </c:pt>
                <c:pt idx="5873">
                  <c:v>339.65850799999993</c:v>
                </c:pt>
                <c:pt idx="5874">
                  <c:v>339.72485399999999</c:v>
                </c:pt>
                <c:pt idx="5875">
                  <c:v>339.78152499999823</c:v>
                </c:pt>
                <c:pt idx="5876">
                  <c:v>339.83602899999869</c:v>
                </c:pt>
                <c:pt idx="5877">
                  <c:v>339.904449</c:v>
                </c:pt>
                <c:pt idx="5878">
                  <c:v>339.97991899999869</c:v>
                </c:pt>
                <c:pt idx="5879">
                  <c:v>340.03784200000001</c:v>
                </c:pt>
                <c:pt idx="5880">
                  <c:v>340.11010700000003</c:v>
                </c:pt>
                <c:pt idx="5881">
                  <c:v>340.19039899999899</c:v>
                </c:pt>
                <c:pt idx="5882">
                  <c:v>340.25604199999964</c:v>
                </c:pt>
                <c:pt idx="5883">
                  <c:v>340.29690599999623</c:v>
                </c:pt>
                <c:pt idx="5884">
                  <c:v>340.370453</c:v>
                </c:pt>
                <c:pt idx="5885">
                  <c:v>340.46630899999138</c:v>
                </c:pt>
                <c:pt idx="5886">
                  <c:v>340.52417000000003</c:v>
                </c:pt>
                <c:pt idx="5887">
                  <c:v>340.59841899999623</c:v>
                </c:pt>
                <c:pt idx="5888">
                  <c:v>340.65133699999899</c:v>
                </c:pt>
                <c:pt idx="5889">
                  <c:v>340.74993899999993</c:v>
                </c:pt>
                <c:pt idx="5890">
                  <c:v>340.79470799999899</c:v>
                </c:pt>
                <c:pt idx="5891">
                  <c:v>340.86312899999899</c:v>
                </c:pt>
                <c:pt idx="5892">
                  <c:v>340.93102999999115</c:v>
                </c:pt>
                <c:pt idx="5893">
                  <c:v>341.00060999999999</c:v>
                </c:pt>
                <c:pt idx="5894">
                  <c:v>341.07266199999998</c:v>
                </c:pt>
                <c:pt idx="5895">
                  <c:v>341.1311339999919</c:v>
                </c:pt>
                <c:pt idx="5896">
                  <c:v>341.19686899999999</c:v>
                </c:pt>
                <c:pt idx="5897">
                  <c:v>341.26626599999969</c:v>
                </c:pt>
                <c:pt idx="5898">
                  <c:v>341.34515399999964</c:v>
                </c:pt>
                <c:pt idx="5899">
                  <c:v>341.42974899999899</c:v>
                </c:pt>
                <c:pt idx="5900">
                  <c:v>341.47235099999864</c:v>
                </c:pt>
                <c:pt idx="5901">
                  <c:v>341.55593899999963</c:v>
                </c:pt>
                <c:pt idx="5902">
                  <c:v>341.65335099999999</c:v>
                </c:pt>
                <c:pt idx="5903">
                  <c:v>341.71285999999969</c:v>
                </c:pt>
                <c:pt idx="5904">
                  <c:v>341.77471899999864</c:v>
                </c:pt>
                <c:pt idx="5905">
                  <c:v>341.84750400000001</c:v>
                </c:pt>
                <c:pt idx="5906">
                  <c:v>341.90127599999869</c:v>
                </c:pt>
                <c:pt idx="5907">
                  <c:v>341.98529099999899</c:v>
                </c:pt>
                <c:pt idx="5908">
                  <c:v>342.04248000000786</c:v>
                </c:pt>
                <c:pt idx="5909">
                  <c:v>342.09741199999894</c:v>
                </c:pt>
                <c:pt idx="5910">
                  <c:v>342.18557699999963</c:v>
                </c:pt>
                <c:pt idx="5911">
                  <c:v>342.25106799999969</c:v>
                </c:pt>
                <c:pt idx="5912">
                  <c:v>342.32641599999869</c:v>
                </c:pt>
                <c:pt idx="5913">
                  <c:v>342.370544</c:v>
                </c:pt>
                <c:pt idx="5914">
                  <c:v>342.43261699999869</c:v>
                </c:pt>
                <c:pt idx="5915">
                  <c:v>342.49829099999869</c:v>
                </c:pt>
                <c:pt idx="5916">
                  <c:v>342.56951899999899</c:v>
                </c:pt>
                <c:pt idx="5917">
                  <c:v>342.62255899999963</c:v>
                </c:pt>
                <c:pt idx="5918">
                  <c:v>342.69613599999138</c:v>
                </c:pt>
                <c:pt idx="5919">
                  <c:v>342.76565599999969</c:v>
                </c:pt>
                <c:pt idx="5920">
                  <c:v>342.83596799999964</c:v>
                </c:pt>
                <c:pt idx="5921">
                  <c:v>342.91000399999899</c:v>
                </c:pt>
                <c:pt idx="5922">
                  <c:v>342.969604</c:v>
                </c:pt>
                <c:pt idx="5923">
                  <c:v>343.01238999999993</c:v>
                </c:pt>
                <c:pt idx="5924">
                  <c:v>343.09548999999993</c:v>
                </c:pt>
                <c:pt idx="5925">
                  <c:v>343.15997299999998</c:v>
                </c:pt>
                <c:pt idx="5926">
                  <c:v>343.19515999999669</c:v>
                </c:pt>
                <c:pt idx="5927">
                  <c:v>343.25839199999899</c:v>
                </c:pt>
                <c:pt idx="5928">
                  <c:v>343.35742200000038</c:v>
                </c:pt>
                <c:pt idx="5929">
                  <c:v>343.43554699999669</c:v>
                </c:pt>
                <c:pt idx="5930">
                  <c:v>343.48779299999899</c:v>
                </c:pt>
                <c:pt idx="5931">
                  <c:v>343.55831899999669</c:v>
                </c:pt>
                <c:pt idx="5932">
                  <c:v>343.64120500000001</c:v>
                </c:pt>
                <c:pt idx="5933">
                  <c:v>343.68673699999869</c:v>
                </c:pt>
                <c:pt idx="5934">
                  <c:v>343.75979599999999</c:v>
                </c:pt>
                <c:pt idx="5935">
                  <c:v>343.83737199999899</c:v>
                </c:pt>
                <c:pt idx="5936">
                  <c:v>343.90853899999087</c:v>
                </c:pt>
                <c:pt idx="5937">
                  <c:v>343.96105999999196</c:v>
                </c:pt>
                <c:pt idx="5938">
                  <c:v>344.03146400000003</c:v>
                </c:pt>
                <c:pt idx="5939">
                  <c:v>344.09799199999969</c:v>
                </c:pt>
                <c:pt idx="5940">
                  <c:v>344.21688799999993</c:v>
                </c:pt>
                <c:pt idx="5941">
                  <c:v>344.23556499999899</c:v>
                </c:pt>
                <c:pt idx="5942">
                  <c:v>344.33001699999869</c:v>
                </c:pt>
                <c:pt idx="5943">
                  <c:v>344.36496000000238</c:v>
                </c:pt>
                <c:pt idx="5944">
                  <c:v>344.43814099999179</c:v>
                </c:pt>
                <c:pt idx="5945">
                  <c:v>344.49584999999894</c:v>
                </c:pt>
                <c:pt idx="5946">
                  <c:v>344.57424900000001</c:v>
                </c:pt>
                <c:pt idx="5947">
                  <c:v>344.633667</c:v>
                </c:pt>
                <c:pt idx="5948">
                  <c:v>344.70333899999173</c:v>
                </c:pt>
                <c:pt idx="5949">
                  <c:v>344.77563499999923</c:v>
                </c:pt>
                <c:pt idx="5950">
                  <c:v>344.804779</c:v>
                </c:pt>
                <c:pt idx="5951">
                  <c:v>344.91793799999863</c:v>
                </c:pt>
                <c:pt idx="5952">
                  <c:v>344.96139499999663</c:v>
                </c:pt>
                <c:pt idx="5953">
                  <c:v>345.02575699999869</c:v>
                </c:pt>
                <c:pt idx="5954">
                  <c:v>345.12530500000003</c:v>
                </c:pt>
                <c:pt idx="5955">
                  <c:v>345.14959699999997</c:v>
                </c:pt>
                <c:pt idx="5956">
                  <c:v>345.23709099999923</c:v>
                </c:pt>
                <c:pt idx="5957">
                  <c:v>345.30480999999997</c:v>
                </c:pt>
                <c:pt idx="5958">
                  <c:v>345.360321</c:v>
                </c:pt>
                <c:pt idx="5959">
                  <c:v>345.45153799999173</c:v>
                </c:pt>
                <c:pt idx="5960">
                  <c:v>345.46795699999899</c:v>
                </c:pt>
                <c:pt idx="5961">
                  <c:v>345.53857399999669</c:v>
                </c:pt>
                <c:pt idx="5962">
                  <c:v>345.59237699999869</c:v>
                </c:pt>
                <c:pt idx="5963">
                  <c:v>345.683289</c:v>
                </c:pt>
                <c:pt idx="5964">
                  <c:v>345.73770099999899</c:v>
                </c:pt>
                <c:pt idx="5965">
                  <c:v>345.79113799998743</c:v>
                </c:pt>
                <c:pt idx="5966">
                  <c:v>345.86895799999894</c:v>
                </c:pt>
                <c:pt idx="5967">
                  <c:v>345.94274899999999</c:v>
                </c:pt>
                <c:pt idx="5968">
                  <c:v>346.00964399999998</c:v>
                </c:pt>
                <c:pt idx="5969">
                  <c:v>346.07342499999999</c:v>
                </c:pt>
                <c:pt idx="5970">
                  <c:v>346.14471400000002</c:v>
                </c:pt>
                <c:pt idx="5971">
                  <c:v>346.23596199999969</c:v>
                </c:pt>
                <c:pt idx="5972">
                  <c:v>346.29165599999823</c:v>
                </c:pt>
                <c:pt idx="5973">
                  <c:v>346.37127699999894</c:v>
                </c:pt>
                <c:pt idx="5974">
                  <c:v>346.43099999999669</c:v>
                </c:pt>
                <c:pt idx="5975">
                  <c:v>346.50817899999669</c:v>
                </c:pt>
                <c:pt idx="5976">
                  <c:v>346.597961</c:v>
                </c:pt>
                <c:pt idx="5977">
                  <c:v>346.65655500000003</c:v>
                </c:pt>
                <c:pt idx="5978">
                  <c:v>346.702271</c:v>
                </c:pt>
                <c:pt idx="5979">
                  <c:v>346.76181000000003</c:v>
                </c:pt>
                <c:pt idx="5980">
                  <c:v>346.85510299999999</c:v>
                </c:pt>
                <c:pt idx="5981">
                  <c:v>346.91873199999623</c:v>
                </c:pt>
                <c:pt idx="5982">
                  <c:v>346.96774299999993</c:v>
                </c:pt>
                <c:pt idx="5983">
                  <c:v>347.02587899999969</c:v>
                </c:pt>
                <c:pt idx="5984">
                  <c:v>347.08334399999899</c:v>
                </c:pt>
                <c:pt idx="5985">
                  <c:v>347.15914900000001</c:v>
                </c:pt>
                <c:pt idx="5986">
                  <c:v>347.22653199999104</c:v>
                </c:pt>
                <c:pt idx="5987">
                  <c:v>347.32675199999869</c:v>
                </c:pt>
                <c:pt idx="5988">
                  <c:v>347.37213099999963</c:v>
                </c:pt>
                <c:pt idx="5989">
                  <c:v>347.43200699999869</c:v>
                </c:pt>
                <c:pt idx="5990">
                  <c:v>347.50064099999997</c:v>
                </c:pt>
                <c:pt idx="5991">
                  <c:v>347.57012899999899</c:v>
                </c:pt>
                <c:pt idx="5992">
                  <c:v>347.64746100000883</c:v>
                </c:pt>
                <c:pt idx="5993">
                  <c:v>347.69940200000002</c:v>
                </c:pt>
                <c:pt idx="5994">
                  <c:v>347.77593999999863</c:v>
                </c:pt>
                <c:pt idx="5995">
                  <c:v>347.859039</c:v>
                </c:pt>
                <c:pt idx="5996">
                  <c:v>347.92111199998794</c:v>
                </c:pt>
                <c:pt idx="5997">
                  <c:v>347.99829099999869</c:v>
                </c:pt>
                <c:pt idx="5998">
                  <c:v>348.05468700000432</c:v>
                </c:pt>
                <c:pt idx="5999">
                  <c:v>348.137024</c:v>
                </c:pt>
                <c:pt idx="6000">
                  <c:v>348.19506799999999</c:v>
                </c:pt>
                <c:pt idx="6001">
                  <c:v>348.265961</c:v>
                </c:pt>
                <c:pt idx="6002">
                  <c:v>348.33242799999999</c:v>
                </c:pt>
                <c:pt idx="6003">
                  <c:v>348.39917000000003</c:v>
                </c:pt>
                <c:pt idx="6004">
                  <c:v>348.44949300000002</c:v>
                </c:pt>
                <c:pt idx="6005">
                  <c:v>348.52819799999196</c:v>
                </c:pt>
                <c:pt idx="6006">
                  <c:v>348.58831799999064</c:v>
                </c:pt>
                <c:pt idx="6007">
                  <c:v>348.64523300000002</c:v>
                </c:pt>
                <c:pt idx="6008">
                  <c:v>348.71218899999963</c:v>
                </c:pt>
                <c:pt idx="6009">
                  <c:v>348.78796399999999</c:v>
                </c:pt>
                <c:pt idx="6010">
                  <c:v>348.84381100000002</c:v>
                </c:pt>
                <c:pt idx="6011">
                  <c:v>348.92077599999863</c:v>
                </c:pt>
                <c:pt idx="6012">
                  <c:v>349.02023299999894</c:v>
                </c:pt>
                <c:pt idx="6013">
                  <c:v>349.04650899999899</c:v>
                </c:pt>
                <c:pt idx="6014">
                  <c:v>349.15112299999993</c:v>
                </c:pt>
                <c:pt idx="6015">
                  <c:v>349.20925899999969</c:v>
                </c:pt>
                <c:pt idx="6016">
                  <c:v>349.30215500000003</c:v>
                </c:pt>
                <c:pt idx="6017">
                  <c:v>349.35778800000008</c:v>
                </c:pt>
                <c:pt idx="6018">
                  <c:v>349.42938199999969</c:v>
                </c:pt>
                <c:pt idx="6019">
                  <c:v>349.49655199998972</c:v>
                </c:pt>
                <c:pt idx="6020">
                  <c:v>349.56427000000002</c:v>
                </c:pt>
                <c:pt idx="6021">
                  <c:v>349.62573200000003</c:v>
                </c:pt>
                <c:pt idx="6022">
                  <c:v>349.67861900000003</c:v>
                </c:pt>
                <c:pt idx="6023">
                  <c:v>349.74408000000238</c:v>
                </c:pt>
                <c:pt idx="6024">
                  <c:v>349.80304000000001</c:v>
                </c:pt>
                <c:pt idx="6025">
                  <c:v>349.87417599999969</c:v>
                </c:pt>
                <c:pt idx="6026">
                  <c:v>349.94622799999894</c:v>
                </c:pt>
                <c:pt idx="6027">
                  <c:v>350.03744499999999</c:v>
                </c:pt>
                <c:pt idx="6028">
                  <c:v>350.10382099999998</c:v>
                </c:pt>
                <c:pt idx="6029">
                  <c:v>350.18618799999899</c:v>
                </c:pt>
                <c:pt idx="6030">
                  <c:v>350.24975599999999</c:v>
                </c:pt>
                <c:pt idx="6031">
                  <c:v>350.355255</c:v>
                </c:pt>
                <c:pt idx="6032">
                  <c:v>350.40780599999999</c:v>
                </c:pt>
                <c:pt idx="6033">
                  <c:v>350.46853599999167</c:v>
                </c:pt>
                <c:pt idx="6034">
                  <c:v>350.522583</c:v>
                </c:pt>
                <c:pt idx="6035">
                  <c:v>350.609711</c:v>
                </c:pt>
                <c:pt idx="6036">
                  <c:v>350.67108200000001</c:v>
                </c:pt>
                <c:pt idx="6037">
                  <c:v>350.71911599999669</c:v>
                </c:pt>
                <c:pt idx="6038">
                  <c:v>350.80612199999899</c:v>
                </c:pt>
                <c:pt idx="6039">
                  <c:v>350.86999500000002</c:v>
                </c:pt>
                <c:pt idx="6040">
                  <c:v>350.94723499999969</c:v>
                </c:pt>
                <c:pt idx="6041">
                  <c:v>351.02426100000002</c:v>
                </c:pt>
                <c:pt idx="6042">
                  <c:v>351.06854199999964</c:v>
                </c:pt>
                <c:pt idx="6043">
                  <c:v>351.141052</c:v>
                </c:pt>
                <c:pt idx="6044">
                  <c:v>351.22393799999196</c:v>
                </c:pt>
                <c:pt idx="6045">
                  <c:v>351.29064899999969</c:v>
                </c:pt>
                <c:pt idx="6046">
                  <c:v>351.34994500000232</c:v>
                </c:pt>
                <c:pt idx="6047">
                  <c:v>351.42684899999864</c:v>
                </c:pt>
                <c:pt idx="6048">
                  <c:v>351.47894299999899</c:v>
                </c:pt>
                <c:pt idx="6049">
                  <c:v>351.56143199999963</c:v>
                </c:pt>
                <c:pt idx="6050">
                  <c:v>351.62637299999869</c:v>
                </c:pt>
                <c:pt idx="6051">
                  <c:v>351.70098899999999</c:v>
                </c:pt>
                <c:pt idx="6052">
                  <c:v>351.77343699999869</c:v>
                </c:pt>
                <c:pt idx="6053">
                  <c:v>351.83450299999993</c:v>
                </c:pt>
                <c:pt idx="6054">
                  <c:v>351.89736900000003</c:v>
                </c:pt>
                <c:pt idx="6055">
                  <c:v>351.98187299999893</c:v>
                </c:pt>
                <c:pt idx="6056">
                  <c:v>352.04150399999969</c:v>
                </c:pt>
                <c:pt idx="6057">
                  <c:v>352.11554000000001</c:v>
                </c:pt>
                <c:pt idx="6058">
                  <c:v>352.17263800000001</c:v>
                </c:pt>
                <c:pt idx="6059">
                  <c:v>352.25610399999869</c:v>
                </c:pt>
                <c:pt idx="6060">
                  <c:v>352.30990600000001</c:v>
                </c:pt>
                <c:pt idx="6061">
                  <c:v>352.39013699999663</c:v>
                </c:pt>
                <c:pt idx="6062">
                  <c:v>352.44885299999999</c:v>
                </c:pt>
                <c:pt idx="6063">
                  <c:v>352.54422000000238</c:v>
                </c:pt>
                <c:pt idx="6064">
                  <c:v>352.59774799999963</c:v>
                </c:pt>
                <c:pt idx="6065">
                  <c:v>352.67510999999899</c:v>
                </c:pt>
                <c:pt idx="6066">
                  <c:v>352.74078400000002</c:v>
                </c:pt>
                <c:pt idx="6067">
                  <c:v>352.801605</c:v>
                </c:pt>
                <c:pt idx="6068">
                  <c:v>352.86294600000002</c:v>
                </c:pt>
                <c:pt idx="6069">
                  <c:v>352.92767300000003</c:v>
                </c:pt>
                <c:pt idx="6070">
                  <c:v>353.00842299999999</c:v>
                </c:pt>
                <c:pt idx="6071">
                  <c:v>353.06213399999899</c:v>
                </c:pt>
                <c:pt idx="6072">
                  <c:v>353.15188600000232</c:v>
                </c:pt>
                <c:pt idx="6073">
                  <c:v>353.23419199999893</c:v>
                </c:pt>
                <c:pt idx="6074">
                  <c:v>353.29681399999669</c:v>
                </c:pt>
                <c:pt idx="6075">
                  <c:v>353.36614999999864</c:v>
                </c:pt>
                <c:pt idx="6076">
                  <c:v>353.42431599999207</c:v>
                </c:pt>
                <c:pt idx="6077">
                  <c:v>353.48992899999899</c:v>
                </c:pt>
                <c:pt idx="6078">
                  <c:v>353.53808599999923</c:v>
                </c:pt>
                <c:pt idx="6079">
                  <c:v>353.620361</c:v>
                </c:pt>
                <c:pt idx="6080">
                  <c:v>353.69155899999669</c:v>
                </c:pt>
                <c:pt idx="6081">
                  <c:v>353.76614399999869</c:v>
                </c:pt>
                <c:pt idx="6082">
                  <c:v>353.81173699999869</c:v>
                </c:pt>
                <c:pt idx="6083">
                  <c:v>353.90493799999899</c:v>
                </c:pt>
                <c:pt idx="6084">
                  <c:v>353.95578</c:v>
                </c:pt>
                <c:pt idx="6085">
                  <c:v>354.051849</c:v>
                </c:pt>
                <c:pt idx="6086">
                  <c:v>354.09457399999923</c:v>
                </c:pt>
                <c:pt idx="6087">
                  <c:v>354.16531399999963</c:v>
                </c:pt>
                <c:pt idx="6088">
                  <c:v>354.24243200000001</c:v>
                </c:pt>
                <c:pt idx="6089">
                  <c:v>354.30786100000432</c:v>
                </c:pt>
                <c:pt idx="6090">
                  <c:v>354.37695299999899</c:v>
                </c:pt>
                <c:pt idx="6091">
                  <c:v>354.429688</c:v>
                </c:pt>
                <c:pt idx="6092">
                  <c:v>354.51113899999058</c:v>
                </c:pt>
                <c:pt idx="6093">
                  <c:v>354.58148199999999</c:v>
                </c:pt>
                <c:pt idx="6094">
                  <c:v>354.64242600000432</c:v>
                </c:pt>
                <c:pt idx="6095">
                  <c:v>354.70025599999963</c:v>
                </c:pt>
                <c:pt idx="6096">
                  <c:v>354.77829000000003</c:v>
                </c:pt>
                <c:pt idx="6097">
                  <c:v>354.87570199999999</c:v>
                </c:pt>
                <c:pt idx="6098">
                  <c:v>354.91955599999869</c:v>
                </c:pt>
                <c:pt idx="6099">
                  <c:v>355.01129200000003</c:v>
                </c:pt>
                <c:pt idx="6100">
                  <c:v>355.05954000000008</c:v>
                </c:pt>
                <c:pt idx="6101">
                  <c:v>355.128693</c:v>
                </c:pt>
                <c:pt idx="6102">
                  <c:v>355.18615699999663</c:v>
                </c:pt>
                <c:pt idx="6103">
                  <c:v>355.23342899999869</c:v>
                </c:pt>
                <c:pt idx="6104">
                  <c:v>355.32174699999899</c:v>
                </c:pt>
                <c:pt idx="6105">
                  <c:v>355.39843799999869</c:v>
                </c:pt>
                <c:pt idx="6106">
                  <c:v>355.46554599999899</c:v>
                </c:pt>
                <c:pt idx="6107">
                  <c:v>355.52621499999663</c:v>
                </c:pt>
                <c:pt idx="6108">
                  <c:v>355.60604899999993</c:v>
                </c:pt>
                <c:pt idx="6109">
                  <c:v>355.67562900000001</c:v>
                </c:pt>
                <c:pt idx="6110">
                  <c:v>355.73251299999669</c:v>
                </c:pt>
                <c:pt idx="6111">
                  <c:v>355.79821799999098</c:v>
                </c:pt>
                <c:pt idx="6112">
                  <c:v>355.88211099999899</c:v>
                </c:pt>
                <c:pt idx="6113">
                  <c:v>355.93557699999138</c:v>
                </c:pt>
                <c:pt idx="6114">
                  <c:v>356.01886000000002</c:v>
                </c:pt>
                <c:pt idx="6115">
                  <c:v>356.08337399999863</c:v>
                </c:pt>
                <c:pt idx="6116">
                  <c:v>356.18078600000001</c:v>
                </c:pt>
                <c:pt idx="6117">
                  <c:v>356.22387699999899</c:v>
                </c:pt>
                <c:pt idx="6118">
                  <c:v>356.29083299999894</c:v>
                </c:pt>
                <c:pt idx="6119">
                  <c:v>356.36654700000003</c:v>
                </c:pt>
                <c:pt idx="6120">
                  <c:v>356.41717499999669</c:v>
                </c:pt>
                <c:pt idx="6121">
                  <c:v>356.49728399999969</c:v>
                </c:pt>
                <c:pt idx="6122">
                  <c:v>356.57424900000001</c:v>
                </c:pt>
                <c:pt idx="6123">
                  <c:v>356.62912</c:v>
                </c:pt>
                <c:pt idx="6124">
                  <c:v>356.69162</c:v>
                </c:pt>
                <c:pt idx="6125">
                  <c:v>356.75854500000003</c:v>
                </c:pt>
                <c:pt idx="6126">
                  <c:v>356.83486900000008</c:v>
                </c:pt>
                <c:pt idx="6127">
                  <c:v>356.93896499999869</c:v>
                </c:pt>
                <c:pt idx="6128">
                  <c:v>356.99697899998995</c:v>
                </c:pt>
                <c:pt idx="6129">
                  <c:v>357.05615199999869</c:v>
                </c:pt>
                <c:pt idx="6130">
                  <c:v>357.13055399999899</c:v>
                </c:pt>
                <c:pt idx="6131">
                  <c:v>357.20419299999969</c:v>
                </c:pt>
                <c:pt idx="6132">
                  <c:v>357.25778200000002</c:v>
                </c:pt>
                <c:pt idx="6133">
                  <c:v>357.32092299999999</c:v>
                </c:pt>
                <c:pt idx="6134">
                  <c:v>357.40301499999669</c:v>
                </c:pt>
                <c:pt idx="6135">
                  <c:v>357.47549400000003</c:v>
                </c:pt>
                <c:pt idx="6136">
                  <c:v>357.54699699999969</c:v>
                </c:pt>
                <c:pt idx="6137">
                  <c:v>357.62616000000003</c:v>
                </c:pt>
                <c:pt idx="6138">
                  <c:v>357.66439800000001</c:v>
                </c:pt>
                <c:pt idx="6139">
                  <c:v>357.73925799999893</c:v>
                </c:pt>
                <c:pt idx="6140">
                  <c:v>357.82269300000002</c:v>
                </c:pt>
                <c:pt idx="6141">
                  <c:v>357.90008499999999</c:v>
                </c:pt>
                <c:pt idx="6142">
                  <c:v>357.96035799999669</c:v>
                </c:pt>
                <c:pt idx="6143">
                  <c:v>358.05590799999999</c:v>
                </c:pt>
                <c:pt idx="6144">
                  <c:v>358.09405500000003</c:v>
                </c:pt>
                <c:pt idx="6145">
                  <c:v>358.16894500000001</c:v>
                </c:pt>
                <c:pt idx="6146">
                  <c:v>358.24316399999969</c:v>
                </c:pt>
                <c:pt idx="6147">
                  <c:v>358.31683299999969</c:v>
                </c:pt>
                <c:pt idx="6148">
                  <c:v>358.36508199999997</c:v>
                </c:pt>
                <c:pt idx="6149">
                  <c:v>358.41155999998983</c:v>
                </c:pt>
                <c:pt idx="6150">
                  <c:v>358.49145499999184</c:v>
                </c:pt>
                <c:pt idx="6151">
                  <c:v>358.563873</c:v>
                </c:pt>
                <c:pt idx="6152">
                  <c:v>358.648956</c:v>
                </c:pt>
                <c:pt idx="6153">
                  <c:v>358.71792599999969</c:v>
                </c:pt>
                <c:pt idx="6154">
                  <c:v>358.78140299999899</c:v>
                </c:pt>
                <c:pt idx="6155">
                  <c:v>358.84793100000002</c:v>
                </c:pt>
                <c:pt idx="6156">
                  <c:v>358.94369499999999</c:v>
                </c:pt>
                <c:pt idx="6157">
                  <c:v>359.01379399999894</c:v>
                </c:pt>
                <c:pt idx="6158">
                  <c:v>359.06720000000001</c:v>
                </c:pt>
                <c:pt idx="6159">
                  <c:v>359.15875199999999</c:v>
                </c:pt>
                <c:pt idx="6160">
                  <c:v>359.22412100000003</c:v>
                </c:pt>
                <c:pt idx="6161">
                  <c:v>359.27590899999899</c:v>
                </c:pt>
                <c:pt idx="6162">
                  <c:v>359.34225500000002</c:v>
                </c:pt>
                <c:pt idx="6163">
                  <c:v>359.44689899999969</c:v>
                </c:pt>
                <c:pt idx="6164">
                  <c:v>359.46383699999899</c:v>
                </c:pt>
                <c:pt idx="6165">
                  <c:v>359.54162600000001</c:v>
                </c:pt>
                <c:pt idx="6166">
                  <c:v>359.64679000000001</c:v>
                </c:pt>
                <c:pt idx="6167">
                  <c:v>359.70474200000001</c:v>
                </c:pt>
                <c:pt idx="6168">
                  <c:v>359.784424</c:v>
                </c:pt>
                <c:pt idx="6169">
                  <c:v>359.85824600000001</c:v>
                </c:pt>
                <c:pt idx="6170">
                  <c:v>359.92791699999663</c:v>
                </c:pt>
                <c:pt idx="6171">
                  <c:v>360.00314299999923</c:v>
                </c:pt>
                <c:pt idx="6172">
                  <c:v>360.10562100000038</c:v>
                </c:pt>
                <c:pt idx="6173">
                  <c:v>360.15600599999999</c:v>
                </c:pt>
                <c:pt idx="6174">
                  <c:v>360.17974900000002</c:v>
                </c:pt>
                <c:pt idx="6175">
                  <c:v>360.28530899999669</c:v>
                </c:pt>
                <c:pt idx="6176">
                  <c:v>360.33520499999969</c:v>
                </c:pt>
                <c:pt idx="6177">
                  <c:v>360.397583</c:v>
                </c:pt>
                <c:pt idx="6178">
                  <c:v>360.47372399999864</c:v>
                </c:pt>
                <c:pt idx="6179">
                  <c:v>360.53698699999899</c:v>
                </c:pt>
                <c:pt idx="6180">
                  <c:v>360.63342299999999</c:v>
                </c:pt>
                <c:pt idx="6181">
                  <c:v>360.66445900000002</c:v>
                </c:pt>
                <c:pt idx="6182">
                  <c:v>360.76709</c:v>
                </c:pt>
                <c:pt idx="6183">
                  <c:v>360.83557099999899</c:v>
                </c:pt>
                <c:pt idx="6184">
                  <c:v>360.90136699999869</c:v>
                </c:pt>
                <c:pt idx="6185">
                  <c:v>360.96694899999869</c:v>
                </c:pt>
                <c:pt idx="6186">
                  <c:v>361.01416</c:v>
                </c:pt>
                <c:pt idx="6187">
                  <c:v>361.11120599999964</c:v>
                </c:pt>
                <c:pt idx="6188">
                  <c:v>361.15432700000002</c:v>
                </c:pt>
                <c:pt idx="6189">
                  <c:v>361.22201499999869</c:v>
                </c:pt>
                <c:pt idx="6190">
                  <c:v>361.28332499999863</c:v>
                </c:pt>
                <c:pt idx="6191">
                  <c:v>361.38125599999893</c:v>
                </c:pt>
                <c:pt idx="6192">
                  <c:v>361.49871799998823</c:v>
                </c:pt>
                <c:pt idx="6193">
                  <c:v>361.54580700000002</c:v>
                </c:pt>
                <c:pt idx="6194">
                  <c:v>361.619507</c:v>
                </c:pt>
                <c:pt idx="6195">
                  <c:v>361.673676</c:v>
                </c:pt>
                <c:pt idx="6196">
                  <c:v>361.75885</c:v>
                </c:pt>
                <c:pt idx="6197">
                  <c:v>361.813965</c:v>
                </c:pt>
                <c:pt idx="6198">
                  <c:v>361.88525399999969</c:v>
                </c:pt>
                <c:pt idx="6199">
                  <c:v>361.98593099999869</c:v>
                </c:pt>
                <c:pt idx="6200">
                  <c:v>362.05456500000008</c:v>
                </c:pt>
                <c:pt idx="6201">
                  <c:v>362.128265</c:v>
                </c:pt>
                <c:pt idx="6202">
                  <c:v>362.15289300000438</c:v>
                </c:pt>
                <c:pt idx="6203">
                  <c:v>362.25305200000003</c:v>
                </c:pt>
                <c:pt idx="6204">
                  <c:v>362.32476800000001</c:v>
                </c:pt>
                <c:pt idx="6205">
                  <c:v>362.38305699999893</c:v>
                </c:pt>
                <c:pt idx="6206">
                  <c:v>362.47927899999894</c:v>
                </c:pt>
                <c:pt idx="6207">
                  <c:v>362.52236900000003</c:v>
                </c:pt>
                <c:pt idx="6208">
                  <c:v>362.60125699999969</c:v>
                </c:pt>
                <c:pt idx="6209">
                  <c:v>362.67135599999864</c:v>
                </c:pt>
                <c:pt idx="6210">
                  <c:v>362.75280800000002</c:v>
                </c:pt>
                <c:pt idx="6211">
                  <c:v>362.82617199999669</c:v>
                </c:pt>
                <c:pt idx="6212">
                  <c:v>362.87738000000002</c:v>
                </c:pt>
                <c:pt idx="6213">
                  <c:v>362.94750999999923</c:v>
                </c:pt>
                <c:pt idx="6214">
                  <c:v>363.02465799999999</c:v>
                </c:pt>
                <c:pt idx="6215">
                  <c:v>363.10479700000002</c:v>
                </c:pt>
                <c:pt idx="6216">
                  <c:v>363.16046100000278</c:v>
                </c:pt>
                <c:pt idx="6217">
                  <c:v>363.22549400000003</c:v>
                </c:pt>
                <c:pt idx="6218">
                  <c:v>363.32638499999899</c:v>
                </c:pt>
                <c:pt idx="6219">
                  <c:v>363.37448100000432</c:v>
                </c:pt>
                <c:pt idx="6220">
                  <c:v>363.45236199999999</c:v>
                </c:pt>
                <c:pt idx="6221">
                  <c:v>363.53637699999064</c:v>
                </c:pt>
                <c:pt idx="6222">
                  <c:v>363.60607899999923</c:v>
                </c:pt>
                <c:pt idx="6223">
                  <c:v>363.67340100000001</c:v>
                </c:pt>
                <c:pt idx="6224">
                  <c:v>363.76611299999075</c:v>
                </c:pt>
                <c:pt idx="6225">
                  <c:v>363.83999599999999</c:v>
                </c:pt>
                <c:pt idx="6226">
                  <c:v>363.89178500000003</c:v>
                </c:pt>
                <c:pt idx="6227">
                  <c:v>363.97662399999899</c:v>
                </c:pt>
                <c:pt idx="6228">
                  <c:v>364.03146400000003</c:v>
                </c:pt>
                <c:pt idx="6229">
                  <c:v>364.11120599999964</c:v>
                </c:pt>
                <c:pt idx="6230">
                  <c:v>364.16995200000002</c:v>
                </c:pt>
                <c:pt idx="6231">
                  <c:v>364.274811</c:v>
                </c:pt>
                <c:pt idx="6232">
                  <c:v>364.37890599999969</c:v>
                </c:pt>
                <c:pt idx="6233">
                  <c:v>364.42181399999669</c:v>
                </c:pt>
                <c:pt idx="6234">
                  <c:v>364.46200599999969</c:v>
                </c:pt>
                <c:pt idx="6235">
                  <c:v>364.56652799999893</c:v>
                </c:pt>
                <c:pt idx="6236">
                  <c:v>364.63284299999998</c:v>
                </c:pt>
                <c:pt idx="6237">
                  <c:v>364.67687999999993</c:v>
                </c:pt>
                <c:pt idx="6238">
                  <c:v>364.76376299999993</c:v>
                </c:pt>
                <c:pt idx="6239">
                  <c:v>364.82278400000001</c:v>
                </c:pt>
                <c:pt idx="6240">
                  <c:v>364.88403299999999</c:v>
                </c:pt>
                <c:pt idx="6241">
                  <c:v>364.96423299999969</c:v>
                </c:pt>
                <c:pt idx="6242">
                  <c:v>365.04638699999964</c:v>
                </c:pt>
                <c:pt idx="6243">
                  <c:v>365.11309799999964</c:v>
                </c:pt>
                <c:pt idx="6244">
                  <c:v>365.20272799999969</c:v>
                </c:pt>
                <c:pt idx="6245">
                  <c:v>365.27358999999899</c:v>
                </c:pt>
                <c:pt idx="6246">
                  <c:v>365.350616</c:v>
                </c:pt>
                <c:pt idx="6247">
                  <c:v>365.3974</c:v>
                </c:pt>
                <c:pt idx="6248">
                  <c:v>365.48767099999969</c:v>
                </c:pt>
                <c:pt idx="6249">
                  <c:v>365.53390499999864</c:v>
                </c:pt>
                <c:pt idx="6250">
                  <c:v>365.62948600000038</c:v>
                </c:pt>
                <c:pt idx="6251">
                  <c:v>365.70455899999899</c:v>
                </c:pt>
                <c:pt idx="6252">
                  <c:v>365.75442500000008</c:v>
                </c:pt>
                <c:pt idx="6253">
                  <c:v>365.825806</c:v>
                </c:pt>
                <c:pt idx="6254">
                  <c:v>365.88497899999999</c:v>
                </c:pt>
                <c:pt idx="6255">
                  <c:v>365.967468</c:v>
                </c:pt>
                <c:pt idx="6256">
                  <c:v>366.04229700000002</c:v>
                </c:pt>
                <c:pt idx="6257">
                  <c:v>366.11877399999969</c:v>
                </c:pt>
                <c:pt idx="6258">
                  <c:v>366.18109099999964</c:v>
                </c:pt>
                <c:pt idx="6259">
                  <c:v>366.25799599999999</c:v>
                </c:pt>
                <c:pt idx="6260">
                  <c:v>366.34811399999899</c:v>
                </c:pt>
                <c:pt idx="6261">
                  <c:v>366.40786700000001</c:v>
                </c:pt>
                <c:pt idx="6262">
                  <c:v>366.50033599999864</c:v>
                </c:pt>
                <c:pt idx="6263">
                  <c:v>366.54959100000002</c:v>
                </c:pt>
                <c:pt idx="6264">
                  <c:v>366.62072799999999</c:v>
                </c:pt>
                <c:pt idx="6265">
                  <c:v>366.68582199999997</c:v>
                </c:pt>
                <c:pt idx="6266">
                  <c:v>366.77114899999663</c:v>
                </c:pt>
                <c:pt idx="6267">
                  <c:v>366.82968100000232</c:v>
                </c:pt>
                <c:pt idx="6268">
                  <c:v>366.90039099999899</c:v>
                </c:pt>
                <c:pt idx="6269">
                  <c:v>366.97161899999196</c:v>
                </c:pt>
                <c:pt idx="6270">
                  <c:v>367.02773999999869</c:v>
                </c:pt>
                <c:pt idx="6271">
                  <c:v>367.13537599999893</c:v>
                </c:pt>
                <c:pt idx="6272">
                  <c:v>367.20068400000002</c:v>
                </c:pt>
                <c:pt idx="6273">
                  <c:v>367.262024</c:v>
                </c:pt>
                <c:pt idx="6274">
                  <c:v>367.317993</c:v>
                </c:pt>
                <c:pt idx="6275">
                  <c:v>367.39575199999899</c:v>
                </c:pt>
                <c:pt idx="6276">
                  <c:v>367.459991</c:v>
                </c:pt>
                <c:pt idx="6277">
                  <c:v>367.55777</c:v>
                </c:pt>
                <c:pt idx="6278">
                  <c:v>367.61300699999993</c:v>
                </c:pt>
                <c:pt idx="6279">
                  <c:v>367.69937099999999</c:v>
                </c:pt>
                <c:pt idx="6280">
                  <c:v>367.74410999999969</c:v>
                </c:pt>
                <c:pt idx="6281">
                  <c:v>367.83019999999863</c:v>
                </c:pt>
                <c:pt idx="6282">
                  <c:v>367.89608799999894</c:v>
                </c:pt>
                <c:pt idx="6283">
                  <c:v>367.97067299999969</c:v>
                </c:pt>
                <c:pt idx="6284">
                  <c:v>368.04660000000001</c:v>
                </c:pt>
                <c:pt idx="6285">
                  <c:v>368.09732099999923</c:v>
                </c:pt>
                <c:pt idx="6286">
                  <c:v>368.16888400000232</c:v>
                </c:pt>
                <c:pt idx="6287">
                  <c:v>368.24414100000001</c:v>
                </c:pt>
                <c:pt idx="6288">
                  <c:v>368.29708900000003</c:v>
                </c:pt>
                <c:pt idx="6289">
                  <c:v>368.37261999999993</c:v>
                </c:pt>
                <c:pt idx="6290">
                  <c:v>368.43691999998714</c:v>
                </c:pt>
                <c:pt idx="6291">
                  <c:v>368.52508499999999</c:v>
                </c:pt>
                <c:pt idx="6292">
                  <c:v>368.62011699999869</c:v>
                </c:pt>
                <c:pt idx="6293">
                  <c:v>368.671021</c:v>
                </c:pt>
                <c:pt idx="6294">
                  <c:v>368.74655199999899</c:v>
                </c:pt>
                <c:pt idx="6295">
                  <c:v>368.80685399999999</c:v>
                </c:pt>
                <c:pt idx="6296">
                  <c:v>368.88092</c:v>
                </c:pt>
                <c:pt idx="6297">
                  <c:v>368.91958599999964</c:v>
                </c:pt>
                <c:pt idx="6298">
                  <c:v>369.03283699999969</c:v>
                </c:pt>
                <c:pt idx="6299">
                  <c:v>369.12130699999869</c:v>
                </c:pt>
                <c:pt idx="6300">
                  <c:v>369.17965700000002</c:v>
                </c:pt>
                <c:pt idx="6301">
                  <c:v>369.24520899999999</c:v>
                </c:pt>
                <c:pt idx="6302">
                  <c:v>369.31677199999899</c:v>
                </c:pt>
                <c:pt idx="6303">
                  <c:v>369.36480699999998</c:v>
                </c:pt>
                <c:pt idx="6304">
                  <c:v>369.46105999999196</c:v>
                </c:pt>
                <c:pt idx="6305">
                  <c:v>369.51736499999993</c:v>
                </c:pt>
                <c:pt idx="6306">
                  <c:v>369.58364899999964</c:v>
                </c:pt>
                <c:pt idx="6307">
                  <c:v>369.68087800000001</c:v>
                </c:pt>
                <c:pt idx="6308">
                  <c:v>369.75350999999893</c:v>
                </c:pt>
                <c:pt idx="6309">
                  <c:v>369.80905200000001</c:v>
                </c:pt>
                <c:pt idx="6310">
                  <c:v>369.88641399999869</c:v>
                </c:pt>
                <c:pt idx="6311">
                  <c:v>369.96356199999963</c:v>
                </c:pt>
                <c:pt idx="6312">
                  <c:v>370.04263300000002</c:v>
                </c:pt>
                <c:pt idx="6313">
                  <c:v>370.06820699999969</c:v>
                </c:pt>
                <c:pt idx="6314">
                  <c:v>370.16995200000002</c:v>
                </c:pt>
                <c:pt idx="6315">
                  <c:v>370.22494499999999</c:v>
                </c:pt>
                <c:pt idx="6316">
                  <c:v>370.31686400000001</c:v>
                </c:pt>
                <c:pt idx="6317">
                  <c:v>370.35934400000002</c:v>
                </c:pt>
                <c:pt idx="6318">
                  <c:v>370.48049899999899</c:v>
                </c:pt>
                <c:pt idx="6319">
                  <c:v>370.52868699999999</c:v>
                </c:pt>
                <c:pt idx="6320">
                  <c:v>370.58724999999993</c:v>
                </c:pt>
                <c:pt idx="6321">
                  <c:v>370.687164</c:v>
                </c:pt>
                <c:pt idx="6322">
                  <c:v>370.76116899999869</c:v>
                </c:pt>
                <c:pt idx="6323">
                  <c:v>370.81967200000008</c:v>
                </c:pt>
                <c:pt idx="6324">
                  <c:v>370.90045199999969</c:v>
                </c:pt>
                <c:pt idx="6325">
                  <c:v>370.95535299999869</c:v>
                </c:pt>
                <c:pt idx="6326">
                  <c:v>371.02291899999869</c:v>
                </c:pt>
                <c:pt idx="6327">
                  <c:v>371.0849</c:v>
                </c:pt>
                <c:pt idx="6328">
                  <c:v>371.18658399999993</c:v>
                </c:pt>
                <c:pt idx="6329">
                  <c:v>371.22289999999964</c:v>
                </c:pt>
                <c:pt idx="6330">
                  <c:v>371.301605</c:v>
                </c:pt>
                <c:pt idx="6331">
                  <c:v>371.39630099999869</c:v>
                </c:pt>
                <c:pt idx="6332">
                  <c:v>371.47720299999969</c:v>
                </c:pt>
                <c:pt idx="6333">
                  <c:v>371.53607199999863</c:v>
                </c:pt>
                <c:pt idx="6334">
                  <c:v>371.60186800000002</c:v>
                </c:pt>
                <c:pt idx="6335">
                  <c:v>371.71386699999999</c:v>
                </c:pt>
                <c:pt idx="6336">
                  <c:v>371.769226</c:v>
                </c:pt>
                <c:pt idx="6337">
                  <c:v>371.848389</c:v>
                </c:pt>
                <c:pt idx="6338">
                  <c:v>371.912781</c:v>
                </c:pt>
                <c:pt idx="6339">
                  <c:v>371.98397799999663</c:v>
                </c:pt>
                <c:pt idx="6340">
                  <c:v>372.04361</c:v>
                </c:pt>
                <c:pt idx="6341">
                  <c:v>372.13607799999869</c:v>
                </c:pt>
                <c:pt idx="6342">
                  <c:v>372.21991000000003</c:v>
                </c:pt>
                <c:pt idx="6343">
                  <c:v>372.27719099999899</c:v>
                </c:pt>
                <c:pt idx="6344">
                  <c:v>372.33917199999894</c:v>
                </c:pt>
                <c:pt idx="6345">
                  <c:v>372.45526100000001</c:v>
                </c:pt>
                <c:pt idx="6346">
                  <c:v>372.47726399999999</c:v>
                </c:pt>
                <c:pt idx="6347">
                  <c:v>372.55508400000002</c:v>
                </c:pt>
                <c:pt idx="6348">
                  <c:v>372.63000499999993</c:v>
                </c:pt>
                <c:pt idx="6349">
                  <c:v>372.71148699999969</c:v>
                </c:pt>
                <c:pt idx="6350">
                  <c:v>372.78417999999863</c:v>
                </c:pt>
                <c:pt idx="6351">
                  <c:v>372.85140999999999</c:v>
                </c:pt>
                <c:pt idx="6352">
                  <c:v>372.955444</c:v>
                </c:pt>
                <c:pt idx="6353">
                  <c:v>372.99020399999893</c:v>
                </c:pt>
                <c:pt idx="6354">
                  <c:v>373.07549999999969</c:v>
                </c:pt>
                <c:pt idx="6355">
                  <c:v>373.15640300000001</c:v>
                </c:pt>
                <c:pt idx="6356">
                  <c:v>373.20974699999999</c:v>
                </c:pt>
                <c:pt idx="6357">
                  <c:v>373.28921499999899</c:v>
                </c:pt>
                <c:pt idx="6358">
                  <c:v>373.38244600000002</c:v>
                </c:pt>
                <c:pt idx="6359">
                  <c:v>373.46157799999185</c:v>
                </c:pt>
                <c:pt idx="6360">
                  <c:v>373.52581799999899</c:v>
                </c:pt>
                <c:pt idx="6361">
                  <c:v>373.59677099999863</c:v>
                </c:pt>
                <c:pt idx="6362">
                  <c:v>373.66433699999999</c:v>
                </c:pt>
                <c:pt idx="6363">
                  <c:v>373.72381599999869</c:v>
                </c:pt>
                <c:pt idx="6364">
                  <c:v>373.79901099999893</c:v>
                </c:pt>
                <c:pt idx="6365">
                  <c:v>373.88836699999899</c:v>
                </c:pt>
                <c:pt idx="6366">
                  <c:v>373.97238199999993</c:v>
                </c:pt>
                <c:pt idx="6367">
                  <c:v>374.02969400000001</c:v>
                </c:pt>
                <c:pt idx="6368">
                  <c:v>374.08944700000001</c:v>
                </c:pt>
                <c:pt idx="6369">
                  <c:v>374.17105099999969</c:v>
                </c:pt>
                <c:pt idx="6370">
                  <c:v>374.22289999999964</c:v>
                </c:pt>
                <c:pt idx="6371">
                  <c:v>374.29397599999669</c:v>
                </c:pt>
                <c:pt idx="6372">
                  <c:v>374.37658699999969</c:v>
                </c:pt>
                <c:pt idx="6373">
                  <c:v>374.46304300000003</c:v>
                </c:pt>
                <c:pt idx="6374">
                  <c:v>374.53478999999999</c:v>
                </c:pt>
                <c:pt idx="6375">
                  <c:v>374.60382099999998</c:v>
                </c:pt>
                <c:pt idx="6376">
                  <c:v>374.68902600000001</c:v>
                </c:pt>
                <c:pt idx="6377">
                  <c:v>374.75295999999969</c:v>
                </c:pt>
                <c:pt idx="6378">
                  <c:v>374.82391399999869</c:v>
                </c:pt>
                <c:pt idx="6379">
                  <c:v>374.91513099999185</c:v>
                </c:pt>
                <c:pt idx="6380">
                  <c:v>374.98831199998943</c:v>
                </c:pt>
                <c:pt idx="6381">
                  <c:v>375.029449</c:v>
                </c:pt>
                <c:pt idx="6382">
                  <c:v>375.09854099999899</c:v>
                </c:pt>
                <c:pt idx="6383">
                  <c:v>375.17114299999969</c:v>
                </c:pt>
                <c:pt idx="6384">
                  <c:v>375.26071199999899</c:v>
                </c:pt>
                <c:pt idx="6385">
                  <c:v>375.33880599999969</c:v>
                </c:pt>
                <c:pt idx="6386">
                  <c:v>375.40859999999623</c:v>
                </c:pt>
                <c:pt idx="6387">
                  <c:v>375.48303199999663</c:v>
                </c:pt>
                <c:pt idx="6388">
                  <c:v>375.54391500000003</c:v>
                </c:pt>
                <c:pt idx="6389">
                  <c:v>375.59954800000003</c:v>
                </c:pt>
                <c:pt idx="6390">
                  <c:v>375.69412199999999</c:v>
                </c:pt>
                <c:pt idx="6391">
                  <c:v>375.76727299999999</c:v>
                </c:pt>
                <c:pt idx="6392">
                  <c:v>375.85839799999923</c:v>
                </c:pt>
                <c:pt idx="6393">
                  <c:v>375.90167199999894</c:v>
                </c:pt>
                <c:pt idx="6394">
                  <c:v>375.97610499999075</c:v>
                </c:pt>
                <c:pt idx="6395">
                  <c:v>376.051941</c:v>
                </c:pt>
                <c:pt idx="6396">
                  <c:v>376.12747200000001</c:v>
                </c:pt>
                <c:pt idx="6397">
                  <c:v>376.22268700000001</c:v>
                </c:pt>
                <c:pt idx="6398">
                  <c:v>376.28536999999869</c:v>
                </c:pt>
                <c:pt idx="6399">
                  <c:v>376.34518400000002</c:v>
                </c:pt>
                <c:pt idx="6400">
                  <c:v>376.39279199999999</c:v>
                </c:pt>
                <c:pt idx="6401">
                  <c:v>376.48971599999823</c:v>
                </c:pt>
                <c:pt idx="6402">
                  <c:v>376.57098400000001</c:v>
                </c:pt>
                <c:pt idx="6403">
                  <c:v>376.65594499999997</c:v>
                </c:pt>
                <c:pt idx="6404">
                  <c:v>376.73962399999999</c:v>
                </c:pt>
                <c:pt idx="6405">
                  <c:v>376.77963299999999</c:v>
                </c:pt>
                <c:pt idx="6406">
                  <c:v>376.84515399999964</c:v>
                </c:pt>
                <c:pt idx="6407">
                  <c:v>376.93447899999899</c:v>
                </c:pt>
                <c:pt idx="6408">
                  <c:v>377.02215599999869</c:v>
                </c:pt>
                <c:pt idx="6409">
                  <c:v>377.10272199999997</c:v>
                </c:pt>
                <c:pt idx="6410">
                  <c:v>377.15283200000232</c:v>
                </c:pt>
                <c:pt idx="6411">
                  <c:v>377.24377399999969</c:v>
                </c:pt>
                <c:pt idx="6412">
                  <c:v>377.33685299999894</c:v>
                </c:pt>
                <c:pt idx="6413">
                  <c:v>377.390961</c:v>
                </c:pt>
                <c:pt idx="6414">
                  <c:v>377.47299199999969</c:v>
                </c:pt>
                <c:pt idx="6415">
                  <c:v>377.52413899999863</c:v>
                </c:pt>
                <c:pt idx="6416">
                  <c:v>377.59240699999964</c:v>
                </c:pt>
                <c:pt idx="6417">
                  <c:v>377.657715</c:v>
                </c:pt>
                <c:pt idx="6418">
                  <c:v>377.75833099999869</c:v>
                </c:pt>
                <c:pt idx="6419">
                  <c:v>377.80960100000038</c:v>
                </c:pt>
                <c:pt idx="6420">
                  <c:v>377.89007599999923</c:v>
                </c:pt>
                <c:pt idx="6421">
                  <c:v>377.97650099999669</c:v>
                </c:pt>
                <c:pt idx="6422">
                  <c:v>378.05081200000001</c:v>
                </c:pt>
                <c:pt idx="6423">
                  <c:v>378.12322999999969</c:v>
                </c:pt>
                <c:pt idx="6424">
                  <c:v>378.19586199999998</c:v>
                </c:pt>
                <c:pt idx="6425">
                  <c:v>378.25967400000002</c:v>
                </c:pt>
                <c:pt idx="6426">
                  <c:v>378.341431</c:v>
                </c:pt>
                <c:pt idx="6427">
                  <c:v>378.41873199999623</c:v>
                </c:pt>
                <c:pt idx="6428">
                  <c:v>378.47241199999894</c:v>
                </c:pt>
                <c:pt idx="6429">
                  <c:v>378.56176799999969</c:v>
                </c:pt>
                <c:pt idx="6430">
                  <c:v>378.651093</c:v>
                </c:pt>
                <c:pt idx="6431">
                  <c:v>378.70794699999999</c:v>
                </c:pt>
                <c:pt idx="6432">
                  <c:v>378.74871799999869</c:v>
                </c:pt>
                <c:pt idx="6433">
                  <c:v>378.84646600000002</c:v>
                </c:pt>
                <c:pt idx="6434">
                  <c:v>378.92913799999138</c:v>
                </c:pt>
                <c:pt idx="6435">
                  <c:v>379.00253300000003</c:v>
                </c:pt>
                <c:pt idx="6436">
                  <c:v>379.04940800000008</c:v>
                </c:pt>
                <c:pt idx="6437">
                  <c:v>379.13052399999964</c:v>
                </c:pt>
                <c:pt idx="6438">
                  <c:v>379.20889299999999</c:v>
                </c:pt>
                <c:pt idx="6439">
                  <c:v>379.30584699999997</c:v>
                </c:pt>
                <c:pt idx="6440">
                  <c:v>379.35949699999998</c:v>
                </c:pt>
                <c:pt idx="6441">
                  <c:v>379.46179199999864</c:v>
                </c:pt>
                <c:pt idx="6442">
                  <c:v>379.50826999999964</c:v>
                </c:pt>
                <c:pt idx="6443">
                  <c:v>379.59716799999899</c:v>
                </c:pt>
                <c:pt idx="6444">
                  <c:v>379.65863000000002</c:v>
                </c:pt>
                <c:pt idx="6445">
                  <c:v>379.70495599999964</c:v>
                </c:pt>
                <c:pt idx="6446">
                  <c:v>379.79577599999863</c:v>
                </c:pt>
                <c:pt idx="6447">
                  <c:v>379.83636499999869</c:v>
                </c:pt>
                <c:pt idx="6448">
                  <c:v>379.92315699998881</c:v>
                </c:pt>
                <c:pt idx="6449">
                  <c:v>380.00317399999869</c:v>
                </c:pt>
                <c:pt idx="6450">
                  <c:v>380.06256100000002</c:v>
                </c:pt>
                <c:pt idx="6451">
                  <c:v>380.12402300000002</c:v>
                </c:pt>
                <c:pt idx="6452">
                  <c:v>380.22146599999923</c:v>
                </c:pt>
                <c:pt idx="6453">
                  <c:v>380.30474900000002</c:v>
                </c:pt>
                <c:pt idx="6454">
                  <c:v>380.36099200000001</c:v>
                </c:pt>
                <c:pt idx="6455">
                  <c:v>380.46163899999863</c:v>
                </c:pt>
                <c:pt idx="6456">
                  <c:v>380.52829000000003</c:v>
                </c:pt>
                <c:pt idx="6457">
                  <c:v>380.584656</c:v>
                </c:pt>
                <c:pt idx="6458">
                  <c:v>380.65789800000078</c:v>
                </c:pt>
                <c:pt idx="6459">
                  <c:v>380.70809899999864</c:v>
                </c:pt>
                <c:pt idx="6460">
                  <c:v>380.80651899999663</c:v>
                </c:pt>
                <c:pt idx="6461">
                  <c:v>380.86233499999969</c:v>
                </c:pt>
                <c:pt idx="6462">
                  <c:v>380.93960600000003</c:v>
                </c:pt>
                <c:pt idx="6463">
                  <c:v>381.03549199999969</c:v>
                </c:pt>
                <c:pt idx="6464">
                  <c:v>381.11206099999998</c:v>
                </c:pt>
                <c:pt idx="6465">
                  <c:v>381.16305499999999</c:v>
                </c:pt>
                <c:pt idx="6466">
                  <c:v>381.22961400000003</c:v>
                </c:pt>
                <c:pt idx="6467">
                  <c:v>381.31530799999899</c:v>
                </c:pt>
                <c:pt idx="6468">
                  <c:v>381.38940400000001</c:v>
                </c:pt>
                <c:pt idx="6469">
                  <c:v>381.43276999999864</c:v>
                </c:pt>
                <c:pt idx="6470">
                  <c:v>381.52575699999869</c:v>
                </c:pt>
                <c:pt idx="6471">
                  <c:v>381.59152199999869</c:v>
                </c:pt>
                <c:pt idx="6472">
                  <c:v>381.68350199999969</c:v>
                </c:pt>
                <c:pt idx="6473">
                  <c:v>381.77181999999863</c:v>
                </c:pt>
                <c:pt idx="6474">
                  <c:v>381.83230599999899</c:v>
                </c:pt>
                <c:pt idx="6475">
                  <c:v>381.94146699999999</c:v>
                </c:pt>
                <c:pt idx="6476">
                  <c:v>381.98947099999964</c:v>
                </c:pt>
                <c:pt idx="6477">
                  <c:v>382.07406600000002</c:v>
                </c:pt>
                <c:pt idx="6478">
                  <c:v>382.14508100000432</c:v>
                </c:pt>
                <c:pt idx="6479">
                  <c:v>382.22564699999964</c:v>
                </c:pt>
                <c:pt idx="6480">
                  <c:v>382.29403699999864</c:v>
                </c:pt>
                <c:pt idx="6481">
                  <c:v>382.36611899999161</c:v>
                </c:pt>
                <c:pt idx="6482">
                  <c:v>382.44158899999923</c:v>
                </c:pt>
                <c:pt idx="6483">
                  <c:v>382.49325599999185</c:v>
                </c:pt>
                <c:pt idx="6484">
                  <c:v>382.60690299999999</c:v>
                </c:pt>
                <c:pt idx="6485">
                  <c:v>382.67300399999999</c:v>
                </c:pt>
                <c:pt idx="6486">
                  <c:v>382.72753899999663</c:v>
                </c:pt>
                <c:pt idx="6487">
                  <c:v>382.80068999999997</c:v>
                </c:pt>
                <c:pt idx="6488">
                  <c:v>382.89663699999869</c:v>
                </c:pt>
                <c:pt idx="6489">
                  <c:v>382.93777499999823</c:v>
                </c:pt>
                <c:pt idx="6490">
                  <c:v>383.02276599999999</c:v>
                </c:pt>
                <c:pt idx="6491">
                  <c:v>383.11120599999964</c:v>
                </c:pt>
                <c:pt idx="6492">
                  <c:v>383.17837499999899</c:v>
                </c:pt>
                <c:pt idx="6493">
                  <c:v>383.26611299999075</c:v>
                </c:pt>
                <c:pt idx="6494">
                  <c:v>383.33804300000003</c:v>
                </c:pt>
                <c:pt idx="6495">
                  <c:v>383.40539599999869</c:v>
                </c:pt>
                <c:pt idx="6496">
                  <c:v>383.47311399998995</c:v>
                </c:pt>
                <c:pt idx="6497">
                  <c:v>383.53399699999869</c:v>
                </c:pt>
                <c:pt idx="6498">
                  <c:v>383.62020899999999</c:v>
                </c:pt>
                <c:pt idx="6499">
                  <c:v>383.704071</c:v>
                </c:pt>
                <c:pt idx="6500">
                  <c:v>383.78033399999669</c:v>
                </c:pt>
                <c:pt idx="6501">
                  <c:v>383.822723</c:v>
                </c:pt>
                <c:pt idx="6502">
                  <c:v>383.92364499999923</c:v>
                </c:pt>
                <c:pt idx="6503">
                  <c:v>383.97494499999999</c:v>
                </c:pt>
                <c:pt idx="6504">
                  <c:v>384.05313099999893</c:v>
                </c:pt>
                <c:pt idx="6505">
                  <c:v>384.12908900000002</c:v>
                </c:pt>
                <c:pt idx="6506">
                  <c:v>384.21530199999899</c:v>
                </c:pt>
                <c:pt idx="6507">
                  <c:v>384.26950099999999</c:v>
                </c:pt>
                <c:pt idx="6508">
                  <c:v>384.38159199999899</c:v>
                </c:pt>
                <c:pt idx="6509">
                  <c:v>384.43374599999669</c:v>
                </c:pt>
                <c:pt idx="6510">
                  <c:v>384.49740599999899</c:v>
                </c:pt>
                <c:pt idx="6511">
                  <c:v>384.592804</c:v>
                </c:pt>
                <c:pt idx="6512">
                  <c:v>384.65808099999998</c:v>
                </c:pt>
                <c:pt idx="6513">
                  <c:v>384.74810799999869</c:v>
                </c:pt>
                <c:pt idx="6514">
                  <c:v>384.79516599999869</c:v>
                </c:pt>
                <c:pt idx="6515">
                  <c:v>384.871826</c:v>
                </c:pt>
                <c:pt idx="6516">
                  <c:v>384.94818099999969</c:v>
                </c:pt>
                <c:pt idx="6517">
                  <c:v>385.01611299999075</c:v>
                </c:pt>
                <c:pt idx="6518">
                  <c:v>385.084991</c:v>
                </c:pt>
                <c:pt idx="6519">
                  <c:v>385.14645400000001</c:v>
                </c:pt>
                <c:pt idx="6520">
                  <c:v>385.22036699999899</c:v>
                </c:pt>
                <c:pt idx="6521">
                  <c:v>385.30367999999999</c:v>
                </c:pt>
                <c:pt idx="6522">
                  <c:v>385.40191699999161</c:v>
                </c:pt>
                <c:pt idx="6523">
                  <c:v>385.46710199999899</c:v>
                </c:pt>
                <c:pt idx="6524">
                  <c:v>385.53204299999999</c:v>
                </c:pt>
                <c:pt idx="6525">
                  <c:v>385.610321</c:v>
                </c:pt>
                <c:pt idx="6526">
                  <c:v>385.69970699999999</c:v>
                </c:pt>
                <c:pt idx="6527">
                  <c:v>385.76989700000001</c:v>
                </c:pt>
                <c:pt idx="6528">
                  <c:v>385.85730000000001</c:v>
                </c:pt>
                <c:pt idx="6529">
                  <c:v>385.92871099999115</c:v>
                </c:pt>
                <c:pt idx="6530">
                  <c:v>385.97430399999899</c:v>
                </c:pt>
                <c:pt idx="6531">
                  <c:v>386.07107499999893</c:v>
                </c:pt>
                <c:pt idx="6532">
                  <c:v>386.13818399999963</c:v>
                </c:pt>
                <c:pt idx="6533">
                  <c:v>386.21536299999963</c:v>
                </c:pt>
                <c:pt idx="6534">
                  <c:v>386.26870699999893</c:v>
                </c:pt>
                <c:pt idx="6535">
                  <c:v>386.353973</c:v>
                </c:pt>
                <c:pt idx="6536">
                  <c:v>386.43276999999864</c:v>
                </c:pt>
                <c:pt idx="6537">
                  <c:v>386.50933799999899</c:v>
                </c:pt>
                <c:pt idx="6538">
                  <c:v>386.58932499999969</c:v>
                </c:pt>
                <c:pt idx="6539">
                  <c:v>386.64666699999998</c:v>
                </c:pt>
                <c:pt idx="6540">
                  <c:v>386.74111899999161</c:v>
                </c:pt>
                <c:pt idx="6541">
                  <c:v>386.77706899999993</c:v>
                </c:pt>
                <c:pt idx="6542">
                  <c:v>386.87112399999899</c:v>
                </c:pt>
                <c:pt idx="6543">
                  <c:v>386.94750999999923</c:v>
                </c:pt>
                <c:pt idx="6544">
                  <c:v>387.03695699999179</c:v>
                </c:pt>
                <c:pt idx="6545">
                  <c:v>387.10910000000001</c:v>
                </c:pt>
                <c:pt idx="6546">
                  <c:v>387.17605599999899</c:v>
                </c:pt>
                <c:pt idx="6547">
                  <c:v>387.24832199999969</c:v>
                </c:pt>
                <c:pt idx="6548">
                  <c:v>387.32510399999899</c:v>
                </c:pt>
                <c:pt idx="6549">
                  <c:v>387.39315799999173</c:v>
                </c:pt>
                <c:pt idx="6550">
                  <c:v>387.46893299999869</c:v>
                </c:pt>
                <c:pt idx="6551">
                  <c:v>387.51266500000008</c:v>
                </c:pt>
                <c:pt idx="6552">
                  <c:v>387.61257899999993</c:v>
                </c:pt>
                <c:pt idx="6553">
                  <c:v>387.67236300000002</c:v>
                </c:pt>
                <c:pt idx="6554">
                  <c:v>387.76620499999899</c:v>
                </c:pt>
                <c:pt idx="6555">
                  <c:v>387.81845099999964</c:v>
                </c:pt>
                <c:pt idx="6556">
                  <c:v>387.89239499999923</c:v>
                </c:pt>
                <c:pt idx="6557">
                  <c:v>387.98843399999669</c:v>
                </c:pt>
                <c:pt idx="6558">
                  <c:v>388.04538000000002</c:v>
                </c:pt>
                <c:pt idx="6559">
                  <c:v>388.13638299999963</c:v>
                </c:pt>
                <c:pt idx="6560">
                  <c:v>388.197968</c:v>
                </c:pt>
                <c:pt idx="6561">
                  <c:v>388.27932699999963</c:v>
                </c:pt>
                <c:pt idx="6562">
                  <c:v>388.33306899999963</c:v>
                </c:pt>
                <c:pt idx="6563">
                  <c:v>388.41513099999185</c:v>
                </c:pt>
                <c:pt idx="6564">
                  <c:v>388.48834199999823</c:v>
                </c:pt>
                <c:pt idx="6565">
                  <c:v>388.54614299999969</c:v>
                </c:pt>
                <c:pt idx="6566">
                  <c:v>388.60360700000001</c:v>
                </c:pt>
                <c:pt idx="6567">
                  <c:v>388.69278000000008</c:v>
                </c:pt>
                <c:pt idx="6568">
                  <c:v>388.76736499999993</c:v>
                </c:pt>
                <c:pt idx="6569">
                  <c:v>388.83563199999969</c:v>
                </c:pt>
                <c:pt idx="6570">
                  <c:v>388.90032999999869</c:v>
                </c:pt>
                <c:pt idx="6571">
                  <c:v>388.99166899999869</c:v>
                </c:pt>
                <c:pt idx="6572">
                  <c:v>389.05126999999999</c:v>
                </c:pt>
                <c:pt idx="6573">
                  <c:v>389.129547</c:v>
                </c:pt>
                <c:pt idx="6574">
                  <c:v>389.20992999999999</c:v>
                </c:pt>
                <c:pt idx="6575">
                  <c:v>389.27676399999899</c:v>
                </c:pt>
                <c:pt idx="6576">
                  <c:v>389.36917099999999</c:v>
                </c:pt>
                <c:pt idx="6577">
                  <c:v>389.42062399999969</c:v>
                </c:pt>
                <c:pt idx="6578">
                  <c:v>389.52484099999998</c:v>
                </c:pt>
                <c:pt idx="6579">
                  <c:v>389.601563</c:v>
                </c:pt>
                <c:pt idx="6580">
                  <c:v>389.660706</c:v>
                </c:pt>
                <c:pt idx="6581">
                  <c:v>389.71765099999999</c:v>
                </c:pt>
                <c:pt idx="6582">
                  <c:v>389.78662100000003</c:v>
                </c:pt>
                <c:pt idx="6583">
                  <c:v>389.900665</c:v>
                </c:pt>
                <c:pt idx="6584">
                  <c:v>389.96771199999893</c:v>
                </c:pt>
                <c:pt idx="6585">
                  <c:v>390.04608200000001</c:v>
                </c:pt>
                <c:pt idx="6586">
                  <c:v>390.10199</c:v>
                </c:pt>
                <c:pt idx="6587">
                  <c:v>390.19543499999969</c:v>
                </c:pt>
                <c:pt idx="6588">
                  <c:v>390.23846399999923</c:v>
                </c:pt>
                <c:pt idx="6589">
                  <c:v>390.35223400000001</c:v>
                </c:pt>
                <c:pt idx="6590">
                  <c:v>390.41287199999999</c:v>
                </c:pt>
                <c:pt idx="6591">
                  <c:v>390.48760999999899</c:v>
                </c:pt>
                <c:pt idx="6592">
                  <c:v>390.56771899999899</c:v>
                </c:pt>
                <c:pt idx="6593">
                  <c:v>390.63845799999899</c:v>
                </c:pt>
                <c:pt idx="6594">
                  <c:v>390.71252399999969</c:v>
                </c:pt>
                <c:pt idx="6595">
                  <c:v>390.807526</c:v>
                </c:pt>
                <c:pt idx="6596">
                  <c:v>390.85980200000432</c:v>
                </c:pt>
                <c:pt idx="6597">
                  <c:v>390.92062399999969</c:v>
                </c:pt>
                <c:pt idx="6598">
                  <c:v>390.98104899999669</c:v>
                </c:pt>
                <c:pt idx="6599">
                  <c:v>391.06674199999969</c:v>
                </c:pt>
                <c:pt idx="6600">
                  <c:v>391.14498900000478</c:v>
                </c:pt>
                <c:pt idx="6601">
                  <c:v>391.20553599999869</c:v>
                </c:pt>
                <c:pt idx="6602">
                  <c:v>391.28274499999969</c:v>
                </c:pt>
                <c:pt idx="6603">
                  <c:v>391.37268100000432</c:v>
                </c:pt>
                <c:pt idx="6604">
                  <c:v>391.45629899999869</c:v>
                </c:pt>
                <c:pt idx="6605">
                  <c:v>391.52557399999893</c:v>
                </c:pt>
                <c:pt idx="6606">
                  <c:v>391.59787</c:v>
                </c:pt>
                <c:pt idx="6607">
                  <c:v>391.68539399999969</c:v>
                </c:pt>
                <c:pt idx="6608">
                  <c:v>391.75247200000001</c:v>
                </c:pt>
                <c:pt idx="6609">
                  <c:v>391.82260100000002</c:v>
                </c:pt>
                <c:pt idx="6610">
                  <c:v>391.892944</c:v>
                </c:pt>
                <c:pt idx="6611">
                  <c:v>391.96917699999869</c:v>
                </c:pt>
                <c:pt idx="6612">
                  <c:v>392.04354899999993</c:v>
                </c:pt>
                <c:pt idx="6613">
                  <c:v>392.11511199999899</c:v>
                </c:pt>
                <c:pt idx="6614">
                  <c:v>392.19815099999869</c:v>
                </c:pt>
                <c:pt idx="6615">
                  <c:v>392.26986699999998</c:v>
                </c:pt>
                <c:pt idx="6616">
                  <c:v>392.33676099999963</c:v>
                </c:pt>
                <c:pt idx="6617">
                  <c:v>392.40756199999993</c:v>
                </c:pt>
                <c:pt idx="6618">
                  <c:v>392.47277799999893</c:v>
                </c:pt>
                <c:pt idx="6619">
                  <c:v>392.56579599999969</c:v>
                </c:pt>
                <c:pt idx="6620">
                  <c:v>392.63861100000003</c:v>
                </c:pt>
                <c:pt idx="6621">
                  <c:v>392.71035799999669</c:v>
                </c:pt>
                <c:pt idx="6622">
                  <c:v>392.79675299999138</c:v>
                </c:pt>
                <c:pt idx="6623">
                  <c:v>392.86013799999893</c:v>
                </c:pt>
                <c:pt idx="6624">
                  <c:v>392.92913799999138</c:v>
                </c:pt>
                <c:pt idx="6625">
                  <c:v>393.00885</c:v>
                </c:pt>
                <c:pt idx="6626">
                  <c:v>393.05389400000001</c:v>
                </c:pt>
                <c:pt idx="6627">
                  <c:v>393.128601</c:v>
                </c:pt>
                <c:pt idx="6628">
                  <c:v>393.23290999999864</c:v>
                </c:pt>
                <c:pt idx="6629">
                  <c:v>393.30673199999899</c:v>
                </c:pt>
                <c:pt idx="6630">
                  <c:v>393.34756499999997</c:v>
                </c:pt>
                <c:pt idx="6631">
                  <c:v>393.42620799999185</c:v>
                </c:pt>
                <c:pt idx="6632">
                  <c:v>393.50064099999997</c:v>
                </c:pt>
                <c:pt idx="6633">
                  <c:v>393.56994600000002</c:v>
                </c:pt>
                <c:pt idx="6634">
                  <c:v>393.67748999999998</c:v>
                </c:pt>
                <c:pt idx="6635">
                  <c:v>393.72317499999161</c:v>
                </c:pt>
                <c:pt idx="6636">
                  <c:v>393.81646699999999</c:v>
                </c:pt>
                <c:pt idx="6637">
                  <c:v>393.895691</c:v>
                </c:pt>
                <c:pt idx="6638">
                  <c:v>393.9599</c:v>
                </c:pt>
                <c:pt idx="6639">
                  <c:v>394.03103599999167</c:v>
                </c:pt>
                <c:pt idx="6640">
                  <c:v>394.09265099999999</c:v>
                </c:pt>
                <c:pt idx="6641">
                  <c:v>394.18246499999998</c:v>
                </c:pt>
                <c:pt idx="6642">
                  <c:v>394.23773199999869</c:v>
                </c:pt>
                <c:pt idx="6643">
                  <c:v>394.33163499999893</c:v>
                </c:pt>
                <c:pt idx="6644">
                  <c:v>394.41476399999999</c:v>
                </c:pt>
                <c:pt idx="6645">
                  <c:v>394.46359299999864</c:v>
                </c:pt>
                <c:pt idx="6646">
                  <c:v>394.53594999999899</c:v>
                </c:pt>
                <c:pt idx="6647">
                  <c:v>394.62005599999969</c:v>
                </c:pt>
                <c:pt idx="6648">
                  <c:v>394.70446800000002</c:v>
                </c:pt>
                <c:pt idx="6649">
                  <c:v>394.77667199999894</c:v>
                </c:pt>
                <c:pt idx="6650">
                  <c:v>394.82644699999969</c:v>
                </c:pt>
                <c:pt idx="6651">
                  <c:v>394.90823399999869</c:v>
                </c:pt>
                <c:pt idx="6652">
                  <c:v>394.97787499999993</c:v>
                </c:pt>
                <c:pt idx="6653">
                  <c:v>395.06723</c:v>
                </c:pt>
                <c:pt idx="6654">
                  <c:v>395.12347399999999</c:v>
                </c:pt>
                <c:pt idx="6655">
                  <c:v>395.22488399999997</c:v>
                </c:pt>
                <c:pt idx="6656">
                  <c:v>395.24621599999864</c:v>
                </c:pt>
                <c:pt idx="6657">
                  <c:v>395.31579599999969</c:v>
                </c:pt>
                <c:pt idx="6658">
                  <c:v>395.432861</c:v>
                </c:pt>
                <c:pt idx="6659">
                  <c:v>395.48214699999869</c:v>
                </c:pt>
                <c:pt idx="6660">
                  <c:v>395.55288700000278</c:v>
                </c:pt>
                <c:pt idx="6661">
                  <c:v>395.62564099999997</c:v>
                </c:pt>
                <c:pt idx="6662">
                  <c:v>395.70895399999893</c:v>
                </c:pt>
                <c:pt idx="6663">
                  <c:v>395.76919599999923</c:v>
                </c:pt>
                <c:pt idx="6664">
                  <c:v>395.85305799999969</c:v>
                </c:pt>
                <c:pt idx="6665">
                  <c:v>395.93945299999899</c:v>
                </c:pt>
                <c:pt idx="6666">
                  <c:v>396.03030399999869</c:v>
                </c:pt>
                <c:pt idx="6667">
                  <c:v>396.07369999999969</c:v>
                </c:pt>
                <c:pt idx="6668">
                  <c:v>396.16479500000008</c:v>
                </c:pt>
                <c:pt idx="6669">
                  <c:v>396.21130399999669</c:v>
                </c:pt>
                <c:pt idx="6670">
                  <c:v>396.31234699999999</c:v>
                </c:pt>
                <c:pt idx="6671">
                  <c:v>396.39959699999969</c:v>
                </c:pt>
                <c:pt idx="6672">
                  <c:v>396.480682</c:v>
                </c:pt>
                <c:pt idx="6673">
                  <c:v>396.535461</c:v>
                </c:pt>
                <c:pt idx="6674">
                  <c:v>396.58444200000002</c:v>
                </c:pt>
                <c:pt idx="6675">
                  <c:v>396.70809899999864</c:v>
                </c:pt>
                <c:pt idx="6676">
                  <c:v>396.73074299999899</c:v>
                </c:pt>
                <c:pt idx="6677">
                  <c:v>396.84384200000238</c:v>
                </c:pt>
                <c:pt idx="6678">
                  <c:v>396.89544699999999</c:v>
                </c:pt>
                <c:pt idx="6679">
                  <c:v>396.97232099999923</c:v>
                </c:pt>
                <c:pt idx="6680">
                  <c:v>397.051941</c:v>
                </c:pt>
                <c:pt idx="6681">
                  <c:v>397.09521499999869</c:v>
                </c:pt>
                <c:pt idx="6682">
                  <c:v>397.1875</c:v>
                </c:pt>
                <c:pt idx="6683">
                  <c:v>397.247589</c:v>
                </c:pt>
                <c:pt idx="6684">
                  <c:v>397.31991599999969</c:v>
                </c:pt>
                <c:pt idx="6685">
                  <c:v>397.37634299999894</c:v>
                </c:pt>
                <c:pt idx="6686">
                  <c:v>397.47601299999138</c:v>
                </c:pt>
                <c:pt idx="6687">
                  <c:v>397.53924599999999</c:v>
                </c:pt>
                <c:pt idx="6688">
                  <c:v>397.61276199999998</c:v>
                </c:pt>
                <c:pt idx="6689">
                  <c:v>397.68359400000003</c:v>
                </c:pt>
                <c:pt idx="6690">
                  <c:v>397.76837199999869</c:v>
                </c:pt>
                <c:pt idx="6691">
                  <c:v>397.848816</c:v>
                </c:pt>
                <c:pt idx="6692">
                  <c:v>397.91229199999964</c:v>
                </c:pt>
                <c:pt idx="6693">
                  <c:v>397.97116099999869</c:v>
                </c:pt>
                <c:pt idx="6694">
                  <c:v>398.07388300000002</c:v>
                </c:pt>
                <c:pt idx="6695">
                  <c:v>398.13195799999869</c:v>
                </c:pt>
                <c:pt idx="6696">
                  <c:v>398.22000099999963</c:v>
                </c:pt>
                <c:pt idx="6697">
                  <c:v>398.29180899999869</c:v>
                </c:pt>
                <c:pt idx="6698">
                  <c:v>398.32879599999899</c:v>
                </c:pt>
                <c:pt idx="6699">
                  <c:v>398.41305499999669</c:v>
                </c:pt>
                <c:pt idx="6700">
                  <c:v>398.51745599999964</c:v>
                </c:pt>
                <c:pt idx="6701">
                  <c:v>398.56475799999993</c:v>
                </c:pt>
                <c:pt idx="6702">
                  <c:v>398.65844700000002</c:v>
                </c:pt>
                <c:pt idx="6703">
                  <c:v>398.72714199999899</c:v>
                </c:pt>
                <c:pt idx="6704">
                  <c:v>398.80447400000008</c:v>
                </c:pt>
                <c:pt idx="6705">
                  <c:v>398.862122</c:v>
                </c:pt>
                <c:pt idx="6706">
                  <c:v>398.93344099999899</c:v>
                </c:pt>
                <c:pt idx="6707">
                  <c:v>398.99935899999161</c:v>
                </c:pt>
                <c:pt idx="6708">
                  <c:v>399.09484900000001</c:v>
                </c:pt>
                <c:pt idx="6709">
                  <c:v>399.12695299999899</c:v>
                </c:pt>
                <c:pt idx="6710">
                  <c:v>399.21115099999179</c:v>
                </c:pt>
                <c:pt idx="6711">
                  <c:v>399.26568600000002</c:v>
                </c:pt>
                <c:pt idx="6712">
                  <c:v>399.34948700000774</c:v>
                </c:pt>
                <c:pt idx="6713">
                  <c:v>399.41421499999899</c:v>
                </c:pt>
                <c:pt idx="6714">
                  <c:v>399.49380499999899</c:v>
                </c:pt>
                <c:pt idx="6715">
                  <c:v>399.57424900000001</c:v>
                </c:pt>
                <c:pt idx="6716">
                  <c:v>399.65454100000238</c:v>
                </c:pt>
                <c:pt idx="6717">
                  <c:v>399.70791599999899</c:v>
                </c:pt>
                <c:pt idx="6718">
                  <c:v>399.78613299998915</c:v>
                </c:pt>
                <c:pt idx="6719">
                  <c:v>399.84823599999999</c:v>
                </c:pt>
                <c:pt idx="6720">
                  <c:v>399.94140599999969</c:v>
                </c:pt>
                <c:pt idx="6721">
                  <c:v>400.002747</c:v>
                </c:pt>
                <c:pt idx="6722">
                  <c:v>400.10089100000232</c:v>
                </c:pt>
                <c:pt idx="6723">
                  <c:v>400.15908800000238</c:v>
                </c:pt>
                <c:pt idx="6724">
                  <c:v>400.21090699999894</c:v>
                </c:pt>
                <c:pt idx="6725">
                  <c:v>400.308289</c:v>
                </c:pt>
                <c:pt idx="6726">
                  <c:v>400.38482699999997</c:v>
                </c:pt>
                <c:pt idx="6727">
                  <c:v>400.47348</c:v>
                </c:pt>
                <c:pt idx="6728">
                  <c:v>400.519226</c:v>
                </c:pt>
                <c:pt idx="6729">
                  <c:v>400.60385100000002</c:v>
                </c:pt>
                <c:pt idx="6730">
                  <c:v>400.68286100000432</c:v>
                </c:pt>
                <c:pt idx="6731">
                  <c:v>400.75747699999999</c:v>
                </c:pt>
                <c:pt idx="6732">
                  <c:v>400.845551</c:v>
                </c:pt>
                <c:pt idx="6733">
                  <c:v>400.93252599999869</c:v>
                </c:pt>
                <c:pt idx="6734">
                  <c:v>400.98828099999969</c:v>
                </c:pt>
                <c:pt idx="6735">
                  <c:v>401.04141199999964</c:v>
                </c:pt>
                <c:pt idx="6736">
                  <c:v>401.13885499999969</c:v>
                </c:pt>
                <c:pt idx="6737">
                  <c:v>401.19827299999969</c:v>
                </c:pt>
                <c:pt idx="6738">
                  <c:v>401.253265</c:v>
                </c:pt>
                <c:pt idx="6739">
                  <c:v>401.34478800000232</c:v>
                </c:pt>
                <c:pt idx="6740">
                  <c:v>401.41326899999899</c:v>
                </c:pt>
                <c:pt idx="6741">
                  <c:v>401.50271599999923</c:v>
                </c:pt>
                <c:pt idx="6742">
                  <c:v>401.54846199999997</c:v>
                </c:pt>
                <c:pt idx="6743">
                  <c:v>401.62573200000003</c:v>
                </c:pt>
                <c:pt idx="6744">
                  <c:v>401.69982900000002</c:v>
                </c:pt>
                <c:pt idx="6745">
                  <c:v>401.76028400000001</c:v>
                </c:pt>
                <c:pt idx="6746">
                  <c:v>401.850616</c:v>
                </c:pt>
                <c:pt idx="6747">
                  <c:v>401.93930099999869</c:v>
                </c:pt>
                <c:pt idx="6748">
                  <c:v>401.98580899999899</c:v>
                </c:pt>
                <c:pt idx="6749">
                  <c:v>402.04989600000232</c:v>
                </c:pt>
                <c:pt idx="6750">
                  <c:v>402.15045199999997</c:v>
                </c:pt>
                <c:pt idx="6751">
                  <c:v>402.21691899999075</c:v>
                </c:pt>
                <c:pt idx="6752">
                  <c:v>402.27407799999969</c:v>
                </c:pt>
                <c:pt idx="6753">
                  <c:v>402.32055699999893</c:v>
                </c:pt>
                <c:pt idx="6754">
                  <c:v>402.40032999999869</c:v>
                </c:pt>
                <c:pt idx="6755">
                  <c:v>402.47323599999669</c:v>
                </c:pt>
                <c:pt idx="6756">
                  <c:v>402.53222699999969</c:v>
                </c:pt>
                <c:pt idx="6757">
                  <c:v>402.61532599999964</c:v>
                </c:pt>
                <c:pt idx="6758">
                  <c:v>402.68435699999969</c:v>
                </c:pt>
                <c:pt idx="6759">
                  <c:v>402.76324499999993</c:v>
                </c:pt>
                <c:pt idx="6760">
                  <c:v>402.83221399999923</c:v>
                </c:pt>
                <c:pt idx="6761">
                  <c:v>402.90307599999869</c:v>
                </c:pt>
                <c:pt idx="6762">
                  <c:v>402.97763099999969</c:v>
                </c:pt>
                <c:pt idx="6763">
                  <c:v>403.03314199999869</c:v>
                </c:pt>
                <c:pt idx="6764">
                  <c:v>403.09585600000003</c:v>
                </c:pt>
                <c:pt idx="6765">
                  <c:v>403.16964700000278</c:v>
                </c:pt>
                <c:pt idx="6766">
                  <c:v>403.23455799999869</c:v>
                </c:pt>
                <c:pt idx="6767">
                  <c:v>403.34286500000837</c:v>
                </c:pt>
                <c:pt idx="6768">
                  <c:v>403.41641199999663</c:v>
                </c:pt>
                <c:pt idx="6769">
                  <c:v>403.49642899999623</c:v>
                </c:pt>
                <c:pt idx="6770">
                  <c:v>403.54821799999894</c:v>
                </c:pt>
                <c:pt idx="6771">
                  <c:v>403.63784800000002</c:v>
                </c:pt>
                <c:pt idx="6772">
                  <c:v>403.703644</c:v>
                </c:pt>
                <c:pt idx="6773">
                  <c:v>403.764679</c:v>
                </c:pt>
                <c:pt idx="6774">
                  <c:v>403.81750499999993</c:v>
                </c:pt>
                <c:pt idx="6775">
                  <c:v>403.89178500000003</c:v>
                </c:pt>
                <c:pt idx="6776">
                  <c:v>403.97207599999899</c:v>
                </c:pt>
                <c:pt idx="6777">
                  <c:v>404.06463600000001</c:v>
                </c:pt>
                <c:pt idx="6778">
                  <c:v>404.11566200000038</c:v>
                </c:pt>
                <c:pt idx="6779">
                  <c:v>404.19628899999969</c:v>
                </c:pt>
                <c:pt idx="6780">
                  <c:v>404.27062999999993</c:v>
                </c:pt>
                <c:pt idx="6781">
                  <c:v>404.352417</c:v>
                </c:pt>
                <c:pt idx="6782">
                  <c:v>404.40173299999663</c:v>
                </c:pt>
                <c:pt idx="6783">
                  <c:v>404.50607299999899</c:v>
                </c:pt>
                <c:pt idx="6784">
                  <c:v>404.55246000000238</c:v>
                </c:pt>
                <c:pt idx="6785">
                  <c:v>404.63391099999899</c:v>
                </c:pt>
                <c:pt idx="6786">
                  <c:v>404.70077499999923</c:v>
                </c:pt>
                <c:pt idx="6787">
                  <c:v>404.78387499999963</c:v>
                </c:pt>
                <c:pt idx="6788">
                  <c:v>404.81933599999923</c:v>
                </c:pt>
                <c:pt idx="6789">
                  <c:v>404.91821299999663</c:v>
                </c:pt>
                <c:pt idx="6790">
                  <c:v>405.00091599999899</c:v>
                </c:pt>
                <c:pt idx="6791">
                  <c:v>405.07968100000232</c:v>
                </c:pt>
                <c:pt idx="6792">
                  <c:v>405.12301599999893</c:v>
                </c:pt>
                <c:pt idx="6793">
                  <c:v>405.18454000000008</c:v>
                </c:pt>
                <c:pt idx="6794">
                  <c:v>405.26068099999998</c:v>
                </c:pt>
                <c:pt idx="6795">
                  <c:v>405.31457499999999</c:v>
                </c:pt>
                <c:pt idx="6796">
                  <c:v>405.41354399999869</c:v>
                </c:pt>
                <c:pt idx="6797">
                  <c:v>405.47930899999869</c:v>
                </c:pt>
                <c:pt idx="6798">
                  <c:v>405.564392</c:v>
                </c:pt>
                <c:pt idx="6799">
                  <c:v>405.64004500000038</c:v>
                </c:pt>
                <c:pt idx="6800">
                  <c:v>405.71517899999623</c:v>
                </c:pt>
                <c:pt idx="6801">
                  <c:v>405.76687599999963</c:v>
                </c:pt>
                <c:pt idx="6802">
                  <c:v>405.82012899999899</c:v>
                </c:pt>
                <c:pt idx="6803">
                  <c:v>405.92114299999167</c:v>
                </c:pt>
                <c:pt idx="6804">
                  <c:v>405.99536099999864</c:v>
                </c:pt>
                <c:pt idx="6805">
                  <c:v>406.03042599999969</c:v>
                </c:pt>
                <c:pt idx="6806">
                  <c:v>406.13824499999993</c:v>
                </c:pt>
                <c:pt idx="6807">
                  <c:v>406.19552599999969</c:v>
                </c:pt>
                <c:pt idx="6808">
                  <c:v>406.25759900000003</c:v>
                </c:pt>
                <c:pt idx="6809">
                  <c:v>406.35449200000232</c:v>
                </c:pt>
                <c:pt idx="6810">
                  <c:v>406.40042099999999</c:v>
                </c:pt>
                <c:pt idx="6811">
                  <c:v>406.46685799999869</c:v>
                </c:pt>
                <c:pt idx="6812">
                  <c:v>406.53228799999999</c:v>
                </c:pt>
                <c:pt idx="6813">
                  <c:v>406.61831699999863</c:v>
                </c:pt>
                <c:pt idx="6814">
                  <c:v>406.68954500000001</c:v>
                </c:pt>
                <c:pt idx="6815">
                  <c:v>406.79125999999127</c:v>
                </c:pt>
                <c:pt idx="6816">
                  <c:v>406.85415599999999</c:v>
                </c:pt>
                <c:pt idx="6817">
                  <c:v>406.92709399999899</c:v>
                </c:pt>
                <c:pt idx="6818">
                  <c:v>406.99871799998823</c:v>
                </c:pt>
                <c:pt idx="6819">
                  <c:v>407.05343599999969</c:v>
                </c:pt>
                <c:pt idx="6820">
                  <c:v>407.12655599999869</c:v>
                </c:pt>
                <c:pt idx="6821">
                  <c:v>407.21237199999899</c:v>
                </c:pt>
                <c:pt idx="6822">
                  <c:v>407.26232899999923</c:v>
                </c:pt>
                <c:pt idx="6823">
                  <c:v>407.31909200000001</c:v>
                </c:pt>
                <c:pt idx="6824">
                  <c:v>407.40112299999669</c:v>
                </c:pt>
                <c:pt idx="6825">
                  <c:v>407.47604399999869</c:v>
                </c:pt>
                <c:pt idx="6826">
                  <c:v>407.53979500000003</c:v>
                </c:pt>
                <c:pt idx="6827">
                  <c:v>407.60311899999869</c:v>
                </c:pt>
                <c:pt idx="6828">
                  <c:v>407.682343</c:v>
                </c:pt>
                <c:pt idx="6829">
                  <c:v>407.75003099999969</c:v>
                </c:pt>
                <c:pt idx="6830">
                  <c:v>407.814819</c:v>
                </c:pt>
                <c:pt idx="6831">
                  <c:v>407.89953599999899</c:v>
                </c:pt>
                <c:pt idx="6832">
                  <c:v>407.9581599999911</c:v>
                </c:pt>
                <c:pt idx="6833">
                  <c:v>408.02679399999869</c:v>
                </c:pt>
                <c:pt idx="6834">
                  <c:v>408.09860200000003</c:v>
                </c:pt>
                <c:pt idx="6835">
                  <c:v>408.163025</c:v>
                </c:pt>
                <c:pt idx="6836">
                  <c:v>408.25711099999899</c:v>
                </c:pt>
                <c:pt idx="6837">
                  <c:v>408.32827799999899</c:v>
                </c:pt>
                <c:pt idx="6838">
                  <c:v>408.39505000000003</c:v>
                </c:pt>
                <c:pt idx="6839">
                  <c:v>408.45638999999869</c:v>
                </c:pt>
                <c:pt idx="6840">
                  <c:v>408.50985700000001</c:v>
                </c:pt>
                <c:pt idx="6841">
                  <c:v>408.57925399999999</c:v>
                </c:pt>
                <c:pt idx="6842">
                  <c:v>408.65182499999997</c:v>
                </c:pt>
                <c:pt idx="6843">
                  <c:v>408.72998000000001</c:v>
                </c:pt>
                <c:pt idx="6844">
                  <c:v>408.83142099999969</c:v>
                </c:pt>
                <c:pt idx="6845">
                  <c:v>408.87863199999993</c:v>
                </c:pt>
                <c:pt idx="6846">
                  <c:v>408.94650299999893</c:v>
                </c:pt>
                <c:pt idx="6847">
                  <c:v>409.02133199999179</c:v>
                </c:pt>
                <c:pt idx="6848">
                  <c:v>409.10379</c:v>
                </c:pt>
                <c:pt idx="6849">
                  <c:v>409.13265999999999</c:v>
                </c:pt>
                <c:pt idx="6850">
                  <c:v>409.204407</c:v>
                </c:pt>
                <c:pt idx="6851">
                  <c:v>409.27212499999899</c:v>
                </c:pt>
                <c:pt idx="6852">
                  <c:v>409.34722900000008</c:v>
                </c:pt>
                <c:pt idx="6853">
                  <c:v>409.40051299999863</c:v>
                </c:pt>
                <c:pt idx="6854">
                  <c:v>409.46810899999161</c:v>
                </c:pt>
                <c:pt idx="6855">
                  <c:v>409.56347699999969</c:v>
                </c:pt>
                <c:pt idx="6856">
                  <c:v>409.61425800000001</c:v>
                </c:pt>
                <c:pt idx="6857">
                  <c:v>409.67465199999998</c:v>
                </c:pt>
                <c:pt idx="6858">
                  <c:v>409.79617299998995</c:v>
                </c:pt>
                <c:pt idx="6859">
                  <c:v>409.84429899999998</c:v>
                </c:pt>
                <c:pt idx="6860">
                  <c:v>409.90469400000001</c:v>
                </c:pt>
                <c:pt idx="6861">
                  <c:v>409.98321499999179</c:v>
                </c:pt>
                <c:pt idx="6862">
                  <c:v>410.06695599999864</c:v>
                </c:pt>
                <c:pt idx="6863">
                  <c:v>410.110229</c:v>
                </c:pt>
                <c:pt idx="6864">
                  <c:v>410.18429600000002</c:v>
                </c:pt>
                <c:pt idx="6865">
                  <c:v>410.27029399999969</c:v>
                </c:pt>
                <c:pt idx="6866">
                  <c:v>410.33673099999669</c:v>
                </c:pt>
                <c:pt idx="6867">
                  <c:v>410.39013699999663</c:v>
                </c:pt>
                <c:pt idx="6868">
                  <c:v>410.46267699999999</c:v>
                </c:pt>
                <c:pt idx="6869">
                  <c:v>410.54446400000438</c:v>
                </c:pt>
                <c:pt idx="6870">
                  <c:v>410.59118699999863</c:v>
                </c:pt>
                <c:pt idx="6871">
                  <c:v>410.676605</c:v>
                </c:pt>
                <c:pt idx="6872">
                  <c:v>410.71380599999969</c:v>
                </c:pt>
                <c:pt idx="6873">
                  <c:v>410.78506499999969</c:v>
                </c:pt>
                <c:pt idx="6874">
                  <c:v>410.84298700000232</c:v>
                </c:pt>
                <c:pt idx="6875">
                  <c:v>410.96765099999999</c:v>
                </c:pt>
                <c:pt idx="6876">
                  <c:v>411.01583900000003</c:v>
                </c:pt>
                <c:pt idx="6877">
                  <c:v>411.09283399999993</c:v>
                </c:pt>
                <c:pt idx="6878">
                  <c:v>411.17318699999993</c:v>
                </c:pt>
                <c:pt idx="6879">
                  <c:v>411.22226000000001</c:v>
                </c:pt>
                <c:pt idx="6880">
                  <c:v>411.30621299999899</c:v>
                </c:pt>
                <c:pt idx="6881">
                  <c:v>411.34326199999998</c:v>
                </c:pt>
                <c:pt idx="6882">
                  <c:v>411.41049199999969</c:v>
                </c:pt>
                <c:pt idx="6883">
                  <c:v>411.50140399999964</c:v>
                </c:pt>
                <c:pt idx="6884">
                  <c:v>411.59027099999969</c:v>
                </c:pt>
                <c:pt idx="6885">
                  <c:v>411.65588400000814</c:v>
                </c:pt>
                <c:pt idx="6886">
                  <c:v>411.72576899999899</c:v>
                </c:pt>
                <c:pt idx="6887">
                  <c:v>411.77749599999999</c:v>
                </c:pt>
                <c:pt idx="6888">
                  <c:v>411.85101299999963</c:v>
                </c:pt>
                <c:pt idx="6889">
                  <c:v>411.92846699999899</c:v>
                </c:pt>
                <c:pt idx="6890">
                  <c:v>411.98016399999869</c:v>
                </c:pt>
                <c:pt idx="6891">
                  <c:v>412.07339499999864</c:v>
                </c:pt>
                <c:pt idx="6892">
                  <c:v>412.11142000000001</c:v>
                </c:pt>
                <c:pt idx="6893">
                  <c:v>412.186646</c:v>
                </c:pt>
                <c:pt idx="6894">
                  <c:v>412.24932899999999</c:v>
                </c:pt>
                <c:pt idx="6895">
                  <c:v>412.33105499999863</c:v>
                </c:pt>
                <c:pt idx="6896">
                  <c:v>412.370361</c:v>
                </c:pt>
                <c:pt idx="6897">
                  <c:v>412.43609599999104</c:v>
                </c:pt>
                <c:pt idx="6898">
                  <c:v>412.51010099999894</c:v>
                </c:pt>
                <c:pt idx="6899">
                  <c:v>412.58431999999863</c:v>
                </c:pt>
                <c:pt idx="6900">
                  <c:v>412.62695299999899</c:v>
                </c:pt>
                <c:pt idx="6901">
                  <c:v>412.68789700000002</c:v>
                </c:pt>
                <c:pt idx="6902">
                  <c:v>412.79058799999899</c:v>
                </c:pt>
                <c:pt idx="6903">
                  <c:v>412.85028100000238</c:v>
                </c:pt>
                <c:pt idx="6904">
                  <c:v>412.92141699999087</c:v>
                </c:pt>
                <c:pt idx="6905">
                  <c:v>413.00543199999993</c:v>
                </c:pt>
                <c:pt idx="6906">
                  <c:v>413.06158399999993</c:v>
                </c:pt>
                <c:pt idx="6907">
                  <c:v>413.12994400000002</c:v>
                </c:pt>
                <c:pt idx="6908">
                  <c:v>413.18377699999894</c:v>
                </c:pt>
                <c:pt idx="6909">
                  <c:v>413.26763899999969</c:v>
                </c:pt>
                <c:pt idx="6910">
                  <c:v>413.34033199999999</c:v>
                </c:pt>
                <c:pt idx="6911">
                  <c:v>413.41104099999899</c:v>
                </c:pt>
                <c:pt idx="6912">
                  <c:v>413.46688799999993</c:v>
                </c:pt>
                <c:pt idx="6913">
                  <c:v>413.51074199999999</c:v>
                </c:pt>
                <c:pt idx="6914">
                  <c:v>413.58035299999869</c:v>
                </c:pt>
                <c:pt idx="6915">
                  <c:v>413.680542</c:v>
                </c:pt>
                <c:pt idx="6916">
                  <c:v>413.73898299999894</c:v>
                </c:pt>
                <c:pt idx="6917">
                  <c:v>413.81646699999999</c:v>
                </c:pt>
                <c:pt idx="6918">
                  <c:v>413.85556000000008</c:v>
                </c:pt>
                <c:pt idx="6919">
                  <c:v>413.943085</c:v>
                </c:pt>
                <c:pt idx="6920">
                  <c:v>413.98727399999899</c:v>
                </c:pt>
                <c:pt idx="6921">
                  <c:v>414.06622299999964</c:v>
                </c:pt>
                <c:pt idx="6922">
                  <c:v>414.12161299999963</c:v>
                </c:pt>
                <c:pt idx="6923">
                  <c:v>414.18615699999663</c:v>
                </c:pt>
                <c:pt idx="6924">
                  <c:v>414.269745</c:v>
                </c:pt>
                <c:pt idx="6925">
                  <c:v>414.31210299999969</c:v>
                </c:pt>
                <c:pt idx="6926">
                  <c:v>414.39428700000002</c:v>
                </c:pt>
                <c:pt idx="6927">
                  <c:v>414.50405899999993</c:v>
                </c:pt>
                <c:pt idx="6928">
                  <c:v>414.54263300000002</c:v>
                </c:pt>
                <c:pt idx="6929">
                  <c:v>414.59112499999623</c:v>
                </c:pt>
                <c:pt idx="6930">
                  <c:v>414.66763300000002</c:v>
                </c:pt>
                <c:pt idx="6931">
                  <c:v>414.73309299999869</c:v>
                </c:pt>
                <c:pt idx="6932">
                  <c:v>414.82092299999999</c:v>
                </c:pt>
                <c:pt idx="6933">
                  <c:v>414.88494900000001</c:v>
                </c:pt>
                <c:pt idx="6934">
                  <c:v>414.96258499999999</c:v>
                </c:pt>
                <c:pt idx="6935">
                  <c:v>415.03335599999161</c:v>
                </c:pt>
                <c:pt idx="6936">
                  <c:v>415.07351699999663</c:v>
                </c:pt>
                <c:pt idx="6937">
                  <c:v>415.17022700000001</c:v>
                </c:pt>
                <c:pt idx="6938">
                  <c:v>415.21786500000002</c:v>
                </c:pt>
                <c:pt idx="6939">
                  <c:v>415.33767699999999</c:v>
                </c:pt>
                <c:pt idx="6940">
                  <c:v>415.37643399999899</c:v>
                </c:pt>
                <c:pt idx="6941">
                  <c:v>415.47134399999823</c:v>
                </c:pt>
                <c:pt idx="6942">
                  <c:v>415.57330299999899</c:v>
                </c:pt>
                <c:pt idx="6943">
                  <c:v>415.64093000000008</c:v>
                </c:pt>
                <c:pt idx="6944">
                  <c:v>415.73620599999663</c:v>
                </c:pt>
                <c:pt idx="6945">
                  <c:v>415.80777</c:v>
                </c:pt>
                <c:pt idx="6946">
                  <c:v>415.85211199999969</c:v>
                </c:pt>
                <c:pt idx="6947">
                  <c:v>415.96194499999899</c:v>
                </c:pt>
                <c:pt idx="6948">
                  <c:v>416.04306000000008</c:v>
                </c:pt>
                <c:pt idx="6949">
                  <c:v>416.113586</c:v>
                </c:pt>
                <c:pt idx="6950">
                  <c:v>416.17150899999899</c:v>
                </c:pt>
                <c:pt idx="6951">
                  <c:v>416.21676599999893</c:v>
                </c:pt>
                <c:pt idx="6952">
                  <c:v>416.32339499999864</c:v>
                </c:pt>
                <c:pt idx="6953">
                  <c:v>416.34567299999998</c:v>
                </c:pt>
                <c:pt idx="6954">
                  <c:v>416.44610599999669</c:v>
                </c:pt>
                <c:pt idx="6955">
                  <c:v>416.47729500000003</c:v>
                </c:pt>
                <c:pt idx="6956">
                  <c:v>416.54907200000002</c:v>
                </c:pt>
                <c:pt idx="6957">
                  <c:v>416.603973</c:v>
                </c:pt>
                <c:pt idx="6958">
                  <c:v>416.65329000000008</c:v>
                </c:pt>
                <c:pt idx="6959">
                  <c:v>416.69799799999993</c:v>
                </c:pt>
                <c:pt idx="6960">
                  <c:v>416.79675299999138</c:v>
                </c:pt>
                <c:pt idx="6961">
                  <c:v>416.83492999999999</c:v>
                </c:pt>
                <c:pt idx="6962">
                  <c:v>416.89550799999893</c:v>
                </c:pt>
                <c:pt idx="6963">
                  <c:v>416.95510899999869</c:v>
                </c:pt>
                <c:pt idx="6964">
                  <c:v>417.02734400000003</c:v>
                </c:pt>
                <c:pt idx="6965">
                  <c:v>417.11712599999993</c:v>
                </c:pt>
                <c:pt idx="6966">
                  <c:v>417.13046300000002</c:v>
                </c:pt>
                <c:pt idx="6967">
                  <c:v>417.219086</c:v>
                </c:pt>
                <c:pt idx="6968">
                  <c:v>417.28234899999899</c:v>
                </c:pt>
                <c:pt idx="6969">
                  <c:v>417.34756499999997</c:v>
                </c:pt>
                <c:pt idx="6970">
                  <c:v>417.43810999998806</c:v>
                </c:pt>
                <c:pt idx="6971">
                  <c:v>417.49203499999669</c:v>
                </c:pt>
                <c:pt idx="6972">
                  <c:v>417.53509499999899</c:v>
                </c:pt>
                <c:pt idx="6973">
                  <c:v>417.59631299998972</c:v>
                </c:pt>
                <c:pt idx="6974">
                  <c:v>417.67233299999964</c:v>
                </c:pt>
                <c:pt idx="6975">
                  <c:v>417.72576899999899</c:v>
                </c:pt>
                <c:pt idx="6976">
                  <c:v>417.79244999999969</c:v>
                </c:pt>
                <c:pt idx="6977">
                  <c:v>417.86071799999894</c:v>
                </c:pt>
                <c:pt idx="6978">
                  <c:v>417.95571899999823</c:v>
                </c:pt>
                <c:pt idx="6979">
                  <c:v>418.00570699999969</c:v>
                </c:pt>
                <c:pt idx="6980">
                  <c:v>418.07843000000003</c:v>
                </c:pt>
                <c:pt idx="6981">
                  <c:v>418.13037100000003</c:v>
                </c:pt>
                <c:pt idx="6982">
                  <c:v>418.19784499999997</c:v>
                </c:pt>
                <c:pt idx="6983">
                  <c:v>418.30130000000003</c:v>
                </c:pt>
                <c:pt idx="6984">
                  <c:v>418.35360700000001</c:v>
                </c:pt>
                <c:pt idx="6985">
                  <c:v>418.42224099999999</c:v>
                </c:pt>
                <c:pt idx="6986">
                  <c:v>418.46978799999999</c:v>
                </c:pt>
                <c:pt idx="6987">
                  <c:v>418.55401599999999</c:v>
                </c:pt>
                <c:pt idx="6988">
                  <c:v>418.62344400000001</c:v>
                </c:pt>
                <c:pt idx="6989">
                  <c:v>418.66226200000278</c:v>
                </c:pt>
                <c:pt idx="6990">
                  <c:v>418.76107799999869</c:v>
                </c:pt>
                <c:pt idx="6991">
                  <c:v>418.83248900000001</c:v>
                </c:pt>
                <c:pt idx="6992">
                  <c:v>418.87039199999964</c:v>
                </c:pt>
                <c:pt idx="6993">
                  <c:v>418.97299199999969</c:v>
                </c:pt>
                <c:pt idx="6994">
                  <c:v>419.05130000000003</c:v>
                </c:pt>
                <c:pt idx="6995">
                  <c:v>419.12307699999963</c:v>
                </c:pt>
                <c:pt idx="6996">
                  <c:v>419.19430499999999</c:v>
                </c:pt>
                <c:pt idx="6997">
                  <c:v>419.24191299999899</c:v>
                </c:pt>
                <c:pt idx="6998">
                  <c:v>419.32488999999998</c:v>
                </c:pt>
                <c:pt idx="6999">
                  <c:v>419.37017799999899</c:v>
                </c:pt>
                <c:pt idx="7000">
                  <c:v>419.44012499999963</c:v>
                </c:pt>
                <c:pt idx="7001">
                  <c:v>419.53207399999923</c:v>
                </c:pt>
                <c:pt idx="7002">
                  <c:v>419.56988500000278</c:v>
                </c:pt>
                <c:pt idx="7003">
                  <c:v>419.63714599999969</c:v>
                </c:pt>
                <c:pt idx="7004">
                  <c:v>419.697968</c:v>
                </c:pt>
                <c:pt idx="7005">
                  <c:v>419.76135299999669</c:v>
                </c:pt>
                <c:pt idx="7006">
                  <c:v>419.82467700000001</c:v>
                </c:pt>
                <c:pt idx="7007">
                  <c:v>419.894409</c:v>
                </c:pt>
                <c:pt idx="7008">
                  <c:v>419.97351099999184</c:v>
                </c:pt>
                <c:pt idx="7009">
                  <c:v>420.02053799999823</c:v>
                </c:pt>
                <c:pt idx="7010">
                  <c:v>420.09878499999894</c:v>
                </c:pt>
                <c:pt idx="7011">
                  <c:v>420.187927</c:v>
                </c:pt>
                <c:pt idx="7012">
                  <c:v>420.23272699999899</c:v>
                </c:pt>
                <c:pt idx="7013">
                  <c:v>420.31863399999969</c:v>
                </c:pt>
                <c:pt idx="7014">
                  <c:v>420.36871299999899</c:v>
                </c:pt>
                <c:pt idx="7015">
                  <c:v>420.44607499999893</c:v>
                </c:pt>
                <c:pt idx="7016">
                  <c:v>420.50677499999864</c:v>
                </c:pt>
                <c:pt idx="7017">
                  <c:v>420.60391199999964</c:v>
                </c:pt>
                <c:pt idx="7018">
                  <c:v>420.65789800000078</c:v>
                </c:pt>
                <c:pt idx="7019">
                  <c:v>420.71066300000001</c:v>
                </c:pt>
                <c:pt idx="7020">
                  <c:v>420.78945899999923</c:v>
                </c:pt>
                <c:pt idx="7021">
                  <c:v>420.85235599999999</c:v>
                </c:pt>
                <c:pt idx="7022">
                  <c:v>420.93447899999899</c:v>
                </c:pt>
                <c:pt idx="7023">
                  <c:v>420.96945199999999</c:v>
                </c:pt>
                <c:pt idx="7024">
                  <c:v>421.05358899999999</c:v>
                </c:pt>
                <c:pt idx="7025">
                  <c:v>421.12936400000001</c:v>
                </c:pt>
                <c:pt idx="7026">
                  <c:v>421.19342</c:v>
                </c:pt>
                <c:pt idx="7027">
                  <c:v>421.25021400000003</c:v>
                </c:pt>
                <c:pt idx="7028">
                  <c:v>421.31372099999999</c:v>
                </c:pt>
                <c:pt idx="7029">
                  <c:v>421.37811299999669</c:v>
                </c:pt>
                <c:pt idx="7030">
                  <c:v>421.46289100000001</c:v>
                </c:pt>
                <c:pt idx="7031">
                  <c:v>421.52233899999823</c:v>
                </c:pt>
                <c:pt idx="7032">
                  <c:v>421.61956800000002</c:v>
                </c:pt>
                <c:pt idx="7033">
                  <c:v>421.65576199999998</c:v>
                </c:pt>
                <c:pt idx="7034">
                  <c:v>421.70718399999993</c:v>
                </c:pt>
                <c:pt idx="7035">
                  <c:v>421.77200299999993</c:v>
                </c:pt>
                <c:pt idx="7036">
                  <c:v>421.85601799999893</c:v>
                </c:pt>
                <c:pt idx="7037">
                  <c:v>421.90524299999993</c:v>
                </c:pt>
                <c:pt idx="7038">
                  <c:v>421.97674599999863</c:v>
                </c:pt>
                <c:pt idx="7039">
                  <c:v>422.04257200000001</c:v>
                </c:pt>
                <c:pt idx="7040">
                  <c:v>422.10257000000001</c:v>
                </c:pt>
                <c:pt idx="7041">
                  <c:v>422.20642099999969</c:v>
                </c:pt>
                <c:pt idx="7042">
                  <c:v>422.26650999999669</c:v>
                </c:pt>
                <c:pt idx="7043">
                  <c:v>422.32785000000001</c:v>
                </c:pt>
                <c:pt idx="7044">
                  <c:v>422.378601</c:v>
                </c:pt>
                <c:pt idx="7045">
                  <c:v>422.43588299999999</c:v>
                </c:pt>
                <c:pt idx="7046">
                  <c:v>422.50924700000002</c:v>
                </c:pt>
                <c:pt idx="7047">
                  <c:v>422.579071</c:v>
                </c:pt>
                <c:pt idx="7048">
                  <c:v>422.64865099999997</c:v>
                </c:pt>
                <c:pt idx="7049">
                  <c:v>422.75460800000002</c:v>
                </c:pt>
                <c:pt idx="7050">
                  <c:v>422.78836099999899</c:v>
                </c:pt>
                <c:pt idx="7051">
                  <c:v>422.86084000000238</c:v>
                </c:pt>
                <c:pt idx="7052">
                  <c:v>422.91922</c:v>
                </c:pt>
                <c:pt idx="7053">
                  <c:v>422.99890099999863</c:v>
                </c:pt>
                <c:pt idx="7054">
                  <c:v>423.05792200000002</c:v>
                </c:pt>
                <c:pt idx="7055">
                  <c:v>423.135986</c:v>
                </c:pt>
                <c:pt idx="7056">
                  <c:v>423.19348100000002</c:v>
                </c:pt>
                <c:pt idx="7057">
                  <c:v>423.25662199999999</c:v>
                </c:pt>
                <c:pt idx="7058">
                  <c:v>423.34170499999999</c:v>
                </c:pt>
                <c:pt idx="7059">
                  <c:v>423.41598499999969</c:v>
                </c:pt>
                <c:pt idx="7060">
                  <c:v>423.46203599999899</c:v>
                </c:pt>
                <c:pt idx="7061">
                  <c:v>423.55941799999999</c:v>
                </c:pt>
                <c:pt idx="7062">
                  <c:v>423.60934400000002</c:v>
                </c:pt>
                <c:pt idx="7063">
                  <c:v>423.68695099999923</c:v>
                </c:pt>
                <c:pt idx="7064">
                  <c:v>423.74615499999823</c:v>
                </c:pt>
                <c:pt idx="7065">
                  <c:v>423.807343</c:v>
                </c:pt>
                <c:pt idx="7066">
                  <c:v>423.89343299999899</c:v>
                </c:pt>
                <c:pt idx="7067">
                  <c:v>423.93228099999999</c:v>
                </c:pt>
                <c:pt idx="7068">
                  <c:v>424.01986699999998</c:v>
                </c:pt>
                <c:pt idx="7069">
                  <c:v>424.09591699999669</c:v>
                </c:pt>
                <c:pt idx="7070">
                  <c:v>424.17138699999964</c:v>
                </c:pt>
                <c:pt idx="7071">
                  <c:v>424.242706</c:v>
                </c:pt>
                <c:pt idx="7072">
                  <c:v>424.31494099999998</c:v>
                </c:pt>
                <c:pt idx="7073">
                  <c:v>424.38717699999899</c:v>
                </c:pt>
                <c:pt idx="7074">
                  <c:v>424.47656299999869</c:v>
                </c:pt>
                <c:pt idx="7075">
                  <c:v>424.53662100000003</c:v>
                </c:pt>
                <c:pt idx="7076">
                  <c:v>424.617615</c:v>
                </c:pt>
                <c:pt idx="7077">
                  <c:v>424.67907700000001</c:v>
                </c:pt>
                <c:pt idx="7078">
                  <c:v>424.72613499998863</c:v>
                </c:pt>
                <c:pt idx="7079">
                  <c:v>424.779968</c:v>
                </c:pt>
                <c:pt idx="7080">
                  <c:v>424.84249899999998</c:v>
                </c:pt>
                <c:pt idx="7081">
                  <c:v>424.91305499999669</c:v>
                </c:pt>
                <c:pt idx="7082">
                  <c:v>424.99255399999669</c:v>
                </c:pt>
                <c:pt idx="7083">
                  <c:v>425.03594999999899</c:v>
                </c:pt>
                <c:pt idx="7084">
                  <c:v>425.09945699999969</c:v>
                </c:pt>
                <c:pt idx="7085">
                  <c:v>425.17773399999999</c:v>
                </c:pt>
                <c:pt idx="7086">
                  <c:v>425.28372199999899</c:v>
                </c:pt>
                <c:pt idx="7087">
                  <c:v>425.31121799999869</c:v>
                </c:pt>
                <c:pt idx="7088">
                  <c:v>425.39202899999964</c:v>
                </c:pt>
                <c:pt idx="7089">
                  <c:v>425.47729500000003</c:v>
                </c:pt>
                <c:pt idx="7090">
                  <c:v>425.54354899999993</c:v>
                </c:pt>
                <c:pt idx="7091">
                  <c:v>425.59103399999663</c:v>
                </c:pt>
                <c:pt idx="7092">
                  <c:v>425.634613</c:v>
                </c:pt>
                <c:pt idx="7093">
                  <c:v>425.70751999999823</c:v>
                </c:pt>
                <c:pt idx="7094">
                  <c:v>425.78652999999173</c:v>
                </c:pt>
                <c:pt idx="7095">
                  <c:v>425.86084000000238</c:v>
                </c:pt>
                <c:pt idx="7096">
                  <c:v>425.91076699999923</c:v>
                </c:pt>
                <c:pt idx="7097">
                  <c:v>426.00192299999969</c:v>
                </c:pt>
                <c:pt idx="7098">
                  <c:v>426.04351799999893</c:v>
                </c:pt>
                <c:pt idx="7099">
                  <c:v>426.12466400000238</c:v>
                </c:pt>
                <c:pt idx="7100">
                  <c:v>426.179596</c:v>
                </c:pt>
                <c:pt idx="7101">
                  <c:v>426.25448600000038</c:v>
                </c:pt>
                <c:pt idx="7102">
                  <c:v>426.32717899999869</c:v>
                </c:pt>
                <c:pt idx="7103">
                  <c:v>426.41064499999999</c:v>
                </c:pt>
                <c:pt idx="7104">
                  <c:v>426.48211699999064</c:v>
                </c:pt>
                <c:pt idx="7105">
                  <c:v>426.53158599999864</c:v>
                </c:pt>
                <c:pt idx="7106">
                  <c:v>426.61380000000008</c:v>
                </c:pt>
                <c:pt idx="7107">
                  <c:v>426.67034899999999</c:v>
                </c:pt>
                <c:pt idx="7108">
                  <c:v>426.74655199999899</c:v>
                </c:pt>
                <c:pt idx="7109">
                  <c:v>426.80493200000001</c:v>
                </c:pt>
                <c:pt idx="7110">
                  <c:v>426.88073699999899</c:v>
                </c:pt>
                <c:pt idx="7111">
                  <c:v>426.95037799999869</c:v>
                </c:pt>
                <c:pt idx="7112">
                  <c:v>427.02795399999923</c:v>
                </c:pt>
                <c:pt idx="7113">
                  <c:v>427.07412699999969</c:v>
                </c:pt>
                <c:pt idx="7114">
                  <c:v>427.13571199999899</c:v>
                </c:pt>
                <c:pt idx="7115">
                  <c:v>427.20358299999964</c:v>
                </c:pt>
                <c:pt idx="7116">
                  <c:v>427.28613299998915</c:v>
                </c:pt>
                <c:pt idx="7117">
                  <c:v>427.33810399999669</c:v>
                </c:pt>
                <c:pt idx="7118">
                  <c:v>427.40161099999864</c:v>
                </c:pt>
                <c:pt idx="7119">
                  <c:v>427.45367399999969</c:v>
                </c:pt>
                <c:pt idx="7120">
                  <c:v>427.53613299998915</c:v>
                </c:pt>
                <c:pt idx="7121">
                  <c:v>427.58093299999899</c:v>
                </c:pt>
                <c:pt idx="7122">
                  <c:v>427.65310699999969</c:v>
                </c:pt>
                <c:pt idx="7123">
                  <c:v>427.73770099999899</c:v>
                </c:pt>
                <c:pt idx="7124">
                  <c:v>427.79580699999963</c:v>
                </c:pt>
                <c:pt idx="7125">
                  <c:v>427.88302599999969</c:v>
                </c:pt>
                <c:pt idx="7126">
                  <c:v>427.93093899999138</c:v>
                </c:pt>
                <c:pt idx="7127">
                  <c:v>428.00213599999893</c:v>
                </c:pt>
                <c:pt idx="7128">
                  <c:v>428.04498300000432</c:v>
                </c:pt>
                <c:pt idx="7129">
                  <c:v>428.12695299999899</c:v>
                </c:pt>
                <c:pt idx="7130">
                  <c:v>428.19677699999869</c:v>
                </c:pt>
                <c:pt idx="7131">
                  <c:v>428.23864699999899</c:v>
                </c:pt>
                <c:pt idx="7132">
                  <c:v>428.31082199999997</c:v>
                </c:pt>
                <c:pt idx="7133">
                  <c:v>428.38647499999894</c:v>
                </c:pt>
                <c:pt idx="7134">
                  <c:v>428.46139499999663</c:v>
                </c:pt>
                <c:pt idx="7135">
                  <c:v>428.53460699999999</c:v>
                </c:pt>
                <c:pt idx="7136">
                  <c:v>428.61096199999997</c:v>
                </c:pt>
                <c:pt idx="7137">
                  <c:v>428.64801</c:v>
                </c:pt>
                <c:pt idx="7138">
                  <c:v>428.73092699999899</c:v>
                </c:pt>
                <c:pt idx="7139">
                  <c:v>428.76937899999899</c:v>
                </c:pt>
                <c:pt idx="7140">
                  <c:v>428.87762500000002</c:v>
                </c:pt>
                <c:pt idx="7141">
                  <c:v>428.94863899999899</c:v>
                </c:pt>
                <c:pt idx="7142">
                  <c:v>429.01937899999899</c:v>
                </c:pt>
                <c:pt idx="7143">
                  <c:v>429.08535799999669</c:v>
                </c:pt>
                <c:pt idx="7144">
                  <c:v>429.12942500000008</c:v>
                </c:pt>
                <c:pt idx="7145">
                  <c:v>429.21820099999923</c:v>
                </c:pt>
                <c:pt idx="7146">
                  <c:v>429.28469799999999</c:v>
                </c:pt>
                <c:pt idx="7147">
                  <c:v>429.31677199999899</c:v>
                </c:pt>
                <c:pt idx="7148">
                  <c:v>429.42721599999823</c:v>
                </c:pt>
                <c:pt idx="7149">
                  <c:v>429.50592</c:v>
                </c:pt>
                <c:pt idx="7150">
                  <c:v>429.53857399999669</c:v>
                </c:pt>
                <c:pt idx="7151">
                  <c:v>429.59368899999993</c:v>
                </c:pt>
                <c:pt idx="7152">
                  <c:v>429.658905</c:v>
                </c:pt>
                <c:pt idx="7153">
                  <c:v>429.73443599999899</c:v>
                </c:pt>
                <c:pt idx="7154">
                  <c:v>429.78515599999167</c:v>
                </c:pt>
                <c:pt idx="7155">
                  <c:v>429.87799100000001</c:v>
                </c:pt>
                <c:pt idx="7156">
                  <c:v>429.93038899999863</c:v>
                </c:pt>
                <c:pt idx="7157">
                  <c:v>430.01889</c:v>
                </c:pt>
                <c:pt idx="7158">
                  <c:v>430.07824699999969</c:v>
                </c:pt>
                <c:pt idx="7159">
                  <c:v>430.13531499999863</c:v>
                </c:pt>
                <c:pt idx="7160">
                  <c:v>430.20336899999899</c:v>
                </c:pt>
                <c:pt idx="7161">
                  <c:v>430.28024299999993</c:v>
                </c:pt>
                <c:pt idx="7162">
                  <c:v>430.380402</c:v>
                </c:pt>
                <c:pt idx="7163">
                  <c:v>430.42086799999993</c:v>
                </c:pt>
                <c:pt idx="7164">
                  <c:v>430.46414199999964</c:v>
                </c:pt>
                <c:pt idx="7165">
                  <c:v>430.53002899999899</c:v>
                </c:pt>
                <c:pt idx="7166">
                  <c:v>430.59429899999969</c:v>
                </c:pt>
                <c:pt idx="7167">
                  <c:v>430.64657599999964</c:v>
                </c:pt>
                <c:pt idx="7168">
                  <c:v>430.71762100000001</c:v>
                </c:pt>
                <c:pt idx="7169">
                  <c:v>430.77822899999899</c:v>
                </c:pt>
                <c:pt idx="7170">
                  <c:v>430.85879499999999</c:v>
                </c:pt>
                <c:pt idx="7171">
                  <c:v>430.892426</c:v>
                </c:pt>
                <c:pt idx="7172">
                  <c:v>430.98126199999899</c:v>
                </c:pt>
                <c:pt idx="7173">
                  <c:v>431.06610099999864</c:v>
                </c:pt>
                <c:pt idx="7174">
                  <c:v>431.13714599999969</c:v>
                </c:pt>
                <c:pt idx="7175">
                  <c:v>431.22210699999869</c:v>
                </c:pt>
                <c:pt idx="7176">
                  <c:v>431.29583699999893</c:v>
                </c:pt>
                <c:pt idx="7177">
                  <c:v>431.35760499999998</c:v>
                </c:pt>
                <c:pt idx="7178">
                  <c:v>431.38784800000002</c:v>
                </c:pt>
                <c:pt idx="7179">
                  <c:v>431.49386600000003</c:v>
                </c:pt>
                <c:pt idx="7180">
                  <c:v>431.54769900000002</c:v>
                </c:pt>
                <c:pt idx="7181">
                  <c:v>431.60772700000001</c:v>
                </c:pt>
                <c:pt idx="7182">
                  <c:v>431.66629</c:v>
                </c:pt>
                <c:pt idx="7183">
                  <c:v>431.77673299999663</c:v>
                </c:pt>
                <c:pt idx="7184">
                  <c:v>431.84399400000001</c:v>
                </c:pt>
                <c:pt idx="7185">
                  <c:v>431.88406400000002</c:v>
                </c:pt>
                <c:pt idx="7186">
                  <c:v>431.96658299999899</c:v>
                </c:pt>
                <c:pt idx="7187">
                  <c:v>432.012878</c:v>
                </c:pt>
                <c:pt idx="7188">
                  <c:v>432.13436899999999</c:v>
                </c:pt>
                <c:pt idx="7189">
                  <c:v>432.21411099999864</c:v>
                </c:pt>
                <c:pt idx="7190">
                  <c:v>432.26269500000001</c:v>
                </c:pt>
                <c:pt idx="7191">
                  <c:v>432.31100499999923</c:v>
                </c:pt>
                <c:pt idx="7192">
                  <c:v>432.41827399999869</c:v>
                </c:pt>
                <c:pt idx="7193">
                  <c:v>432.47464000000002</c:v>
                </c:pt>
                <c:pt idx="7194">
                  <c:v>432.52999899999969</c:v>
                </c:pt>
                <c:pt idx="7195">
                  <c:v>432.57742300000001</c:v>
                </c:pt>
                <c:pt idx="7196">
                  <c:v>432.67184400000002</c:v>
                </c:pt>
                <c:pt idx="7197">
                  <c:v>432.73254399999894</c:v>
                </c:pt>
                <c:pt idx="7198">
                  <c:v>432.78305099999869</c:v>
                </c:pt>
                <c:pt idx="7199">
                  <c:v>432.86554000000001</c:v>
                </c:pt>
                <c:pt idx="7200">
                  <c:v>432.91098</c:v>
                </c:pt>
                <c:pt idx="7201">
                  <c:v>432.95907599999964</c:v>
                </c:pt>
                <c:pt idx="7202">
                  <c:v>433.03356899999869</c:v>
                </c:pt>
                <c:pt idx="7203">
                  <c:v>433.09747299999964</c:v>
                </c:pt>
                <c:pt idx="7204">
                  <c:v>433.17837499999899</c:v>
                </c:pt>
                <c:pt idx="7205">
                  <c:v>433.21414199999964</c:v>
                </c:pt>
                <c:pt idx="7206">
                  <c:v>433.29165599999823</c:v>
                </c:pt>
                <c:pt idx="7207">
                  <c:v>433.36315899999869</c:v>
                </c:pt>
                <c:pt idx="7208">
                  <c:v>433.43081699999863</c:v>
                </c:pt>
                <c:pt idx="7209">
                  <c:v>433.52456699999999</c:v>
                </c:pt>
                <c:pt idx="7210">
                  <c:v>433.57925399999999</c:v>
                </c:pt>
                <c:pt idx="7211">
                  <c:v>433.67071499999969</c:v>
                </c:pt>
                <c:pt idx="7212">
                  <c:v>433.73584</c:v>
                </c:pt>
                <c:pt idx="7213">
                  <c:v>433.79278599999969</c:v>
                </c:pt>
                <c:pt idx="7214">
                  <c:v>433.84463499999998</c:v>
                </c:pt>
                <c:pt idx="7215">
                  <c:v>433.94390899999894</c:v>
                </c:pt>
                <c:pt idx="7216">
                  <c:v>434.00399799999963</c:v>
                </c:pt>
                <c:pt idx="7217">
                  <c:v>434.06906099999998</c:v>
                </c:pt>
                <c:pt idx="7218">
                  <c:v>434.12853999999669</c:v>
                </c:pt>
                <c:pt idx="7219">
                  <c:v>434.187836</c:v>
                </c:pt>
                <c:pt idx="7220">
                  <c:v>434.28295899999893</c:v>
                </c:pt>
                <c:pt idx="7221">
                  <c:v>434.34133899999864</c:v>
                </c:pt>
                <c:pt idx="7222">
                  <c:v>434.38732899999923</c:v>
                </c:pt>
                <c:pt idx="7223">
                  <c:v>434.47222900000003</c:v>
                </c:pt>
                <c:pt idx="7224">
                  <c:v>434.50744600000002</c:v>
                </c:pt>
                <c:pt idx="7225">
                  <c:v>434.56366000000008</c:v>
                </c:pt>
                <c:pt idx="7226">
                  <c:v>434.66848800000002</c:v>
                </c:pt>
                <c:pt idx="7227">
                  <c:v>434.72668499999969</c:v>
                </c:pt>
                <c:pt idx="7228">
                  <c:v>434.79296900000003</c:v>
                </c:pt>
                <c:pt idx="7229">
                  <c:v>434.87188700000002</c:v>
                </c:pt>
                <c:pt idx="7230">
                  <c:v>434.92971799999663</c:v>
                </c:pt>
                <c:pt idx="7231">
                  <c:v>435.01043699999963</c:v>
                </c:pt>
                <c:pt idx="7232">
                  <c:v>435.07650799999863</c:v>
                </c:pt>
                <c:pt idx="7233">
                  <c:v>435.13174400000003</c:v>
                </c:pt>
                <c:pt idx="7234">
                  <c:v>435.21923799999894</c:v>
                </c:pt>
                <c:pt idx="7235">
                  <c:v>435.26995799999969</c:v>
                </c:pt>
                <c:pt idx="7236">
                  <c:v>435.33853099999823</c:v>
                </c:pt>
                <c:pt idx="7237">
                  <c:v>435.41107199999863</c:v>
                </c:pt>
                <c:pt idx="7238">
                  <c:v>435.45568800000001</c:v>
                </c:pt>
                <c:pt idx="7239">
                  <c:v>435.53878799999899</c:v>
                </c:pt>
                <c:pt idx="7240">
                  <c:v>435.59161399999869</c:v>
                </c:pt>
                <c:pt idx="7241">
                  <c:v>435.650238</c:v>
                </c:pt>
                <c:pt idx="7242">
                  <c:v>435.696686</c:v>
                </c:pt>
                <c:pt idx="7243">
                  <c:v>435.77172899999869</c:v>
                </c:pt>
                <c:pt idx="7244">
                  <c:v>435.83813499999127</c:v>
                </c:pt>
                <c:pt idx="7245">
                  <c:v>435.91104099999899</c:v>
                </c:pt>
                <c:pt idx="7246">
                  <c:v>435.9815369999888</c:v>
                </c:pt>
                <c:pt idx="7247">
                  <c:v>436.03735399999869</c:v>
                </c:pt>
                <c:pt idx="7248">
                  <c:v>436.126465</c:v>
                </c:pt>
                <c:pt idx="7249">
                  <c:v>436.19836400000003</c:v>
                </c:pt>
                <c:pt idx="7250">
                  <c:v>436.24435399999999</c:v>
                </c:pt>
                <c:pt idx="7251">
                  <c:v>436.30487100000232</c:v>
                </c:pt>
                <c:pt idx="7252">
                  <c:v>436.38888500000002</c:v>
                </c:pt>
                <c:pt idx="7253">
                  <c:v>436.44091799999899</c:v>
                </c:pt>
                <c:pt idx="7254">
                  <c:v>436.50698899999969</c:v>
                </c:pt>
                <c:pt idx="7255">
                  <c:v>436.58123799999669</c:v>
                </c:pt>
                <c:pt idx="7256">
                  <c:v>436.65649400000001</c:v>
                </c:pt>
                <c:pt idx="7257">
                  <c:v>436.73757899999669</c:v>
                </c:pt>
                <c:pt idx="7258">
                  <c:v>436.807526</c:v>
                </c:pt>
                <c:pt idx="7259">
                  <c:v>436.86953699999964</c:v>
                </c:pt>
                <c:pt idx="7260">
                  <c:v>436.93969699999963</c:v>
                </c:pt>
                <c:pt idx="7261">
                  <c:v>437.01565599999969</c:v>
                </c:pt>
                <c:pt idx="7262">
                  <c:v>437.04476899999997</c:v>
                </c:pt>
                <c:pt idx="7263">
                  <c:v>437.117706</c:v>
                </c:pt>
                <c:pt idx="7264">
                  <c:v>437.20709199999999</c:v>
                </c:pt>
                <c:pt idx="7265">
                  <c:v>437.26348899999999</c:v>
                </c:pt>
                <c:pt idx="7266">
                  <c:v>437.340057</c:v>
                </c:pt>
                <c:pt idx="7267">
                  <c:v>437.40454099999999</c:v>
                </c:pt>
                <c:pt idx="7268">
                  <c:v>437.47006199999993</c:v>
                </c:pt>
                <c:pt idx="7269">
                  <c:v>437.55673199999899</c:v>
                </c:pt>
                <c:pt idx="7270">
                  <c:v>437.60613999999669</c:v>
                </c:pt>
                <c:pt idx="7271">
                  <c:v>437.695831</c:v>
                </c:pt>
                <c:pt idx="7272">
                  <c:v>437.74648999999999</c:v>
                </c:pt>
                <c:pt idx="7273">
                  <c:v>437.79577599999863</c:v>
                </c:pt>
                <c:pt idx="7274">
                  <c:v>437.88394199999999</c:v>
                </c:pt>
                <c:pt idx="7275">
                  <c:v>437.92724600000003</c:v>
                </c:pt>
                <c:pt idx="7276">
                  <c:v>438.00155599999869</c:v>
                </c:pt>
                <c:pt idx="7277">
                  <c:v>438.08648699999969</c:v>
                </c:pt>
                <c:pt idx="7278">
                  <c:v>438.14273100000008</c:v>
                </c:pt>
                <c:pt idx="7279">
                  <c:v>438.21499599999999</c:v>
                </c:pt>
                <c:pt idx="7280">
                  <c:v>438.28048699999999</c:v>
                </c:pt>
                <c:pt idx="7281">
                  <c:v>438.35580399999998</c:v>
                </c:pt>
                <c:pt idx="7282">
                  <c:v>438.389679</c:v>
                </c:pt>
                <c:pt idx="7283">
                  <c:v>438.50006100000002</c:v>
                </c:pt>
                <c:pt idx="7284">
                  <c:v>438.55850199999969</c:v>
                </c:pt>
                <c:pt idx="7285">
                  <c:v>438.66204800000008</c:v>
                </c:pt>
                <c:pt idx="7286">
                  <c:v>438.743561</c:v>
                </c:pt>
                <c:pt idx="7287">
                  <c:v>438.79952999999864</c:v>
                </c:pt>
                <c:pt idx="7288">
                  <c:v>438.857574</c:v>
                </c:pt>
                <c:pt idx="7289">
                  <c:v>438.91726699999964</c:v>
                </c:pt>
                <c:pt idx="7290">
                  <c:v>438.99594099999899</c:v>
                </c:pt>
                <c:pt idx="7291">
                  <c:v>439.05493200000001</c:v>
                </c:pt>
                <c:pt idx="7292">
                  <c:v>439.11923200000001</c:v>
                </c:pt>
                <c:pt idx="7293">
                  <c:v>439.197205</c:v>
                </c:pt>
                <c:pt idx="7294">
                  <c:v>439.26831099999669</c:v>
                </c:pt>
                <c:pt idx="7295">
                  <c:v>439.31707799999964</c:v>
                </c:pt>
                <c:pt idx="7296">
                  <c:v>439.40026899999964</c:v>
                </c:pt>
                <c:pt idx="7297">
                  <c:v>439.49667399999669</c:v>
                </c:pt>
                <c:pt idx="7298">
                  <c:v>439.56088300000232</c:v>
                </c:pt>
                <c:pt idx="7299">
                  <c:v>439.59991499999899</c:v>
                </c:pt>
                <c:pt idx="7300">
                  <c:v>439.65093999999999</c:v>
                </c:pt>
                <c:pt idx="7301">
                  <c:v>439.73092699999899</c:v>
                </c:pt>
                <c:pt idx="7302">
                  <c:v>439.77957199999969</c:v>
                </c:pt>
                <c:pt idx="7303">
                  <c:v>439.84387199999998</c:v>
                </c:pt>
                <c:pt idx="7304">
                  <c:v>439.91696199999899</c:v>
                </c:pt>
                <c:pt idx="7305">
                  <c:v>440.00335699999869</c:v>
                </c:pt>
                <c:pt idx="7306">
                  <c:v>440.092285</c:v>
                </c:pt>
                <c:pt idx="7307">
                  <c:v>440.14721700000001</c:v>
                </c:pt>
                <c:pt idx="7308">
                  <c:v>440.22067299999969</c:v>
                </c:pt>
                <c:pt idx="7309">
                  <c:v>440.279449</c:v>
                </c:pt>
                <c:pt idx="7310">
                  <c:v>440.33532699999893</c:v>
                </c:pt>
                <c:pt idx="7311">
                  <c:v>440.40978999999999</c:v>
                </c:pt>
                <c:pt idx="7312">
                  <c:v>440.49499499999899</c:v>
                </c:pt>
                <c:pt idx="7313">
                  <c:v>440.55306999999999</c:v>
                </c:pt>
                <c:pt idx="7314">
                  <c:v>440.59844999999899</c:v>
                </c:pt>
                <c:pt idx="7315">
                  <c:v>440.67294299999998</c:v>
                </c:pt>
                <c:pt idx="7316">
                  <c:v>440.76043699999963</c:v>
                </c:pt>
                <c:pt idx="7317">
                  <c:v>440.81201199999964</c:v>
                </c:pt>
                <c:pt idx="7318">
                  <c:v>440.87866200000002</c:v>
                </c:pt>
                <c:pt idx="7319">
                  <c:v>440.95742799999999</c:v>
                </c:pt>
                <c:pt idx="7320">
                  <c:v>441.027985</c:v>
                </c:pt>
                <c:pt idx="7321">
                  <c:v>441.07870499999899</c:v>
                </c:pt>
                <c:pt idx="7322">
                  <c:v>441.17123400000003</c:v>
                </c:pt>
                <c:pt idx="7323">
                  <c:v>441.22811899998771</c:v>
                </c:pt>
                <c:pt idx="7324">
                  <c:v>441.30764799999997</c:v>
                </c:pt>
                <c:pt idx="7325">
                  <c:v>441.36923200000001</c:v>
                </c:pt>
                <c:pt idx="7326">
                  <c:v>441.40805099999869</c:v>
                </c:pt>
                <c:pt idx="7327">
                  <c:v>441.47479199999964</c:v>
                </c:pt>
                <c:pt idx="7328">
                  <c:v>441.553223</c:v>
                </c:pt>
                <c:pt idx="7329">
                  <c:v>441.620361</c:v>
                </c:pt>
                <c:pt idx="7330">
                  <c:v>441.68408200000232</c:v>
                </c:pt>
                <c:pt idx="7331">
                  <c:v>441.73727399999899</c:v>
                </c:pt>
                <c:pt idx="7332">
                  <c:v>441.83712799999893</c:v>
                </c:pt>
                <c:pt idx="7333">
                  <c:v>441.91751099999863</c:v>
                </c:pt>
                <c:pt idx="7334">
                  <c:v>441.96536299999963</c:v>
                </c:pt>
                <c:pt idx="7335">
                  <c:v>442.04846199999997</c:v>
                </c:pt>
                <c:pt idx="7336">
                  <c:v>442.110748</c:v>
                </c:pt>
                <c:pt idx="7337">
                  <c:v>442.16641199999964</c:v>
                </c:pt>
                <c:pt idx="7338">
                  <c:v>442.23977699999864</c:v>
                </c:pt>
                <c:pt idx="7339">
                  <c:v>442.30526700000001</c:v>
                </c:pt>
                <c:pt idx="7340">
                  <c:v>442.33969100000002</c:v>
                </c:pt>
                <c:pt idx="7341">
                  <c:v>442.42364499999923</c:v>
                </c:pt>
                <c:pt idx="7342">
                  <c:v>442.48538199999899</c:v>
                </c:pt>
                <c:pt idx="7343">
                  <c:v>442.52578699999964</c:v>
                </c:pt>
                <c:pt idx="7344">
                  <c:v>442.617615</c:v>
                </c:pt>
                <c:pt idx="7345">
                  <c:v>442.67620799999969</c:v>
                </c:pt>
                <c:pt idx="7346">
                  <c:v>442.75659199999899</c:v>
                </c:pt>
                <c:pt idx="7347">
                  <c:v>442.79440299999999</c:v>
                </c:pt>
                <c:pt idx="7348">
                  <c:v>442.88842799999969</c:v>
                </c:pt>
                <c:pt idx="7349">
                  <c:v>442.93508899999864</c:v>
                </c:pt>
                <c:pt idx="7350">
                  <c:v>443.01898199999999</c:v>
                </c:pt>
                <c:pt idx="7351">
                  <c:v>443.08288599999997</c:v>
                </c:pt>
                <c:pt idx="7352">
                  <c:v>443.15652499999999</c:v>
                </c:pt>
                <c:pt idx="7353">
                  <c:v>443.24142499999999</c:v>
                </c:pt>
                <c:pt idx="7354">
                  <c:v>443.28289799999999</c:v>
                </c:pt>
                <c:pt idx="7355">
                  <c:v>443.36706500000008</c:v>
                </c:pt>
                <c:pt idx="7356">
                  <c:v>443.44271899999899</c:v>
                </c:pt>
                <c:pt idx="7357">
                  <c:v>443.50515699999869</c:v>
                </c:pt>
                <c:pt idx="7358">
                  <c:v>443.542755</c:v>
                </c:pt>
                <c:pt idx="7359">
                  <c:v>443.61932400000001</c:v>
                </c:pt>
                <c:pt idx="7360">
                  <c:v>443.70361299999894</c:v>
                </c:pt>
                <c:pt idx="7361">
                  <c:v>443.76525899999899</c:v>
                </c:pt>
                <c:pt idx="7362">
                  <c:v>443.83532699999893</c:v>
                </c:pt>
                <c:pt idx="7363">
                  <c:v>443.88619999999185</c:v>
                </c:pt>
                <c:pt idx="7364">
                  <c:v>443.94396999999969</c:v>
                </c:pt>
                <c:pt idx="7365">
                  <c:v>444.011841</c:v>
                </c:pt>
                <c:pt idx="7366">
                  <c:v>444.13217200000003</c:v>
                </c:pt>
                <c:pt idx="7367">
                  <c:v>444.15628099999998</c:v>
                </c:pt>
                <c:pt idx="7368">
                  <c:v>444.22131299998972</c:v>
                </c:pt>
                <c:pt idx="7369">
                  <c:v>444.31823699999899</c:v>
                </c:pt>
                <c:pt idx="7370">
                  <c:v>444.37622099999999</c:v>
                </c:pt>
                <c:pt idx="7371">
                  <c:v>444.43807999999046</c:v>
                </c:pt>
                <c:pt idx="7372">
                  <c:v>444.50100699999899</c:v>
                </c:pt>
                <c:pt idx="7373">
                  <c:v>444.59933499999869</c:v>
                </c:pt>
                <c:pt idx="7374">
                  <c:v>444.65463300000232</c:v>
                </c:pt>
                <c:pt idx="7375">
                  <c:v>444.72067299999969</c:v>
                </c:pt>
                <c:pt idx="7376">
                  <c:v>444.78765899999894</c:v>
                </c:pt>
                <c:pt idx="7377">
                  <c:v>444.86151099999893</c:v>
                </c:pt>
                <c:pt idx="7378">
                  <c:v>444.92794799999899</c:v>
                </c:pt>
                <c:pt idx="7379">
                  <c:v>444.99197399999173</c:v>
                </c:pt>
                <c:pt idx="7380">
                  <c:v>445.07763699999964</c:v>
                </c:pt>
                <c:pt idx="7381">
                  <c:v>445.12991299999999</c:v>
                </c:pt>
                <c:pt idx="7382">
                  <c:v>445.18899499999969</c:v>
                </c:pt>
                <c:pt idx="7383">
                  <c:v>445.250854</c:v>
                </c:pt>
                <c:pt idx="7384">
                  <c:v>445.33856199999963</c:v>
                </c:pt>
                <c:pt idx="7385">
                  <c:v>445.42190599999623</c:v>
                </c:pt>
                <c:pt idx="7386">
                  <c:v>445.46829199999894</c:v>
                </c:pt>
                <c:pt idx="7387">
                  <c:v>445.532623</c:v>
                </c:pt>
                <c:pt idx="7388">
                  <c:v>445.59481799999969</c:v>
                </c:pt>
                <c:pt idx="7389">
                  <c:v>445.68469199999998</c:v>
                </c:pt>
                <c:pt idx="7390">
                  <c:v>445.75747699999999</c:v>
                </c:pt>
                <c:pt idx="7391">
                  <c:v>445.82788100000232</c:v>
                </c:pt>
                <c:pt idx="7392">
                  <c:v>445.89572099999964</c:v>
                </c:pt>
                <c:pt idx="7393">
                  <c:v>445.93218999999863</c:v>
                </c:pt>
                <c:pt idx="7394">
                  <c:v>446.02542099999999</c:v>
                </c:pt>
                <c:pt idx="7395">
                  <c:v>446.07781999999969</c:v>
                </c:pt>
                <c:pt idx="7396">
                  <c:v>446.13757299999969</c:v>
                </c:pt>
                <c:pt idx="7397">
                  <c:v>446.20849600000003</c:v>
                </c:pt>
                <c:pt idx="7398">
                  <c:v>446.30248999999998</c:v>
                </c:pt>
                <c:pt idx="7399">
                  <c:v>446.37222300000002</c:v>
                </c:pt>
                <c:pt idx="7400">
                  <c:v>446.44784499999997</c:v>
                </c:pt>
                <c:pt idx="7401">
                  <c:v>446.49029499999864</c:v>
                </c:pt>
                <c:pt idx="7402">
                  <c:v>446.569794</c:v>
                </c:pt>
                <c:pt idx="7403">
                  <c:v>446.64477499999998</c:v>
                </c:pt>
                <c:pt idx="7404">
                  <c:v>446.72067299999969</c:v>
                </c:pt>
                <c:pt idx="7405">
                  <c:v>446.78701799999823</c:v>
                </c:pt>
                <c:pt idx="7406">
                  <c:v>446.83923299999969</c:v>
                </c:pt>
                <c:pt idx="7407">
                  <c:v>446.91528299999999</c:v>
                </c:pt>
                <c:pt idx="7408">
                  <c:v>446.98855599999075</c:v>
                </c:pt>
                <c:pt idx="7409">
                  <c:v>447.08184799999964</c:v>
                </c:pt>
                <c:pt idx="7410">
                  <c:v>447.13714599999969</c:v>
                </c:pt>
                <c:pt idx="7411">
                  <c:v>447.18713399999899</c:v>
                </c:pt>
                <c:pt idx="7412">
                  <c:v>447.28192099999899</c:v>
                </c:pt>
                <c:pt idx="7413">
                  <c:v>447.34893799999969</c:v>
                </c:pt>
                <c:pt idx="7414">
                  <c:v>447.41641199999663</c:v>
                </c:pt>
                <c:pt idx="7415">
                  <c:v>447.48232999999863</c:v>
                </c:pt>
                <c:pt idx="7416">
                  <c:v>447.54193099999969</c:v>
                </c:pt>
                <c:pt idx="7417">
                  <c:v>447.63107299999899</c:v>
                </c:pt>
                <c:pt idx="7418">
                  <c:v>447.66378800000001</c:v>
                </c:pt>
                <c:pt idx="7419">
                  <c:v>447.774811</c:v>
                </c:pt>
                <c:pt idx="7420">
                  <c:v>447.80938700000002</c:v>
                </c:pt>
                <c:pt idx="7421">
                  <c:v>447.87991299999999</c:v>
                </c:pt>
                <c:pt idx="7422">
                  <c:v>447.97238199999993</c:v>
                </c:pt>
                <c:pt idx="7423">
                  <c:v>448.03204299999999</c:v>
                </c:pt>
                <c:pt idx="7424">
                  <c:v>448.10400399999997</c:v>
                </c:pt>
                <c:pt idx="7425">
                  <c:v>448.13720699999999</c:v>
                </c:pt>
                <c:pt idx="7426">
                  <c:v>448.25103799999869</c:v>
                </c:pt>
                <c:pt idx="7427">
                  <c:v>448.28283699999969</c:v>
                </c:pt>
                <c:pt idx="7428">
                  <c:v>448.345978</c:v>
                </c:pt>
                <c:pt idx="7429">
                  <c:v>448.44656399999963</c:v>
                </c:pt>
                <c:pt idx="7430">
                  <c:v>448.49117999998703</c:v>
                </c:pt>
                <c:pt idx="7431">
                  <c:v>448.56521599999923</c:v>
                </c:pt>
                <c:pt idx="7432">
                  <c:v>448.63061499999969</c:v>
                </c:pt>
                <c:pt idx="7433">
                  <c:v>448.67755099999999</c:v>
                </c:pt>
                <c:pt idx="7434">
                  <c:v>448.76876799999923</c:v>
                </c:pt>
                <c:pt idx="7435">
                  <c:v>448.82788100000232</c:v>
                </c:pt>
                <c:pt idx="7436">
                  <c:v>448.88693199999869</c:v>
                </c:pt>
                <c:pt idx="7437">
                  <c:v>448.95214799999923</c:v>
                </c:pt>
                <c:pt idx="7438">
                  <c:v>449.02697799999669</c:v>
                </c:pt>
                <c:pt idx="7439">
                  <c:v>449.11969000000232</c:v>
                </c:pt>
                <c:pt idx="7440">
                  <c:v>449.16900600000002</c:v>
                </c:pt>
                <c:pt idx="7441">
                  <c:v>449.26052899999894</c:v>
                </c:pt>
                <c:pt idx="7442">
                  <c:v>449.32815599999623</c:v>
                </c:pt>
                <c:pt idx="7443">
                  <c:v>449.39874299999963</c:v>
                </c:pt>
                <c:pt idx="7444">
                  <c:v>449.46035799999669</c:v>
                </c:pt>
                <c:pt idx="7445">
                  <c:v>449.545593</c:v>
                </c:pt>
                <c:pt idx="7446">
                  <c:v>449.58880599999969</c:v>
                </c:pt>
                <c:pt idx="7447">
                  <c:v>449.667328</c:v>
                </c:pt>
                <c:pt idx="7448">
                  <c:v>449.70855699999669</c:v>
                </c:pt>
                <c:pt idx="7449">
                  <c:v>449.78378300000003</c:v>
                </c:pt>
                <c:pt idx="7450">
                  <c:v>449.85263099999997</c:v>
                </c:pt>
                <c:pt idx="7451">
                  <c:v>449.91995199999963</c:v>
                </c:pt>
                <c:pt idx="7452">
                  <c:v>450.00106799999969</c:v>
                </c:pt>
                <c:pt idx="7453">
                  <c:v>450.064392</c:v>
                </c:pt>
                <c:pt idx="7454">
                  <c:v>450.13607799999869</c:v>
                </c:pt>
                <c:pt idx="7455">
                  <c:v>450.18859899999899</c:v>
                </c:pt>
                <c:pt idx="7456">
                  <c:v>450.26693699999669</c:v>
                </c:pt>
                <c:pt idx="7457">
                  <c:v>450.32330299999899</c:v>
                </c:pt>
                <c:pt idx="7458">
                  <c:v>450.38324</c:v>
                </c:pt>
                <c:pt idx="7459">
                  <c:v>450.45986900000008</c:v>
                </c:pt>
                <c:pt idx="7460">
                  <c:v>450.55548100000038</c:v>
                </c:pt>
                <c:pt idx="7461">
                  <c:v>450.62146000000001</c:v>
                </c:pt>
                <c:pt idx="7462">
                  <c:v>450.68045000000001</c:v>
                </c:pt>
                <c:pt idx="7463">
                  <c:v>450.72979699999894</c:v>
                </c:pt>
                <c:pt idx="7464">
                  <c:v>450.78250099999963</c:v>
                </c:pt>
                <c:pt idx="7465">
                  <c:v>450.88153099999869</c:v>
                </c:pt>
                <c:pt idx="7466">
                  <c:v>450.95297199999999</c:v>
                </c:pt>
                <c:pt idx="7467">
                  <c:v>451.00622600000003</c:v>
                </c:pt>
                <c:pt idx="7468">
                  <c:v>451.07458500000001</c:v>
                </c:pt>
                <c:pt idx="7469">
                  <c:v>451.15087899999997</c:v>
                </c:pt>
                <c:pt idx="7470">
                  <c:v>451.212402</c:v>
                </c:pt>
                <c:pt idx="7471">
                  <c:v>451.28683499999869</c:v>
                </c:pt>
                <c:pt idx="7472">
                  <c:v>451.36068699999998</c:v>
                </c:pt>
                <c:pt idx="7473">
                  <c:v>451.43795799999663</c:v>
                </c:pt>
                <c:pt idx="7474">
                  <c:v>451.53610199999173</c:v>
                </c:pt>
                <c:pt idx="7475">
                  <c:v>451.59481799999969</c:v>
                </c:pt>
                <c:pt idx="7476">
                  <c:v>451.66970800000001</c:v>
                </c:pt>
                <c:pt idx="7477">
                  <c:v>451.73980699999993</c:v>
                </c:pt>
                <c:pt idx="7478">
                  <c:v>451.77404799999999</c:v>
                </c:pt>
                <c:pt idx="7479">
                  <c:v>451.84713699999969</c:v>
                </c:pt>
                <c:pt idx="7480">
                  <c:v>451.96319599999669</c:v>
                </c:pt>
                <c:pt idx="7481">
                  <c:v>452.03341699999669</c:v>
                </c:pt>
                <c:pt idx="7482">
                  <c:v>452.07232699999969</c:v>
                </c:pt>
                <c:pt idx="7483">
                  <c:v>452.12515299999899</c:v>
                </c:pt>
                <c:pt idx="7484">
                  <c:v>452.21243299999969</c:v>
                </c:pt>
                <c:pt idx="7485">
                  <c:v>452.28161599999669</c:v>
                </c:pt>
                <c:pt idx="7486">
                  <c:v>452.35214200000001</c:v>
                </c:pt>
                <c:pt idx="7487">
                  <c:v>452.43145799999104</c:v>
                </c:pt>
                <c:pt idx="7488">
                  <c:v>452.49670399999127</c:v>
                </c:pt>
                <c:pt idx="7489">
                  <c:v>452.56219499999969</c:v>
                </c:pt>
                <c:pt idx="7490">
                  <c:v>452.638824</c:v>
                </c:pt>
                <c:pt idx="7491">
                  <c:v>452.73315399999046</c:v>
                </c:pt>
                <c:pt idx="7492">
                  <c:v>452.78939799999893</c:v>
                </c:pt>
                <c:pt idx="7493">
                  <c:v>452.88647499999894</c:v>
                </c:pt>
                <c:pt idx="7494">
                  <c:v>452.95919799999899</c:v>
                </c:pt>
                <c:pt idx="7495">
                  <c:v>452.99951199999663</c:v>
                </c:pt>
                <c:pt idx="7496">
                  <c:v>453.12069700000001</c:v>
                </c:pt>
                <c:pt idx="7497">
                  <c:v>453.17224100000038</c:v>
                </c:pt>
                <c:pt idx="7498">
                  <c:v>453.22573899999207</c:v>
                </c:pt>
                <c:pt idx="7499">
                  <c:v>453.311981</c:v>
                </c:pt>
                <c:pt idx="7500">
                  <c:v>453.35952800000001</c:v>
                </c:pt>
                <c:pt idx="7501">
                  <c:v>453.43939199999869</c:v>
                </c:pt>
                <c:pt idx="7502">
                  <c:v>453.49017299999161</c:v>
                </c:pt>
                <c:pt idx="7503">
                  <c:v>453.57122799999894</c:v>
                </c:pt>
                <c:pt idx="7504">
                  <c:v>453.65774499999998</c:v>
                </c:pt>
                <c:pt idx="7505">
                  <c:v>453.69918799999999</c:v>
                </c:pt>
                <c:pt idx="7506">
                  <c:v>453.79492199999999</c:v>
                </c:pt>
                <c:pt idx="7507">
                  <c:v>453.85107399999993</c:v>
                </c:pt>
                <c:pt idx="7508">
                  <c:v>453.90597499999899</c:v>
                </c:pt>
                <c:pt idx="7509">
                  <c:v>454.00036599999999</c:v>
                </c:pt>
                <c:pt idx="7510">
                  <c:v>454.107147</c:v>
                </c:pt>
                <c:pt idx="7511">
                  <c:v>454.16305499999999</c:v>
                </c:pt>
                <c:pt idx="7512">
                  <c:v>454.22134399999823</c:v>
                </c:pt>
                <c:pt idx="7513">
                  <c:v>454.31054699999999</c:v>
                </c:pt>
                <c:pt idx="7514">
                  <c:v>454.36547899999999</c:v>
                </c:pt>
                <c:pt idx="7515">
                  <c:v>454.42599499999869</c:v>
                </c:pt>
                <c:pt idx="7516">
                  <c:v>454.48675499999064</c:v>
                </c:pt>
                <c:pt idx="7517">
                  <c:v>454.56805399999899</c:v>
                </c:pt>
                <c:pt idx="7518">
                  <c:v>454.625092</c:v>
                </c:pt>
                <c:pt idx="7519">
                  <c:v>454.70190399999899</c:v>
                </c:pt>
                <c:pt idx="7520">
                  <c:v>454.76461799999993</c:v>
                </c:pt>
                <c:pt idx="7521">
                  <c:v>454.82488999999998</c:v>
                </c:pt>
                <c:pt idx="7522">
                  <c:v>454.87811299999669</c:v>
                </c:pt>
                <c:pt idx="7523">
                  <c:v>454.97094699999963</c:v>
                </c:pt>
                <c:pt idx="7524">
                  <c:v>455.06686400000001</c:v>
                </c:pt>
                <c:pt idx="7525">
                  <c:v>455.11459400000001</c:v>
                </c:pt>
                <c:pt idx="7526">
                  <c:v>455.18084699999997</c:v>
                </c:pt>
                <c:pt idx="7527">
                  <c:v>455.26834099999923</c:v>
                </c:pt>
                <c:pt idx="7528">
                  <c:v>455.33431999999863</c:v>
                </c:pt>
                <c:pt idx="7529">
                  <c:v>455.39328</c:v>
                </c:pt>
                <c:pt idx="7530">
                  <c:v>455.47479199999964</c:v>
                </c:pt>
                <c:pt idx="7531">
                  <c:v>455.52322400000003</c:v>
                </c:pt>
                <c:pt idx="7532">
                  <c:v>455.59716799999899</c:v>
                </c:pt>
                <c:pt idx="7533">
                  <c:v>455.69528200000002</c:v>
                </c:pt>
                <c:pt idx="7534">
                  <c:v>455.74566700000008</c:v>
                </c:pt>
                <c:pt idx="7535">
                  <c:v>455.79422</c:v>
                </c:pt>
                <c:pt idx="7536">
                  <c:v>455.87246699999997</c:v>
                </c:pt>
                <c:pt idx="7537">
                  <c:v>455.94177199999899</c:v>
                </c:pt>
                <c:pt idx="7538">
                  <c:v>455.99670399999127</c:v>
                </c:pt>
                <c:pt idx="7539">
                  <c:v>456.08233599999869</c:v>
                </c:pt>
                <c:pt idx="7540">
                  <c:v>456.19012499999963</c:v>
                </c:pt>
                <c:pt idx="7541">
                  <c:v>456.250427</c:v>
                </c:pt>
                <c:pt idx="7542">
                  <c:v>456.31356799999969</c:v>
                </c:pt>
                <c:pt idx="7543">
                  <c:v>456.38729899999993</c:v>
                </c:pt>
                <c:pt idx="7544">
                  <c:v>456.43768299999999</c:v>
                </c:pt>
                <c:pt idx="7545">
                  <c:v>456.50814799999893</c:v>
                </c:pt>
                <c:pt idx="7546">
                  <c:v>456.60900900000001</c:v>
                </c:pt>
                <c:pt idx="7547">
                  <c:v>456.64813199999969</c:v>
                </c:pt>
                <c:pt idx="7548">
                  <c:v>456.709045</c:v>
                </c:pt>
                <c:pt idx="7549">
                  <c:v>456.81262199999998</c:v>
                </c:pt>
                <c:pt idx="7550">
                  <c:v>456.85363799999999</c:v>
                </c:pt>
                <c:pt idx="7551">
                  <c:v>456.93908699999969</c:v>
                </c:pt>
                <c:pt idx="7552">
                  <c:v>456.97653199999104</c:v>
                </c:pt>
                <c:pt idx="7553">
                  <c:v>457.03329499999899</c:v>
                </c:pt>
                <c:pt idx="7554">
                  <c:v>457.124054</c:v>
                </c:pt>
                <c:pt idx="7555">
                  <c:v>457.19827299999969</c:v>
                </c:pt>
                <c:pt idx="7556">
                  <c:v>457.27209499999969</c:v>
                </c:pt>
                <c:pt idx="7557">
                  <c:v>457.354309</c:v>
                </c:pt>
                <c:pt idx="7558">
                  <c:v>457.41299400000003</c:v>
                </c:pt>
                <c:pt idx="7559">
                  <c:v>457.48519899999127</c:v>
                </c:pt>
                <c:pt idx="7560">
                  <c:v>457.54443400000002</c:v>
                </c:pt>
                <c:pt idx="7561">
                  <c:v>457.64553799999999</c:v>
                </c:pt>
                <c:pt idx="7562">
                  <c:v>457.70214799999923</c:v>
                </c:pt>
                <c:pt idx="7563">
                  <c:v>457.77627599999869</c:v>
                </c:pt>
                <c:pt idx="7564">
                  <c:v>457.83078</c:v>
                </c:pt>
                <c:pt idx="7565">
                  <c:v>457.91094999999899</c:v>
                </c:pt>
                <c:pt idx="7566">
                  <c:v>457.97116099999869</c:v>
                </c:pt>
                <c:pt idx="7567">
                  <c:v>458.04306000000008</c:v>
                </c:pt>
                <c:pt idx="7568">
                  <c:v>458.09893799999196</c:v>
                </c:pt>
                <c:pt idx="7569">
                  <c:v>458.16455100000002</c:v>
                </c:pt>
                <c:pt idx="7570">
                  <c:v>458.27282700000001</c:v>
                </c:pt>
                <c:pt idx="7571">
                  <c:v>458.34893799999969</c:v>
                </c:pt>
                <c:pt idx="7572">
                  <c:v>458.39251699999869</c:v>
                </c:pt>
                <c:pt idx="7573">
                  <c:v>458.45361299999894</c:v>
                </c:pt>
                <c:pt idx="7574">
                  <c:v>458.50097699999969</c:v>
                </c:pt>
                <c:pt idx="7575">
                  <c:v>458.57052599999969</c:v>
                </c:pt>
                <c:pt idx="7576">
                  <c:v>458.61322000000001</c:v>
                </c:pt>
                <c:pt idx="7577">
                  <c:v>458.73266599999999</c:v>
                </c:pt>
                <c:pt idx="7578">
                  <c:v>458.83425899999969</c:v>
                </c:pt>
                <c:pt idx="7579">
                  <c:v>458.89093000000003</c:v>
                </c:pt>
                <c:pt idx="7580">
                  <c:v>458.96624799999893</c:v>
                </c:pt>
                <c:pt idx="7581">
                  <c:v>459.04660000000001</c:v>
                </c:pt>
                <c:pt idx="7582">
                  <c:v>459.07690399999899</c:v>
                </c:pt>
                <c:pt idx="7583">
                  <c:v>459.14196800000002</c:v>
                </c:pt>
                <c:pt idx="7584">
                  <c:v>459.21844499999969</c:v>
                </c:pt>
                <c:pt idx="7585">
                  <c:v>459.28771999999663</c:v>
                </c:pt>
                <c:pt idx="7586">
                  <c:v>459.36556999999999</c:v>
                </c:pt>
                <c:pt idx="7587">
                  <c:v>459.44320699999969</c:v>
                </c:pt>
                <c:pt idx="7588">
                  <c:v>459.48532099999869</c:v>
                </c:pt>
                <c:pt idx="7589">
                  <c:v>459.56701699999923</c:v>
                </c:pt>
                <c:pt idx="7590">
                  <c:v>459.64495799999997</c:v>
                </c:pt>
                <c:pt idx="7591">
                  <c:v>459.70468100000232</c:v>
                </c:pt>
                <c:pt idx="7592">
                  <c:v>459.77319299999863</c:v>
                </c:pt>
                <c:pt idx="7593">
                  <c:v>459.88320899999923</c:v>
                </c:pt>
                <c:pt idx="7594">
                  <c:v>459.92602499999663</c:v>
                </c:pt>
                <c:pt idx="7595">
                  <c:v>460.01165799999899</c:v>
                </c:pt>
                <c:pt idx="7596">
                  <c:v>460.07836899999899</c:v>
                </c:pt>
                <c:pt idx="7597">
                  <c:v>460.14416500000038</c:v>
                </c:pt>
                <c:pt idx="7598">
                  <c:v>460.21597299999894</c:v>
                </c:pt>
                <c:pt idx="7599">
                  <c:v>460.28185999999869</c:v>
                </c:pt>
                <c:pt idx="7600">
                  <c:v>460.35543799999999</c:v>
                </c:pt>
                <c:pt idx="7601">
                  <c:v>460.41705299999899</c:v>
                </c:pt>
                <c:pt idx="7602">
                  <c:v>460.47048999999993</c:v>
                </c:pt>
                <c:pt idx="7603">
                  <c:v>460.56906099999998</c:v>
                </c:pt>
                <c:pt idx="7604">
                  <c:v>460.62103299999899</c:v>
                </c:pt>
                <c:pt idx="7605">
                  <c:v>460.69580100000002</c:v>
                </c:pt>
                <c:pt idx="7606">
                  <c:v>460.79156499999863</c:v>
                </c:pt>
                <c:pt idx="7607">
                  <c:v>460.86901899999964</c:v>
                </c:pt>
                <c:pt idx="7608">
                  <c:v>460.90997299999964</c:v>
                </c:pt>
                <c:pt idx="7609">
                  <c:v>460.97222900000003</c:v>
                </c:pt>
                <c:pt idx="7610">
                  <c:v>461.05859400000003</c:v>
                </c:pt>
                <c:pt idx="7611">
                  <c:v>461.12219199999993</c:v>
                </c:pt>
                <c:pt idx="7612">
                  <c:v>461.207245</c:v>
                </c:pt>
                <c:pt idx="7613">
                  <c:v>461.24325599999969</c:v>
                </c:pt>
                <c:pt idx="7614">
                  <c:v>461.35040299999997</c:v>
                </c:pt>
                <c:pt idx="7615">
                  <c:v>461.42456099999993</c:v>
                </c:pt>
                <c:pt idx="7616">
                  <c:v>461.52197299999864</c:v>
                </c:pt>
                <c:pt idx="7617">
                  <c:v>461.59014899999869</c:v>
                </c:pt>
                <c:pt idx="7618">
                  <c:v>461.64685100000008</c:v>
                </c:pt>
                <c:pt idx="7619">
                  <c:v>461.689728</c:v>
                </c:pt>
                <c:pt idx="7620">
                  <c:v>461.74740600000001</c:v>
                </c:pt>
                <c:pt idx="7621">
                  <c:v>461.82403599999969</c:v>
                </c:pt>
                <c:pt idx="7622">
                  <c:v>461.88140899999894</c:v>
                </c:pt>
                <c:pt idx="7623">
                  <c:v>461.95083599999964</c:v>
                </c:pt>
                <c:pt idx="7624">
                  <c:v>462.04632599999923</c:v>
                </c:pt>
                <c:pt idx="7625">
                  <c:v>462.11004600000001</c:v>
                </c:pt>
                <c:pt idx="7626">
                  <c:v>462.18637099999899</c:v>
                </c:pt>
                <c:pt idx="7627">
                  <c:v>462.25280800000002</c:v>
                </c:pt>
                <c:pt idx="7628">
                  <c:v>462.322205</c:v>
                </c:pt>
                <c:pt idx="7629">
                  <c:v>462.39022799999969</c:v>
                </c:pt>
                <c:pt idx="7630">
                  <c:v>462.47595199999893</c:v>
                </c:pt>
                <c:pt idx="7631">
                  <c:v>462.55014</c:v>
                </c:pt>
                <c:pt idx="7632">
                  <c:v>462.62564099999997</c:v>
                </c:pt>
                <c:pt idx="7633">
                  <c:v>462.66073599999999</c:v>
                </c:pt>
                <c:pt idx="7634">
                  <c:v>462.76791399999894</c:v>
                </c:pt>
                <c:pt idx="7635">
                  <c:v>462.81872600000003</c:v>
                </c:pt>
                <c:pt idx="7636">
                  <c:v>462.86575299999993</c:v>
                </c:pt>
                <c:pt idx="7637">
                  <c:v>462.92599499999869</c:v>
                </c:pt>
                <c:pt idx="7638">
                  <c:v>463.014252</c:v>
                </c:pt>
                <c:pt idx="7639">
                  <c:v>463.07501199999899</c:v>
                </c:pt>
                <c:pt idx="7640">
                  <c:v>463.15182499999997</c:v>
                </c:pt>
                <c:pt idx="7641">
                  <c:v>463.17861900000003</c:v>
                </c:pt>
                <c:pt idx="7642">
                  <c:v>463.27252199999964</c:v>
                </c:pt>
                <c:pt idx="7643">
                  <c:v>463.34106400000002</c:v>
                </c:pt>
                <c:pt idx="7644">
                  <c:v>463.43511999998674</c:v>
                </c:pt>
                <c:pt idx="7645">
                  <c:v>463.50726300000002</c:v>
                </c:pt>
                <c:pt idx="7646">
                  <c:v>463.54742399999998</c:v>
                </c:pt>
                <c:pt idx="7647">
                  <c:v>463.62939499999999</c:v>
                </c:pt>
                <c:pt idx="7648">
                  <c:v>463.674103</c:v>
                </c:pt>
                <c:pt idx="7649">
                  <c:v>463.75308200000001</c:v>
                </c:pt>
                <c:pt idx="7650">
                  <c:v>463.82803299999864</c:v>
                </c:pt>
                <c:pt idx="7651">
                  <c:v>463.92022699999899</c:v>
                </c:pt>
                <c:pt idx="7652">
                  <c:v>463.95861799999869</c:v>
                </c:pt>
                <c:pt idx="7653">
                  <c:v>464.05831899999669</c:v>
                </c:pt>
                <c:pt idx="7654">
                  <c:v>464.12072799999999</c:v>
                </c:pt>
                <c:pt idx="7655">
                  <c:v>464.17935199999999</c:v>
                </c:pt>
                <c:pt idx="7656">
                  <c:v>464.25012199999969</c:v>
                </c:pt>
                <c:pt idx="7657">
                  <c:v>464.28179899999623</c:v>
                </c:pt>
                <c:pt idx="7658">
                  <c:v>464.37161299999963</c:v>
                </c:pt>
                <c:pt idx="7659">
                  <c:v>464.44775399999969</c:v>
                </c:pt>
                <c:pt idx="7660">
                  <c:v>464.49780299999969</c:v>
                </c:pt>
                <c:pt idx="7661">
                  <c:v>464.58511399999207</c:v>
                </c:pt>
                <c:pt idx="7662">
                  <c:v>464.63738999999993</c:v>
                </c:pt>
                <c:pt idx="7663">
                  <c:v>464.71792599999969</c:v>
                </c:pt>
                <c:pt idx="7664">
                  <c:v>464.78359999999623</c:v>
                </c:pt>
                <c:pt idx="7665">
                  <c:v>464.85082999999997</c:v>
                </c:pt>
                <c:pt idx="7666">
                  <c:v>464.93499799999893</c:v>
                </c:pt>
                <c:pt idx="7667">
                  <c:v>465.01687599999963</c:v>
                </c:pt>
                <c:pt idx="7668">
                  <c:v>465.06954999999999</c:v>
                </c:pt>
                <c:pt idx="7669">
                  <c:v>465.13183599999923</c:v>
                </c:pt>
                <c:pt idx="7670">
                  <c:v>465.20224000000002</c:v>
                </c:pt>
                <c:pt idx="7671">
                  <c:v>465.24301099999963</c:v>
                </c:pt>
                <c:pt idx="7672">
                  <c:v>465.36340300000001</c:v>
                </c:pt>
                <c:pt idx="7673">
                  <c:v>465.40658599999864</c:v>
                </c:pt>
                <c:pt idx="7674">
                  <c:v>465.489868</c:v>
                </c:pt>
                <c:pt idx="7675">
                  <c:v>465.57440200000002</c:v>
                </c:pt>
                <c:pt idx="7676">
                  <c:v>465.64398200000232</c:v>
                </c:pt>
                <c:pt idx="7677">
                  <c:v>465.68722500000001</c:v>
                </c:pt>
                <c:pt idx="7678">
                  <c:v>465.74050899999969</c:v>
                </c:pt>
                <c:pt idx="7679">
                  <c:v>465.81829800000003</c:v>
                </c:pt>
                <c:pt idx="7680">
                  <c:v>465.89834599999864</c:v>
                </c:pt>
                <c:pt idx="7681">
                  <c:v>465.98434399999923</c:v>
                </c:pt>
                <c:pt idx="7682">
                  <c:v>466.04565400000001</c:v>
                </c:pt>
                <c:pt idx="7683">
                  <c:v>466.11291499999999</c:v>
                </c:pt>
                <c:pt idx="7684">
                  <c:v>466.15551799999969</c:v>
                </c:pt>
                <c:pt idx="7685">
                  <c:v>466.22640999999669</c:v>
                </c:pt>
                <c:pt idx="7686">
                  <c:v>466.28024299999993</c:v>
                </c:pt>
                <c:pt idx="7687">
                  <c:v>466.354919</c:v>
                </c:pt>
                <c:pt idx="7688">
                  <c:v>466.42782599999964</c:v>
                </c:pt>
                <c:pt idx="7689">
                  <c:v>466.50555399999899</c:v>
                </c:pt>
                <c:pt idx="7690">
                  <c:v>466.56463600000001</c:v>
                </c:pt>
                <c:pt idx="7691">
                  <c:v>466.61599699999999</c:v>
                </c:pt>
                <c:pt idx="7692">
                  <c:v>466.68945300000001</c:v>
                </c:pt>
                <c:pt idx="7693">
                  <c:v>466.74630699999869</c:v>
                </c:pt>
                <c:pt idx="7694">
                  <c:v>466.80154399999969</c:v>
                </c:pt>
                <c:pt idx="7695">
                  <c:v>466.875</c:v>
                </c:pt>
                <c:pt idx="7696">
                  <c:v>466.96404999999999</c:v>
                </c:pt>
                <c:pt idx="7697">
                  <c:v>467.027649</c:v>
                </c:pt>
                <c:pt idx="7698">
                  <c:v>467.12435900000003</c:v>
                </c:pt>
                <c:pt idx="7699">
                  <c:v>467.20590199999964</c:v>
                </c:pt>
                <c:pt idx="7700">
                  <c:v>467.23370399999823</c:v>
                </c:pt>
                <c:pt idx="7701">
                  <c:v>467.29989599999999</c:v>
                </c:pt>
                <c:pt idx="7702">
                  <c:v>467.34375</c:v>
                </c:pt>
                <c:pt idx="7703">
                  <c:v>467.42086799999993</c:v>
                </c:pt>
                <c:pt idx="7704">
                  <c:v>467.50320399999993</c:v>
                </c:pt>
                <c:pt idx="7705">
                  <c:v>467.55819699999893</c:v>
                </c:pt>
                <c:pt idx="7706">
                  <c:v>467.613831</c:v>
                </c:pt>
                <c:pt idx="7707">
                  <c:v>467.65985100000432</c:v>
                </c:pt>
                <c:pt idx="7708">
                  <c:v>467.74606299999999</c:v>
                </c:pt>
                <c:pt idx="7709">
                  <c:v>467.783661</c:v>
                </c:pt>
                <c:pt idx="7710">
                  <c:v>467.86956800000002</c:v>
                </c:pt>
                <c:pt idx="7711">
                  <c:v>467.97509799999864</c:v>
                </c:pt>
                <c:pt idx="7712">
                  <c:v>468.04083300000002</c:v>
                </c:pt>
                <c:pt idx="7713">
                  <c:v>468.13507099999993</c:v>
                </c:pt>
                <c:pt idx="7714">
                  <c:v>468.190765</c:v>
                </c:pt>
                <c:pt idx="7715">
                  <c:v>468.19851699999663</c:v>
                </c:pt>
                <c:pt idx="7716">
                  <c:v>468.27539099999899</c:v>
                </c:pt>
                <c:pt idx="7717">
                  <c:v>468.34176600000001</c:v>
                </c:pt>
                <c:pt idx="7718">
                  <c:v>468.412262</c:v>
                </c:pt>
                <c:pt idx="7719">
                  <c:v>468.49340799999823</c:v>
                </c:pt>
                <c:pt idx="7720">
                  <c:v>468.58102399999899</c:v>
                </c:pt>
                <c:pt idx="7721">
                  <c:v>468.62213099999963</c:v>
                </c:pt>
                <c:pt idx="7722">
                  <c:v>468.69955399999969</c:v>
                </c:pt>
                <c:pt idx="7723">
                  <c:v>468.76031499999863</c:v>
                </c:pt>
                <c:pt idx="7724">
                  <c:v>468.82961999999969</c:v>
                </c:pt>
                <c:pt idx="7725">
                  <c:v>468.89154099999899</c:v>
                </c:pt>
                <c:pt idx="7726">
                  <c:v>468.94650299999893</c:v>
                </c:pt>
                <c:pt idx="7727">
                  <c:v>469.00836199999969</c:v>
                </c:pt>
                <c:pt idx="7728">
                  <c:v>469.07690399999899</c:v>
                </c:pt>
                <c:pt idx="7729">
                  <c:v>469.17346199999997</c:v>
                </c:pt>
                <c:pt idx="7730">
                  <c:v>469.21911599999669</c:v>
                </c:pt>
                <c:pt idx="7731">
                  <c:v>469.28756699999963</c:v>
                </c:pt>
                <c:pt idx="7732">
                  <c:v>469.32607999999863</c:v>
                </c:pt>
                <c:pt idx="7733">
                  <c:v>469.44009399999999</c:v>
                </c:pt>
                <c:pt idx="7734">
                  <c:v>469.48214699999869</c:v>
                </c:pt>
                <c:pt idx="7735">
                  <c:v>469.56497200000001</c:v>
                </c:pt>
                <c:pt idx="7736">
                  <c:v>469.648529</c:v>
                </c:pt>
                <c:pt idx="7737">
                  <c:v>469.70007299999969</c:v>
                </c:pt>
                <c:pt idx="7738">
                  <c:v>469.76531999999185</c:v>
                </c:pt>
                <c:pt idx="7739">
                  <c:v>469.82791099999969</c:v>
                </c:pt>
                <c:pt idx="7740">
                  <c:v>469.87939499999999</c:v>
                </c:pt>
                <c:pt idx="7741">
                  <c:v>469.97994999999969</c:v>
                </c:pt>
                <c:pt idx="7742">
                  <c:v>470.041382</c:v>
                </c:pt>
                <c:pt idx="7743">
                  <c:v>470.08496100000002</c:v>
                </c:pt>
                <c:pt idx="7744">
                  <c:v>470.126801</c:v>
                </c:pt>
                <c:pt idx="7745">
                  <c:v>470.19931000000003</c:v>
                </c:pt>
                <c:pt idx="7746">
                  <c:v>470.27596999999969</c:v>
                </c:pt>
                <c:pt idx="7747">
                  <c:v>470.32074</c:v>
                </c:pt>
                <c:pt idx="7748">
                  <c:v>470.43670699999046</c:v>
                </c:pt>
                <c:pt idx="7749">
                  <c:v>470.50082400000002</c:v>
                </c:pt>
                <c:pt idx="7750">
                  <c:v>470.54302999999999</c:v>
                </c:pt>
                <c:pt idx="7751">
                  <c:v>470.608093</c:v>
                </c:pt>
                <c:pt idx="7752">
                  <c:v>470.68301399999899</c:v>
                </c:pt>
                <c:pt idx="7753">
                  <c:v>470.75091599999899</c:v>
                </c:pt>
                <c:pt idx="7754">
                  <c:v>470.82074</c:v>
                </c:pt>
                <c:pt idx="7755">
                  <c:v>470.86270100000002</c:v>
                </c:pt>
                <c:pt idx="7756">
                  <c:v>471.00122099999999</c:v>
                </c:pt>
                <c:pt idx="7757">
                  <c:v>471.03173799999075</c:v>
                </c:pt>
                <c:pt idx="7758">
                  <c:v>471.08798200000001</c:v>
                </c:pt>
                <c:pt idx="7759">
                  <c:v>471.14254799999998</c:v>
                </c:pt>
                <c:pt idx="7760">
                  <c:v>471.19146699999999</c:v>
                </c:pt>
                <c:pt idx="7761">
                  <c:v>471.253265</c:v>
                </c:pt>
                <c:pt idx="7762">
                  <c:v>471.32830799999869</c:v>
                </c:pt>
                <c:pt idx="7763">
                  <c:v>471.39297499999969</c:v>
                </c:pt>
                <c:pt idx="7764">
                  <c:v>471.46411099999864</c:v>
                </c:pt>
                <c:pt idx="7765">
                  <c:v>471.55273399999999</c:v>
                </c:pt>
                <c:pt idx="7766">
                  <c:v>471.57916299999999</c:v>
                </c:pt>
                <c:pt idx="7767">
                  <c:v>471.65451000000002</c:v>
                </c:pt>
                <c:pt idx="7768">
                  <c:v>471.70526100000001</c:v>
                </c:pt>
                <c:pt idx="7769">
                  <c:v>471.75064099999997</c:v>
                </c:pt>
                <c:pt idx="7770">
                  <c:v>471.84384200000238</c:v>
                </c:pt>
                <c:pt idx="7771">
                  <c:v>471.93081699999863</c:v>
                </c:pt>
                <c:pt idx="7772">
                  <c:v>471.97952299999969</c:v>
                </c:pt>
                <c:pt idx="7773">
                  <c:v>472.05636600000003</c:v>
                </c:pt>
                <c:pt idx="7774">
                  <c:v>472.12487800000002</c:v>
                </c:pt>
                <c:pt idx="7775">
                  <c:v>472.17016599999999</c:v>
                </c:pt>
                <c:pt idx="7776">
                  <c:v>472.23434399999923</c:v>
                </c:pt>
                <c:pt idx="7777">
                  <c:v>472.29638699999663</c:v>
                </c:pt>
                <c:pt idx="7778">
                  <c:v>472.40194699999893</c:v>
                </c:pt>
                <c:pt idx="7779">
                  <c:v>472.43719499999185</c:v>
                </c:pt>
                <c:pt idx="7780">
                  <c:v>472.53002899999899</c:v>
                </c:pt>
                <c:pt idx="7781">
                  <c:v>472.55950899999999</c:v>
                </c:pt>
                <c:pt idx="7782">
                  <c:v>472.63815299999823</c:v>
                </c:pt>
                <c:pt idx="7783">
                  <c:v>472.68743899999993</c:v>
                </c:pt>
                <c:pt idx="7784">
                  <c:v>472.75317399999869</c:v>
                </c:pt>
                <c:pt idx="7785">
                  <c:v>472.81729100000001</c:v>
                </c:pt>
                <c:pt idx="7786">
                  <c:v>472.88311799999144</c:v>
                </c:pt>
                <c:pt idx="7787">
                  <c:v>472.96228000000002</c:v>
                </c:pt>
                <c:pt idx="7788">
                  <c:v>473.03179899999623</c:v>
                </c:pt>
                <c:pt idx="7789">
                  <c:v>473.08566300000001</c:v>
                </c:pt>
                <c:pt idx="7790">
                  <c:v>473.13226300000002</c:v>
                </c:pt>
                <c:pt idx="7791">
                  <c:v>473.184753</c:v>
                </c:pt>
                <c:pt idx="7792">
                  <c:v>473.27981599999993</c:v>
                </c:pt>
                <c:pt idx="7793">
                  <c:v>473.33865399999894</c:v>
                </c:pt>
                <c:pt idx="7794">
                  <c:v>473.43798799999894</c:v>
                </c:pt>
                <c:pt idx="7795">
                  <c:v>473.47534199999899</c:v>
                </c:pt>
                <c:pt idx="7796">
                  <c:v>473.52847299999894</c:v>
                </c:pt>
                <c:pt idx="7797">
                  <c:v>473.59271199999893</c:v>
                </c:pt>
                <c:pt idx="7798">
                  <c:v>473.660034</c:v>
                </c:pt>
                <c:pt idx="7799">
                  <c:v>473.71520999999899</c:v>
                </c:pt>
                <c:pt idx="7800">
                  <c:v>473.75994900000001</c:v>
                </c:pt>
                <c:pt idx="7801">
                  <c:v>473.84463499999998</c:v>
                </c:pt>
                <c:pt idx="7802">
                  <c:v>473.93688999999893</c:v>
                </c:pt>
                <c:pt idx="7803">
                  <c:v>473.98870799999185</c:v>
                </c:pt>
                <c:pt idx="7804">
                  <c:v>474.01348899999999</c:v>
                </c:pt>
                <c:pt idx="7805">
                  <c:v>474.092896</c:v>
                </c:pt>
                <c:pt idx="7806">
                  <c:v>474.15731799999969</c:v>
                </c:pt>
                <c:pt idx="7807">
                  <c:v>474.23318499999863</c:v>
                </c:pt>
                <c:pt idx="7808">
                  <c:v>474.27831999998955</c:v>
                </c:pt>
                <c:pt idx="7809">
                  <c:v>474.37408399999998</c:v>
                </c:pt>
                <c:pt idx="7810">
                  <c:v>474.43154899999087</c:v>
                </c:pt>
                <c:pt idx="7811">
                  <c:v>474.47509799999864</c:v>
                </c:pt>
                <c:pt idx="7812">
                  <c:v>474.54422000000238</c:v>
                </c:pt>
                <c:pt idx="7813">
                  <c:v>474.59005699999869</c:v>
                </c:pt>
                <c:pt idx="7814">
                  <c:v>474.67193599999899</c:v>
                </c:pt>
                <c:pt idx="7815">
                  <c:v>474.75952100000001</c:v>
                </c:pt>
                <c:pt idx="7816">
                  <c:v>474.79736299999894</c:v>
                </c:pt>
                <c:pt idx="7817">
                  <c:v>474.884705</c:v>
                </c:pt>
                <c:pt idx="7818">
                  <c:v>474.93908699999969</c:v>
                </c:pt>
                <c:pt idx="7819">
                  <c:v>474.98168899999899</c:v>
                </c:pt>
                <c:pt idx="7820">
                  <c:v>475.03314199999869</c:v>
                </c:pt>
                <c:pt idx="7821">
                  <c:v>475.108856</c:v>
                </c:pt>
                <c:pt idx="7822">
                  <c:v>475.17260700000008</c:v>
                </c:pt>
                <c:pt idx="7823">
                  <c:v>475.21917699999869</c:v>
                </c:pt>
                <c:pt idx="7824">
                  <c:v>475.26913499999893</c:v>
                </c:pt>
                <c:pt idx="7825">
                  <c:v>475.36025999999993</c:v>
                </c:pt>
                <c:pt idx="7826">
                  <c:v>475.41232299999899</c:v>
                </c:pt>
                <c:pt idx="7827">
                  <c:v>475.47186299999993</c:v>
                </c:pt>
                <c:pt idx="7828">
                  <c:v>475.54144300000002</c:v>
                </c:pt>
                <c:pt idx="7829">
                  <c:v>475.59860200000003</c:v>
                </c:pt>
                <c:pt idx="7830">
                  <c:v>475.71731599999669</c:v>
                </c:pt>
                <c:pt idx="7831">
                  <c:v>475.77352899999869</c:v>
                </c:pt>
                <c:pt idx="7832">
                  <c:v>475.77639799999167</c:v>
                </c:pt>
                <c:pt idx="7833">
                  <c:v>475.87197899999899</c:v>
                </c:pt>
                <c:pt idx="7834">
                  <c:v>475.93417399999669</c:v>
                </c:pt>
                <c:pt idx="7835">
                  <c:v>475.98318499999863</c:v>
                </c:pt>
                <c:pt idx="7836">
                  <c:v>476.08178699999894</c:v>
                </c:pt>
                <c:pt idx="7837">
                  <c:v>476.13085899999999</c:v>
                </c:pt>
                <c:pt idx="7838">
                  <c:v>476.20861799999869</c:v>
                </c:pt>
                <c:pt idx="7839">
                  <c:v>476.243042</c:v>
                </c:pt>
                <c:pt idx="7840">
                  <c:v>476.324341</c:v>
                </c:pt>
                <c:pt idx="7841">
                  <c:v>476.36852999999923</c:v>
                </c:pt>
                <c:pt idx="7842">
                  <c:v>476.41958599999964</c:v>
                </c:pt>
                <c:pt idx="7843">
                  <c:v>476.47848499999969</c:v>
                </c:pt>
                <c:pt idx="7844">
                  <c:v>476.55810499999899</c:v>
                </c:pt>
                <c:pt idx="7845">
                  <c:v>476.64340199999998</c:v>
                </c:pt>
                <c:pt idx="7846">
                  <c:v>476.69723499999969</c:v>
                </c:pt>
                <c:pt idx="7847">
                  <c:v>476.74832199999969</c:v>
                </c:pt>
                <c:pt idx="7848">
                  <c:v>476.79330399999623</c:v>
                </c:pt>
                <c:pt idx="7849">
                  <c:v>476.88705399999969</c:v>
                </c:pt>
                <c:pt idx="7850">
                  <c:v>476.95510899999869</c:v>
                </c:pt>
                <c:pt idx="7851">
                  <c:v>477.03195199999863</c:v>
                </c:pt>
                <c:pt idx="7852">
                  <c:v>477.102509</c:v>
                </c:pt>
                <c:pt idx="7853">
                  <c:v>477.15963699999998</c:v>
                </c:pt>
                <c:pt idx="7854">
                  <c:v>477.222443</c:v>
                </c:pt>
                <c:pt idx="7855">
                  <c:v>477.26199299999899</c:v>
                </c:pt>
                <c:pt idx="7856">
                  <c:v>477.34393299999999</c:v>
                </c:pt>
                <c:pt idx="7857">
                  <c:v>477.38769500000001</c:v>
                </c:pt>
                <c:pt idx="7858">
                  <c:v>477.45623799999669</c:v>
                </c:pt>
                <c:pt idx="7859">
                  <c:v>477.54943800000001</c:v>
                </c:pt>
                <c:pt idx="7860">
                  <c:v>477.58230599999899</c:v>
                </c:pt>
                <c:pt idx="7861">
                  <c:v>477.62472500000001</c:v>
                </c:pt>
                <c:pt idx="7862">
                  <c:v>477.71032699999893</c:v>
                </c:pt>
                <c:pt idx="7863">
                  <c:v>477.74801599999893</c:v>
                </c:pt>
                <c:pt idx="7864">
                  <c:v>477.79418899999899</c:v>
                </c:pt>
                <c:pt idx="7865">
                  <c:v>477.89123499999869</c:v>
                </c:pt>
                <c:pt idx="7866">
                  <c:v>477.94375599999893</c:v>
                </c:pt>
                <c:pt idx="7867">
                  <c:v>477.99322499999869</c:v>
                </c:pt>
                <c:pt idx="7868">
                  <c:v>478.04226699999998</c:v>
                </c:pt>
                <c:pt idx="7869">
                  <c:v>478.12847900000003</c:v>
                </c:pt>
                <c:pt idx="7870">
                  <c:v>478.15853899999894</c:v>
                </c:pt>
                <c:pt idx="7871">
                  <c:v>478.21249399999999</c:v>
                </c:pt>
                <c:pt idx="7872">
                  <c:v>478.26031499999863</c:v>
                </c:pt>
                <c:pt idx="7873">
                  <c:v>478.34414700000002</c:v>
                </c:pt>
                <c:pt idx="7874">
                  <c:v>478.43548600000003</c:v>
                </c:pt>
                <c:pt idx="7875">
                  <c:v>478.46191399999663</c:v>
                </c:pt>
                <c:pt idx="7876">
                  <c:v>478.53820799999869</c:v>
                </c:pt>
                <c:pt idx="7877">
                  <c:v>478.61120599999964</c:v>
                </c:pt>
                <c:pt idx="7878">
                  <c:v>478.64807100000002</c:v>
                </c:pt>
                <c:pt idx="7879">
                  <c:v>478.69506799999999</c:v>
                </c:pt>
                <c:pt idx="7880">
                  <c:v>478.76489299999997</c:v>
                </c:pt>
                <c:pt idx="7881">
                  <c:v>478.83062699999999</c:v>
                </c:pt>
                <c:pt idx="7882">
                  <c:v>478.91607699999179</c:v>
                </c:pt>
                <c:pt idx="7883">
                  <c:v>478.97012299999869</c:v>
                </c:pt>
                <c:pt idx="7884">
                  <c:v>479.02328499999999</c:v>
                </c:pt>
                <c:pt idx="7885">
                  <c:v>479.09088100000002</c:v>
                </c:pt>
                <c:pt idx="7886">
                  <c:v>479.14428700000866</c:v>
                </c:pt>
                <c:pt idx="7887">
                  <c:v>479.204407</c:v>
                </c:pt>
                <c:pt idx="7888">
                  <c:v>479.29248000000001</c:v>
                </c:pt>
                <c:pt idx="7889">
                  <c:v>479.34356700000001</c:v>
                </c:pt>
                <c:pt idx="7890">
                  <c:v>479.41494799999964</c:v>
                </c:pt>
                <c:pt idx="7891">
                  <c:v>479.48458900000003</c:v>
                </c:pt>
                <c:pt idx="7892">
                  <c:v>479.52432299999964</c:v>
                </c:pt>
                <c:pt idx="7893">
                  <c:v>479.577789</c:v>
                </c:pt>
                <c:pt idx="7894">
                  <c:v>479.633667</c:v>
                </c:pt>
                <c:pt idx="7895">
                  <c:v>479.71664399999969</c:v>
                </c:pt>
                <c:pt idx="7896">
                  <c:v>479.760986</c:v>
                </c:pt>
                <c:pt idx="7897">
                  <c:v>479.84072900000001</c:v>
                </c:pt>
                <c:pt idx="7898">
                  <c:v>479.878693</c:v>
                </c:pt>
                <c:pt idx="7899">
                  <c:v>479.95074499999993</c:v>
                </c:pt>
                <c:pt idx="7900">
                  <c:v>479.98483299999964</c:v>
                </c:pt>
                <c:pt idx="7901">
                  <c:v>480.07525599999963</c:v>
                </c:pt>
                <c:pt idx="7902">
                  <c:v>480.14205900000002</c:v>
                </c:pt>
                <c:pt idx="7903">
                  <c:v>480.19137599999863</c:v>
                </c:pt>
                <c:pt idx="7904">
                  <c:v>480.29101599999046</c:v>
                </c:pt>
                <c:pt idx="7905">
                  <c:v>480.31863399999969</c:v>
                </c:pt>
                <c:pt idx="7906">
                  <c:v>480.38452100000001</c:v>
                </c:pt>
                <c:pt idx="7907">
                  <c:v>480.41418499999969</c:v>
                </c:pt>
                <c:pt idx="7908">
                  <c:v>480.47915599999823</c:v>
                </c:pt>
                <c:pt idx="7909">
                  <c:v>480.56542999999999</c:v>
                </c:pt>
                <c:pt idx="7910">
                  <c:v>480.59262100000001</c:v>
                </c:pt>
                <c:pt idx="7911">
                  <c:v>480.663544</c:v>
                </c:pt>
                <c:pt idx="7912">
                  <c:v>480.71005199999894</c:v>
                </c:pt>
                <c:pt idx="7913">
                  <c:v>480.76669299999969</c:v>
                </c:pt>
                <c:pt idx="7914">
                  <c:v>480.81054699999999</c:v>
                </c:pt>
                <c:pt idx="7915">
                  <c:v>480.88751199999899</c:v>
                </c:pt>
                <c:pt idx="7916">
                  <c:v>480.95358299999964</c:v>
                </c:pt>
                <c:pt idx="7917">
                  <c:v>480.99706999999893</c:v>
                </c:pt>
                <c:pt idx="7918">
                  <c:v>481.08642599999899</c:v>
                </c:pt>
                <c:pt idx="7919">
                  <c:v>481.13207999999969</c:v>
                </c:pt>
                <c:pt idx="7920">
                  <c:v>481.17172199999999</c:v>
                </c:pt>
                <c:pt idx="7921">
                  <c:v>481.25350999999893</c:v>
                </c:pt>
                <c:pt idx="7922">
                  <c:v>481.29043599999869</c:v>
                </c:pt>
                <c:pt idx="7923">
                  <c:v>481.375427</c:v>
                </c:pt>
                <c:pt idx="7924">
                  <c:v>481.43170199999179</c:v>
                </c:pt>
                <c:pt idx="7925">
                  <c:v>481.47460899999999</c:v>
                </c:pt>
                <c:pt idx="7926">
                  <c:v>481.53790299999969</c:v>
                </c:pt>
                <c:pt idx="7927">
                  <c:v>481.61181599999969</c:v>
                </c:pt>
                <c:pt idx="7928">
                  <c:v>481.63259900000003</c:v>
                </c:pt>
                <c:pt idx="7929">
                  <c:v>481.71374499999899</c:v>
                </c:pt>
                <c:pt idx="7930">
                  <c:v>481.76571699999869</c:v>
                </c:pt>
                <c:pt idx="7931">
                  <c:v>481.84652699999964</c:v>
                </c:pt>
                <c:pt idx="7932">
                  <c:v>481.91754200000003</c:v>
                </c:pt>
                <c:pt idx="7933">
                  <c:v>481.95178199999964</c:v>
                </c:pt>
                <c:pt idx="7934">
                  <c:v>482.00915499999923</c:v>
                </c:pt>
                <c:pt idx="7935">
                  <c:v>482.114105</c:v>
                </c:pt>
                <c:pt idx="7936">
                  <c:v>482.14590500000008</c:v>
                </c:pt>
                <c:pt idx="7937">
                  <c:v>482.16851799999893</c:v>
                </c:pt>
                <c:pt idx="7938">
                  <c:v>482.23748799999993</c:v>
                </c:pt>
                <c:pt idx="7939">
                  <c:v>482.30325299999993</c:v>
                </c:pt>
                <c:pt idx="7940">
                  <c:v>482.39572099999964</c:v>
                </c:pt>
                <c:pt idx="7941">
                  <c:v>482.45251499999893</c:v>
                </c:pt>
                <c:pt idx="7942">
                  <c:v>482.51058999999964</c:v>
                </c:pt>
                <c:pt idx="7943">
                  <c:v>482.54647799999969</c:v>
                </c:pt>
                <c:pt idx="7944">
                  <c:v>482.59353599999167</c:v>
                </c:pt>
                <c:pt idx="7945">
                  <c:v>482.68139599999893</c:v>
                </c:pt>
                <c:pt idx="7946">
                  <c:v>482.74624599999999</c:v>
                </c:pt>
                <c:pt idx="7947">
                  <c:v>482.81048600000008</c:v>
                </c:pt>
                <c:pt idx="7948">
                  <c:v>482.88494900000001</c:v>
                </c:pt>
                <c:pt idx="7949">
                  <c:v>482.91192599999869</c:v>
                </c:pt>
                <c:pt idx="7950">
                  <c:v>482.96423299999969</c:v>
                </c:pt>
                <c:pt idx="7951">
                  <c:v>483.03881799999863</c:v>
                </c:pt>
                <c:pt idx="7952">
                  <c:v>483.08691399999663</c:v>
                </c:pt>
                <c:pt idx="7953">
                  <c:v>483.15917999999999</c:v>
                </c:pt>
                <c:pt idx="7954">
                  <c:v>483.24234000000001</c:v>
                </c:pt>
                <c:pt idx="7955">
                  <c:v>483.29684399999923</c:v>
                </c:pt>
                <c:pt idx="7956">
                  <c:v>483.36090100000001</c:v>
                </c:pt>
                <c:pt idx="7957">
                  <c:v>483.39517199999869</c:v>
                </c:pt>
                <c:pt idx="7958">
                  <c:v>483.47289999999964</c:v>
                </c:pt>
                <c:pt idx="7959">
                  <c:v>483.51711999999623</c:v>
                </c:pt>
                <c:pt idx="7960">
                  <c:v>483.572723</c:v>
                </c:pt>
                <c:pt idx="7961">
                  <c:v>483.63217200000003</c:v>
                </c:pt>
                <c:pt idx="7962">
                  <c:v>483.71679699999669</c:v>
                </c:pt>
                <c:pt idx="7963">
                  <c:v>483.80569500000001</c:v>
                </c:pt>
                <c:pt idx="7964">
                  <c:v>483.84295700000001</c:v>
                </c:pt>
                <c:pt idx="7965">
                  <c:v>483.897491</c:v>
                </c:pt>
                <c:pt idx="7966">
                  <c:v>483.96768200000002</c:v>
                </c:pt>
                <c:pt idx="7967">
                  <c:v>483.98880000000003</c:v>
                </c:pt>
                <c:pt idx="7968">
                  <c:v>484.07830799999869</c:v>
                </c:pt>
                <c:pt idx="7969">
                  <c:v>484.14382899999998</c:v>
                </c:pt>
                <c:pt idx="7970">
                  <c:v>484.188965</c:v>
                </c:pt>
                <c:pt idx="7971">
                  <c:v>484.24276700000001</c:v>
                </c:pt>
                <c:pt idx="7972">
                  <c:v>484.30816700000003</c:v>
                </c:pt>
                <c:pt idx="7973">
                  <c:v>484.34774800000002</c:v>
                </c:pt>
                <c:pt idx="7974">
                  <c:v>484.43249499999899</c:v>
                </c:pt>
                <c:pt idx="7975">
                  <c:v>484.48028599999969</c:v>
                </c:pt>
                <c:pt idx="7976">
                  <c:v>484.55212399999999</c:v>
                </c:pt>
                <c:pt idx="7977">
                  <c:v>484.62237499999969</c:v>
                </c:pt>
                <c:pt idx="7978">
                  <c:v>484.67297400000001</c:v>
                </c:pt>
                <c:pt idx="7979">
                  <c:v>484.72140499999864</c:v>
                </c:pt>
                <c:pt idx="7980">
                  <c:v>484.80017099999969</c:v>
                </c:pt>
                <c:pt idx="7981">
                  <c:v>484.82971199999969</c:v>
                </c:pt>
                <c:pt idx="7982">
                  <c:v>484.95327799999899</c:v>
                </c:pt>
                <c:pt idx="7983">
                  <c:v>484.98278800000003</c:v>
                </c:pt>
                <c:pt idx="7984">
                  <c:v>485.04641699999894</c:v>
                </c:pt>
                <c:pt idx="7985">
                  <c:v>485.111694</c:v>
                </c:pt>
                <c:pt idx="7986">
                  <c:v>485.15206899999998</c:v>
                </c:pt>
                <c:pt idx="7987">
                  <c:v>485.20404100000002</c:v>
                </c:pt>
                <c:pt idx="7988">
                  <c:v>485.28167699999869</c:v>
                </c:pt>
                <c:pt idx="7989">
                  <c:v>485.34371899999923</c:v>
                </c:pt>
                <c:pt idx="7990">
                  <c:v>485.381866</c:v>
                </c:pt>
                <c:pt idx="7991">
                  <c:v>485.479645</c:v>
                </c:pt>
                <c:pt idx="7992">
                  <c:v>485.54660000000001</c:v>
                </c:pt>
                <c:pt idx="7993">
                  <c:v>485.63180499999999</c:v>
                </c:pt>
                <c:pt idx="7994">
                  <c:v>485.64764400000803</c:v>
                </c:pt>
                <c:pt idx="7995">
                  <c:v>485.69921900000003</c:v>
                </c:pt>
                <c:pt idx="7996">
                  <c:v>485.76623499999869</c:v>
                </c:pt>
                <c:pt idx="7997">
                  <c:v>485.83166499999999</c:v>
                </c:pt>
                <c:pt idx="7998">
                  <c:v>485.91354399999869</c:v>
                </c:pt>
                <c:pt idx="7999">
                  <c:v>485.96343999999863</c:v>
                </c:pt>
                <c:pt idx="8000">
                  <c:v>486.02783199999999</c:v>
                </c:pt>
                <c:pt idx="8001">
                  <c:v>486.07763699999964</c:v>
                </c:pt>
                <c:pt idx="8002">
                  <c:v>486.166901</c:v>
                </c:pt>
                <c:pt idx="8003">
                  <c:v>486.22598299999999</c:v>
                </c:pt>
                <c:pt idx="8004">
                  <c:v>486.28695699999179</c:v>
                </c:pt>
                <c:pt idx="8005">
                  <c:v>486.37042200000002</c:v>
                </c:pt>
                <c:pt idx="8006">
                  <c:v>486.43923999999669</c:v>
                </c:pt>
                <c:pt idx="8007">
                  <c:v>486.48129299999869</c:v>
                </c:pt>
                <c:pt idx="8008">
                  <c:v>486.54577599999999</c:v>
                </c:pt>
                <c:pt idx="8009">
                  <c:v>486.59356699999893</c:v>
                </c:pt>
                <c:pt idx="8010">
                  <c:v>486.658997</c:v>
                </c:pt>
                <c:pt idx="8011">
                  <c:v>486.7315369999888</c:v>
                </c:pt>
                <c:pt idx="8012">
                  <c:v>486.79894999999863</c:v>
                </c:pt>
                <c:pt idx="8013">
                  <c:v>486.88107299999899</c:v>
                </c:pt>
                <c:pt idx="8014">
                  <c:v>486.94729599999999</c:v>
                </c:pt>
                <c:pt idx="8015">
                  <c:v>487.01873799999669</c:v>
                </c:pt>
                <c:pt idx="8016">
                  <c:v>487.09884599999964</c:v>
                </c:pt>
                <c:pt idx="8017">
                  <c:v>487.12667800000003</c:v>
                </c:pt>
                <c:pt idx="8018">
                  <c:v>487.17343099999999</c:v>
                </c:pt>
                <c:pt idx="8019">
                  <c:v>487.24469000000232</c:v>
                </c:pt>
                <c:pt idx="8020">
                  <c:v>487.30755599999969</c:v>
                </c:pt>
                <c:pt idx="8021">
                  <c:v>487.37887599999999</c:v>
                </c:pt>
                <c:pt idx="8022">
                  <c:v>487.42764299999999</c:v>
                </c:pt>
                <c:pt idx="8023">
                  <c:v>487.51519799999869</c:v>
                </c:pt>
                <c:pt idx="8024">
                  <c:v>487.56549100000001</c:v>
                </c:pt>
                <c:pt idx="8025">
                  <c:v>487.61990400000002</c:v>
                </c:pt>
                <c:pt idx="8026">
                  <c:v>487.677277</c:v>
                </c:pt>
                <c:pt idx="8027">
                  <c:v>487.74438500000002</c:v>
                </c:pt>
                <c:pt idx="8028">
                  <c:v>487.79074100000003</c:v>
                </c:pt>
                <c:pt idx="8029">
                  <c:v>487.87344400000001</c:v>
                </c:pt>
                <c:pt idx="8030">
                  <c:v>487.93951399999185</c:v>
                </c:pt>
                <c:pt idx="8031">
                  <c:v>487.98208599999964</c:v>
                </c:pt>
                <c:pt idx="8032">
                  <c:v>488.02676399999899</c:v>
                </c:pt>
                <c:pt idx="8033">
                  <c:v>488.08288599999997</c:v>
                </c:pt>
                <c:pt idx="8034">
                  <c:v>488.15551799999969</c:v>
                </c:pt>
                <c:pt idx="8035">
                  <c:v>488.22015399999663</c:v>
                </c:pt>
                <c:pt idx="8036">
                  <c:v>488.30679300000003</c:v>
                </c:pt>
                <c:pt idx="8037">
                  <c:v>488.369598</c:v>
                </c:pt>
                <c:pt idx="8038">
                  <c:v>488.43127399999179</c:v>
                </c:pt>
                <c:pt idx="8039">
                  <c:v>488.47183199999893</c:v>
                </c:pt>
                <c:pt idx="8040">
                  <c:v>488.568085</c:v>
                </c:pt>
                <c:pt idx="8041">
                  <c:v>488.62417599999969</c:v>
                </c:pt>
                <c:pt idx="8042">
                  <c:v>488.69882200000001</c:v>
                </c:pt>
                <c:pt idx="8043">
                  <c:v>488.78942899999993</c:v>
                </c:pt>
                <c:pt idx="8044">
                  <c:v>488.83621199999823</c:v>
                </c:pt>
                <c:pt idx="8045">
                  <c:v>488.91018699999893</c:v>
                </c:pt>
                <c:pt idx="8046">
                  <c:v>488.94259599999964</c:v>
                </c:pt>
                <c:pt idx="8047">
                  <c:v>488.99807699999138</c:v>
                </c:pt>
                <c:pt idx="8048">
                  <c:v>489.08166499999999</c:v>
                </c:pt>
                <c:pt idx="8049">
                  <c:v>489.12805200000003</c:v>
                </c:pt>
                <c:pt idx="8050">
                  <c:v>489.187927</c:v>
                </c:pt>
                <c:pt idx="8051">
                  <c:v>489.283661</c:v>
                </c:pt>
                <c:pt idx="8052">
                  <c:v>489.348907</c:v>
                </c:pt>
                <c:pt idx="8053">
                  <c:v>489.39721699999899</c:v>
                </c:pt>
                <c:pt idx="8054">
                  <c:v>489.43035899998995</c:v>
                </c:pt>
                <c:pt idx="8055">
                  <c:v>489.48843399999669</c:v>
                </c:pt>
                <c:pt idx="8056">
                  <c:v>489.57690399999899</c:v>
                </c:pt>
                <c:pt idx="8057">
                  <c:v>489.62771599999923</c:v>
                </c:pt>
                <c:pt idx="8058">
                  <c:v>489.70510899999869</c:v>
                </c:pt>
                <c:pt idx="8059">
                  <c:v>489.76144399999993</c:v>
                </c:pt>
                <c:pt idx="8060">
                  <c:v>489.84936499999998</c:v>
                </c:pt>
                <c:pt idx="8061">
                  <c:v>489.90393099999869</c:v>
                </c:pt>
                <c:pt idx="8062">
                  <c:v>489.94409200000001</c:v>
                </c:pt>
                <c:pt idx="8063">
                  <c:v>490.03482100000002</c:v>
                </c:pt>
                <c:pt idx="8064">
                  <c:v>490.11059599999999</c:v>
                </c:pt>
                <c:pt idx="8065">
                  <c:v>490.21835299999663</c:v>
                </c:pt>
                <c:pt idx="8066">
                  <c:v>490.23702999999864</c:v>
                </c:pt>
                <c:pt idx="8067">
                  <c:v>490.31115699999663</c:v>
                </c:pt>
                <c:pt idx="8068">
                  <c:v>490.374573</c:v>
                </c:pt>
                <c:pt idx="8069">
                  <c:v>490.47283899999923</c:v>
                </c:pt>
                <c:pt idx="8070">
                  <c:v>490.52792399999993</c:v>
                </c:pt>
                <c:pt idx="8071">
                  <c:v>490.60379</c:v>
                </c:pt>
                <c:pt idx="8072">
                  <c:v>490.656586</c:v>
                </c:pt>
                <c:pt idx="8073">
                  <c:v>490.72265599999969</c:v>
                </c:pt>
                <c:pt idx="8074">
                  <c:v>490.75494400000002</c:v>
                </c:pt>
                <c:pt idx="8075">
                  <c:v>490.80566399999998</c:v>
                </c:pt>
                <c:pt idx="8076">
                  <c:v>490.876892</c:v>
                </c:pt>
                <c:pt idx="8077">
                  <c:v>490.95852699999864</c:v>
                </c:pt>
                <c:pt idx="8078">
                  <c:v>491.00741599999969</c:v>
                </c:pt>
                <c:pt idx="8079">
                  <c:v>491.09686299999993</c:v>
                </c:pt>
                <c:pt idx="8080">
                  <c:v>491.15139799999969</c:v>
                </c:pt>
                <c:pt idx="8081">
                  <c:v>491.20480300000008</c:v>
                </c:pt>
                <c:pt idx="8082">
                  <c:v>491.23953199999869</c:v>
                </c:pt>
                <c:pt idx="8083">
                  <c:v>491.31350699999899</c:v>
                </c:pt>
                <c:pt idx="8084">
                  <c:v>491.40741000000003</c:v>
                </c:pt>
                <c:pt idx="8085">
                  <c:v>491.47524999999899</c:v>
                </c:pt>
                <c:pt idx="8086">
                  <c:v>491.50888099999997</c:v>
                </c:pt>
                <c:pt idx="8087">
                  <c:v>491.56561299999993</c:v>
                </c:pt>
                <c:pt idx="8088">
                  <c:v>491.65741000000008</c:v>
                </c:pt>
                <c:pt idx="8089">
                  <c:v>491.72003199999864</c:v>
                </c:pt>
                <c:pt idx="8090">
                  <c:v>491.79779099999899</c:v>
                </c:pt>
                <c:pt idx="8091">
                  <c:v>491.83169599999923</c:v>
                </c:pt>
                <c:pt idx="8092">
                  <c:v>491.92547599999864</c:v>
                </c:pt>
                <c:pt idx="8093">
                  <c:v>491.98666399999894</c:v>
                </c:pt>
                <c:pt idx="8094">
                  <c:v>492.00936899999999</c:v>
                </c:pt>
                <c:pt idx="8095">
                  <c:v>492.13375899999869</c:v>
                </c:pt>
                <c:pt idx="8096">
                  <c:v>492.15240500000078</c:v>
                </c:pt>
                <c:pt idx="8097">
                  <c:v>492.21142599999899</c:v>
                </c:pt>
                <c:pt idx="8098">
                  <c:v>492.28323399999869</c:v>
                </c:pt>
                <c:pt idx="8099">
                  <c:v>492.370026</c:v>
                </c:pt>
                <c:pt idx="8100">
                  <c:v>492.43603499998881</c:v>
                </c:pt>
                <c:pt idx="8101">
                  <c:v>492.47808799999899</c:v>
                </c:pt>
                <c:pt idx="8102">
                  <c:v>492.53558299999969</c:v>
                </c:pt>
                <c:pt idx="8103">
                  <c:v>492.60199</c:v>
                </c:pt>
                <c:pt idx="8104">
                  <c:v>492.67334</c:v>
                </c:pt>
                <c:pt idx="8105">
                  <c:v>492.74044800000001</c:v>
                </c:pt>
                <c:pt idx="8106">
                  <c:v>492.81011999999669</c:v>
                </c:pt>
                <c:pt idx="8107">
                  <c:v>492.84115599999899</c:v>
                </c:pt>
                <c:pt idx="8108">
                  <c:v>492.93548600000003</c:v>
                </c:pt>
                <c:pt idx="8109">
                  <c:v>492.98278800000003</c:v>
                </c:pt>
                <c:pt idx="8110">
                  <c:v>493.05532799999969</c:v>
                </c:pt>
                <c:pt idx="8111">
                  <c:v>493.11550899999969</c:v>
                </c:pt>
                <c:pt idx="8112">
                  <c:v>493.18206800000002</c:v>
                </c:pt>
                <c:pt idx="8113">
                  <c:v>493.23931899999138</c:v>
                </c:pt>
                <c:pt idx="8114">
                  <c:v>493.31826799999999</c:v>
                </c:pt>
                <c:pt idx="8115">
                  <c:v>493.387451</c:v>
                </c:pt>
                <c:pt idx="8116">
                  <c:v>493.43957499999863</c:v>
                </c:pt>
                <c:pt idx="8117">
                  <c:v>493.50826999999964</c:v>
                </c:pt>
                <c:pt idx="8118">
                  <c:v>493.56405599999999</c:v>
                </c:pt>
                <c:pt idx="8119">
                  <c:v>493.64227300000078</c:v>
                </c:pt>
                <c:pt idx="8120">
                  <c:v>493.70300299999963</c:v>
                </c:pt>
                <c:pt idx="8121">
                  <c:v>493.76599099999999</c:v>
                </c:pt>
                <c:pt idx="8122">
                  <c:v>493.85595699999999</c:v>
                </c:pt>
                <c:pt idx="8123">
                  <c:v>493.92007399999869</c:v>
                </c:pt>
                <c:pt idx="8124">
                  <c:v>493.98315399999046</c:v>
                </c:pt>
                <c:pt idx="8125">
                  <c:v>493.99682599999869</c:v>
                </c:pt>
                <c:pt idx="8126">
                  <c:v>494.05365</c:v>
                </c:pt>
                <c:pt idx="8127">
                  <c:v>494.13000499999993</c:v>
                </c:pt>
                <c:pt idx="8128">
                  <c:v>494.20590199999964</c:v>
                </c:pt>
                <c:pt idx="8129">
                  <c:v>494.25152599999899</c:v>
                </c:pt>
                <c:pt idx="8130">
                  <c:v>494.304169</c:v>
                </c:pt>
                <c:pt idx="8131">
                  <c:v>494.36541699999964</c:v>
                </c:pt>
                <c:pt idx="8132">
                  <c:v>494.42150899999058</c:v>
                </c:pt>
                <c:pt idx="8133">
                  <c:v>494.48236100000003</c:v>
                </c:pt>
                <c:pt idx="8134">
                  <c:v>494.55929600000002</c:v>
                </c:pt>
                <c:pt idx="8135">
                  <c:v>494.63449100000008</c:v>
                </c:pt>
                <c:pt idx="8136">
                  <c:v>494.69009399999999</c:v>
                </c:pt>
                <c:pt idx="8137">
                  <c:v>494.75949100000008</c:v>
                </c:pt>
                <c:pt idx="8138">
                  <c:v>494.84310900000003</c:v>
                </c:pt>
                <c:pt idx="8139">
                  <c:v>494.88067599999999</c:v>
                </c:pt>
                <c:pt idx="8140">
                  <c:v>494.95666499999999</c:v>
                </c:pt>
                <c:pt idx="8141">
                  <c:v>495.02459699999969</c:v>
                </c:pt>
                <c:pt idx="8142">
                  <c:v>495.09826699999923</c:v>
                </c:pt>
                <c:pt idx="8143">
                  <c:v>495.14837599999993</c:v>
                </c:pt>
                <c:pt idx="8144">
                  <c:v>495.22250399999899</c:v>
                </c:pt>
                <c:pt idx="8145">
                  <c:v>495.28405799999899</c:v>
                </c:pt>
                <c:pt idx="8146">
                  <c:v>495.32772799999969</c:v>
                </c:pt>
                <c:pt idx="8147">
                  <c:v>495.40234400000003</c:v>
                </c:pt>
                <c:pt idx="8148">
                  <c:v>495.47421299999894</c:v>
                </c:pt>
                <c:pt idx="8149">
                  <c:v>495.549713</c:v>
                </c:pt>
                <c:pt idx="8150">
                  <c:v>495.62008700000001</c:v>
                </c:pt>
                <c:pt idx="8151">
                  <c:v>495.660797</c:v>
                </c:pt>
                <c:pt idx="8152">
                  <c:v>495.70938100000001</c:v>
                </c:pt>
                <c:pt idx="8153">
                  <c:v>495.78649899999863</c:v>
                </c:pt>
                <c:pt idx="8154">
                  <c:v>495.82427999999999</c:v>
                </c:pt>
                <c:pt idx="8155">
                  <c:v>495.89120499999899</c:v>
                </c:pt>
                <c:pt idx="8156">
                  <c:v>495.96542399999993</c:v>
                </c:pt>
                <c:pt idx="8157">
                  <c:v>496.01339699999869</c:v>
                </c:pt>
                <c:pt idx="8158">
                  <c:v>496.08898900000003</c:v>
                </c:pt>
                <c:pt idx="8159">
                  <c:v>496.10583500000001</c:v>
                </c:pt>
                <c:pt idx="8160">
                  <c:v>496.18847699999969</c:v>
                </c:pt>
                <c:pt idx="8161">
                  <c:v>496.27392599999899</c:v>
                </c:pt>
                <c:pt idx="8162">
                  <c:v>496.29931599999207</c:v>
                </c:pt>
                <c:pt idx="8163">
                  <c:v>496.3811339999919</c:v>
                </c:pt>
                <c:pt idx="8164">
                  <c:v>496.46527099999969</c:v>
                </c:pt>
                <c:pt idx="8165">
                  <c:v>496.53662100000003</c:v>
                </c:pt>
                <c:pt idx="8166">
                  <c:v>496.57186899999999</c:v>
                </c:pt>
                <c:pt idx="8167">
                  <c:v>496.62377899999899</c:v>
                </c:pt>
                <c:pt idx="8168">
                  <c:v>496.66476400000232</c:v>
                </c:pt>
                <c:pt idx="8169">
                  <c:v>496.72473099999894</c:v>
                </c:pt>
                <c:pt idx="8170">
                  <c:v>496.80853299999899</c:v>
                </c:pt>
                <c:pt idx="8171">
                  <c:v>496.878265</c:v>
                </c:pt>
                <c:pt idx="8172">
                  <c:v>496.95162999999923</c:v>
                </c:pt>
                <c:pt idx="8173">
                  <c:v>497.02001999999823</c:v>
                </c:pt>
                <c:pt idx="8174">
                  <c:v>497.08203099999969</c:v>
                </c:pt>
                <c:pt idx="8175">
                  <c:v>497.17160000000001</c:v>
                </c:pt>
                <c:pt idx="8176">
                  <c:v>497.17712399999999</c:v>
                </c:pt>
                <c:pt idx="8177">
                  <c:v>497.23733499999179</c:v>
                </c:pt>
                <c:pt idx="8178">
                  <c:v>497.31692500000003</c:v>
                </c:pt>
                <c:pt idx="8179">
                  <c:v>497.41909799999894</c:v>
                </c:pt>
                <c:pt idx="8180">
                  <c:v>497.45291099999969</c:v>
                </c:pt>
                <c:pt idx="8181">
                  <c:v>497.52548200000001</c:v>
                </c:pt>
                <c:pt idx="8182">
                  <c:v>497.56787100000008</c:v>
                </c:pt>
                <c:pt idx="8183">
                  <c:v>497.62558000000001</c:v>
                </c:pt>
                <c:pt idx="8184">
                  <c:v>497.70629899999869</c:v>
                </c:pt>
                <c:pt idx="8185">
                  <c:v>497.75579800000003</c:v>
                </c:pt>
                <c:pt idx="8186">
                  <c:v>497.83282500000001</c:v>
                </c:pt>
                <c:pt idx="8187">
                  <c:v>497.89782700000001</c:v>
                </c:pt>
                <c:pt idx="8188">
                  <c:v>497.94888300000002</c:v>
                </c:pt>
                <c:pt idx="8189">
                  <c:v>498.01040599999999</c:v>
                </c:pt>
                <c:pt idx="8190">
                  <c:v>498.07067899999993</c:v>
                </c:pt>
                <c:pt idx="8191">
                  <c:v>498.126801</c:v>
                </c:pt>
                <c:pt idx="8192">
                  <c:v>498.19464100000232</c:v>
                </c:pt>
                <c:pt idx="8193">
                  <c:v>498.26815799999173</c:v>
                </c:pt>
                <c:pt idx="8194">
                  <c:v>498.32440200000002</c:v>
                </c:pt>
                <c:pt idx="8195">
                  <c:v>498.38333099999869</c:v>
                </c:pt>
                <c:pt idx="8196">
                  <c:v>498.45675699999663</c:v>
                </c:pt>
                <c:pt idx="8197">
                  <c:v>498.50198399999999</c:v>
                </c:pt>
                <c:pt idx="8198">
                  <c:v>498.57562300000001</c:v>
                </c:pt>
                <c:pt idx="8199">
                  <c:v>498.60650599999963</c:v>
                </c:pt>
                <c:pt idx="8200">
                  <c:v>498.67861900000003</c:v>
                </c:pt>
                <c:pt idx="8201">
                  <c:v>498.72579999999869</c:v>
                </c:pt>
                <c:pt idx="8202">
                  <c:v>498.76654099999899</c:v>
                </c:pt>
                <c:pt idx="8203">
                  <c:v>498.843414</c:v>
                </c:pt>
                <c:pt idx="8204">
                  <c:v>498.948669</c:v>
                </c:pt>
                <c:pt idx="8205">
                  <c:v>498.98785400000003</c:v>
                </c:pt>
                <c:pt idx="8206">
                  <c:v>499.05014</c:v>
                </c:pt>
                <c:pt idx="8207">
                  <c:v>499.11315899999869</c:v>
                </c:pt>
                <c:pt idx="8208">
                  <c:v>499.16589399999998</c:v>
                </c:pt>
                <c:pt idx="8209">
                  <c:v>499.21569799999969</c:v>
                </c:pt>
                <c:pt idx="8210">
                  <c:v>499.28451499999869</c:v>
                </c:pt>
                <c:pt idx="8211">
                  <c:v>499.37148999999999</c:v>
                </c:pt>
                <c:pt idx="8212">
                  <c:v>499.42843599999208</c:v>
                </c:pt>
                <c:pt idx="8213">
                  <c:v>499.49853499998881</c:v>
                </c:pt>
                <c:pt idx="8214">
                  <c:v>499.56320199999999</c:v>
                </c:pt>
                <c:pt idx="8215">
                  <c:v>499.60455300000001</c:v>
                </c:pt>
                <c:pt idx="8216">
                  <c:v>499.680634</c:v>
                </c:pt>
                <c:pt idx="8217">
                  <c:v>499.73593099999869</c:v>
                </c:pt>
                <c:pt idx="8218">
                  <c:v>499.78674299999869</c:v>
                </c:pt>
                <c:pt idx="8219">
                  <c:v>499.85949699999998</c:v>
                </c:pt>
                <c:pt idx="8220">
                  <c:v>499.92285199999969</c:v>
                </c:pt>
                <c:pt idx="8221">
                  <c:v>499.97283899999923</c:v>
                </c:pt>
                <c:pt idx="8222">
                  <c:v>500.02368200000001</c:v>
                </c:pt>
                <c:pt idx="8223">
                  <c:v>500.09295699999899</c:v>
                </c:pt>
                <c:pt idx="8224">
                  <c:v>500.147919</c:v>
                </c:pt>
                <c:pt idx="8225">
                  <c:v>500.19357299999899</c:v>
                </c:pt>
                <c:pt idx="8226">
                  <c:v>500.30337499999899</c:v>
                </c:pt>
                <c:pt idx="8227">
                  <c:v>500.37933299999969</c:v>
                </c:pt>
                <c:pt idx="8228">
                  <c:v>500.42761199999899</c:v>
                </c:pt>
                <c:pt idx="8229">
                  <c:v>500.49450699999869</c:v>
                </c:pt>
                <c:pt idx="8230">
                  <c:v>500.55920400000002</c:v>
                </c:pt>
                <c:pt idx="8231">
                  <c:v>500.59307899999823</c:v>
                </c:pt>
                <c:pt idx="8232">
                  <c:v>500.71206699999999</c:v>
                </c:pt>
                <c:pt idx="8233">
                  <c:v>500.759613</c:v>
                </c:pt>
                <c:pt idx="8234">
                  <c:v>500.83425899999969</c:v>
                </c:pt>
                <c:pt idx="8235">
                  <c:v>500.877228</c:v>
                </c:pt>
                <c:pt idx="8236">
                  <c:v>500.90747099999999</c:v>
                </c:pt>
                <c:pt idx="8237">
                  <c:v>500.99139399999058</c:v>
                </c:pt>
                <c:pt idx="8238">
                  <c:v>501.03601099999184</c:v>
                </c:pt>
                <c:pt idx="8239">
                  <c:v>501.11352499999964</c:v>
                </c:pt>
                <c:pt idx="8240">
                  <c:v>501.19323699999899</c:v>
                </c:pt>
                <c:pt idx="8241">
                  <c:v>501.27319299999863</c:v>
                </c:pt>
                <c:pt idx="8242">
                  <c:v>501.303741</c:v>
                </c:pt>
                <c:pt idx="8243">
                  <c:v>501.34164399999997</c:v>
                </c:pt>
                <c:pt idx="8244">
                  <c:v>501.40273999999869</c:v>
                </c:pt>
                <c:pt idx="8245">
                  <c:v>501.50628699999999</c:v>
                </c:pt>
                <c:pt idx="8246">
                  <c:v>501.53555299999869</c:v>
                </c:pt>
                <c:pt idx="8247">
                  <c:v>501.61965900000001</c:v>
                </c:pt>
                <c:pt idx="8248">
                  <c:v>501.68640099999999</c:v>
                </c:pt>
                <c:pt idx="8249">
                  <c:v>501.74182100000002</c:v>
                </c:pt>
                <c:pt idx="8250">
                  <c:v>501.84506199999998</c:v>
                </c:pt>
                <c:pt idx="8251">
                  <c:v>501.90441899999894</c:v>
                </c:pt>
                <c:pt idx="8252">
                  <c:v>501.95599399999969</c:v>
                </c:pt>
                <c:pt idx="8253">
                  <c:v>502.02758799999964</c:v>
                </c:pt>
                <c:pt idx="8254">
                  <c:v>502.09258999999969</c:v>
                </c:pt>
                <c:pt idx="8255">
                  <c:v>502.16885400000001</c:v>
                </c:pt>
                <c:pt idx="8256">
                  <c:v>502.21749899999969</c:v>
                </c:pt>
                <c:pt idx="8257">
                  <c:v>502.29867599999869</c:v>
                </c:pt>
                <c:pt idx="8258">
                  <c:v>502.32427999999999</c:v>
                </c:pt>
                <c:pt idx="8259">
                  <c:v>502.38299599999999</c:v>
                </c:pt>
                <c:pt idx="8260">
                  <c:v>502.44744900000001</c:v>
                </c:pt>
                <c:pt idx="8261">
                  <c:v>502.51193199999869</c:v>
                </c:pt>
                <c:pt idx="8262">
                  <c:v>502.58395399999893</c:v>
                </c:pt>
                <c:pt idx="8263">
                  <c:v>502.63326999999964</c:v>
                </c:pt>
                <c:pt idx="8264">
                  <c:v>502.70190399999899</c:v>
                </c:pt>
                <c:pt idx="8265">
                  <c:v>502.77661099999864</c:v>
                </c:pt>
                <c:pt idx="8266">
                  <c:v>502.80392499999999</c:v>
                </c:pt>
                <c:pt idx="8267">
                  <c:v>502.88604699999894</c:v>
                </c:pt>
                <c:pt idx="8268">
                  <c:v>502.92730699999669</c:v>
                </c:pt>
                <c:pt idx="8269">
                  <c:v>503.01538099999999</c:v>
                </c:pt>
                <c:pt idx="8270">
                  <c:v>503.06610099999864</c:v>
                </c:pt>
                <c:pt idx="8271">
                  <c:v>503.13443000000001</c:v>
                </c:pt>
                <c:pt idx="8272">
                  <c:v>503.18994099999998</c:v>
                </c:pt>
                <c:pt idx="8273">
                  <c:v>503.26342799999969</c:v>
                </c:pt>
                <c:pt idx="8274">
                  <c:v>503.33444200000002</c:v>
                </c:pt>
                <c:pt idx="8275">
                  <c:v>503.38809199999969</c:v>
                </c:pt>
                <c:pt idx="8276">
                  <c:v>503.47503699999669</c:v>
                </c:pt>
                <c:pt idx="8277">
                  <c:v>503.52358999999899</c:v>
                </c:pt>
                <c:pt idx="8278">
                  <c:v>503.57534799999894</c:v>
                </c:pt>
                <c:pt idx="8279">
                  <c:v>503.63571199999899</c:v>
                </c:pt>
                <c:pt idx="8280">
                  <c:v>503.68402099999997</c:v>
                </c:pt>
                <c:pt idx="8281">
                  <c:v>503.73840299999893</c:v>
                </c:pt>
                <c:pt idx="8282">
                  <c:v>503.81262199999998</c:v>
                </c:pt>
                <c:pt idx="8283">
                  <c:v>503.85580399999998</c:v>
                </c:pt>
                <c:pt idx="8284">
                  <c:v>503.92822299999864</c:v>
                </c:pt>
                <c:pt idx="8285">
                  <c:v>503.97866800000003</c:v>
                </c:pt>
                <c:pt idx="8286">
                  <c:v>504.06671099999869</c:v>
                </c:pt>
                <c:pt idx="8287">
                  <c:v>504.12237499999969</c:v>
                </c:pt>
                <c:pt idx="8288">
                  <c:v>504.17413299999993</c:v>
                </c:pt>
                <c:pt idx="8289">
                  <c:v>504.19003300000003</c:v>
                </c:pt>
                <c:pt idx="8290">
                  <c:v>504.300476</c:v>
                </c:pt>
                <c:pt idx="8291">
                  <c:v>504.354736</c:v>
                </c:pt>
                <c:pt idx="8292">
                  <c:v>504.43624899999196</c:v>
                </c:pt>
                <c:pt idx="8293">
                  <c:v>504.48660299999869</c:v>
                </c:pt>
                <c:pt idx="8294">
                  <c:v>504.54480000000478</c:v>
                </c:pt>
                <c:pt idx="8295">
                  <c:v>504.57775899999899</c:v>
                </c:pt>
                <c:pt idx="8296">
                  <c:v>504.661407</c:v>
                </c:pt>
                <c:pt idx="8297">
                  <c:v>504.70367399999969</c:v>
                </c:pt>
                <c:pt idx="8298">
                  <c:v>504.78933699999823</c:v>
                </c:pt>
                <c:pt idx="8299">
                  <c:v>504.84283399999998</c:v>
                </c:pt>
                <c:pt idx="8300">
                  <c:v>504.89389</c:v>
                </c:pt>
                <c:pt idx="8301">
                  <c:v>504.94732699999969</c:v>
                </c:pt>
                <c:pt idx="8302">
                  <c:v>505.01458700000001</c:v>
                </c:pt>
                <c:pt idx="8303">
                  <c:v>505.09545899999893</c:v>
                </c:pt>
                <c:pt idx="8304">
                  <c:v>505.12316899999894</c:v>
                </c:pt>
                <c:pt idx="8305">
                  <c:v>505.21688799999993</c:v>
                </c:pt>
                <c:pt idx="8306">
                  <c:v>505.252411</c:v>
                </c:pt>
                <c:pt idx="8307">
                  <c:v>505.33883699999899</c:v>
                </c:pt>
                <c:pt idx="8308">
                  <c:v>505.40124499999899</c:v>
                </c:pt>
                <c:pt idx="8309">
                  <c:v>505.45873999999623</c:v>
                </c:pt>
                <c:pt idx="8310">
                  <c:v>505.50299100000001</c:v>
                </c:pt>
                <c:pt idx="8311">
                  <c:v>505.56545999999969</c:v>
                </c:pt>
                <c:pt idx="8312">
                  <c:v>505.61926300000232</c:v>
                </c:pt>
                <c:pt idx="8313">
                  <c:v>505.67834499999969</c:v>
                </c:pt>
                <c:pt idx="8314">
                  <c:v>505.71762100000001</c:v>
                </c:pt>
                <c:pt idx="8315">
                  <c:v>505.80190999999894</c:v>
                </c:pt>
                <c:pt idx="8316">
                  <c:v>505.840912</c:v>
                </c:pt>
                <c:pt idx="8317">
                  <c:v>505.89944500000001</c:v>
                </c:pt>
                <c:pt idx="8318">
                  <c:v>505.98629799999208</c:v>
                </c:pt>
                <c:pt idx="8319">
                  <c:v>506.09683199999893</c:v>
                </c:pt>
                <c:pt idx="8320">
                  <c:v>506.11914100000001</c:v>
                </c:pt>
                <c:pt idx="8321">
                  <c:v>506.18667599999969</c:v>
                </c:pt>
                <c:pt idx="8322">
                  <c:v>506.24066200000038</c:v>
                </c:pt>
                <c:pt idx="8323">
                  <c:v>506.28854399999869</c:v>
                </c:pt>
                <c:pt idx="8324">
                  <c:v>506.34582500000232</c:v>
                </c:pt>
                <c:pt idx="8325">
                  <c:v>506.43408199999999</c:v>
                </c:pt>
                <c:pt idx="8326">
                  <c:v>506.49313399998857</c:v>
                </c:pt>
                <c:pt idx="8327">
                  <c:v>506.57522599999999</c:v>
                </c:pt>
                <c:pt idx="8328">
                  <c:v>506.62719699999963</c:v>
                </c:pt>
                <c:pt idx="8329">
                  <c:v>506.64556900000002</c:v>
                </c:pt>
                <c:pt idx="8330">
                  <c:v>506.69815099999869</c:v>
                </c:pt>
                <c:pt idx="8331">
                  <c:v>506.76293899999899</c:v>
                </c:pt>
                <c:pt idx="8332">
                  <c:v>506.819794</c:v>
                </c:pt>
                <c:pt idx="8333">
                  <c:v>506.90573099999864</c:v>
                </c:pt>
                <c:pt idx="8334">
                  <c:v>507.01913499999893</c:v>
                </c:pt>
                <c:pt idx="8335">
                  <c:v>507.04660000000001</c:v>
                </c:pt>
                <c:pt idx="8336">
                  <c:v>507.11886600000008</c:v>
                </c:pt>
                <c:pt idx="8337">
                  <c:v>507.15261800000002</c:v>
                </c:pt>
                <c:pt idx="8338">
                  <c:v>507.23898299999894</c:v>
                </c:pt>
                <c:pt idx="8339">
                  <c:v>507.28628499999894</c:v>
                </c:pt>
                <c:pt idx="8340">
                  <c:v>507.38391099999899</c:v>
                </c:pt>
                <c:pt idx="8341">
                  <c:v>507.44174199999969</c:v>
                </c:pt>
                <c:pt idx="8342">
                  <c:v>507.48846399999923</c:v>
                </c:pt>
                <c:pt idx="8343">
                  <c:v>507.55526700000001</c:v>
                </c:pt>
                <c:pt idx="8344">
                  <c:v>507.61904900000002</c:v>
                </c:pt>
                <c:pt idx="8345">
                  <c:v>507.65914900000001</c:v>
                </c:pt>
                <c:pt idx="8346">
                  <c:v>507.72418199999993</c:v>
                </c:pt>
                <c:pt idx="8347">
                  <c:v>507.77554300000003</c:v>
                </c:pt>
                <c:pt idx="8348">
                  <c:v>507.83874499999899</c:v>
                </c:pt>
                <c:pt idx="8349">
                  <c:v>507.872589</c:v>
                </c:pt>
                <c:pt idx="8350">
                  <c:v>507.94030799999899</c:v>
                </c:pt>
                <c:pt idx="8351">
                  <c:v>507.99752799999823</c:v>
                </c:pt>
                <c:pt idx="8352">
                  <c:v>508.04684400000002</c:v>
                </c:pt>
                <c:pt idx="8353">
                  <c:v>508.12329099999999</c:v>
                </c:pt>
                <c:pt idx="8354">
                  <c:v>508.17340100000001</c:v>
                </c:pt>
                <c:pt idx="8355">
                  <c:v>508.28008999999969</c:v>
                </c:pt>
                <c:pt idx="8356">
                  <c:v>508.33645599999869</c:v>
                </c:pt>
                <c:pt idx="8357">
                  <c:v>508.39932299999964</c:v>
                </c:pt>
                <c:pt idx="8358">
                  <c:v>508.45129399999894</c:v>
                </c:pt>
                <c:pt idx="8359">
                  <c:v>508.48168899999899</c:v>
                </c:pt>
                <c:pt idx="8360">
                  <c:v>508.53503399999869</c:v>
                </c:pt>
                <c:pt idx="8361">
                  <c:v>508.59530599999869</c:v>
                </c:pt>
                <c:pt idx="8362">
                  <c:v>508.69854699999894</c:v>
                </c:pt>
                <c:pt idx="8363">
                  <c:v>508.76632699999863</c:v>
                </c:pt>
                <c:pt idx="8364">
                  <c:v>508.79226699999964</c:v>
                </c:pt>
                <c:pt idx="8365">
                  <c:v>508.83245799999969</c:v>
                </c:pt>
                <c:pt idx="8366">
                  <c:v>508.89804099999969</c:v>
                </c:pt>
                <c:pt idx="8367">
                  <c:v>508.97015399999663</c:v>
                </c:pt>
                <c:pt idx="8368">
                  <c:v>509.02398699999969</c:v>
                </c:pt>
                <c:pt idx="8369">
                  <c:v>509.12420700000001</c:v>
                </c:pt>
                <c:pt idx="8370">
                  <c:v>509.18045000000001</c:v>
                </c:pt>
                <c:pt idx="8371">
                  <c:v>509.22589099999999</c:v>
                </c:pt>
                <c:pt idx="8372">
                  <c:v>509.27484099999998</c:v>
                </c:pt>
                <c:pt idx="8373">
                  <c:v>509.34759500000001</c:v>
                </c:pt>
                <c:pt idx="8374">
                  <c:v>509.40515099999863</c:v>
                </c:pt>
                <c:pt idx="8375">
                  <c:v>509.46636999999669</c:v>
                </c:pt>
                <c:pt idx="8376">
                  <c:v>509.51144399999993</c:v>
                </c:pt>
                <c:pt idx="8377">
                  <c:v>509.59011799999087</c:v>
                </c:pt>
                <c:pt idx="8378">
                  <c:v>509.65081800000002</c:v>
                </c:pt>
                <c:pt idx="8379">
                  <c:v>509.70672599999864</c:v>
                </c:pt>
                <c:pt idx="8380">
                  <c:v>509.75750699999969</c:v>
                </c:pt>
                <c:pt idx="8381">
                  <c:v>509.83151199999196</c:v>
                </c:pt>
                <c:pt idx="8382">
                  <c:v>509.86312899999899</c:v>
                </c:pt>
                <c:pt idx="8383">
                  <c:v>509.91683999999663</c:v>
                </c:pt>
                <c:pt idx="8384">
                  <c:v>510.020691</c:v>
                </c:pt>
                <c:pt idx="8385">
                  <c:v>510.08215299999893</c:v>
                </c:pt>
                <c:pt idx="8386">
                  <c:v>510.14343300000002</c:v>
                </c:pt>
                <c:pt idx="8387">
                  <c:v>510.20831299999196</c:v>
                </c:pt>
                <c:pt idx="8388">
                  <c:v>510.23611499998674</c:v>
                </c:pt>
                <c:pt idx="8389">
                  <c:v>510.30413799999963</c:v>
                </c:pt>
                <c:pt idx="8390">
                  <c:v>510.34103399999969</c:v>
                </c:pt>
                <c:pt idx="8391">
                  <c:v>510.39852899999869</c:v>
                </c:pt>
                <c:pt idx="8392">
                  <c:v>510.45486499999998</c:v>
                </c:pt>
                <c:pt idx="8393">
                  <c:v>510.557526</c:v>
                </c:pt>
                <c:pt idx="8394">
                  <c:v>510.58871499999663</c:v>
                </c:pt>
                <c:pt idx="8395">
                  <c:v>510.65997299999998</c:v>
                </c:pt>
                <c:pt idx="8396">
                  <c:v>510.69363399999969</c:v>
                </c:pt>
                <c:pt idx="8397">
                  <c:v>510.79306000000003</c:v>
                </c:pt>
                <c:pt idx="8398">
                  <c:v>510.83334399999899</c:v>
                </c:pt>
                <c:pt idx="8399">
                  <c:v>510.88241599999969</c:v>
                </c:pt>
                <c:pt idx="8400">
                  <c:v>510.95626799999923</c:v>
                </c:pt>
                <c:pt idx="8401">
                  <c:v>511.04418900000002</c:v>
                </c:pt>
                <c:pt idx="8402">
                  <c:v>511.07959</c:v>
                </c:pt>
                <c:pt idx="8403">
                  <c:v>511.14370700000001</c:v>
                </c:pt>
                <c:pt idx="8404">
                  <c:v>511.21267699999999</c:v>
                </c:pt>
                <c:pt idx="8405">
                  <c:v>511.25988800000232</c:v>
                </c:pt>
                <c:pt idx="8406">
                  <c:v>511.330444</c:v>
                </c:pt>
                <c:pt idx="8407">
                  <c:v>511.36920199999997</c:v>
                </c:pt>
                <c:pt idx="8408">
                  <c:v>511.42105099999623</c:v>
                </c:pt>
                <c:pt idx="8409">
                  <c:v>511.48663299999669</c:v>
                </c:pt>
                <c:pt idx="8410">
                  <c:v>511.51962300000002</c:v>
                </c:pt>
                <c:pt idx="8411">
                  <c:v>511.59121699999167</c:v>
                </c:pt>
                <c:pt idx="8412">
                  <c:v>511.667236</c:v>
                </c:pt>
                <c:pt idx="8413">
                  <c:v>511.73880000000003</c:v>
                </c:pt>
                <c:pt idx="8414">
                  <c:v>511.78787199999999</c:v>
                </c:pt>
                <c:pt idx="8415">
                  <c:v>511.84085100000038</c:v>
                </c:pt>
                <c:pt idx="8416">
                  <c:v>511.88443000000001</c:v>
                </c:pt>
                <c:pt idx="8417">
                  <c:v>511.93527199999869</c:v>
                </c:pt>
                <c:pt idx="8418">
                  <c:v>511.98699999999144</c:v>
                </c:pt>
                <c:pt idx="8419">
                  <c:v>512.04510499999947</c:v>
                </c:pt>
                <c:pt idx="8420">
                  <c:v>512.12738000000002</c:v>
                </c:pt>
                <c:pt idx="8421">
                  <c:v>512.17688000000055</c:v>
                </c:pt>
                <c:pt idx="8422">
                  <c:v>512.23089600000003</c:v>
                </c:pt>
                <c:pt idx="8423">
                  <c:v>512.27954100000352</c:v>
                </c:pt>
                <c:pt idx="8424">
                  <c:v>512.39685099999997</c:v>
                </c:pt>
                <c:pt idx="8425">
                  <c:v>512.42956499999946</c:v>
                </c:pt>
                <c:pt idx="8426">
                  <c:v>512.52630599999998</c:v>
                </c:pt>
                <c:pt idx="8427">
                  <c:v>512.563354</c:v>
                </c:pt>
                <c:pt idx="8428">
                  <c:v>512.60790999999949</c:v>
                </c:pt>
                <c:pt idx="8429">
                  <c:v>512.68695100000002</c:v>
                </c:pt>
                <c:pt idx="8430">
                  <c:v>512.72625699999946</c:v>
                </c:pt>
                <c:pt idx="8431">
                  <c:v>512.76446499999997</c:v>
                </c:pt>
                <c:pt idx="8432">
                  <c:v>512.84796099998266</c:v>
                </c:pt>
                <c:pt idx="8433">
                  <c:v>512.90026899999748</c:v>
                </c:pt>
                <c:pt idx="8434">
                  <c:v>512.97045900000001</c:v>
                </c:pt>
                <c:pt idx="8435">
                  <c:v>513.05090299999949</c:v>
                </c:pt>
                <c:pt idx="8436">
                  <c:v>513.09576400000003</c:v>
                </c:pt>
                <c:pt idx="8437">
                  <c:v>513.14477500000055</c:v>
                </c:pt>
                <c:pt idx="8438">
                  <c:v>513.21105999999997</c:v>
                </c:pt>
                <c:pt idx="8439">
                  <c:v>513.30676299999948</c:v>
                </c:pt>
                <c:pt idx="8440">
                  <c:v>513.34966999998392</c:v>
                </c:pt>
                <c:pt idx="8441">
                  <c:v>513.41741899999749</c:v>
                </c:pt>
                <c:pt idx="8442">
                  <c:v>513.48474100000055</c:v>
                </c:pt>
                <c:pt idx="8443">
                  <c:v>513.57281499999999</c:v>
                </c:pt>
                <c:pt idx="8444">
                  <c:v>513.58203100000003</c:v>
                </c:pt>
                <c:pt idx="8445">
                  <c:v>513.63549799999998</c:v>
                </c:pt>
                <c:pt idx="8446">
                  <c:v>513.70196499999997</c:v>
                </c:pt>
                <c:pt idx="8447">
                  <c:v>513.74664299999949</c:v>
                </c:pt>
                <c:pt idx="8448">
                  <c:v>513.80511499999739</c:v>
                </c:pt>
                <c:pt idx="8449">
                  <c:v>513.83978300000001</c:v>
                </c:pt>
                <c:pt idx="8450">
                  <c:v>513.91760299999748</c:v>
                </c:pt>
                <c:pt idx="8451">
                  <c:v>513.97778300000004</c:v>
                </c:pt>
                <c:pt idx="8452">
                  <c:v>514.01238999999998</c:v>
                </c:pt>
                <c:pt idx="8453">
                  <c:v>514.10076900000001</c:v>
                </c:pt>
                <c:pt idx="8454">
                  <c:v>514.16754199999946</c:v>
                </c:pt>
                <c:pt idx="8455">
                  <c:v>514.24157700000001</c:v>
                </c:pt>
                <c:pt idx="8456">
                  <c:v>514.28704800000003</c:v>
                </c:pt>
                <c:pt idx="8457">
                  <c:v>514.34655799999746</c:v>
                </c:pt>
                <c:pt idx="8458">
                  <c:v>514.42254599999796</c:v>
                </c:pt>
                <c:pt idx="8459">
                  <c:v>514.43780499999946</c:v>
                </c:pt>
                <c:pt idx="8460">
                  <c:v>514.52050799999938</c:v>
                </c:pt>
                <c:pt idx="8461">
                  <c:v>514.61535600000002</c:v>
                </c:pt>
                <c:pt idx="8462">
                  <c:v>514.65039100000001</c:v>
                </c:pt>
                <c:pt idx="8463">
                  <c:v>514.74847400000351</c:v>
                </c:pt>
                <c:pt idx="8464">
                  <c:v>514.78918500000054</c:v>
                </c:pt>
                <c:pt idx="8465">
                  <c:v>514.85443099999998</c:v>
                </c:pt>
                <c:pt idx="8466">
                  <c:v>514.92584199999999</c:v>
                </c:pt>
                <c:pt idx="8467">
                  <c:v>514.99633800000004</c:v>
                </c:pt>
                <c:pt idx="8468">
                  <c:v>515.03167699999949</c:v>
                </c:pt>
                <c:pt idx="8469">
                  <c:v>515.08660899999938</c:v>
                </c:pt>
                <c:pt idx="8470">
                  <c:v>515.13977100000352</c:v>
                </c:pt>
                <c:pt idx="8471">
                  <c:v>515.21319600000004</c:v>
                </c:pt>
                <c:pt idx="8472">
                  <c:v>515.25897200000054</c:v>
                </c:pt>
                <c:pt idx="8473">
                  <c:v>515.33013899999946</c:v>
                </c:pt>
                <c:pt idx="8474">
                  <c:v>515.38098100000002</c:v>
                </c:pt>
                <c:pt idx="8475">
                  <c:v>515.41033900000002</c:v>
                </c:pt>
                <c:pt idx="8476">
                  <c:v>515.50164799999948</c:v>
                </c:pt>
                <c:pt idx="8477">
                  <c:v>515.54968299999996</c:v>
                </c:pt>
                <c:pt idx="8478">
                  <c:v>515.60882600000002</c:v>
                </c:pt>
                <c:pt idx="8479">
                  <c:v>515.67016599999999</c:v>
                </c:pt>
                <c:pt idx="8480">
                  <c:v>515.75396699999999</c:v>
                </c:pt>
                <c:pt idx="8481">
                  <c:v>515.77838100002032</c:v>
                </c:pt>
                <c:pt idx="8482">
                  <c:v>515.83825699999738</c:v>
                </c:pt>
                <c:pt idx="8483">
                  <c:v>515.89929199999949</c:v>
                </c:pt>
                <c:pt idx="8484">
                  <c:v>515.92626999998197</c:v>
                </c:pt>
                <c:pt idx="8485">
                  <c:v>515.99737500000003</c:v>
                </c:pt>
                <c:pt idx="8486">
                  <c:v>516.06524699999738</c:v>
                </c:pt>
                <c:pt idx="8487">
                  <c:v>516.12005599999998</c:v>
                </c:pt>
                <c:pt idx="8488">
                  <c:v>516.18780500000003</c:v>
                </c:pt>
                <c:pt idx="8489">
                  <c:v>516.20562699999948</c:v>
                </c:pt>
                <c:pt idx="8490">
                  <c:v>516.25787400000002</c:v>
                </c:pt>
                <c:pt idx="8491">
                  <c:v>516.319031</c:v>
                </c:pt>
                <c:pt idx="8492">
                  <c:v>516.39373800000055</c:v>
                </c:pt>
                <c:pt idx="8493">
                  <c:v>516.47045900000001</c:v>
                </c:pt>
                <c:pt idx="8494">
                  <c:v>516.56463599999938</c:v>
                </c:pt>
                <c:pt idx="8495">
                  <c:v>516.59759499999996</c:v>
                </c:pt>
                <c:pt idx="8496">
                  <c:v>516.63995399999999</c:v>
                </c:pt>
                <c:pt idx="8497">
                  <c:v>516.70416299999999</c:v>
                </c:pt>
                <c:pt idx="8498">
                  <c:v>516.73803700000053</c:v>
                </c:pt>
                <c:pt idx="8499">
                  <c:v>516.79724099999999</c:v>
                </c:pt>
                <c:pt idx="8500">
                  <c:v>516.88159199999996</c:v>
                </c:pt>
                <c:pt idx="8501">
                  <c:v>516.94244399999798</c:v>
                </c:pt>
                <c:pt idx="8502">
                  <c:v>516.98657200000002</c:v>
                </c:pt>
                <c:pt idx="8503">
                  <c:v>517.06921399999749</c:v>
                </c:pt>
                <c:pt idx="8504">
                  <c:v>517.08538800000053</c:v>
                </c:pt>
                <c:pt idx="8505">
                  <c:v>517.12237500000003</c:v>
                </c:pt>
                <c:pt idx="8506">
                  <c:v>517.19317600000352</c:v>
                </c:pt>
                <c:pt idx="8507">
                  <c:v>517.27179000000353</c:v>
                </c:pt>
                <c:pt idx="8508">
                  <c:v>517.33520499999747</c:v>
                </c:pt>
                <c:pt idx="8509">
                  <c:v>517.39184599999999</c:v>
                </c:pt>
                <c:pt idx="8510">
                  <c:v>517.43914799999948</c:v>
                </c:pt>
                <c:pt idx="8511">
                  <c:v>517.47711199999947</c:v>
                </c:pt>
                <c:pt idx="8512">
                  <c:v>517.52984600000002</c:v>
                </c:pt>
                <c:pt idx="8513">
                  <c:v>517.58758499999999</c:v>
                </c:pt>
                <c:pt idx="8514">
                  <c:v>517.63415499999996</c:v>
                </c:pt>
                <c:pt idx="8515">
                  <c:v>517.69445800000005</c:v>
                </c:pt>
                <c:pt idx="8516">
                  <c:v>517.77398700001561</c:v>
                </c:pt>
                <c:pt idx="8517">
                  <c:v>517.84423799999797</c:v>
                </c:pt>
                <c:pt idx="8518">
                  <c:v>517.92443800000001</c:v>
                </c:pt>
                <c:pt idx="8519">
                  <c:v>517.98742699999946</c:v>
                </c:pt>
                <c:pt idx="8520">
                  <c:v>518.04693599999996</c:v>
                </c:pt>
                <c:pt idx="8521">
                  <c:v>518.11560099999997</c:v>
                </c:pt>
                <c:pt idx="8522">
                  <c:v>518.18878200001802</c:v>
                </c:pt>
                <c:pt idx="8523">
                  <c:v>518.21893300000352</c:v>
                </c:pt>
                <c:pt idx="8524">
                  <c:v>518.28710899999999</c:v>
                </c:pt>
                <c:pt idx="8525">
                  <c:v>518.36444100000006</c:v>
                </c:pt>
                <c:pt idx="8526">
                  <c:v>518.37438999999995</c:v>
                </c:pt>
                <c:pt idx="8527">
                  <c:v>518.47503700000004</c:v>
                </c:pt>
                <c:pt idx="8528">
                  <c:v>518.52990699999998</c:v>
                </c:pt>
                <c:pt idx="8529">
                  <c:v>518.590149</c:v>
                </c:pt>
                <c:pt idx="8530">
                  <c:v>518.66204799999946</c:v>
                </c:pt>
                <c:pt idx="8531">
                  <c:v>518.72540300000003</c:v>
                </c:pt>
                <c:pt idx="8532">
                  <c:v>518.75384500000052</c:v>
                </c:pt>
                <c:pt idx="8533">
                  <c:v>518.80230699999947</c:v>
                </c:pt>
                <c:pt idx="8534">
                  <c:v>518.85607899999798</c:v>
                </c:pt>
                <c:pt idx="8535">
                  <c:v>518.88970900000004</c:v>
                </c:pt>
                <c:pt idx="8536">
                  <c:v>518.970642</c:v>
                </c:pt>
                <c:pt idx="8537">
                  <c:v>518.99041699999998</c:v>
                </c:pt>
                <c:pt idx="8538">
                  <c:v>519.08508300000005</c:v>
                </c:pt>
                <c:pt idx="8539">
                  <c:v>519.11975099999995</c:v>
                </c:pt>
                <c:pt idx="8540">
                  <c:v>519.21948200000054</c:v>
                </c:pt>
                <c:pt idx="8541">
                  <c:v>519.26165799999796</c:v>
                </c:pt>
                <c:pt idx="8542">
                  <c:v>519.29663100000005</c:v>
                </c:pt>
                <c:pt idx="8543">
                  <c:v>519.35998499999948</c:v>
                </c:pt>
                <c:pt idx="8544">
                  <c:v>519.38207999999997</c:v>
                </c:pt>
                <c:pt idx="8545">
                  <c:v>519.43493699999999</c:v>
                </c:pt>
                <c:pt idx="8546">
                  <c:v>519.52533000000005</c:v>
                </c:pt>
                <c:pt idx="8547">
                  <c:v>519.60766599999749</c:v>
                </c:pt>
                <c:pt idx="8548">
                  <c:v>519.66747999999939</c:v>
                </c:pt>
                <c:pt idx="8549">
                  <c:v>519.69390900000053</c:v>
                </c:pt>
                <c:pt idx="8550">
                  <c:v>519.76544200000001</c:v>
                </c:pt>
                <c:pt idx="8551">
                  <c:v>519.82513399999948</c:v>
                </c:pt>
                <c:pt idx="8552">
                  <c:v>519.84832799999947</c:v>
                </c:pt>
                <c:pt idx="8553">
                  <c:v>519.91564899999946</c:v>
                </c:pt>
                <c:pt idx="8554">
                  <c:v>520.00079300000004</c:v>
                </c:pt>
                <c:pt idx="8555">
                  <c:v>520.04418899999996</c:v>
                </c:pt>
                <c:pt idx="8556">
                  <c:v>520.08660899999938</c:v>
                </c:pt>
                <c:pt idx="8557">
                  <c:v>520.16113299999938</c:v>
                </c:pt>
                <c:pt idx="8558">
                  <c:v>520.19586200000003</c:v>
                </c:pt>
                <c:pt idx="8559">
                  <c:v>520.27227800000003</c:v>
                </c:pt>
                <c:pt idx="8560">
                  <c:v>520.34271199999796</c:v>
                </c:pt>
                <c:pt idx="8561">
                  <c:v>520.38281199999949</c:v>
                </c:pt>
                <c:pt idx="8562">
                  <c:v>520.46350099999938</c:v>
                </c:pt>
                <c:pt idx="8563">
                  <c:v>520.50970500000005</c:v>
                </c:pt>
                <c:pt idx="8564">
                  <c:v>520.55163599999946</c:v>
                </c:pt>
                <c:pt idx="8565">
                  <c:v>520.58563200000003</c:v>
                </c:pt>
                <c:pt idx="8566">
                  <c:v>520.67254600000001</c:v>
                </c:pt>
                <c:pt idx="8567">
                  <c:v>520.72119099999998</c:v>
                </c:pt>
                <c:pt idx="8568">
                  <c:v>520.79125999999997</c:v>
                </c:pt>
                <c:pt idx="8569">
                  <c:v>520.83666999998002</c:v>
                </c:pt>
                <c:pt idx="8570">
                  <c:v>520.89349400000003</c:v>
                </c:pt>
                <c:pt idx="8571">
                  <c:v>520.96032699999796</c:v>
                </c:pt>
                <c:pt idx="8572">
                  <c:v>521.03771999999947</c:v>
                </c:pt>
                <c:pt idx="8573">
                  <c:v>521.07550000000003</c:v>
                </c:pt>
                <c:pt idx="8574">
                  <c:v>521.12249799999938</c:v>
                </c:pt>
                <c:pt idx="8575">
                  <c:v>521.20636000000002</c:v>
                </c:pt>
                <c:pt idx="8576">
                  <c:v>521.25451699999996</c:v>
                </c:pt>
                <c:pt idx="8577">
                  <c:v>521.29540999999995</c:v>
                </c:pt>
                <c:pt idx="8578">
                  <c:v>521.39550799999938</c:v>
                </c:pt>
                <c:pt idx="8579">
                  <c:v>521.44641099999797</c:v>
                </c:pt>
                <c:pt idx="8580">
                  <c:v>521.53887899999995</c:v>
                </c:pt>
                <c:pt idx="8581">
                  <c:v>521.54974400000003</c:v>
                </c:pt>
                <c:pt idx="8582">
                  <c:v>521.63165299999946</c:v>
                </c:pt>
                <c:pt idx="8583">
                  <c:v>521.66192599999749</c:v>
                </c:pt>
                <c:pt idx="8584">
                  <c:v>521.73858600000005</c:v>
                </c:pt>
                <c:pt idx="8585">
                  <c:v>521.76855499999999</c:v>
                </c:pt>
                <c:pt idx="8586">
                  <c:v>521.81463599999938</c:v>
                </c:pt>
                <c:pt idx="8587">
                  <c:v>521.86273199999948</c:v>
                </c:pt>
                <c:pt idx="8588">
                  <c:v>521.95068399999946</c:v>
                </c:pt>
                <c:pt idx="8589">
                  <c:v>521.96734599999797</c:v>
                </c:pt>
                <c:pt idx="8590">
                  <c:v>522.05908199999999</c:v>
                </c:pt>
                <c:pt idx="8591">
                  <c:v>522.082581</c:v>
                </c:pt>
                <c:pt idx="8592">
                  <c:v>522.13940400000001</c:v>
                </c:pt>
                <c:pt idx="8593">
                  <c:v>522.21405000000004</c:v>
                </c:pt>
                <c:pt idx="8594">
                  <c:v>522.27679400000352</c:v>
                </c:pt>
                <c:pt idx="8595">
                  <c:v>522.34014899999738</c:v>
                </c:pt>
                <c:pt idx="8596">
                  <c:v>522.42217999999946</c:v>
                </c:pt>
                <c:pt idx="8597">
                  <c:v>522.46704099999749</c:v>
                </c:pt>
                <c:pt idx="8598">
                  <c:v>522.49121099999797</c:v>
                </c:pt>
                <c:pt idx="8599">
                  <c:v>522.56133999999997</c:v>
                </c:pt>
                <c:pt idx="8600">
                  <c:v>522.63702399999738</c:v>
                </c:pt>
                <c:pt idx="8601">
                  <c:v>522.68359400000054</c:v>
                </c:pt>
                <c:pt idx="8602">
                  <c:v>522.74591099999998</c:v>
                </c:pt>
                <c:pt idx="8603">
                  <c:v>522.825378</c:v>
                </c:pt>
                <c:pt idx="8604">
                  <c:v>522.86956799999746</c:v>
                </c:pt>
                <c:pt idx="8605">
                  <c:v>522.92877200000055</c:v>
                </c:pt>
                <c:pt idx="8606">
                  <c:v>523.00555399999996</c:v>
                </c:pt>
                <c:pt idx="8607">
                  <c:v>523.07482900000002</c:v>
                </c:pt>
                <c:pt idx="8608">
                  <c:v>523.09966999999949</c:v>
                </c:pt>
                <c:pt idx="8609">
                  <c:v>523.19708300000002</c:v>
                </c:pt>
                <c:pt idx="8610">
                  <c:v>523.23242199999947</c:v>
                </c:pt>
                <c:pt idx="8611">
                  <c:v>523.30218499999796</c:v>
                </c:pt>
                <c:pt idx="8612">
                  <c:v>523.36688199999946</c:v>
                </c:pt>
                <c:pt idx="8613">
                  <c:v>523.42065399999797</c:v>
                </c:pt>
                <c:pt idx="8614">
                  <c:v>523.48718299999996</c:v>
                </c:pt>
                <c:pt idx="8615">
                  <c:v>523.53094499999997</c:v>
                </c:pt>
                <c:pt idx="8616">
                  <c:v>523.56951899999797</c:v>
                </c:pt>
                <c:pt idx="8617">
                  <c:v>523.60241699999949</c:v>
                </c:pt>
                <c:pt idx="8618">
                  <c:v>523.69091800000001</c:v>
                </c:pt>
                <c:pt idx="8619">
                  <c:v>523.77533000001813</c:v>
                </c:pt>
                <c:pt idx="8620">
                  <c:v>523.803406</c:v>
                </c:pt>
                <c:pt idx="8621">
                  <c:v>523.87463400000001</c:v>
                </c:pt>
                <c:pt idx="8622">
                  <c:v>523.90228299999796</c:v>
                </c:pt>
                <c:pt idx="8623">
                  <c:v>523.95788599999946</c:v>
                </c:pt>
                <c:pt idx="8624">
                  <c:v>524.00543200000004</c:v>
                </c:pt>
                <c:pt idx="8625">
                  <c:v>524.07562299999938</c:v>
                </c:pt>
                <c:pt idx="8626">
                  <c:v>524.1743770000179</c:v>
                </c:pt>
                <c:pt idx="8627">
                  <c:v>524.22576900000001</c:v>
                </c:pt>
                <c:pt idx="8628">
                  <c:v>524.26971400000002</c:v>
                </c:pt>
                <c:pt idx="8629">
                  <c:v>524.30773899999997</c:v>
                </c:pt>
                <c:pt idx="8630">
                  <c:v>524.34069799999747</c:v>
                </c:pt>
                <c:pt idx="8631">
                  <c:v>524.40301499999998</c:v>
                </c:pt>
                <c:pt idx="8632">
                  <c:v>524.47021499999948</c:v>
                </c:pt>
                <c:pt idx="8633">
                  <c:v>524.51788299999998</c:v>
                </c:pt>
                <c:pt idx="8634">
                  <c:v>524.57476799999995</c:v>
                </c:pt>
                <c:pt idx="8635">
                  <c:v>524.65557899999999</c:v>
                </c:pt>
                <c:pt idx="8636">
                  <c:v>524.67846700000052</c:v>
                </c:pt>
                <c:pt idx="8637">
                  <c:v>524.71875000000352</c:v>
                </c:pt>
                <c:pt idx="8638">
                  <c:v>524.80419899999947</c:v>
                </c:pt>
                <c:pt idx="8639">
                  <c:v>524.89477500000055</c:v>
                </c:pt>
                <c:pt idx="8640">
                  <c:v>524.95812999999748</c:v>
                </c:pt>
                <c:pt idx="8641">
                  <c:v>525.01397699999995</c:v>
                </c:pt>
                <c:pt idx="8642">
                  <c:v>525.05828899999949</c:v>
                </c:pt>
                <c:pt idx="8643">
                  <c:v>525.131348</c:v>
                </c:pt>
                <c:pt idx="8644">
                  <c:v>525.20007300000054</c:v>
                </c:pt>
                <c:pt idx="8645">
                  <c:v>525.250854</c:v>
                </c:pt>
                <c:pt idx="8646">
                  <c:v>525.31756599998312</c:v>
                </c:pt>
                <c:pt idx="8647">
                  <c:v>525.39904799999999</c:v>
                </c:pt>
                <c:pt idx="8648">
                  <c:v>525.438354</c:v>
                </c:pt>
                <c:pt idx="8649">
                  <c:v>525.46752899997875</c:v>
                </c:pt>
                <c:pt idx="8650">
                  <c:v>525.53680399999996</c:v>
                </c:pt>
                <c:pt idx="8651">
                  <c:v>525.61724899999797</c:v>
                </c:pt>
                <c:pt idx="8652">
                  <c:v>525.67657500000053</c:v>
                </c:pt>
                <c:pt idx="8653">
                  <c:v>525.72460899999999</c:v>
                </c:pt>
                <c:pt idx="8654">
                  <c:v>525.72711199999947</c:v>
                </c:pt>
                <c:pt idx="8655">
                  <c:v>525.83361799999739</c:v>
                </c:pt>
                <c:pt idx="8656">
                  <c:v>525.87854000000004</c:v>
                </c:pt>
                <c:pt idx="8657">
                  <c:v>525.92407200000002</c:v>
                </c:pt>
                <c:pt idx="8658">
                  <c:v>525.99084500000004</c:v>
                </c:pt>
                <c:pt idx="8659">
                  <c:v>526.04406699999947</c:v>
                </c:pt>
                <c:pt idx="8660">
                  <c:v>526.06036399999948</c:v>
                </c:pt>
                <c:pt idx="8661">
                  <c:v>526.16216999998392</c:v>
                </c:pt>
                <c:pt idx="8662">
                  <c:v>526.19061299999998</c:v>
                </c:pt>
                <c:pt idx="8663">
                  <c:v>526.233521</c:v>
                </c:pt>
                <c:pt idx="8664">
                  <c:v>526.28686500000003</c:v>
                </c:pt>
                <c:pt idx="8665">
                  <c:v>526.36688199999946</c:v>
                </c:pt>
                <c:pt idx="8666">
                  <c:v>526.42614699999797</c:v>
                </c:pt>
                <c:pt idx="8667">
                  <c:v>526.49658199999999</c:v>
                </c:pt>
                <c:pt idx="8668">
                  <c:v>526.54858400000001</c:v>
                </c:pt>
                <c:pt idx="8669">
                  <c:v>526.56695599999796</c:v>
                </c:pt>
                <c:pt idx="8670">
                  <c:v>526.62646499999948</c:v>
                </c:pt>
                <c:pt idx="8671">
                  <c:v>526.680115</c:v>
                </c:pt>
                <c:pt idx="8672">
                  <c:v>526.75939900000003</c:v>
                </c:pt>
                <c:pt idx="8673">
                  <c:v>526.81677200000001</c:v>
                </c:pt>
                <c:pt idx="8674">
                  <c:v>526.84521499998232</c:v>
                </c:pt>
                <c:pt idx="8675">
                  <c:v>526.93335000000002</c:v>
                </c:pt>
                <c:pt idx="8676">
                  <c:v>526.98260499999947</c:v>
                </c:pt>
                <c:pt idx="8677">
                  <c:v>527.02795399999798</c:v>
                </c:pt>
                <c:pt idx="8678">
                  <c:v>527.13073699999995</c:v>
                </c:pt>
                <c:pt idx="8679">
                  <c:v>527.14831500000003</c:v>
                </c:pt>
                <c:pt idx="8680">
                  <c:v>527.18182400000001</c:v>
                </c:pt>
                <c:pt idx="8681">
                  <c:v>527.28900100000055</c:v>
                </c:pt>
                <c:pt idx="8682">
                  <c:v>527.33178699999996</c:v>
                </c:pt>
                <c:pt idx="8683">
                  <c:v>527.39648399999999</c:v>
                </c:pt>
                <c:pt idx="8684">
                  <c:v>527.44378700000004</c:v>
                </c:pt>
                <c:pt idx="8685">
                  <c:v>527.52404799999999</c:v>
                </c:pt>
                <c:pt idx="8686">
                  <c:v>527.56579599999998</c:v>
                </c:pt>
                <c:pt idx="8687">
                  <c:v>527.59783900000002</c:v>
                </c:pt>
                <c:pt idx="8688">
                  <c:v>527.67761199999939</c:v>
                </c:pt>
                <c:pt idx="8689">
                  <c:v>527.74713099999997</c:v>
                </c:pt>
                <c:pt idx="8690">
                  <c:v>527.81726099998059</c:v>
                </c:pt>
                <c:pt idx="8691">
                  <c:v>527.85955799999749</c:v>
                </c:pt>
                <c:pt idx="8692">
                  <c:v>527.93066399999748</c:v>
                </c:pt>
                <c:pt idx="8693">
                  <c:v>527.98999000000003</c:v>
                </c:pt>
                <c:pt idx="8694">
                  <c:v>528.04913299999998</c:v>
                </c:pt>
                <c:pt idx="8695">
                  <c:v>528.09942599999999</c:v>
                </c:pt>
                <c:pt idx="8696">
                  <c:v>528.17828400000053</c:v>
                </c:pt>
                <c:pt idx="8697">
                  <c:v>528.23468000000003</c:v>
                </c:pt>
                <c:pt idx="8698">
                  <c:v>528.28527799999995</c:v>
                </c:pt>
                <c:pt idx="8699">
                  <c:v>528.32684299999949</c:v>
                </c:pt>
                <c:pt idx="8700">
                  <c:v>528.40490699999998</c:v>
                </c:pt>
                <c:pt idx="8701">
                  <c:v>528.47955300000001</c:v>
                </c:pt>
                <c:pt idx="8702">
                  <c:v>528.51324499999998</c:v>
                </c:pt>
                <c:pt idx="8703">
                  <c:v>528.59228499999949</c:v>
                </c:pt>
                <c:pt idx="8704">
                  <c:v>528.67395000000352</c:v>
                </c:pt>
                <c:pt idx="8705">
                  <c:v>528.71545400000002</c:v>
                </c:pt>
                <c:pt idx="8706">
                  <c:v>528.77545200000054</c:v>
                </c:pt>
                <c:pt idx="8707">
                  <c:v>528.81054699999947</c:v>
                </c:pt>
                <c:pt idx="8708">
                  <c:v>528.83587599999998</c:v>
                </c:pt>
                <c:pt idx="8709">
                  <c:v>528.89935300000002</c:v>
                </c:pt>
                <c:pt idx="8710">
                  <c:v>528.97906499999999</c:v>
                </c:pt>
                <c:pt idx="8711">
                  <c:v>529.01660199999947</c:v>
                </c:pt>
                <c:pt idx="8712">
                  <c:v>529.07733200000052</c:v>
                </c:pt>
                <c:pt idx="8713">
                  <c:v>529.14581299999998</c:v>
                </c:pt>
                <c:pt idx="8714">
                  <c:v>529.21881100000053</c:v>
                </c:pt>
                <c:pt idx="8715">
                  <c:v>529.29418900000053</c:v>
                </c:pt>
                <c:pt idx="8716">
                  <c:v>529.34704599999748</c:v>
                </c:pt>
                <c:pt idx="8717">
                  <c:v>529.39685099999997</c:v>
                </c:pt>
                <c:pt idx="8718">
                  <c:v>529.45281999999747</c:v>
                </c:pt>
                <c:pt idx="8719">
                  <c:v>529.50591999999949</c:v>
                </c:pt>
                <c:pt idx="8720">
                  <c:v>529.53112799999747</c:v>
                </c:pt>
                <c:pt idx="8721">
                  <c:v>529.59338400000354</c:v>
                </c:pt>
                <c:pt idx="8722">
                  <c:v>529.65368699999999</c:v>
                </c:pt>
                <c:pt idx="8723">
                  <c:v>529.72723399999938</c:v>
                </c:pt>
                <c:pt idx="8724">
                  <c:v>529.777649</c:v>
                </c:pt>
                <c:pt idx="8725">
                  <c:v>529.84429899999748</c:v>
                </c:pt>
                <c:pt idx="8726">
                  <c:v>529.90399200000002</c:v>
                </c:pt>
                <c:pt idx="8727">
                  <c:v>529.92883300000005</c:v>
                </c:pt>
                <c:pt idx="8728">
                  <c:v>530.00805700000001</c:v>
                </c:pt>
                <c:pt idx="8729">
                  <c:v>530.08178700000053</c:v>
                </c:pt>
                <c:pt idx="8730">
                  <c:v>530.14929199999949</c:v>
                </c:pt>
                <c:pt idx="8731">
                  <c:v>530.203125</c:v>
                </c:pt>
                <c:pt idx="8732">
                  <c:v>530.276611</c:v>
                </c:pt>
                <c:pt idx="8733">
                  <c:v>530.31805399999996</c:v>
                </c:pt>
                <c:pt idx="8734">
                  <c:v>530.36041299999749</c:v>
                </c:pt>
                <c:pt idx="8735">
                  <c:v>530.38934300000005</c:v>
                </c:pt>
                <c:pt idx="8736">
                  <c:v>530.45501699999738</c:v>
                </c:pt>
                <c:pt idx="8737">
                  <c:v>530.50219699999946</c:v>
                </c:pt>
                <c:pt idx="8738">
                  <c:v>530.60125699999946</c:v>
                </c:pt>
                <c:pt idx="8739">
                  <c:v>530.65307600000051</c:v>
                </c:pt>
                <c:pt idx="8740">
                  <c:v>530.680969</c:v>
                </c:pt>
                <c:pt idx="8741">
                  <c:v>530.74633800000004</c:v>
                </c:pt>
                <c:pt idx="8742">
                  <c:v>530.84594699999946</c:v>
                </c:pt>
                <c:pt idx="8743">
                  <c:v>530.89068599999996</c:v>
                </c:pt>
                <c:pt idx="8744">
                  <c:v>530.96838400000001</c:v>
                </c:pt>
                <c:pt idx="8745">
                  <c:v>531.03234899999939</c:v>
                </c:pt>
                <c:pt idx="8746">
                  <c:v>531.089966</c:v>
                </c:pt>
                <c:pt idx="8747">
                  <c:v>531.16387899999995</c:v>
                </c:pt>
                <c:pt idx="8748">
                  <c:v>531.22729499999946</c:v>
                </c:pt>
                <c:pt idx="8749">
                  <c:v>531.26831100000004</c:v>
                </c:pt>
                <c:pt idx="8750">
                  <c:v>531.31445299999996</c:v>
                </c:pt>
                <c:pt idx="8751">
                  <c:v>531.40197799999999</c:v>
                </c:pt>
                <c:pt idx="8752">
                  <c:v>531.41223099999797</c:v>
                </c:pt>
                <c:pt idx="8753">
                  <c:v>531.49816899999996</c:v>
                </c:pt>
                <c:pt idx="8754">
                  <c:v>531.53924599999948</c:v>
                </c:pt>
                <c:pt idx="8755">
                  <c:v>531.62878400000352</c:v>
                </c:pt>
                <c:pt idx="8756">
                  <c:v>531.68981899999994</c:v>
                </c:pt>
                <c:pt idx="8757">
                  <c:v>531.73522899999796</c:v>
                </c:pt>
                <c:pt idx="8758">
                  <c:v>531.79278600000055</c:v>
                </c:pt>
                <c:pt idx="8759">
                  <c:v>531.84112499998128</c:v>
                </c:pt>
                <c:pt idx="8760">
                  <c:v>531.88702399999738</c:v>
                </c:pt>
                <c:pt idx="8761">
                  <c:v>531.95373500000005</c:v>
                </c:pt>
                <c:pt idx="8762">
                  <c:v>532.02172899999948</c:v>
                </c:pt>
                <c:pt idx="8763">
                  <c:v>532.08386199999995</c:v>
                </c:pt>
                <c:pt idx="8764">
                  <c:v>532.16485599999999</c:v>
                </c:pt>
                <c:pt idx="8765">
                  <c:v>532.171021</c:v>
                </c:pt>
                <c:pt idx="8766">
                  <c:v>532.23468000000003</c:v>
                </c:pt>
                <c:pt idx="8767">
                  <c:v>532.30511499999739</c:v>
                </c:pt>
                <c:pt idx="8768">
                  <c:v>532.37988299999995</c:v>
                </c:pt>
                <c:pt idx="8769">
                  <c:v>532.39202899999748</c:v>
                </c:pt>
                <c:pt idx="8770">
                  <c:v>532.44561799999747</c:v>
                </c:pt>
                <c:pt idx="8771">
                  <c:v>532.51049799999998</c:v>
                </c:pt>
                <c:pt idx="8772">
                  <c:v>532.58319100000051</c:v>
                </c:pt>
                <c:pt idx="8773">
                  <c:v>532.61871300000053</c:v>
                </c:pt>
                <c:pt idx="8774">
                  <c:v>532.67742899999996</c:v>
                </c:pt>
                <c:pt idx="8775">
                  <c:v>532.74371300000053</c:v>
                </c:pt>
                <c:pt idx="8776">
                  <c:v>532.81109599999797</c:v>
                </c:pt>
                <c:pt idx="8777">
                  <c:v>532.85919199999796</c:v>
                </c:pt>
                <c:pt idx="8778">
                  <c:v>532.90960699999948</c:v>
                </c:pt>
                <c:pt idx="8779">
                  <c:v>532.97619599999996</c:v>
                </c:pt>
                <c:pt idx="8780">
                  <c:v>533.02770999999996</c:v>
                </c:pt>
                <c:pt idx="8781">
                  <c:v>533.05474900000002</c:v>
                </c:pt>
                <c:pt idx="8782">
                  <c:v>533.12445100000002</c:v>
                </c:pt>
                <c:pt idx="8783">
                  <c:v>533.17913800000053</c:v>
                </c:pt>
                <c:pt idx="8784">
                  <c:v>533.25958300000002</c:v>
                </c:pt>
                <c:pt idx="8785">
                  <c:v>533.30511499999739</c:v>
                </c:pt>
                <c:pt idx="8786">
                  <c:v>533.31713899999738</c:v>
                </c:pt>
                <c:pt idx="8787">
                  <c:v>533.40496799999949</c:v>
                </c:pt>
                <c:pt idx="8788">
                  <c:v>533.47387700000354</c:v>
                </c:pt>
                <c:pt idx="8789">
                  <c:v>533.53332499999999</c:v>
                </c:pt>
                <c:pt idx="8790">
                  <c:v>533.59466599999996</c:v>
                </c:pt>
                <c:pt idx="8791">
                  <c:v>533.65386999999998</c:v>
                </c:pt>
                <c:pt idx="8792">
                  <c:v>533.71978800000352</c:v>
                </c:pt>
                <c:pt idx="8793">
                  <c:v>533.76428199999998</c:v>
                </c:pt>
                <c:pt idx="8794">
                  <c:v>533.83727999999746</c:v>
                </c:pt>
                <c:pt idx="8795">
                  <c:v>533.84899899999948</c:v>
                </c:pt>
                <c:pt idx="8796">
                  <c:v>533.89001499999949</c:v>
                </c:pt>
                <c:pt idx="8797">
                  <c:v>533.93829299999948</c:v>
                </c:pt>
                <c:pt idx="8798">
                  <c:v>534.00414999999998</c:v>
                </c:pt>
                <c:pt idx="8799">
                  <c:v>534.07665999999949</c:v>
                </c:pt>
                <c:pt idx="8800">
                  <c:v>534.12548800000002</c:v>
                </c:pt>
                <c:pt idx="8801">
                  <c:v>534.17340100000354</c:v>
                </c:pt>
                <c:pt idx="8802">
                  <c:v>534.25152599999797</c:v>
                </c:pt>
                <c:pt idx="8803">
                  <c:v>534.32910199999947</c:v>
                </c:pt>
                <c:pt idx="8804">
                  <c:v>534.35742199998208</c:v>
                </c:pt>
                <c:pt idx="8805">
                  <c:v>534.42260699999747</c:v>
                </c:pt>
                <c:pt idx="8806">
                  <c:v>534.46984899999939</c:v>
                </c:pt>
                <c:pt idx="8807">
                  <c:v>534.53930700000001</c:v>
                </c:pt>
                <c:pt idx="8808">
                  <c:v>534.58429000000001</c:v>
                </c:pt>
                <c:pt idx="8809">
                  <c:v>534.65173300000004</c:v>
                </c:pt>
                <c:pt idx="8810">
                  <c:v>534.72210699999948</c:v>
                </c:pt>
                <c:pt idx="8811">
                  <c:v>534.78631600000051</c:v>
                </c:pt>
                <c:pt idx="8812">
                  <c:v>534.84973100000002</c:v>
                </c:pt>
                <c:pt idx="8813">
                  <c:v>534.89428699999996</c:v>
                </c:pt>
                <c:pt idx="8814">
                  <c:v>534.93109099999947</c:v>
                </c:pt>
                <c:pt idx="8815">
                  <c:v>534.97625699999946</c:v>
                </c:pt>
                <c:pt idx="8816">
                  <c:v>535.04132099999947</c:v>
                </c:pt>
                <c:pt idx="8817">
                  <c:v>535.11914100000001</c:v>
                </c:pt>
                <c:pt idx="8818">
                  <c:v>535.191101</c:v>
                </c:pt>
                <c:pt idx="8819">
                  <c:v>535.24969499999997</c:v>
                </c:pt>
                <c:pt idx="8820">
                  <c:v>535.32769799998266</c:v>
                </c:pt>
                <c:pt idx="8821">
                  <c:v>535.33966099999748</c:v>
                </c:pt>
                <c:pt idx="8822">
                  <c:v>535.40374799999995</c:v>
                </c:pt>
                <c:pt idx="8823">
                  <c:v>535.44988999999998</c:v>
                </c:pt>
                <c:pt idx="8824">
                  <c:v>535.5452269999837</c:v>
                </c:pt>
                <c:pt idx="8825">
                  <c:v>535.59631300000001</c:v>
                </c:pt>
                <c:pt idx="8826">
                  <c:v>535.64312699999948</c:v>
                </c:pt>
                <c:pt idx="8827">
                  <c:v>535.67224099999999</c:v>
                </c:pt>
                <c:pt idx="8828">
                  <c:v>535.77105700000004</c:v>
                </c:pt>
                <c:pt idx="8829">
                  <c:v>535.83886699999948</c:v>
                </c:pt>
                <c:pt idx="8830">
                  <c:v>535.89941399999998</c:v>
                </c:pt>
                <c:pt idx="8831">
                  <c:v>535.95172099999797</c:v>
                </c:pt>
                <c:pt idx="8832">
                  <c:v>536.01037599999995</c:v>
                </c:pt>
                <c:pt idx="8833">
                  <c:v>536.10565199999996</c:v>
                </c:pt>
                <c:pt idx="8834">
                  <c:v>536.17864999999995</c:v>
                </c:pt>
                <c:pt idx="8835">
                  <c:v>536.2083740000179</c:v>
                </c:pt>
                <c:pt idx="8836">
                  <c:v>536.30291699999748</c:v>
                </c:pt>
                <c:pt idx="8837">
                  <c:v>536.37377900000354</c:v>
                </c:pt>
                <c:pt idx="8838">
                  <c:v>536.41149899999948</c:v>
                </c:pt>
                <c:pt idx="8839">
                  <c:v>536.44244399999798</c:v>
                </c:pt>
                <c:pt idx="8840">
                  <c:v>536.53283699999997</c:v>
                </c:pt>
                <c:pt idx="8841">
                  <c:v>536.60955799999999</c:v>
                </c:pt>
                <c:pt idx="8842">
                  <c:v>536.65112299999748</c:v>
                </c:pt>
                <c:pt idx="8843">
                  <c:v>536.730591</c:v>
                </c:pt>
                <c:pt idx="8844">
                  <c:v>536.77825900000005</c:v>
                </c:pt>
                <c:pt idx="8845">
                  <c:v>536.83904999999947</c:v>
                </c:pt>
                <c:pt idx="8846">
                  <c:v>536.88592499999947</c:v>
                </c:pt>
                <c:pt idx="8847">
                  <c:v>536.95251499998426</c:v>
                </c:pt>
                <c:pt idx="8848">
                  <c:v>537.00231899999949</c:v>
                </c:pt>
                <c:pt idx="8849">
                  <c:v>537.07720899999947</c:v>
                </c:pt>
                <c:pt idx="8850">
                  <c:v>537.14044200000001</c:v>
                </c:pt>
                <c:pt idx="8851">
                  <c:v>537.17572000000052</c:v>
                </c:pt>
                <c:pt idx="8852">
                  <c:v>537.27648900000054</c:v>
                </c:pt>
                <c:pt idx="8853">
                  <c:v>537.31286599999748</c:v>
                </c:pt>
                <c:pt idx="8854">
                  <c:v>537.39221199999747</c:v>
                </c:pt>
                <c:pt idx="8855">
                  <c:v>537.46728499998414</c:v>
                </c:pt>
                <c:pt idx="8856">
                  <c:v>537.50408900000002</c:v>
                </c:pt>
                <c:pt idx="8857">
                  <c:v>537.57135000000005</c:v>
                </c:pt>
                <c:pt idx="8858">
                  <c:v>537.62432899999999</c:v>
                </c:pt>
                <c:pt idx="8859">
                  <c:v>537.66955599999949</c:v>
                </c:pt>
                <c:pt idx="8860">
                  <c:v>537.72076400000003</c:v>
                </c:pt>
                <c:pt idx="8861">
                  <c:v>537.78491200000053</c:v>
                </c:pt>
                <c:pt idx="8862">
                  <c:v>537.84222399997634</c:v>
                </c:pt>
                <c:pt idx="8863">
                  <c:v>537.89245599999947</c:v>
                </c:pt>
                <c:pt idx="8864">
                  <c:v>537.96569799999747</c:v>
                </c:pt>
                <c:pt idx="8865">
                  <c:v>538.00213599999938</c:v>
                </c:pt>
                <c:pt idx="8866">
                  <c:v>538.07171600000004</c:v>
                </c:pt>
                <c:pt idx="8867">
                  <c:v>538.14446999999996</c:v>
                </c:pt>
                <c:pt idx="8868">
                  <c:v>538.17993200000353</c:v>
                </c:pt>
                <c:pt idx="8869">
                  <c:v>538.24652099999946</c:v>
                </c:pt>
                <c:pt idx="8870">
                  <c:v>538.30224599999747</c:v>
                </c:pt>
                <c:pt idx="8871">
                  <c:v>538.35870399999999</c:v>
                </c:pt>
                <c:pt idx="8872">
                  <c:v>538.42034899999999</c:v>
                </c:pt>
                <c:pt idx="8873">
                  <c:v>538.476135</c:v>
                </c:pt>
                <c:pt idx="8874">
                  <c:v>538.49432400000001</c:v>
                </c:pt>
                <c:pt idx="8875">
                  <c:v>538.61328100000003</c:v>
                </c:pt>
                <c:pt idx="8876">
                  <c:v>538.64227299999948</c:v>
                </c:pt>
                <c:pt idx="8877">
                  <c:v>538.70184300000005</c:v>
                </c:pt>
                <c:pt idx="8878">
                  <c:v>538.75567599999999</c:v>
                </c:pt>
                <c:pt idx="8879">
                  <c:v>538.83538799999997</c:v>
                </c:pt>
                <c:pt idx="8880">
                  <c:v>538.86785899998392</c:v>
                </c:pt>
                <c:pt idx="8881">
                  <c:v>538.91821299999947</c:v>
                </c:pt>
                <c:pt idx="8882">
                  <c:v>538.96404999999947</c:v>
                </c:pt>
                <c:pt idx="8883">
                  <c:v>539.04187000000002</c:v>
                </c:pt>
                <c:pt idx="8884">
                  <c:v>539.11193800000001</c:v>
                </c:pt>
                <c:pt idx="8885">
                  <c:v>539.15618899999947</c:v>
                </c:pt>
                <c:pt idx="8886">
                  <c:v>539.20013400000005</c:v>
                </c:pt>
                <c:pt idx="8887">
                  <c:v>539.29187000000354</c:v>
                </c:pt>
                <c:pt idx="8888">
                  <c:v>539.35107399999947</c:v>
                </c:pt>
                <c:pt idx="8889">
                  <c:v>539.38024899999948</c:v>
                </c:pt>
                <c:pt idx="8890">
                  <c:v>539.48230000000001</c:v>
                </c:pt>
                <c:pt idx="8891">
                  <c:v>539.48846400000002</c:v>
                </c:pt>
                <c:pt idx="8892">
                  <c:v>539.57702599999948</c:v>
                </c:pt>
                <c:pt idx="8893">
                  <c:v>539.59179700000004</c:v>
                </c:pt>
                <c:pt idx="8894">
                  <c:v>539.65093999999999</c:v>
                </c:pt>
                <c:pt idx="8895">
                  <c:v>539.72436500000003</c:v>
                </c:pt>
                <c:pt idx="8896">
                  <c:v>539.78625499999998</c:v>
                </c:pt>
                <c:pt idx="8897">
                  <c:v>539.85467499999947</c:v>
                </c:pt>
                <c:pt idx="8898">
                  <c:v>539.90801999999996</c:v>
                </c:pt>
                <c:pt idx="8899">
                  <c:v>539.98553500000003</c:v>
                </c:pt>
                <c:pt idx="8900">
                  <c:v>540.020081</c:v>
                </c:pt>
                <c:pt idx="8901">
                  <c:v>540.10320999999999</c:v>
                </c:pt>
                <c:pt idx="8902">
                  <c:v>540.15258799999947</c:v>
                </c:pt>
                <c:pt idx="8903">
                  <c:v>540.18066399999998</c:v>
                </c:pt>
                <c:pt idx="8904">
                  <c:v>540.24389599999995</c:v>
                </c:pt>
                <c:pt idx="8905">
                  <c:v>540.32952899999748</c:v>
                </c:pt>
                <c:pt idx="8906">
                  <c:v>540.36968999999749</c:v>
                </c:pt>
                <c:pt idx="8907">
                  <c:v>540.44238299999938</c:v>
                </c:pt>
                <c:pt idx="8908">
                  <c:v>540.51678500000003</c:v>
                </c:pt>
                <c:pt idx="8909">
                  <c:v>540.54693599999996</c:v>
                </c:pt>
                <c:pt idx="8910">
                  <c:v>540.59381100000053</c:v>
                </c:pt>
                <c:pt idx="8911">
                  <c:v>540.64288299999998</c:v>
                </c:pt>
                <c:pt idx="8912">
                  <c:v>540.71594200000004</c:v>
                </c:pt>
                <c:pt idx="8913">
                  <c:v>540.77148400000351</c:v>
                </c:pt>
                <c:pt idx="8914">
                  <c:v>540.84051499999748</c:v>
                </c:pt>
                <c:pt idx="8915">
                  <c:v>540.89575200000002</c:v>
                </c:pt>
                <c:pt idx="8916">
                  <c:v>540.92425499999797</c:v>
                </c:pt>
                <c:pt idx="8917">
                  <c:v>540.97631799999999</c:v>
                </c:pt>
                <c:pt idx="8918">
                  <c:v>541.01739499999996</c:v>
                </c:pt>
                <c:pt idx="8919">
                  <c:v>541.07714799999997</c:v>
                </c:pt>
                <c:pt idx="8920">
                  <c:v>541.12603799999999</c:v>
                </c:pt>
                <c:pt idx="8921">
                  <c:v>541.19152799999949</c:v>
                </c:pt>
                <c:pt idx="8922">
                  <c:v>541.24456799999996</c:v>
                </c:pt>
                <c:pt idx="8923">
                  <c:v>541.27490200000352</c:v>
                </c:pt>
                <c:pt idx="8924">
                  <c:v>541.35296599998196</c:v>
                </c:pt>
                <c:pt idx="8925">
                  <c:v>541.42126499998426</c:v>
                </c:pt>
                <c:pt idx="8926">
                  <c:v>541.47540300000003</c:v>
                </c:pt>
                <c:pt idx="8927">
                  <c:v>541.53100599999948</c:v>
                </c:pt>
                <c:pt idx="8928">
                  <c:v>541.57580599999994</c:v>
                </c:pt>
                <c:pt idx="8929">
                  <c:v>541.63299599999948</c:v>
                </c:pt>
                <c:pt idx="8930">
                  <c:v>541.67767300000003</c:v>
                </c:pt>
                <c:pt idx="8931">
                  <c:v>541.75048800000002</c:v>
                </c:pt>
                <c:pt idx="8932">
                  <c:v>541.82086199999947</c:v>
                </c:pt>
                <c:pt idx="8933">
                  <c:v>541.82623299999796</c:v>
                </c:pt>
                <c:pt idx="8934">
                  <c:v>541.86962899998105</c:v>
                </c:pt>
                <c:pt idx="8935">
                  <c:v>541.91839600000003</c:v>
                </c:pt>
                <c:pt idx="8936">
                  <c:v>542.01855499999999</c:v>
                </c:pt>
                <c:pt idx="8937">
                  <c:v>542.08685300000002</c:v>
                </c:pt>
                <c:pt idx="8938">
                  <c:v>542.13433800000053</c:v>
                </c:pt>
                <c:pt idx="8939">
                  <c:v>542.18450900000005</c:v>
                </c:pt>
                <c:pt idx="8940">
                  <c:v>542.26904300000001</c:v>
                </c:pt>
                <c:pt idx="8941">
                  <c:v>542.29290800000001</c:v>
                </c:pt>
                <c:pt idx="8942">
                  <c:v>542.35192899998208</c:v>
                </c:pt>
                <c:pt idx="8943">
                  <c:v>542.43603499999949</c:v>
                </c:pt>
                <c:pt idx="8944">
                  <c:v>542.48644999999999</c:v>
                </c:pt>
                <c:pt idx="8945">
                  <c:v>542.56268299999749</c:v>
                </c:pt>
                <c:pt idx="8946">
                  <c:v>542.60595699999999</c:v>
                </c:pt>
                <c:pt idx="8947">
                  <c:v>542.64617899999996</c:v>
                </c:pt>
                <c:pt idx="8948">
                  <c:v>542.69403100000352</c:v>
                </c:pt>
                <c:pt idx="8949">
                  <c:v>542.77227800000003</c:v>
                </c:pt>
                <c:pt idx="8950">
                  <c:v>542.84106399999746</c:v>
                </c:pt>
                <c:pt idx="8951">
                  <c:v>542.86816399999748</c:v>
                </c:pt>
                <c:pt idx="8952">
                  <c:v>542.915344</c:v>
                </c:pt>
                <c:pt idx="8953">
                  <c:v>542.96533199999999</c:v>
                </c:pt>
                <c:pt idx="8954">
                  <c:v>543.03192099999796</c:v>
                </c:pt>
                <c:pt idx="8955">
                  <c:v>543.091858</c:v>
                </c:pt>
                <c:pt idx="8956">
                  <c:v>543.18353300000354</c:v>
                </c:pt>
                <c:pt idx="8957">
                  <c:v>543.22448699999995</c:v>
                </c:pt>
                <c:pt idx="8958">
                  <c:v>543.276611</c:v>
                </c:pt>
                <c:pt idx="8959">
                  <c:v>543.34344499999997</c:v>
                </c:pt>
                <c:pt idx="8960">
                  <c:v>543.37005599999998</c:v>
                </c:pt>
                <c:pt idx="8961">
                  <c:v>543.42321799999797</c:v>
                </c:pt>
                <c:pt idx="8962">
                  <c:v>543.48016399999949</c:v>
                </c:pt>
                <c:pt idx="8963">
                  <c:v>543.54907200000002</c:v>
                </c:pt>
                <c:pt idx="8964">
                  <c:v>543.57202099999949</c:v>
                </c:pt>
                <c:pt idx="8965">
                  <c:v>543.63226299999747</c:v>
                </c:pt>
                <c:pt idx="8966">
                  <c:v>543.67620799999997</c:v>
                </c:pt>
                <c:pt idx="8967">
                  <c:v>543.74865699999998</c:v>
                </c:pt>
                <c:pt idx="8968">
                  <c:v>543.80877700000053</c:v>
                </c:pt>
                <c:pt idx="8969">
                  <c:v>543.85894799999949</c:v>
                </c:pt>
                <c:pt idx="8970">
                  <c:v>543.95465099999797</c:v>
                </c:pt>
                <c:pt idx="8971">
                  <c:v>543.99597200000005</c:v>
                </c:pt>
                <c:pt idx="8972">
                  <c:v>544.00128199999949</c:v>
                </c:pt>
                <c:pt idx="8973">
                  <c:v>544.11614999999949</c:v>
                </c:pt>
                <c:pt idx="8974">
                  <c:v>544.17675799999995</c:v>
                </c:pt>
                <c:pt idx="8975">
                  <c:v>544.23925799999938</c:v>
                </c:pt>
                <c:pt idx="8976">
                  <c:v>544.30883800000004</c:v>
                </c:pt>
                <c:pt idx="8977">
                  <c:v>544.36187699999948</c:v>
                </c:pt>
                <c:pt idx="8978">
                  <c:v>544.41485599999999</c:v>
                </c:pt>
                <c:pt idx="8979">
                  <c:v>544.47735599999999</c:v>
                </c:pt>
                <c:pt idx="8980">
                  <c:v>544.54553199999998</c:v>
                </c:pt>
                <c:pt idx="8981">
                  <c:v>544.60174600000005</c:v>
                </c:pt>
                <c:pt idx="8982">
                  <c:v>544.66992199999947</c:v>
                </c:pt>
                <c:pt idx="8983">
                  <c:v>544.74670400000002</c:v>
                </c:pt>
                <c:pt idx="8984">
                  <c:v>544.78619400000002</c:v>
                </c:pt>
                <c:pt idx="8985">
                  <c:v>544.82867399999998</c:v>
                </c:pt>
                <c:pt idx="8986">
                  <c:v>544.91656499999749</c:v>
                </c:pt>
                <c:pt idx="8987">
                  <c:v>544.976135</c:v>
                </c:pt>
                <c:pt idx="8988">
                  <c:v>545.03515599999946</c:v>
                </c:pt>
                <c:pt idx="8989">
                  <c:v>545.09631300000001</c:v>
                </c:pt>
                <c:pt idx="8990">
                  <c:v>545.12866199999996</c:v>
                </c:pt>
                <c:pt idx="8991">
                  <c:v>545.20495600000004</c:v>
                </c:pt>
                <c:pt idx="8992">
                  <c:v>545.28601100000003</c:v>
                </c:pt>
                <c:pt idx="8993">
                  <c:v>545.330872</c:v>
                </c:pt>
                <c:pt idx="8994">
                  <c:v>545.38482699999997</c:v>
                </c:pt>
                <c:pt idx="8995">
                  <c:v>545.43231199999946</c:v>
                </c:pt>
                <c:pt idx="8996">
                  <c:v>545.50604199999998</c:v>
                </c:pt>
                <c:pt idx="8997">
                  <c:v>545.52838100000054</c:v>
                </c:pt>
                <c:pt idx="8998">
                  <c:v>545.60266099999797</c:v>
                </c:pt>
                <c:pt idx="8999">
                  <c:v>545.68981899999994</c:v>
                </c:pt>
                <c:pt idx="9000">
                  <c:v>545.72961399999997</c:v>
                </c:pt>
                <c:pt idx="9001">
                  <c:v>545.80377200000055</c:v>
                </c:pt>
                <c:pt idx="9002">
                  <c:v>545.84509299999797</c:v>
                </c:pt>
                <c:pt idx="9003">
                  <c:v>545.93341099999998</c:v>
                </c:pt>
                <c:pt idx="9004">
                  <c:v>545.97479200000055</c:v>
                </c:pt>
                <c:pt idx="9005">
                  <c:v>546.01800500000002</c:v>
                </c:pt>
                <c:pt idx="9006">
                  <c:v>546.08355700000004</c:v>
                </c:pt>
                <c:pt idx="9007">
                  <c:v>546.12493900000004</c:v>
                </c:pt>
                <c:pt idx="9008">
                  <c:v>546.16918899999996</c:v>
                </c:pt>
                <c:pt idx="9009">
                  <c:v>546.26373300000353</c:v>
                </c:pt>
                <c:pt idx="9010">
                  <c:v>546.29443400000355</c:v>
                </c:pt>
                <c:pt idx="9011">
                  <c:v>546.36877400000003</c:v>
                </c:pt>
                <c:pt idx="9012">
                  <c:v>546.44512899998415</c:v>
                </c:pt>
                <c:pt idx="9013">
                  <c:v>546.46984899999939</c:v>
                </c:pt>
                <c:pt idx="9014">
                  <c:v>546.54736299999797</c:v>
                </c:pt>
                <c:pt idx="9015">
                  <c:v>546.60168499999997</c:v>
                </c:pt>
                <c:pt idx="9016">
                  <c:v>546.661743</c:v>
                </c:pt>
                <c:pt idx="9017">
                  <c:v>546.75598100000002</c:v>
                </c:pt>
                <c:pt idx="9018">
                  <c:v>546.80419899999947</c:v>
                </c:pt>
                <c:pt idx="9019">
                  <c:v>546.87097200000005</c:v>
                </c:pt>
                <c:pt idx="9020">
                  <c:v>546.91418499999997</c:v>
                </c:pt>
                <c:pt idx="9021">
                  <c:v>546.97430400000053</c:v>
                </c:pt>
                <c:pt idx="9022">
                  <c:v>547.06555199999946</c:v>
                </c:pt>
                <c:pt idx="9023">
                  <c:v>547.09405500000003</c:v>
                </c:pt>
                <c:pt idx="9024">
                  <c:v>547.15307600000051</c:v>
                </c:pt>
                <c:pt idx="9025">
                  <c:v>547.23236099999997</c:v>
                </c:pt>
                <c:pt idx="9026">
                  <c:v>547.269409</c:v>
                </c:pt>
                <c:pt idx="9027">
                  <c:v>547.29437300001814</c:v>
                </c:pt>
                <c:pt idx="9028">
                  <c:v>547.36535599999797</c:v>
                </c:pt>
                <c:pt idx="9029">
                  <c:v>547.43273899999997</c:v>
                </c:pt>
                <c:pt idx="9030">
                  <c:v>547.48284899999999</c:v>
                </c:pt>
                <c:pt idx="9031">
                  <c:v>547.54815699999949</c:v>
                </c:pt>
                <c:pt idx="9032">
                  <c:v>547.61199999999997</c:v>
                </c:pt>
                <c:pt idx="9033">
                  <c:v>547.66284199999996</c:v>
                </c:pt>
                <c:pt idx="9034">
                  <c:v>547.72143600000004</c:v>
                </c:pt>
                <c:pt idx="9035">
                  <c:v>547.82104499999946</c:v>
                </c:pt>
                <c:pt idx="9036">
                  <c:v>547.87506099999996</c:v>
                </c:pt>
                <c:pt idx="9037">
                  <c:v>547.89227299999948</c:v>
                </c:pt>
                <c:pt idx="9038">
                  <c:v>547.95410199999947</c:v>
                </c:pt>
                <c:pt idx="9039">
                  <c:v>547.99243200000001</c:v>
                </c:pt>
                <c:pt idx="9040">
                  <c:v>548.04418899999996</c:v>
                </c:pt>
                <c:pt idx="9041">
                  <c:v>548.11737100000005</c:v>
                </c:pt>
                <c:pt idx="9042">
                  <c:v>548.15478499999995</c:v>
                </c:pt>
                <c:pt idx="9043">
                  <c:v>548.21069299999999</c:v>
                </c:pt>
                <c:pt idx="9044">
                  <c:v>548.23657200000002</c:v>
                </c:pt>
                <c:pt idx="9045">
                  <c:v>548.29986599999995</c:v>
                </c:pt>
                <c:pt idx="9046">
                  <c:v>548.39489700000001</c:v>
                </c:pt>
                <c:pt idx="9047">
                  <c:v>548.46630899999946</c:v>
                </c:pt>
                <c:pt idx="9048">
                  <c:v>548.52270499999997</c:v>
                </c:pt>
                <c:pt idx="9049">
                  <c:v>548.56420899999796</c:v>
                </c:pt>
                <c:pt idx="9050">
                  <c:v>548.61956799999996</c:v>
                </c:pt>
                <c:pt idx="9051">
                  <c:v>548.68353300000354</c:v>
                </c:pt>
                <c:pt idx="9052">
                  <c:v>548.74804700000004</c:v>
                </c:pt>
                <c:pt idx="9053">
                  <c:v>548.80566399999748</c:v>
                </c:pt>
                <c:pt idx="9054">
                  <c:v>548.85833700000001</c:v>
                </c:pt>
                <c:pt idx="9055">
                  <c:v>548.92480499999999</c:v>
                </c:pt>
                <c:pt idx="9056">
                  <c:v>548.98034700000005</c:v>
                </c:pt>
                <c:pt idx="9057">
                  <c:v>549</c:v>
                </c:pt>
                <c:pt idx="9058">
                  <c:v>549.05108599999949</c:v>
                </c:pt>
                <c:pt idx="9059">
                  <c:v>549.14739999999949</c:v>
                </c:pt>
                <c:pt idx="9060">
                  <c:v>549.19909700000005</c:v>
                </c:pt>
                <c:pt idx="9061">
                  <c:v>549.23620599999947</c:v>
                </c:pt>
                <c:pt idx="9062">
                  <c:v>549.2947390000179</c:v>
                </c:pt>
                <c:pt idx="9063">
                  <c:v>549.38244599999996</c:v>
                </c:pt>
                <c:pt idx="9064">
                  <c:v>549.40667699999949</c:v>
                </c:pt>
                <c:pt idx="9065">
                  <c:v>549.47326699999996</c:v>
                </c:pt>
                <c:pt idx="9066">
                  <c:v>549.53643799999998</c:v>
                </c:pt>
                <c:pt idx="9067">
                  <c:v>549.59826699999996</c:v>
                </c:pt>
                <c:pt idx="9068">
                  <c:v>549.64794899999947</c:v>
                </c:pt>
                <c:pt idx="9069">
                  <c:v>549.69403100000352</c:v>
                </c:pt>
                <c:pt idx="9070">
                  <c:v>549.75543200000004</c:v>
                </c:pt>
                <c:pt idx="9071">
                  <c:v>549.79565400000001</c:v>
                </c:pt>
                <c:pt idx="9072">
                  <c:v>549.88678000000004</c:v>
                </c:pt>
                <c:pt idx="9073">
                  <c:v>549.94567899999947</c:v>
                </c:pt>
                <c:pt idx="9074">
                  <c:v>549.98394800000005</c:v>
                </c:pt>
                <c:pt idx="9075">
                  <c:v>550.01660199999947</c:v>
                </c:pt>
                <c:pt idx="9076">
                  <c:v>550.07434100000353</c:v>
                </c:pt>
                <c:pt idx="9077">
                  <c:v>550.13482699999997</c:v>
                </c:pt>
                <c:pt idx="9078">
                  <c:v>550.20300300000054</c:v>
                </c:pt>
                <c:pt idx="9079">
                  <c:v>550.26733400000001</c:v>
                </c:pt>
                <c:pt idx="9080">
                  <c:v>550.32372999999939</c:v>
                </c:pt>
                <c:pt idx="9081">
                  <c:v>550.36584499999947</c:v>
                </c:pt>
                <c:pt idx="9082">
                  <c:v>550.44293199999947</c:v>
                </c:pt>
                <c:pt idx="9083">
                  <c:v>550.48010299999999</c:v>
                </c:pt>
                <c:pt idx="9084">
                  <c:v>550.58624299999997</c:v>
                </c:pt>
                <c:pt idx="9085">
                  <c:v>550.61627199999998</c:v>
                </c:pt>
                <c:pt idx="9086">
                  <c:v>550.65765399999748</c:v>
                </c:pt>
                <c:pt idx="9087">
                  <c:v>550.70660399999997</c:v>
                </c:pt>
                <c:pt idx="9088">
                  <c:v>550.77594000000352</c:v>
                </c:pt>
                <c:pt idx="9089">
                  <c:v>550.83496099999797</c:v>
                </c:pt>
                <c:pt idx="9090">
                  <c:v>550.89892599999996</c:v>
                </c:pt>
                <c:pt idx="9091">
                  <c:v>550.93542499999796</c:v>
                </c:pt>
                <c:pt idx="9092">
                  <c:v>551.02667199999996</c:v>
                </c:pt>
                <c:pt idx="9093">
                  <c:v>551.05505399999947</c:v>
                </c:pt>
                <c:pt idx="9094">
                  <c:v>551.10986300000002</c:v>
                </c:pt>
                <c:pt idx="9095">
                  <c:v>551.20184300000005</c:v>
                </c:pt>
                <c:pt idx="9096">
                  <c:v>551.24841300000003</c:v>
                </c:pt>
                <c:pt idx="9097">
                  <c:v>551.29827900000055</c:v>
                </c:pt>
                <c:pt idx="9098">
                  <c:v>551.39141799999948</c:v>
                </c:pt>
                <c:pt idx="9099">
                  <c:v>551.42498799999998</c:v>
                </c:pt>
                <c:pt idx="9100">
                  <c:v>551.483521</c:v>
                </c:pt>
                <c:pt idx="9101">
                  <c:v>551.52740499999948</c:v>
                </c:pt>
                <c:pt idx="9102">
                  <c:v>551.58941700000003</c:v>
                </c:pt>
                <c:pt idx="9103">
                  <c:v>551.63317900000004</c:v>
                </c:pt>
                <c:pt idx="9104">
                  <c:v>551.668091</c:v>
                </c:pt>
                <c:pt idx="9105">
                  <c:v>551.73608400000001</c:v>
                </c:pt>
                <c:pt idx="9106">
                  <c:v>551.81750499999748</c:v>
                </c:pt>
                <c:pt idx="9107">
                  <c:v>551.83825699999738</c:v>
                </c:pt>
                <c:pt idx="9108">
                  <c:v>551.91076699999996</c:v>
                </c:pt>
                <c:pt idx="9109">
                  <c:v>551.98046899999997</c:v>
                </c:pt>
                <c:pt idx="9110">
                  <c:v>552.04480000000001</c:v>
                </c:pt>
                <c:pt idx="9111">
                  <c:v>552.10144000000003</c:v>
                </c:pt>
                <c:pt idx="9112">
                  <c:v>552.14727799999946</c:v>
                </c:pt>
                <c:pt idx="9113">
                  <c:v>552.20196499999997</c:v>
                </c:pt>
                <c:pt idx="9114">
                  <c:v>552.27563500000053</c:v>
                </c:pt>
                <c:pt idx="9115">
                  <c:v>552.34527599999797</c:v>
                </c:pt>
                <c:pt idx="9116">
                  <c:v>552.40222199998209</c:v>
                </c:pt>
                <c:pt idx="9117">
                  <c:v>552.41906699999947</c:v>
                </c:pt>
                <c:pt idx="9118">
                  <c:v>552.50518799999998</c:v>
                </c:pt>
                <c:pt idx="9119">
                  <c:v>552.54754599999796</c:v>
                </c:pt>
                <c:pt idx="9120">
                  <c:v>552.61517300000003</c:v>
                </c:pt>
                <c:pt idx="9121">
                  <c:v>552.71221899999796</c:v>
                </c:pt>
                <c:pt idx="9122">
                  <c:v>552.73547399999995</c:v>
                </c:pt>
                <c:pt idx="9123">
                  <c:v>552.80987500000003</c:v>
                </c:pt>
                <c:pt idx="9124">
                  <c:v>552.85559099999796</c:v>
                </c:pt>
                <c:pt idx="9125">
                  <c:v>552.91992199999947</c:v>
                </c:pt>
                <c:pt idx="9126">
                  <c:v>552.98602299999948</c:v>
                </c:pt>
                <c:pt idx="9127">
                  <c:v>553.04974400000003</c:v>
                </c:pt>
                <c:pt idx="9128">
                  <c:v>553.09973100000354</c:v>
                </c:pt>
                <c:pt idx="9129">
                  <c:v>553.16424599999948</c:v>
                </c:pt>
                <c:pt idx="9130">
                  <c:v>553.20385700000054</c:v>
                </c:pt>
                <c:pt idx="9131">
                  <c:v>553.26574700000003</c:v>
                </c:pt>
                <c:pt idx="9132">
                  <c:v>553.31707799999947</c:v>
                </c:pt>
                <c:pt idx="9133">
                  <c:v>553.38275099999998</c:v>
                </c:pt>
                <c:pt idx="9134">
                  <c:v>553.41430700000001</c:v>
                </c:pt>
                <c:pt idx="9135">
                  <c:v>553.49444600000004</c:v>
                </c:pt>
                <c:pt idx="9136">
                  <c:v>553.52362099999948</c:v>
                </c:pt>
                <c:pt idx="9137">
                  <c:v>553.60705599999949</c:v>
                </c:pt>
                <c:pt idx="9138">
                  <c:v>553.66876200000002</c:v>
                </c:pt>
                <c:pt idx="9139">
                  <c:v>553.714966</c:v>
                </c:pt>
                <c:pt idx="9140">
                  <c:v>553.75848399999995</c:v>
                </c:pt>
                <c:pt idx="9141">
                  <c:v>553.81127899999797</c:v>
                </c:pt>
                <c:pt idx="9142">
                  <c:v>553.85528599999748</c:v>
                </c:pt>
                <c:pt idx="9143">
                  <c:v>553.91076699999996</c:v>
                </c:pt>
                <c:pt idx="9144">
                  <c:v>553.99029499999949</c:v>
                </c:pt>
                <c:pt idx="9145">
                  <c:v>554.04852299999948</c:v>
                </c:pt>
                <c:pt idx="9146">
                  <c:v>554.09704599999998</c:v>
                </c:pt>
                <c:pt idx="9147">
                  <c:v>554.15386999999998</c:v>
                </c:pt>
                <c:pt idx="9148">
                  <c:v>554.19403100000352</c:v>
                </c:pt>
                <c:pt idx="9149">
                  <c:v>554.27551300000005</c:v>
                </c:pt>
                <c:pt idx="9150">
                  <c:v>554.34747299999947</c:v>
                </c:pt>
                <c:pt idx="9151">
                  <c:v>554.44818099999998</c:v>
                </c:pt>
                <c:pt idx="9152">
                  <c:v>554.47448699999995</c:v>
                </c:pt>
                <c:pt idx="9153">
                  <c:v>554.50585899999999</c:v>
                </c:pt>
                <c:pt idx="9154">
                  <c:v>554.586365</c:v>
                </c:pt>
                <c:pt idx="9155">
                  <c:v>554.62329099999999</c:v>
                </c:pt>
                <c:pt idx="9156">
                  <c:v>554.70465100000001</c:v>
                </c:pt>
                <c:pt idx="9157">
                  <c:v>554.75854500000003</c:v>
                </c:pt>
                <c:pt idx="9158">
                  <c:v>554.81054699999947</c:v>
                </c:pt>
                <c:pt idx="9159">
                  <c:v>554.86077899999998</c:v>
                </c:pt>
                <c:pt idx="9160">
                  <c:v>554.89801</c:v>
                </c:pt>
                <c:pt idx="9161">
                  <c:v>554.96563699999797</c:v>
                </c:pt>
                <c:pt idx="9162">
                  <c:v>555.04681399999947</c:v>
                </c:pt>
                <c:pt idx="9163">
                  <c:v>555.11114499999996</c:v>
                </c:pt>
                <c:pt idx="9164">
                  <c:v>555.18194600000004</c:v>
                </c:pt>
                <c:pt idx="9165">
                  <c:v>555.20593300000053</c:v>
                </c:pt>
                <c:pt idx="9166">
                  <c:v>555.245544</c:v>
                </c:pt>
                <c:pt idx="9167">
                  <c:v>555.31481899999949</c:v>
                </c:pt>
                <c:pt idx="9168">
                  <c:v>555.40521199999796</c:v>
                </c:pt>
                <c:pt idx="9169">
                  <c:v>555.46130399999947</c:v>
                </c:pt>
                <c:pt idx="9170">
                  <c:v>555.51440400000001</c:v>
                </c:pt>
                <c:pt idx="9171">
                  <c:v>555.55596899999796</c:v>
                </c:pt>
                <c:pt idx="9172">
                  <c:v>555.65460199999939</c:v>
                </c:pt>
                <c:pt idx="9173">
                  <c:v>555.67944300000352</c:v>
                </c:pt>
                <c:pt idx="9174">
                  <c:v>555.74261499999739</c:v>
                </c:pt>
                <c:pt idx="9175">
                  <c:v>555.81457499999999</c:v>
                </c:pt>
                <c:pt idx="9176">
                  <c:v>555.86328099999946</c:v>
                </c:pt>
                <c:pt idx="9177">
                  <c:v>555.89294399999949</c:v>
                </c:pt>
                <c:pt idx="9178">
                  <c:v>555.95001199999797</c:v>
                </c:pt>
                <c:pt idx="9179">
                  <c:v>556.02508499999999</c:v>
                </c:pt>
                <c:pt idx="9180">
                  <c:v>556.08312999999998</c:v>
                </c:pt>
                <c:pt idx="9181">
                  <c:v>556.13531499999999</c:v>
                </c:pt>
                <c:pt idx="9182">
                  <c:v>556.16223099999797</c:v>
                </c:pt>
                <c:pt idx="9183">
                  <c:v>556.23053000000004</c:v>
                </c:pt>
                <c:pt idx="9184">
                  <c:v>556.28149399999995</c:v>
                </c:pt>
                <c:pt idx="9185">
                  <c:v>556.38116499999796</c:v>
                </c:pt>
                <c:pt idx="9186">
                  <c:v>556.39416499999948</c:v>
                </c:pt>
                <c:pt idx="9187">
                  <c:v>556.44940199999996</c:v>
                </c:pt>
                <c:pt idx="9188">
                  <c:v>556.50103799999999</c:v>
                </c:pt>
                <c:pt idx="9189">
                  <c:v>556.55462599999748</c:v>
                </c:pt>
                <c:pt idx="9190">
                  <c:v>556.63287400000002</c:v>
                </c:pt>
                <c:pt idx="9191">
                  <c:v>556.69940200000053</c:v>
                </c:pt>
                <c:pt idx="9192">
                  <c:v>556.77288800000053</c:v>
                </c:pt>
                <c:pt idx="9193">
                  <c:v>556.81133999999997</c:v>
                </c:pt>
                <c:pt idx="9194">
                  <c:v>556.854736</c:v>
                </c:pt>
                <c:pt idx="9195">
                  <c:v>556.92883300000005</c:v>
                </c:pt>
                <c:pt idx="9196">
                  <c:v>556.97973600000353</c:v>
                </c:pt>
                <c:pt idx="9197">
                  <c:v>557.04516599999749</c:v>
                </c:pt>
                <c:pt idx="9198">
                  <c:v>557.12127699999996</c:v>
                </c:pt>
                <c:pt idx="9199">
                  <c:v>557.17700200000002</c:v>
                </c:pt>
                <c:pt idx="9200">
                  <c:v>557.20275900000001</c:v>
                </c:pt>
                <c:pt idx="9201">
                  <c:v>557.24426299999948</c:v>
                </c:pt>
                <c:pt idx="9202">
                  <c:v>557.31036399999948</c:v>
                </c:pt>
                <c:pt idx="9203">
                  <c:v>557.38629199999946</c:v>
                </c:pt>
                <c:pt idx="9204">
                  <c:v>557.42718499999796</c:v>
                </c:pt>
                <c:pt idx="9205">
                  <c:v>557.48065199999996</c:v>
                </c:pt>
                <c:pt idx="9206">
                  <c:v>557.54016099999797</c:v>
                </c:pt>
                <c:pt idx="9207">
                  <c:v>557.59533700000054</c:v>
                </c:pt>
                <c:pt idx="9208">
                  <c:v>557.69958500000052</c:v>
                </c:pt>
                <c:pt idx="9209">
                  <c:v>557.74768099999949</c:v>
                </c:pt>
                <c:pt idx="9210">
                  <c:v>557.75994900000001</c:v>
                </c:pt>
                <c:pt idx="9211">
                  <c:v>557.80120799999747</c:v>
                </c:pt>
                <c:pt idx="9212">
                  <c:v>557.86132799999746</c:v>
                </c:pt>
                <c:pt idx="9213">
                  <c:v>557.94036899999946</c:v>
                </c:pt>
                <c:pt idx="9214">
                  <c:v>558.02307100000053</c:v>
                </c:pt>
                <c:pt idx="9215">
                  <c:v>558.08441200000004</c:v>
                </c:pt>
                <c:pt idx="9216">
                  <c:v>558.13812299999938</c:v>
                </c:pt>
                <c:pt idx="9217">
                  <c:v>558.20678700000053</c:v>
                </c:pt>
                <c:pt idx="9218">
                  <c:v>558.25543200000004</c:v>
                </c:pt>
                <c:pt idx="9219">
                  <c:v>558.32861299999797</c:v>
                </c:pt>
                <c:pt idx="9220">
                  <c:v>558.39257799999996</c:v>
                </c:pt>
                <c:pt idx="9221">
                  <c:v>558.44409199999996</c:v>
                </c:pt>
                <c:pt idx="9222">
                  <c:v>558.50048800000002</c:v>
                </c:pt>
                <c:pt idx="9223">
                  <c:v>558.54205299999796</c:v>
                </c:pt>
                <c:pt idx="9224">
                  <c:v>558.59997600000054</c:v>
                </c:pt>
                <c:pt idx="9225">
                  <c:v>558.65289299999949</c:v>
                </c:pt>
                <c:pt idx="9226">
                  <c:v>558.72943100000055</c:v>
                </c:pt>
                <c:pt idx="9227">
                  <c:v>558.75842299999999</c:v>
                </c:pt>
                <c:pt idx="9228">
                  <c:v>558.80352799999946</c:v>
                </c:pt>
                <c:pt idx="9229">
                  <c:v>558.84802199999797</c:v>
                </c:pt>
                <c:pt idx="9230">
                  <c:v>558.92425499999797</c:v>
                </c:pt>
                <c:pt idx="9231">
                  <c:v>558.953979</c:v>
                </c:pt>
                <c:pt idx="9232">
                  <c:v>559.00872800000002</c:v>
                </c:pt>
                <c:pt idx="9233">
                  <c:v>559.05212399998186</c:v>
                </c:pt>
                <c:pt idx="9234">
                  <c:v>559.15167199999996</c:v>
                </c:pt>
                <c:pt idx="9235">
                  <c:v>559.19555700000001</c:v>
                </c:pt>
                <c:pt idx="9236">
                  <c:v>559.26812699999948</c:v>
                </c:pt>
                <c:pt idx="9237">
                  <c:v>559.32818599999996</c:v>
                </c:pt>
                <c:pt idx="9238">
                  <c:v>559.41833500000052</c:v>
                </c:pt>
                <c:pt idx="9239">
                  <c:v>559.48712199999738</c:v>
                </c:pt>
                <c:pt idx="9240">
                  <c:v>559.55657999999949</c:v>
                </c:pt>
                <c:pt idx="9241">
                  <c:v>559.58905000000004</c:v>
                </c:pt>
                <c:pt idx="9242">
                  <c:v>559.65930200000003</c:v>
                </c:pt>
                <c:pt idx="9243">
                  <c:v>559.73260499999947</c:v>
                </c:pt>
                <c:pt idx="9244">
                  <c:v>559.81872599999997</c:v>
                </c:pt>
                <c:pt idx="9245">
                  <c:v>559.85809299999949</c:v>
                </c:pt>
                <c:pt idx="9246">
                  <c:v>559.93402099999946</c:v>
                </c:pt>
                <c:pt idx="9247">
                  <c:v>559.96484399999997</c:v>
                </c:pt>
                <c:pt idx="9248">
                  <c:v>560.02746599999796</c:v>
                </c:pt>
                <c:pt idx="9249">
                  <c:v>560.10736099999997</c:v>
                </c:pt>
                <c:pt idx="9250">
                  <c:v>560.16015599999946</c:v>
                </c:pt>
                <c:pt idx="9251">
                  <c:v>560.21826199999998</c:v>
                </c:pt>
                <c:pt idx="9252">
                  <c:v>560.25988800000005</c:v>
                </c:pt>
                <c:pt idx="9253">
                  <c:v>560.323486</c:v>
                </c:pt>
                <c:pt idx="9254">
                  <c:v>560.394409</c:v>
                </c:pt>
                <c:pt idx="9255">
                  <c:v>560.42443800000001</c:v>
                </c:pt>
                <c:pt idx="9256">
                  <c:v>560.49340800000004</c:v>
                </c:pt>
                <c:pt idx="9257">
                  <c:v>560.57098399999995</c:v>
                </c:pt>
                <c:pt idx="9258">
                  <c:v>560.61084000000005</c:v>
                </c:pt>
                <c:pt idx="9259">
                  <c:v>560.65734899999939</c:v>
                </c:pt>
                <c:pt idx="9260">
                  <c:v>560.73706099999947</c:v>
                </c:pt>
                <c:pt idx="9261">
                  <c:v>560.78466800000001</c:v>
                </c:pt>
                <c:pt idx="9262">
                  <c:v>560.863831</c:v>
                </c:pt>
                <c:pt idx="9263">
                  <c:v>560.87829599999998</c:v>
                </c:pt>
                <c:pt idx="9264">
                  <c:v>560.95916699999748</c:v>
                </c:pt>
                <c:pt idx="9265">
                  <c:v>561.04742399999748</c:v>
                </c:pt>
                <c:pt idx="9266">
                  <c:v>561.09051499999998</c:v>
                </c:pt>
                <c:pt idx="9267">
                  <c:v>561.11987300000055</c:v>
                </c:pt>
                <c:pt idx="9268">
                  <c:v>561.180115</c:v>
                </c:pt>
                <c:pt idx="9269">
                  <c:v>561.21923800000002</c:v>
                </c:pt>
                <c:pt idx="9270">
                  <c:v>561.27917500000353</c:v>
                </c:pt>
                <c:pt idx="9271">
                  <c:v>561.35272199999747</c:v>
                </c:pt>
                <c:pt idx="9272">
                  <c:v>561.38507100000004</c:v>
                </c:pt>
                <c:pt idx="9273">
                  <c:v>561.43731699999796</c:v>
                </c:pt>
                <c:pt idx="9274">
                  <c:v>561.500854</c:v>
                </c:pt>
                <c:pt idx="9275">
                  <c:v>561.53771999999947</c:v>
                </c:pt>
                <c:pt idx="9276">
                  <c:v>561.59997600000054</c:v>
                </c:pt>
                <c:pt idx="9277">
                  <c:v>561.67352300000005</c:v>
                </c:pt>
                <c:pt idx="9278">
                  <c:v>561.74957300000005</c:v>
                </c:pt>
                <c:pt idx="9279">
                  <c:v>561.77294900000004</c:v>
                </c:pt>
                <c:pt idx="9280">
                  <c:v>561.85180699999796</c:v>
                </c:pt>
                <c:pt idx="9281">
                  <c:v>561.89611799999739</c:v>
                </c:pt>
                <c:pt idx="9282">
                  <c:v>561.96191399999748</c:v>
                </c:pt>
                <c:pt idx="9283">
                  <c:v>562.00335700000005</c:v>
                </c:pt>
                <c:pt idx="9284">
                  <c:v>562.07165499999996</c:v>
                </c:pt>
                <c:pt idx="9285">
                  <c:v>562.10656699999947</c:v>
                </c:pt>
                <c:pt idx="9286">
                  <c:v>562.17254600000001</c:v>
                </c:pt>
                <c:pt idx="9287">
                  <c:v>562.24542199999996</c:v>
                </c:pt>
                <c:pt idx="9288">
                  <c:v>562.28674300000353</c:v>
                </c:pt>
                <c:pt idx="9289">
                  <c:v>562.33532699999796</c:v>
                </c:pt>
                <c:pt idx="9290">
                  <c:v>562.36675999999738</c:v>
                </c:pt>
                <c:pt idx="9291">
                  <c:v>562.45843500000001</c:v>
                </c:pt>
                <c:pt idx="9292">
                  <c:v>562.49835199999995</c:v>
                </c:pt>
                <c:pt idx="9293">
                  <c:v>562.55755599999748</c:v>
                </c:pt>
                <c:pt idx="9294">
                  <c:v>562.63873300000353</c:v>
                </c:pt>
                <c:pt idx="9295">
                  <c:v>562.66339100000005</c:v>
                </c:pt>
                <c:pt idx="9296">
                  <c:v>562.73907500000053</c:v>
                </c:pt>
                <c:pt idx="9297">
                  <c:v>562.762878</c:v>
                </c:pt>
                <c:pt idx="9298">
                  <c:v>562.83196999998393</c:v>
                </c:pt>
                <c:pt idx="9299">
                  <c:v>562.89562999999748</c:v>
                </c:pt>
                <c:pt idx="9300">
                  <c:v>562.977844</c:v>
                </c:pt>
                <c:pt idx="9301">
                  <c:v>562.993652</c:v>
                </c:pt>
                <c:pt idx="9302">
                  <c:v>563.06542999999749</c:v>
                </c:pt>
                <c:pt idx="9303">
                  <c:v>563.12341300000003</c:v>
                </c:pt>
                <c:pt idx="9304">
                  <c:v>563.191101</c:v>
                </c:pt>
                <c:pt idx="9305">
                  <c:v>563.25591999999949</c:v>
                </c:pt>
                <c:pt idx="9306">
                  <c:v>563.31689499999948</c:v>
                </c:pt>
                <c:pt idx="9307">
                  <c:v>563.38836700000002</c:v>
                </c:pt>
                <c:pt idx="9308">
                  <c:v>563.42443800000001</c:v>
                </c:pt>
                <c:pt idx="9309">
                  <c:v>563.48053000000004</c:v>
                </c:pt>
                <c:pt idx="9310">
                  <c:v>563.55273399999999</c:v>
                </c:pt>
                <c:pt idx="9311">
                  <c:v>563.61889599999995</c:v>
                </c:pt>
                <c:pt idx="9312">
                  <c:v>563.66570999999999</c:v>
                </c:pt>
                <c:pt idx="9313">
                  <c:v>563.72723399999938</c:v>
                </c:pt>
                <c:pt idx="9314">
                  <c:v>563.79547100000354</c:v>
                </c:pt>
                <c:pt idx="9315">
                  <c:v>563.82763699999748</c:v>
                </c:pt>
                <c:pt idx="9316">
                  <c:v>563.93981899999949</c:v>
                </c:pt>
                <c:pt idx="9317">
                  <c:v>563.98406999999997</c:v>
                </c:pt>
                <c:pt idx="9318">
                  <c:v>564.02392599999996</c:v>
                </c:pt>
                <c:pt idx="9319">
                  <c:v>564.09320100000002</c:v>
                </c:pt>
                <c:pt idx="9320">
                  <c:v>564.16632099999947</c:v>
                </c:pt>
                <c:pt idx="9321">
                  <c:v>564.22155799999996</c:v>
                </c:pt>
                <c:pt idx="9322">
                  <c:v>564.28967300000352</c:v>
                </c:pt>
                <c:pt idx="9323">
                  <c:v>564.32385299999999</c:v>
                </c:pt>
                <c:pt idx="9324">
                  <c:v>564.40667699999949</c:v>
                </c:pt>
                <c:pt idx="9325">
                  <c:v>564.43780499999946</c:v>
                </c:pt>
                <c:pt idx="9326">
                  <c:v>564.50872800000002</c:v>
                </c:pt>
                <c:pt idx="9327">
                  <c:v>564.55670199999997</c:v>
                </c:pt>
                <c:pt idx="9328">
                  <c:v>564.64898700000003</c:v>
                </c:pt>
                <c:pt idx="9329">
                  <c:v>564.68042000000003</c:v>
                </c:pt>
                <c:pt idx="9330">
                  <c:v>564.73284899999999</c:v>
                </c:pt>
                <c:pt idx="9331">
                  <c:v>564.79089400000055</c:v>
                </c:pt>
                <c:pt idx="9332">
                  <c:v>564.85955799999749</c:v>
                </c:pt>
                <c:pt idx="9333">
                  <c:v>564.89025899999797</c:v>
                </c:pt>
                <c:pt idx="9334">
                  <c:v>564.93249499999797</c:v>
                </c:pt>
                <c:pt idx="9335">
                  <c:v>565.00146499999948</c:v>
                </c:pt>
                <c:pt idx="9336">
                  <c:v>565.04754599999796</c:v>
                </c:pt>
                <c:pt idx="9337">
                  <c:v>565.12829599999998</c:v>
                </c:pt>
                <c:pt idx="9338">
                  <c:v>565.13641399999949</c:v>
                </c:pt>
                <c:pt idx="9339">
                  <c:v>565.23345900000004</c:v>
                </c:pt>
                <c:pt idx="9340">
                  <c:v>565.27862500000003</c:v>
                </c:pt>
                <c:pt idx="9341">
                  <c:v>565.34289599999749</c:v>
                </c:pt>
                <c:pt idx="9342">
                  <c:v>565.38043200000004</c:v>
                </c:pt>
                <c:pt idx="9343">
                  <c:v>565.43176299999948</c:v>
                </c:pt>
                <c:pt idx="9344">
                  <c:v>565.49078400000053</c:v>
                </c:pt>
                <c:pt idx="9345">
                  <c:v>565.57873500001813</c:v>
                </c:pt>
                <c:pt idx="9346">
                  <c:v>565.64056399999947</c:v>
                </c:pt>
                <c:pt idx="9347">
                  <c:v>565.67132600000002</c:v>
                </c:pt>
                <c:pt idx="9348">
                  <c:v>565.73138400000005</c:v>
                </c:pt>
                <c:pt idx="9349">
                  <c:v>565.79614300000003</c:v>
                </c:pt>
                <c:pt idx="9350">
                  <c:v>565.86437999999998</c:v>
                </c:pt>
                <c:pt idx="9351">
                  <c:v>565.91924999999947</c:v>
                </c:pt>
                <c:pt idx="9352">
                  <c:v>565.99176</c:v>
                </c:pt>
                <c:pt idx="9353">
                  <c:v>566.05847200000005</c:v>
                </c:pt>
                <c:pt idx="9354">
                  <c:v>566.10437000000354</c:v>
                </c:pt>
                <c:pt idx="9355">
                  <c:v>566.15612799999747</c:v>
                </c:pt>
                <c:pt idx="9356">
                  <c:v>566.23199499999998</c:v>
                </c:pt>
                <c:pt idx="9357">
                  <c:v>566.31750499999748</c:v>
                </c:pt>
                <c:pt idx="9358">
                  <c:v>566.34918199999947</c:v>
                </c:pt>
                <c:pt idx="9359">
                  <c:v>566.41687000000002</c:v>
                </c:pt>
                <c:pt idx="9360">
                  <c:v>566.48144500000001</c:v>
                </c:pt>
                <c:pt idx="9361">
                  <c:v>566.51629599999796</c:v>
                </c:pt>
                <c:pt idx="9362">
                  <c:v>566.59124799999938</c:v>
                </c:pt>
                <c:pt idx="9363">
                  <c:v>566.66570999999999</c:v>
                </c:pt>
                <c:pt idx="9364">
                  <c:v>566.67852800000003</c:v>
                </c:pt>
                <c:pt idx="9365">
                  <c:v>566.74493399999994</c:v>
                </c:pt>
                <c:pt idx="9366">
                  <c:v>566.81756599998312</c:v>
                </c:pt>
                <c:pt idx="9367">
                  <c:v>566.85870399999999</c:v>
                </c:pt>
                <c:pt idx="9368">
                  <c:v>566.91210899999749</c:v>
                </c:pt>
                <c:pt idx="9369">
                  <c:v>566.97100799999998</c:v>
                </c:pt>
                <c:pt idx="9370">
                  <c:v>567.04443400000002</c:v>
                </c:pt>
                <c:pt idx="9371">
                  <c:v>567.10662799999739</c:v>
                </c:pt>
                <c:pt idx="9372">
                  <c:v>567.14953600000001</c:v>
                </c:pt>
                <c:pt idx="9373">
                  <c:v>567.21954300000004</c:v>
                </c:pt>
                <c:pt idx="9374">
                  <c:v>567.28332500000352</c:v>
                </c:pt>
                <c:pt idx="9375">
                  <c:v>567.353882</c:v>
                </c:pt>
                <c:pt idx="9376">
                  <c:v>567.42883300000005</c:v>
                </c:pt>
                <c:pt idx="9377">
                  <c:v>567.48516799999948</c:v>
                </c:pt>
                <c:pt idx="9378">
                  <c:v>567.54864499999996</c:v>
                </c:pt>
                <c:pt idx="9379">
                  <c:v>567.55438200000003</c:v>
                </c:pt>
                <c:pt idx="9380">
                  <c:v>567.63445999999999</c:v>
                </c:pt>
                <c:pt idx="9381">
                  <c:v>567.66509999999948</c:v>
                </c:pt>
                <c:pt idx="9382">
                  <c:v>567.72900400000003</c:v>
                </c:pt>
                <c:pt idx="9383">
                  <c:v>567.79266399999949</c:v>
                </c:pt>
                <c:pt idx="9384">
                  <c:v>567.85394299999996</c:v>
                </c:pt>
                <c:pt idx="9385">
                  <c:v>567.89062499999739</c:v>
                </c:pt>
                <c:pt idx="9386">
                  <c:v>567.95312499999739</c:v>
                </c:pt>
                <c:pt idx="9387">
                  <c:v>568.01837200000352</c:v>
                </c:pt>
                <c:pt idx="9388">
                  <c:v>568.08752399999946</c:v>
                </c:pt>
                <c:pt idx="9389">
                  <c:v>568.12023899999997</c:v>
                </c:pt>
                <c:pt idx="9390">
                  <c:v>568.16949499999998</c:v>
                </c:pt>
                <c:pt idx="9391">
                  <c:v>568.25311299999998</c:v>
                </c:pt>
                <c:pt idx="9392">
                  <c:v>568.34246799998255</c:v>
                </c:pt>
                <c:pt idx="9393">
                  <c:v>568.37878400000352</c:v>
                </c:pt>
                <c:pt idx="9394">
                  <c:v>568.43780499999946</c:v>
                </c:pt>
                <c:pt idx="9395">
                  <c:v>568.50262499999747</c:v>
                </c:pt>
                <c:pt idx="9396">
                  <c:v>568.57818600000053</c:v>
                </c:pt>
                <c:pt idx="9397">
                  <c:v>568.63763399999948</c:v>
                </c:pt>
                <c:pt idx="9398">
                  <c:v>568.72265599999946</c:v>
                </c:pt>
                <c:pt idx="9399">
                  <c:v>568.72607400000004</c:v>
                </c:pt>
                <c:pt idx="9400">
                  <c:v>568.82812499999739</c:v>
                </c:pt>
                <c:pt idx="9401">
                  <c:v>568.87976100000003</c:v>
                </c:pt>
                <c:pt idx="9402">
                  <c:v>568.93518099999949</c:v>
                </c:pt>
                <c:pt idx="9403">
                  <c:v>569.011841</c:v>
                </c:pt>
                <c:pt idx="9404">
                  <c:v>569.07592799999998</c:v>
                </c:pt>
                <c:pt idx="9405">
                  <c:v>569.12927200000001</c:v>
                </c:pt>
                <c:pt idx="9406">
                  <c:v>569.15869099999998</c:v>
                </c:pt>
                <c:pt idx="9407">
                  <c:v>569.22631799999999</c:v>
                </c:pt>
                <c:pt idx="9408">
                  <c:v>569.27313200001572</c:v>
                </c:pt>
                <c:pt idx="9409">
                  <c:v>569.36163299999748</c:v>
                </c:pt>
                <c:pt idx="9410">
                  <c:v>569.42938200000003</c:v>
                </c:pt>
                <c:pt idx="9411">
                  <c:v>569.47265599999946</c:v>
                </c:pt>
                <c:pt idx="9412">
                  <c:v>569.51623499999948</c:v>
                </c:pt>
                <c:pt idx="9413">
                  <c:v>569.57104500000003</c:v>
                </c:pt>
                <c:pt idx="9414">
                  <c:v>569.64349400000003</c:v>
                </c:pt>
                <c:pt idx="9415">
                  <c:v>569.70989999999995</c:v>
                </c:pt>
                <c:pt idx="9416">
                  <c:v>569.78009000000054</c:v>
                </c:pt>
                <c:pt idx="9417">
                  <c:v>569.79357900000355</c:v>
                </c:pt>
                <c:pt idx="9418">
                  <c:v>569.89080799999999</c:v>
                </c:pt>
                <c:pt idx="9419">
                  <c:v>569.90551799999946</c:v>
                </c:pt>
                <c:pt idx="9420">
                  <c:v>569.97882100000004</c:v>
                </c:pt>
                <c:pt idx="9421">
                  <c:v>570.03332499999999</c:v>
                </c:pt>
                <c:pt idx="9422">
                  <c:v>570.08227499999998</c:v>
                </c:pt>
                <c:pt idx="9423">
                  <c:v>570.18609600000002</c:v>
                </c:pt>
                <c:pt idx="9424">
                  <c:v>570.24194299999999</c:v>
                </c:pt>
                <c:pt idx="9425">
                  <c:v>570.29895000000352</c:v>
                </c:pt>
                <c:pt idx="9426">
                  <c:v>570.36431899999798</c:v>
                </c:pt>
                <c:pt idx="9427">
                  <c:v>570.40716599999746</c:v>
                </c:pt>
                <c:pt idx="9428">
                  <c:v>570.47985800000004</c:v>
                </c:pt>
                <c:pt idx="9429">
                  <c:v>570.50750699999946</c:v>
                </c:pt>
                <c:pt idx="9430">
                  <c:v>570.56603999999948</c:v>
                </c:pt>
                <c:pt idx="9431">
                  <c:v>570.65081799999996</c:v>
                </c:pt>
                <c:pt idx="9432">
                  <c:v>570.70874000001561</c:v>
                </c:pt>
                <c:pt idx="9433">
                  <c:v>570.75268599999947</c:v>
                </c:pt>
                <c:pt idx="9434">
                  <c:v>570.80584699999997</c:v>
                </c:pt>
                <c:pt idx="9435">
                  <c:v>570.86529499998392</c:v>
                </c:pt>
                <c:pt idx="9436">
                  <c:v>570.94018599999947</c:v>
                </c:pt>
                <c:pt idx="9437">
                  <c:v>570.99200399999938</c:v>
                </c:pt>
                <c:pt idx="9438">
                  <c:v>571.06799299999739</c:v>
                </c:pt>
                <c:pt idx="9439">
                  <c:v>571.10382100000004</c:v>
                </c:pt>
                <c:pt idx="9440">
                  <c:v>571.16583300000002</c:v>
                </c:pt>
                <c:pt idx="9441">
                  <c:v>571.24633800000004</c:v>
                </c:pt>
                <c:pt idx="9442">
                  <c:v>571.32165499999746</c:v>
                </c:pt>
                <c:pt idx="9443">
                  <c:v>571.37707499999999</c:v>
                </c:pt>
                <c:pt idx="9444">
                  <c:v>571.41583300000002</c:v>
                </c:pt>
                <c:pt idx="9445">
                  <c:v>571.49694799999997</c:v>
                </c:pt>
                <c:pt idx="9446">
                  <c:v>571.53460699999948</c:v>
                </c:pt>
                <c:pt idx="9447">
                  <c:v>571.57092299999999</c:v>
                </c:pt>
                <c:pt idx="9448">
                  <c:v>571.6743770000179</c:v>
                </c:pt>
                <c:pt idx="9449">
                  <c:v>571.71606399999996</c:v>
                </c:pt>
                <c:pt idx="9450">
                  <c:v>571.76715099999797</c:v>
                </c:pt>
                <c:pt idx="9451">
                  <c:v>571.87017800000001</c:v>
                </c:pt>
                <c:pt idx="9452">
                  <c:v>571.903503</c:v>
                </c:pt>
                <c:pt idx="9453">
                  <c:v>571.95989999999949</c:v>
                </c:pt>
                <c:pt idx="9454">
                  <c:v>572.01879899999994</c:v>
                </c:pt>
                <c:pt idx="9455">
                  <c:v>572.082581</c:v>
                </c:pt>
                <c:pt idx="9456">
                  <c:v>572.12329099999999</c:v>
                </c:pt>
                <c:pt idx="9457">
                  <c:v>572.20892300000003</c:v>
                </c:pt>
                <c:pt idx="9458">
                  <c:v>572.25811799999997</c:v>
                </c:pt>
                <c:pt idx="9459">
                  <c:v>572.31213399999797</c:v>
                </c:pt>
                <c:pt idx="9460">
                  <c:v>572.39056399999947</c:v>
                </c:pt>
                <c:pt idx="9461">
                  <c:v>572.45605499999749</c:v>
                </c:pt>
                <c:pt idx="9462">
                  <c:v>572.53143299999999</c:v>
                </c:pt>
                <c:pt idx="9463">
                  <c:v>572.59558100000004</c:v>
                </c:pt>
                <c:pt idx="9464">
                  <c:v>572.62847900000054</c:v>
                </c:pt>
                <c:pt idx="9465">
                  <c:v>572.70562699999948</c:v>
                </c:pt>
                <c:pt idx="9466">
                  <c:v>572.78369100000054</c:v>
                </c:pt>
                <c:pt idx="9467">
                  <c:v>572.84234599999797</c:v>
                </c:pt>
                <c:pt idx="9468">
                  <c:v>572.90484600000002</c:v>
                </c:pt>
                <c:pt idx="9469">
                  <c:v>572.987976</c:v>
                </c:pt>
                <c:pt idx="9470">
                  <c:v>573.05621299999746</c:v>
                </c:pt>
                <c:pt idx="9471">
                  <c:v>573.14776599999948</c:v>
                </c:pt>
                <c:pt idx="9472">
                  <c:v>573.17681900000002</c:v>
                </c:pt>
                <c:pt idx="9473">
                  <c:v>573.25945999999999</c:v>
                </c:pt>
                <c:pt idx="9474">
                  <c:v>573.31597899999997</c:v>
                </c:pt>
                <c:pt idx="9475">
                  <c:v>573.36779799999749</c:v>
                </c:pt>
                <c:pt idx="9476">
                  <c:v>573.43896499999948</c:v>
                </c:pt>
                <c:pt idx="9477">
                  <c:v>573.49316399999998</c:v>
                </c:pt>
                <c:pt idx="9478">
                  <c:v>573.53143299999999</c:v>
                </c:pt>
                <c:pt idx="9479">
                  <c:v>573.613159</c:v>
                </c:pt>
                <c:pt idx="9480">
                  <c:v>573.64373800000055</c:v>
                </c:pt>
                <c:pt idx="9481">
                  <c:v>573.70678700000053</c:v>
                </c:pt>
                <c:pt idx="9482">
                  <c:v>573.79089400000055</c:v>
                </c:pt>
                <c:pt idx="9483">
                  <c:v>573.84564199999738</c:v>
                </c:pt>
                <c:pt idx="9484">
                  <c:v>573.90185499999939</c:v>
                </c:pt>
                <c:pt idx="9485">
                  <c:v>573.94982899999798</c:v>
                </c:pt>
                <c:pt idx="9486">
                  <c:v>573.99792499999796</c:v>
                </c:pt>
                <c:pt idx="9487">
                  <c:v>574.06530799999996</c:v>
                </c:pt>
                <c:pt idx="9488">
                  <c:v>574.11321999999996</c:v>
                </c:pt>
                <c:pt idx="9489">
                  <c:v>574.19586200000003</c:v>
                </c:pt>
                <c:pt idx="9490">
                  <c:v>574.25939900000003</c:v>
                </c:pt>
                <c:pt idx="9491">
                  <c:v>574.33917199999996</c:v>
                </c:pt>
                <c:pt idx="9492">
                  <c:v>574.37347400000351</c:v>
                </c:pt>
                <c:pt idx="9493">
                  <c:v>574.42401099999938</c:v>
                </c:pt>
                <c:pt idx="9494">
                  <c:v>574.529358</c:v>
                </c:pt>
                <c:pt idx="9495">
                  <c:v>574.57495100000051</c:v>
                </c:pt>
                <c:pt idx="9496">
                  <c:v>574.62762499999747</c:v>
                </c:pt>
                <c:pt idx="9497">
                  <c:v>574.68615699999998</c:v>
                </c:pt>
                <c:pt idx="9498">
                  <c:v>574.75244099999998</c:v>
                </c:pt>
                <c:pt idx="9499">
                  <c:v>574.81323199999997</c:v>
                </c:pt>
                <c:pt idx="9500">
                  <c:v>574.88085899999999</c:v>
                </c:pt>
                <c:pt idx="9501">
                  <c:v>574.93615699999748</c:v>
                </c:pt>
                <c:pt idx="9502">
                  <c:v>575.01861599999938</c:v>
                </c:pt>
                <c:pt idx="9503">
                  <c:v>575.06719999999746</c:v>
                </c:pt>
                <c:pt idx="9504">
                  <c:v>575.11895800000002</c:v>
                </c:pt>
                <c:pt idx="9505">
                  <c:v>575.14788799999997</c:v>
                </c:pt>
                <c:pt idx="9506">
                  <c:v>575.26348900000005</c:v>
                </c:pt>
                <c:pt idx="9507">
                  <c:v>575.31750499999748</c:v>
                </c:pt>
                <c:pt idx="9508">
                  <c:v>575.36773699999947</c:v>
                </c:pt>
                <c:pt idx="9509">
                  <c:v>575.40826399999946</c:v>
                </c:pt>
                <c:pt idx="9510">
                  <c:v>575.47466999999949</c:v>
                </c:pt>
                <c:pt idx="9511">
                  <c:v>575.57562299999938</c:v>
                </c:pt>
                <c:pt idx="9512">
                  <c:v>575.61975099999995</c:v>
                </c:pt>
                <c:pt idx="9513">
                  <c:v>575.70404100000053</c:v>
                </c:pt>
                <c:pt idx="9514">
                  <c:v>575.75018299999999</c:v>
                </c:pt>
                <c:pt idx="9515">
                  <c:v>575.79888900001572</c:v>
                </c:pt>
                <c:pt idx="9516">
                  <c:v>575.881348</c:v>
                </c:pt>
                <c:pt idx="9517">
                  <c:v>575.94647199999997</c:v>
                </c:pt>
                <c:pt idx="9518">
                  <c:v>576.00414999999998</c:v>
                </c:pt>
                <c:pt idx="9519">
                  <c:v>576.05401599999948</c:v>
                </c:pt>
                <c:pt idx="9520">
                  <c:v>576.09509300000002</c:v>
                </c:pt>
                <c:pt idx="9521">
                  <c:v>576.14941399999998</c:v>
                </c:pt>
                <c:pt idx="9522">
                  <c:v>576.21850600000005</c:v>
                </c:pt>
                <c:pt idx="9523">
                  <c:v>576.26806599999998</c:v>
                </c:pt>
                <c:pt idx="9524">
                  <c:v>576.33953899999949</c:v>
                </c:pt>
                <c:pt idx="9525">
                  <c:v>576.39154099999996</c:v>
                </c:pt>
                <c:pt idx="9526">
                  <c:v>576.47393800000054</c:v>
                </c:pt>
                <c:pt idx="9527">
                  <c:v>576.52111799999739</c:v>
                </c:pt>
                <c:pt idx="9528">
                  <c:v>576.61798099999999</c:v>
                </c:pt>
                <c:pt idx="9529">
                  <c:v>576.69793700000002</c:v>
                </c:pt>
                <c:pt idx="9530">
                  <c:v>576.72100799999998</c:v>
                </c:pt>
                <c:pt idx="9531">
                  <c:v>576.82281499999749</c:v>
                </c:pt>
                <c:pt idx="9532">
                  <c:v>576.87426799999946</c:v>
                </c:pt>
                <c:pt idx="9533">
                  <c:v>576.94860799999947</c:v>
                </c:pt>
                <c:pt idx="9534">
                  <c:v>576.99255399999947</c:v>
                </c:pt>
                <c:pt idx="9535">
                  <c:v>577.10174600000005</c:v>
                </c:pt>
                <c:pt idx="9536">
                  <c:v>577.14190699999949</c:v>
                </c:pt>
                <c:pt idx="9537">
                  <c:v>577.17852800000003</c:v>
                </c:pt>
                <c:pt idx="9538">
                  <c:v>577.25231899999949</c:v>
                </c:pt>
                <c:pt idx="9539">
                  <c:v>577.35900899999797</c:v>
                </c:pt>
                <c:pt idx="9540">
                  <c:v>577.40344200000004</c:v>
                </c:pt>
                <c:pt idx="9541">
                  <c:v>577.44128399999749</c:v>
                </c:pt>
                <c:pt idx="9542">
                  <c:v>577.50805700000001</c:v>
                </c:pt>
                <c:pt idx="9543">
                  <c:v>577.57769799999949</c:v>
                </c:pt>
                <c:pt idx="9544">
                  <c:v>577.65710399999796</c:v>
                </c:pt>
                <c:pt idx="9545">
                  <c:v>577.71160899999938</c:v>
                </c:pt>
                <c:pt idx="9546">
                  <c:v>577.78949000000352</c:v>
                </c:pt>
                <c:pt idx="9547">
                  <c:v>577.85858199999996</c:v>
                </c:pt>
                <c:pt idx="9548">
                  <c:v>577.96234099999947</c:v>
                </c:pt>
                <c:pt idx="9549">
                  <c:v>578.00073200000054</c:v>
                </c:pt>
                <c:pt idx="9550">
                  <c:v>578.07458500000052</c:v>
                </c:pt>
                <c:pt idx="9551">
                  <c:v>578.13079800000003</c:v>
                </c:pt>
                <c:pt idx="9552">
                  <c:v>578.16473399999995</c:v>
                </c:pt>
                <c:pt idx="9553">
                  <c:v>578.23101799999949</c:v>
                </c:pt>
                <c:pt idx="9554">
                  <c:v>578.28552200000001</c:v>
                </c:pt>
                <c:pt idx="9555">
                  <c:v>578.35394299999996</c:v>
                </c:pt>
                <c:pt idx="9556">
                  <c:v>578.404358</c:v>
                </c:pt>
                <c:pt idx="9557">
                  <c:v>578.45898399999999</c:v>
                </c:pt>
                <c:pt idx="9558">
                  <c:v>578.50793499999997</c:v>
                </c:pt>
                <c:pt idx="9559">
                  <c:v>578.56573500000002</c:v>
                </c:pt>
                <c:pt idx="9560">
                  <c:v>578.60772699999939</c:v>
                </c:pt>
                <c:pt idx="9561">
                  <c:v>578.69586200000003</c:v>
                </c:pt>
                <c:pt idx="9562">
                  <c:v>578.75372300000004</c:v>
                </c:pt>
                <c:pt idx="9563">
                  <c:v>578.81671099999949</c:v>
                </c:pt>
                <c:pt idx="9564">
                  <c:v>578.85742199998208</c:v>
                </c:pt>
                <c:pt idx="9565">
                  <c:v>578.92602499999748</c:v>
                </c:pt>
                <c:pt idx="9566">
                  <c:v>579.00750699999946</c:v>
                </c:pt>
                <c:pt idx="9567">
                  <c:v>579.08563200000003</c:v>
                </c:pt>
                <c:pt idx="9568">
                  <c:v>579.14544699999999</c:v>
                </c:pt>
                <c:pt idx="9569">
                  <c:v>579.19757100000004</c:v>
                </c:pt>
                <c:pt idx="9570">
                  <c:v>579.26824999999997</c:v>
                </c:pt>
                <c:pt idx="9571">
                  <c:v>579.29620399999999</c:v>
                </c:pt>
                <c:pt idx="9572">
                  <c:v>579.35870399999999</c:v>
                </c:pt>
                <c:pt idx="9573">
                  <c:v>579.42230199999949</c:v>
                </c:pt>
                <c:pt idx="9574">
                  <c:v>579.48345900000004</c:v>
                </c:pt>
                <c:pt idx="9575">
                  <c:v>579.56506299999796</c:v>
                </c:pt>
                <c:pt idx="9576">
                  <c:v>579.66192599999749</c:v>
                </c:pt>
                <c:pt idx="9577">
                  <c:v>579.71093800000051</c:v>
                </c:pt>
                <c:pt idx="9578">
                  <c:v>579.76629599999796</c:v>
                </c:pt>
                <c:pt idx="9579">
                  <c:v>579.85076899999797</c:v>
                </c:pt>
                <c:pt idx="9580">
                  <c:v>579.88964799999997</c:v>
                </c:pt>
                <c:pt idx="9581">
                  <c:v>579.91851799999949</c:v>
                </c:pt>
                <c:pt idx="9582">
                  <c:v>579.97924799999998</c:v>
                </c:pt>
                <c:pt idx="9583">
                  <c:v>580.06262199998116</c:v>
                </c:pt>
                <c:pt idx="9584">
                  <c:v>580.12481700000001</c:v>
                </c:pt>
                <c:pt idx="9585">
                  <c:v>580.18237300000055</c:v>
                </c:pt>
                <c:pt idx="9586">
                  <c:v>580.23620599999947</c:v>
                </c:pt>
                <c:pt idx="9587">
                  <c:v>580.27301000000352</c:v>
                </c:pt>
                <c:pt idx="9588">
                  <c:v>580.33374000000003</c:v>
                </c:pt>
                <c:pt idx="9589">
                  <c:v>580.42248499999948</c:v>
                </c:pt>
                <c:pt idx="9590">
                  <c:v>580.50079300000004</c:v>
                </c:pt>
                <c:pt idx="9591">
                  <c:v>580.53582799999947</c:v>
                </c:pt>
                <c:pt idx="9592">
                  <c:v>580.59722899999747</c:v>
                </c:pt>
                <c:pt idx="9593">
                  <c:v>580.64324999999997</c:v>
                </c:pt>
                <c:pt idx="9594">
                  <c:v>580.73095699999999</c:v>
                </c:pt>
                <c:pt idx="9595">
                  <c:v>580.75427200000001</c:v>
                </c:pt>
                <c:pt idx="9596">
                  <c:v>580.80572499999948</c:v>
                </c:pt>
                <c:pt idx="9597">
                  <c:v>580.90295399999798</c:v>
                </c:pt>
                <c:pt idx="9598">
                  <c:v>580.94250499999748</c:v>
                </c:pt>
                <c:pt idx="9599">
                  <c:v>581.00970500000005</c:v>
                </c:pt>
                <c:pt idx="9600">
                  <c:v>581.03179899999998</c:v>
                </c:pt>
                <c:pt idx="9601">
                  <c:v>581.09515399999998</c:v>
                </c:pt>
                <c:pt idx="9602">
                  <c:v>581.20422399999939</c:v>
                </c:pt>
                <c:pt idx="9603">
                  <c:v>581.24609399999997</c:v>
                </c:pt>
                <c:pt idx="9604">
                  <c:v>581.31841999999949</c:v>
                </c:pt>
                <c:pt idx="9605">
                  <c:v>581.38519299999996</c:v>
                </c:pt>
                <c:pt idx="9606">
                  <c:v>581.46185299999797</c:v>
                </c:pt>
                <c:pt idx="9607">
                  <c:v>581.51269499999796</c:v>
                </c:pt>
                <c:pt idx="9608">
                  <c:v>581.55468699999949</c:v>
                </c:pt>
                <c:pt idx="9609">
                  <c:v>581.63348399999995</c:v>
                </c:pt>
                <c:pt idx="9610">
                  <c:v>581.71044900000004</c:v>
                </c:pt>
                <c:pt idx="9611">
                  <c:v>581.76769999999749</c:v>
                </c:pt>
                <c:pt idx="9612">
                  <c:v>581.83990499999948</c:v>
                </c:pt>
                <c:pt idx="9613">
                  <c:v>581.89611799999739</c:v>
                </c:pt>
                <c:pt idx="9614">
                  <c:v>581.96838400000001</c:v>
                </c:pt>
                <c:pt idx="9615">
                  <c:v>582.02264399999797</c:v>
                </c:pt>
                <c:pt idx="9616">
                  <c:v>582.06579599999998</c:v>
                </c:pt>
                <c:pt idx="9617">
                  <c:v>582.13964799999997</c:v>
                </c:pt>
                <c:pt idx="9618">
                  <c:v>582.17938200001572</c:v>
                </c:pt>
                <c:pt idx="9619">
                  <c:v>582.230591</c:v>
                </c:pt>
                <c:pt idx="9620">
                  <c:v>582.31469699999946</c:v>
                </c:pt>
                <c:pt idx="9621">
                  <c:v>582.34368899999947</c:v>
                </c:pt>
                <c:pt idx="9622">
                  <c:v>582.40649399999938</c:v>
                </c:pt>
                <c:pt idx="9623">
                  <c:v>582.46533199999999</c:v>
                </c:pt>
                <c:pt idx="9624">
                  <c:v>582.54254199999946</c:v>
                </c:pt>
                <c:pt idx="9625">
                  <c:v>582.60778800000003</c:v>
                </c:pt>
                <c:pt idx="9626">
                  <c:v>582.66760299999748</c:v>
                </c:pt>
                <c:pt idx="9627">
                  <c:v>582.71569799999997</c:v>
                </c:pt>
                <c:pt idx="9628">
                  <c:v>582.79785200000003</c:v>
                </c:pt>
                <c:pt idx="9629">
                  <c:v>582.87512199999946</c:v>
                </c:pt>
                <c:pt idx="9630">
                  <c:v>582.94207799999947</c:v>
                </c:pt>
                <c:pt idx="9631">
                  <c:v>582.99316399999998</c:v>
                </c:pt>
                <c:pt idx="9632">
                  <c:v>583.07238800000005</c:v>
                </c:pt>
                <c:pt idx="9633">
                  <c:v>583.11975099999995</c:v>
                </c:pt>
                <c:pt idx="9634">
                  <c:v>583.19256600000006</c:v>
                </c:pt>
                <c:pt idx="9635">
                  <c:v>583.25317399999994</c:v>
                </c:pt>
                <c:pt idx="9636">
                  <c:v>583.32611099999747</c:v>
                </c:pt>
                <c:pt idx="9637">
                  <c:v>583.37670900000001</c:v>
                </c:pt>
                <c:pt idx="9638">
                  <c:v>583.41577099999995</c:v>
                </c:pt>
                <c:pt idx="9639">
                  <c:v>583.47296099999949</c:v>
                </c:pt>
                <c:pt idx="9640">
                  <c:v>583.57885700000054</c:v>
                </c:pt>
                <c:pt idx="9641">
                  <c:v>583.61529499999949</c:v>
                </c:pt>
                <c:pt idx="9642">
                  <c:v>583.66558799999996</c:v>
                </c:pt>
                <c:pt idx="9643">
                  <c:v>583.72833300000354</c:v>
                </c:pt>
                <c:pt idx="9644">
                  <c:v>583.77929700000004</c:v>
                </c:pt>
                <c:pt idx="9645">
                  <c:v>583.83050499999797</c:v>
                </c:pt>
                <c:pt idx="9646">
                  <c:v>583.92657499999996</c:v>
                </c:pt>
                <c:pt idx="9647">
                  <c:v>583.97723399999938</c:v>
                </c:pt>
                <c:pt idx="9648">
                  <c:v>583.99291999999946</c:v>
                </c:pt>
                <c:pt idx="9649">
                  <c:v>584.07690400000001</c:v>
                </c:pt>
                <c:pt idx="9650">
                  <c:v>584.14837600000055</c:v>
                </c:pt>
                <c:pt idx="9651">
                  <c:v>584.22619599999996</c:v>
                </c:pt>
                <c:pt idx="9652">
                  <c:v>584.31549099999938</c:v>
                </c:pt>
                <c:pt idx="9653">
                  <c:v>584.37939500000005</c:v>
                </c:pt>
                <c:pt idx="9654">
                  <c:v>584.42205799999749</c:v>
                </c:pt>
                <c:pt idx="9655">
                  <c:v>584.47174099999995</c:v>
                </c:pt>
                <c:pt idx="9656">
                  <c:v>584.50341800000001</c:v>
                </c:pt>
                <c:pt idx="9657">
                  <c:v>584.589111</c:v>
                </c:pt>
                <c:pt idx="9658">
                  <c:v>584.65289299999949</c:v>
                </c:pt>
                <c:pt idx="9659">
                  <c:v>584.73400900000001</c:v>
                </c:pt>
                <c:pt idx="9660">
                  <c:v>584.81811499999947</c:v>
                </c:pt>
                <c:pt idx="9661">
                  <c:v>584.88726799998426</c:v>
                </c:pt>
                <c:pt idx="9662">
                  <c:v>584.95007299999997</c:v>
                </c:pt>
                <c:pt idx="9663">
                  <c:v>585.00793499999997</c:v>
                </c:pt>
                <c:pt idx="9664">
                  <c:v>585.04980499999999</c:v>
                </c:pt>
                <c:pt idx="9665">
                  <c:v>585.10504200000003</c:v>
                </c:pt>
                <c:pt idx="9666">
                  <c:v>585.15411399999948</c:v>
                </c:pt>
                <c:pt idx="9667">
                  <c:v>585.22137500000053</c:v>
                </c:pt>
                <c:pt idx="9668">
                  <c:v>585.26464799999997</c:v>
                </c:pt>
                <c:pt idx="9669">
                  <c:v>585.30938700000002</c:v>
                </c:pt>
                <c:pt idx="9670">
                  <c:v>585.36389199999996</c:v>
                </c:pt>
                <c:pt idx="9671">
                  <c:v>585.42230199999949</c:v>
                </c:pt>
                <c:pt idx="9672">
                  <c:v>585.46801799999946</c:v>
                </c:pt>
                <c:pt idx="9673">
                  <c:v>585.50976600000001</c:v>
                </c:pt>
                <c:pt idx="9674">
                  <c:v>585.58471700000052</c:v>
                </c:pt>
                <c:pt idx="9675">
                  <c:v>585.67553700000053</c:v>
                </c:pt>
                <c:pt idx="9676">
                  <c:v>585.68823200000054</c:v>
                </c:pt>
                <c:pt idx="9677">
                  <c:v>585.76312299999938</c:v>
                </c:pt>
                <c:pt idx="9678">
                  <c:v>585.83074999999997</c:v>
                </c:pt>
                <c:pt idx="9679">
                  <c:v>585.89471400000002</c:v>
                </c:pt>
                <c:pt idx="9680">
                  <c:v>585.96630899999946</c:v>
                </c:pt>
                <c:pt idx="9681">
                  <c:v>585.99761999999748</c:v>
                </c:pt>
                <c:pt idx="9682">
                  <c:v>586.06018099999949</c:v>
                </c:pt>
                <c:pt idx="9683">
                  <c:v>586.11285399999997</c:v>
                </c:pt>
                <c:pt idx="9684">
                  <c:v>586.18225099999938</c:v>
                </c:pt>
                <c:pt idx="9685">
                  <c:v>586.23297100000002</c:v>
                </c:pt>
                <c:pt idx="9686">
                  <c:v>586.31372099999999</c:v>
                </c:pt>
                <c:pt idx="9687">
                  <c:v>586.34515399999748</c:v>
                </c:pt>
                <c:pt idx="9688">
                  <c:v>586.44073500000002</c:v>
                </c:pt>
                <c:pt idx="9689">
                  <c:v>586.46411099999796</c:v>
                </c:pt>
                <c:pt idx="9690">
                  <c:v>586.54284699999948</c:v>
                </c:pt>
                <c:pt idx="9691">
                  <c:v>586.60418700000002</c:v>
                </c:pt>
                <c:pt idx="9692">
                  <c:v>586.66656499999749</c:v>
                </c:pt>
                <c:pt idx="9693">
                  <c:v>586.70788600000003</c:v>
                </c:pt>
                <c:pt idx="9694">
                  <c:v>586.76269499999796</c:v>
                </c:pt>
                <c:pt idx="9695">
                  <c:v>586.86450199999797</c:v>
                </c:pt>
                <c:pt idx="9696">
                  <c:v>586.90246599999796</c:v>
                </c:pt>
                <c:pt idx="9697">
                  <c:v>586.97100799999998</c:v>
                </c:pt>
                <c:pt idx="9698">
                  <c:v>587.00915499999996</c:v>
                </c:pt>
                <c:pt idx="9699">
                  <c:v>587.07061799999997</c:v>
                </c:pt>
                <c:pt idx="9700">
                  <c:v>587.12646499999948</c:v>
                </c:pt>
                <c:pt idx="9701">
                  <c:v>587.19750999999997</c:v>
                </c:pt>
                <c:pt idx="9702">
                  <c:v>587.25042699999949</c:v>
                </c:pt>
                <c:pt idx="9703">
                  <c:v>587.30389400000001</c:v>
                </c:pt>
                <c:pt idx="9704">
                  <c:v>587.38000499999998</c:v>
                </c:pt>
                <c:pt idx="9705">
                  <c:v>587.44018599999947</c:v>
                </c:pt>
                <c:pt idx="9706">
                  <c:v>587.50207499999999</c:v>
                </c:pt>
                <c:pt idx="9707">
                  <c:v>587.58343500000353</c:v>
                </c:pt>
                <c:pt idx="9708">
                  <c:v>587.628601</c:v>
                </c:pt>
                <c:pt idx="9709">
                  <c:v>587.69610599999999</c:v>
                </c:pt>
                <c:pt idx="9710">
                  <c:v>587.74487300000055</c:v>
                </c:pt>
                <c:pt idx="9711">
                  <c:v>587.821777</c:v>
                </c:pt>
                <c:pt idx="9712">
                  <c:v>587.88055399999996</c:v>
                </c:pt>
                <c:pt idx="9713">
                  <c:v>587.93994099999998</c:v>
                </c:pt>
                <c:pt idx="9714">
                  <c:v>587.99176</c:v>
                </c:pt>
                <c:pt idx="9715">
                  <c:v>588.04870600000004</c:v>
                </c:pt>
                <c:pt idx="9716">
                  <c:v>588.09533700000054</c:v>
                </c:pt>
                <c:pt idx="9717">
                  <c:v>588.13861099999997</c:v>
                </c:pt>
                <c:pt idx="9718">
                  <c:v>588.20819100000051</c:v>
                </c:pt>
                <c:pt idx="9719">
                  <c:v>588.26806599999998</c:v>
                </c:pt>
                <c:pt idx="9720">
                  <c:v>588.308716</c:v>
                </c:pt>
                <c:pt idx="9721">
                  <c:v>588.39117399999998</c:v>
                </c:pt>
                <c:pt idx="9722">
                  <c:v>588.43194599999947</c:v>
                </c:pt>
                <c:pt idx="9723">
                  <c:v>588.48138400000005</c:v>
                </c:pt>
                <c:pt idx="9724">
                  <c:v>588.56207299999949</c:v>
                </c:pt>
                <c:pt idx="9725">
                  <c:v>588.62200899999948</c:v>
                </c:pt>
                <c:pt idx="9726">
                  <c:v>588.67614700000001</c:v>
                </c:pt>
                <c:pt idx="9727">
                  <c:v>588.76733400000001</c:v>
                </c:pt>
                <c:pt idx="9728">
                  <c:v>588.81408699999997</c:v>
                </c:pt>
                <c:pt idx="9729">
                  <c:v>588.90026899999748</c:v>
                </c:pt>
                <c:pt idx="9730">
                  <c:v>588.95312499999739</c:v>
                </c:pt>
                <c:pt idx="9731">
                  <c:v>589.01403800000003</c:v>
                </c:pt>
                <c:pt idx="9732">
                  <c:v>589.05566399999748</c:v>
                </c:pt>
                <c:pt idx="9733">
                  <c:v>589.13031000000001</c:v>
                </c:pt>
                <c:pt idx="9734">
                  <c:v>589.18231200000002</c:v>
                </c:pt>
                <c:pt idx="9735">
                  <c:v>589.26843300000053</c:v>
                </c:pt>
                <c:pt idx="9736">
                  <c:v>589.33550999999738</c:v>
                </c:pt>
                <c:pt idx="9737">
                  <c:v>589.40991199999996</c:v>
                </c:pt>
                <c:pt idx="9738">
                  <c:v>589.44549599999948</c:v>
                </c:pt>
                <c:pt idx="9739">
                  <c:v>589.52569599999947</c:v>
                </c:pt>
                <c:pt idx="9740">
                  <c:v>589.59851100000003</c:v>
                </c:pt>
                <c:pt idx="9741">
                  <c:v>589.66687000000002</c:v>
                </c:pt>
                <c:pt idx="9742">
                  <c:v>589.69104000000004</c:v>
                </c:pt>
                <c:pt idx="9743">
                  <c:v>589.75976600000001</c:v>
                </c:pt>
                <c:pt idx="9744">
                  <c:v>589.83428999999796</c:v>
                </c:pt>
                <c:pt idx="9745">
                  <c:v>589.88720699999749</c:v>
                </c:pt>
                <c:pt idx="9746">
                  <c:v>589.93804899999998</c:v>
                </c:pt>
                <c:pt idx="9747">
                  <c:v>590.00311299999998</c:v>
                </c:pt>
                <c:pt idx="9748">
                  <c:v>590.06274399999938</c:v>
                </c:pt>
                <c:pt idx="9749">
                  <c:v>590.11370800000054</c:v>
                </c:pt>
                <c:pt idx="9750">
                  <c:v>590.21765099999948</c:v>
                </c:pt>
                <c:pt idx="9751">
                  <c:v>590.28411900000003</c:v>
                </c:pt>
                <c:pt idx="9752">
                  <c:v>590.34277299999997</c:v>
                </c:pt>
                <c:pt idx="9753">
                  <c:v>590.41308600000002</c:v>
                </c:pt>
                <c:pt idx="9754">
                  <c:v>590.44055199999946</c:v>
                </c:pt>
                <c:pt idx="9755">
                  <c:v>590.51586899999938</c:v>
                </c:pt>
                <c:pt idx="9756">
                  <c:v>590.58178700000053</c:v>
                </c:pt>
                <c:pt idx="9757">
                  <c:v>590.65771499999948</c:v>
                </c:pt>
                <c:pt idx="9758">
                  <c:v>590.70196499999997</c:v>
                </c:pt>
                <c:pt idx="9759">
                  <c:v>590.73535200000003</c:v>
                </c:pt>
                <c:pt idx="9760">
                  <c:v>590.80633499999999</c:v>
                </c:pt>
                <c:pt idx="9761">
                  <c:v>590.85864299999946</c:v>
                </c:pt>
                <c:pt idx="9762">
                  <c:v>590.916382</c:v>
                </c:pt>
                <c:pt idx="9763">
                  <c:v>591.01147500000002</c:v>
                </c:pt>
                <c:pt idx="9764">
                  <c:v>591.06774899999948</c:v>
                </c:pt>
                <c:pt idx="9765">
                  <c:v>591.12707499999999</c:v>
                </c:pt>
                <c:pt idx="9766">
                  <c:v>591.18872100000351</c:v>
                </c:pt>
                <c:pt idx="9767">
                  <c:v>591.22759999999948</c:v>
                </c:pt>
                <c:pt idx="9768">
                  <c:v>591.25018299999999</c:v>
                </c:pt>
                <c:pt idx="9769">
                  <c:v>591.33557099999996</c:v>
                </c:pt>
                <c:pt idx="9770">
                  <c:v>591.41570999999999</c:v>
                </c:pt>
                <c:pt idx="9771">
                  <c:v>591.45886199999939</c:v>
                </c:pt>
                <c:pt idx="9772">
                  <c:v>591.54077099999995</c:v>
                </c:pt>
                <c:pt idx="9773">
                  <c:v>591.59265099999948</c:v>
                </c:pt>
                <c:pt idx="9774">
                  <c:v>591.64703399999996</c:v>
                </c:pt>
                <c:pt idx="9775">
                  <c:v>591.71362299999998</c:v>
                </c:pt>
                <c:pt idx="9776">
                  <c:v>591.75250199999948</c:v>
                </c:pt>
                <c:pt idx="9777">
                  <c:v>591.82867399999998</c:v>
                </c:pt>
                <c:pt idx="9778">
                  <c:v>591.89666699999748</c:v>
                </c:pt>
                <c:pt idx="9779">
                  <c:v>591.97644000000003</c:v>
                </c:pt>
                <c:pt idx="9780">
                  <c:v>592.04290799999796</c:v>
                </c:pt>
                <c:pt idx="9781">
                  <c:v>592.11724899999797</c:v>
                </c:pt>
                <c:pt idx="9782">
                  <c:v>592.16418499999997</c:v>
                </c:pt>
                <c:pt idx="9783">
                  <c:v>592.22796599999947</c:v>
                </c:pt>
                <c:pt idx="9784">
                  <c:v>592.31970200000001</c:v>
                </c:pt>
                <c:pt idx="9785">
                  <c:v>592.34503199999949</c:v>
                </c:pt>
                <c:pt idx="9786">
                  <c:v>592.40881300000001</c:v>
                </c:pt>
                <c:pt idx="9787">
                  <c:v>592.43084699999997</c:v>
                </c:pt>
                <c:pt idx="9788">
                  <c:v>592.47918700000002</c:v>
                </c:pt>
                <c:pt idx="9789">
                  <c:v>592.56329299999948</c:v>
                </c:pt>
                <c:pt idx="9790">
                  <c:v>592.64538600000003</c:v>
                </c:pt>
                <c:pt idx="9791">
                  <c:v>592.70153800000003</c:v>
                </c:pt>
                <c:pt idx="9792">
                  <c:v>592.79821800000002</c:v>
                </c:pt>
                <c:pt idx="9793">
                  <c:v>592.82025099999748</c:v>
                </c:pt>
                <c:pt idx="9794">
                  <c:v>592.87731899999949</c:v>
                </c:pt>
                <c:pt idx="9795">
                  <c:v>592.93664599999749</c:v>
                </c:pt>
                <c:pt idx="9796">
                  <c:v>592.98040800000001</c:v>
                </c:pt>
                <c:pt idx="9797">
                  <c:v>593.06640599999946</c:v>
                </c:pt>
                <c:pt idx="9798">
                  <c:v>593.12573200000054</c:v>
                </c:pt>
                <c:pt idx="9799">
                  <c:v>593.17254600000001</c:v>
                </c:pt>
                <c:pt idx="9800">
                  <c:v>593.219604</c:v>
                </c:pt>
                <c:pt idx="9801">
                  <c:v>593.29156499999999</c:v>
                </c:pt>
                <c:pt idx="9802">
                  <c:v>593.36120599998196</c:v>
                </c:pt>
                <c:pt idx="9803">
                  <c:v>593.418274</c:v>
                </c:pt>
                <c:pt idx="9804">
                  <c:v>593.46459999999797</c:v>
                </c:pt>
                <c:pt idx="9805">
                  <c:v>593.54870600000004</c:v>
                </c:pt>
                <c:pt idx="9806">
                  <c:v>593.61541699999998</c:v>
                </c:pt>
                <c:pt idx="9807">
                  <c:v>593.67376700000352</c:v>
                </c:pt>
                <c:pt idx="9808">
                  <c:v>593.71936000000005</c:v>
                </c:pt>
                <c:pt idx="9809">
                  <c:v>593.81066899999746</c:v>
                </c:pt>
                <c:pt idx="9810">
                  <c:v>593.85967999999946</c:v>
                </c:pt>
                <c:pt idx="9811">
                  <c:v>593.95294199999796</c:v>
                </c:pt>
                <c:pt idx="9812">
                  <c:v>594.03936799999997</c:v>
                </c:pt>
                <c:pt idx="9813">
                  <c:v>594.10376000000053</c:v>
                </c:pt>
                <c:pt idx="9814">
                  <c:v>594.15551799999946</c:v>
                </c:pt>
                <c:pt idx="9815">
                  <c:v>594.21392800000001</c:v>
                </c:pt>
                <c:pt idx="9816">
                  <c:v>594.26702899999748</c:v>
                </c:pt>
                <c:pt idx="9817">
                  <c:v>594.370544</c:v>
                </c:pt>
                <c:pt idx="9818">
                  <c:v>594.42504899999949</c:v>
                </c:pt>
                <c:pt idx="9819">
                  <c:v>594.49548300000004</c:v>
                </c:pt>
                <c:pt idx="9820">
                  <c:v>594.54321299999947</c:v>
                </c:pt>
                <c:pt idx="9821">
                  <c:v>594.60668899999996</c:v>
                </c:pt>
                <c:pt idx="9822">
                  <c:v>594.65685999999948</c:v>
                </c:pt>
                <c:pt idx="9823">
                  <c:v>594.74542199999996</c:v>
                </c:pt>
                <c:pt idx="9824">
                  <c:v>594.78894000000355</c:v>
                </c:pt>
                <c:pt idx="9825">
                  <c:v>594.87249799999938</c:v>
                </c:pt>
                <c:pt idx="9826">
                  <c:v>594.91235399999948</c:v>
                </c:pt>
                <c:pt idx="9827">
                  <c:v>594.99688700000002</c:v>
                </c:pt>
                <c:pt idx="9828">
                  <c:v>595.06628399999749</c:v>
                </c:pt>
                <c:pt idx="9829">
                  <c:v>595.135132</c:v>
                </c:pt>
                <c:pt idx="9830">
                  <c:v>595.18371600000353</c:v>
                </c:pt>
                <c:pt idx="9831">
                  <c:v>595.21624799999938</c:v>
                </c:pt>
                <c:pt idx="9832">
                  <c:v>595.26605199999949</c:v>
                </c:pt>
                <c:pt idx="9833">
                  <c:v>595.37261999999748</c:v>
                </c:pt>
                <c:pt idx="9834">
                  <c:v>595.44164999999748</c:v>
                </c:pt>
                <c:pt idx="9835">
                  <c:v>595.47778300000004</c:v>
                </c:pt>
                <c:pt idx="9836">
                  <c:v>595.52404799999999</c:v>
                </c:pt>
                <c:pt idx="9837">
                  <c:v>595.55297899999948</c:v>
                </c:pt>
                <c:pt idx="9838">
                  <c:v>595.650757</c:v>
                </c:pt>
                <c:pt idx="9839">
                  <c:v>595.72100799999998</c:v>
                </c:pt>
                <c:pt idx="9840">
                  <c:v>595.77252199999998</c:v>
                </c:pt>
                <c:pt idx="9841">
                  <c:v>595.83923299999947</c:v>
                </c:pt>
                <c:pt idx="9842">
                  <c:v>595.86773699999947</c:v>
                </c:pt>
                <c:pt idx="9843">
                  <c:v>595.94268799999747</c:v>
                </c:pt>
                <c:pt idx="9844">
                  <c:v>595.99420199999997</c:v>
                </c:pt>
                <c:pt idx="9845">
                  <c:v>596.069885</c:v>
                </c:pt>
                <c:pt idx="9846">
                  <c:v>596.09576400000003</c:v>
                </c:pt>
                <c:pt idx="9847">
                  <c:v>596.18603499999995</c:v>
                </c:pt>
                <c:pt idx="9848">
                  <c:v>596.21758999999997</c:v>
                </c:pt>
                <c:pt idx="9849">
                  <c:v>596.28643800000054</c:v>
                </c:pt>
                <c:pt idx="9850">
                  <c:v>596.36144999999749</c:v>
                </c:pt>
                <c:pt idx="9851">
                  <c:v>596.40332000000001</c:v>
                </c:pt>
                <c:pt idx="9852">
                  <c:v>596.44909699999948</c:v>
                </c:pt>
                <c:pt idx="9853">
                  <c:v>596.49987800000054</c:v>
                </c:pt>
                <c:pt idx="9854">
                  <c:v>596.59246799999949</c:v>
                </c:pt>
                <c:pt idx="9855">
                  <c:v>596.66131600000006</c:v>
                </c:pt>
                <c:pt idx="9856">
                  <c:v>596.67883300001813</c:v>
                </c:pt>
                <c:pt idx="9857">
                  <c:v>596.70929000000001</c:v>
                </c:pt>
                <c:pt idx="9858">
                  <c:v>596.77819800000054</c:v>
                </c:pt>
                <c:pt idx="9859">
                  <c:v>596.86914099999797</c:v>
                </c:pt>
                <c:pt idx="9860">
                  <c:v>596.93328899999949</c:v>
                </c:pt>
                <c:pt idx="9861">
                  <c:v>596.96990999999946</c:v>
                </c:pt>
                <c:pt idx="9862">
                  <c:v>597.01507600000002</c:v>
                </c:pt>
                <c:pt idx="9863">
                  <c:v>597.05444299999999</c:v>
                </c:pt>
                <c:pt idx="9864">
                  <c:v>597.12780799999996</c:v>
                </c:pt>
                <c:pt idx="9865">
                  <c:v>597.17846700000052</c:v>
                </c:pt>
                <c:pt idx="9866">
                  <c:v>597.24468999999999</c:v>
                </c:pt>
                <c:pt idx="9867">
                  <c:v>597.31402599999797</c:v>
                </c:pt>
                <c:pt idx="9868">
                  <c:v>597.36517299999946</c:v>
                </c:pt>
                <c:pt idx="9869">
                  <c:v>597.41607699999997</c:v>
                </c:pt>
                <c:pt idx="9870">
                  <c:v>597.49047900000005</c:v>
                </c:pt>
                <c:pt idx="9871">
                  <c:v>597.57806400000004</c:v>
                </c:pt>
                <c:pt idx="9872">
                  <c:v>597.63445999999999</c:v>
                </c:pt>
                <c:pt idx="9873">
                  <c:v>597.68963599999995</c:v>
                </c:pt>
                <c:pt idx="9874">
                  <c:v>597.72552499999949</c:v>
                </c:pt>
                <c:pt idx="9875">
                  <c:v>597.80773899999997</c:v>
                </c:pt>
                <c:pt idx="9876">
                  <c:v>597.88763399999948</c:v>
                </c:pt>
                <c:pt idx="9877">
                  <c:v>597.94372599999997</c:v>
                </c:pt>
                <c:pt idx="9878">
                  <c:v>597.99792499999796</c:v>
                </c:pt>
                <c:pt idx="9879">
                  <c:v>598.04040499999996</c:v>
                </c:pt>
                <c:pt idx="9880">
                  <c:v>598.08355700000004</c:v>
                </c:pt>
                <c:pt idx="9881">
                  <c:v>598.14044200000001</c:v>
                </c:pt>
                <c:pt idx="9882">
                  <c:v>598.23120100000006</c:v>
                </c:pt>
                <c:pt idx="9883">
                  <c:v>598.29022199999997</c:v>
                </c:pt>
                <c:pt idx="9884">
                  <c:v>598.32885699999997</c:v>
                </c:pt>
                <c:pt idx="9885">
                  <c:v>598.41192599999749</c:v>
                </c:pt>
                <c:pt idx="9886">
                  <c:v>598.48022499999797</c:v>
                </c:pt>
                <c:pt idx="9887">
                  <c:v>598.53527799999949</c:v>
                </c:pt>
                <c:pt idx="9888">
                  <c:v>598.59655799999996</c:v>
                </c:pt>
                <c:pt idx="9889">
                  <c:v>598.65966799999796</c:v>
                </c:pt>
                <c:pt idx="9890">
                  <c:v>598.70599400000003</c:v>
                </c:pt>
                <c:pt idx="9891">
                  <c:v>598.77148400000351</c:v>
                </c:pt>
                <c:pt idx="9892">
                  <c:v>598.80041499999948</c:v>
                </c:pt>
                <c:pt idx="9893">
                  <c:v>598.88665799999796</c:v>
                </c:pt>
                <c:pt idx="9894">
                  <c:v>598.93530299999998</c:v>
                </c:pt>
                <c:pt idx="9895">
                  <c:v>598.97497600000054</c:v>
                </c:pt>
                <c:pt idx="9896">
                  <c:v>599.05993699999999</c:v>
                </c:pt>
                <c:pt idx="9897">
                  <c:v>599.12939500000005</c:v>
                </c:pt>
                <c:pt idx="9898">
                  <c:v>599.19787599999995</c:v>
                </c:pt>
                <c:pt idx="9899">
                  <c:v>599.26312299999938</c:v>
                </c:pt>
                <c:pt idx="9900">
                  <c:v>599.31402599999797</c:v>
                </c:pt>
                <c:pt idx="9901">
                  <c:v>599.34594699999946</c:v>
                </c:pt>
                <c:pt idx="9902">
                  <c:v>599.42449999999997</c:v>
                </c:pt>
                <c:pt idx="9903">
                  <c:v>599.49499500000002</c:v>
                </c:pt>
                <c:pt idx="9904">
                  <c:v>599.54229699999746</c:v>
                </c:pt>
                <c:pt idx="9905">
                  <c:v>599.626892</c:v>
                </c:pt>
                <c:pt idx="9906">
                  <c:v>599.67254600000001</c:v>
                </c:pt>
                <c:pt idx="9907">
                  <c:v>599.73083500000052</c:v>
                </c:pt>
                <c:pt idx="9908">
                  <c:v>599.81567399999949</c:v>
                </c:pt>
                <c:pt idx="9909">
                  <c:v>599.88555899999949</c:v>
                </c:pt>
                <c:pt idx="9910">
                  <c:v>599.96148699999947</c:v>
                </c:pt>
                <c:pt idx="9911">
                  <c:v>600.03100599999948</c:v>
                </c:pt>
                <c:pt idx="9912">
                  <c:v>600.06909199999996</c:v>
                </c:pt>
                <c:pt idx="9913">
                  <c:v>600.15753199999949</c:v>
                </c:pt>
                <c:pt idx="9914">
                  <c:v>600.23010299999999</c:v>
                </c:pt>
                <c:pt idx="9915">
                  <c:v>600.28601100000003</c:v>
                </c:pt>
                <c:pt idx="9916">
                  <c:v>600.33111599998415</c:v>
                </c:pt>
                <c:pt idx="9917">
                  <c:v>600.399902</c:v>
                </c:pt>
                <c:pt idx="9918">
                  <c:v>600.44695999999749</c:v>
                </c:pt>
                <c:pt idx="9919">
                  <c:v>600.52697799999999</c:v>
                </c:pt>
                <c:pt idx="9920">
                  <c:v>600.60259999999948</c:v>
                </c:pt>
                <c:pt idx="9921">
                  <c:v>600.64007600000002</c:v>
                </c:pt>
                <c:pt idx="9922">
                  <c:v>600.70129399999996</c:v>
                </c:pt>
                <c:pt idx="9923">
                  <c:v>600.76092499999947</c:v>
                </c:pt>
                <c:pt idx="9924">
                  <c:v>600.82293699999946</c:v>
                </c:pt>
                <c:pt idx="9925">
                  <c:v>600.89996299999996</c:v>
                </c:pt>
                <c:pt idx="9926">
                  <c:v>600.96563699999797</c:v>
                </c:pt>
                <c:pt idx="9927">
                  <c:v>601.01428199999998</c:v>
                </c:pt>
                <c:pt idx="9928">
                  <c:v>601.03704799999946</c:v>
                </c:pt>
                <c:pt idx="9929">
                  <c:v>601.14269999999749</c:v>
                </c:pt>
                <c:pt idx="9930">
                  <c:v>601.17358400000353</c:v>
                </c:pt>
                <c:pt idx="9931">
                  <c:v>601.24688700000002</c:v>
                </c:pt>
                <c:pt idx="9932">
                  <c:v>601.31188999999949</c:v>
                </c:pt>
                <c:pt idx="9933">
                  <c:v>601.34704599999748</c:v>
                </c:pt>
                <c:pt idx="9934">
                  <c:v>601.40679899999998</c:v>
                </c:pt>
                <c:pt idx="9935">
                  <c:v>601.45727499999748</c:v>
                </c:pt>
                <c:pt idx="9936">
                  <c:v>601.51110799999947</c:v>
                </c:pt>
                <c:pt idx="9937">
                  <c:v>601.55187999999998</c:v>
                </c:pt>
                <c:pt idx="9938">
                  <c:v>601.598206</c:v>
                </c:pt>
                <c:pt idx="9939">
                  <c:v>601.665344</c:v>
                </c:pt>
                <c:pt idx="9940">
                  <c:v>601.71899399999995</c:v>
                </c:pt>
                <c:pt idx="9941">
                  <c:v>601.78619400000002</c:v>
                </c:pt>
                <c:pt idx="9942">
                  <c:v>601.83776899999748</c:v>
                </c:pt>
                <c:pt idx="9943">
                  <c:v>601.91406300000006</c:v>
                </c:pt>
                <c:pt idx="9944">
                  <c:v>601.95123299999796</c:v>
                </c:pt>
                <c:pt idx="9945">
                  <c:v>602.03906300000006</c:v>
                </c:pt>
                <c:pt idx="9946">
                  <c:v>602.06799299999739</c:v>
                </c:pt>
                <c:pt idx="9947">
                  <c:v>602.12371800000005</c:v>
                </c:pt>
                <c:pt idx="9948">
                  <c:v>602.17718500000001</c:v>
                </c:pt>
                <c:pt idx="9949">
                  <c:v>602.25079300000004</c:v>
                </c:pt>
                <c:pt idx="9950">
                  <c:v>602.28979500000355</c:v>
                </c:pt>
                <c:pt idx="9951">
                  <c:v>602.37030000000004</c:v>
                </c:pt>
                <c:pt idx="9952">
                  <c:v>602.42437700000005</c:v>
                </c:pt>
                <c:pt idx="9953">
                  <c:v>602.47576900000001</c:v>
                </c:pt>
                <c:pt idx="9954">
                  <c:v>602.51696799999797</c:v>
                </c:pt>
                <c:pt idx="9955">
                  <c:v>602.56262199998116</c:v>
                </c:pt>
                <c:pt idx="9956">
                  <c:v>602.61541699999998</c:v>
                </c:pt>
                <c:pt idx="9957">
                  <c:v>602.71655299999998</c:v>
                </c:pt>
                <c:pt idx="9958">
                  <c:v>602.78509500000052</c:v>
                </c:pt>
                <c:pt idx="9959">
                  <c:v>602.83227499999748</c:v>
                </c:pt>
                <c:pt idx="9960">
                  <c:v>602.90411399999948</c:v>
                </c:pt>
                <c:pt idx="9961">
                  <c:v>602.948486</c:v>
                </c:pt>
                <c:pt idx="9962">
                  <c:v>603.07330300000353</c:v>
                </c:pt>
                <c:pt idx="9963">
                  <c:v>603.13659699999948</c:v>
                </c:pt>
                <c:pt idx="9964">
                  <c:v>603.16778599999998</c:v>
                </c:pt>
                <c:pt idx="9965">
                  <c:v>603.24078400000053</c:v>
                </c:pt>
                <c:pt idx="9966">
                  <c:v>603.32464599999946</c:v>
                </c:pt>
                <c:pt idx="9967">
                  <c:v>603.40393099999994</c:v>
                </c:pt>
                <c:pt idx="9968">
                  <c:v>603.45043899999996</c:v>
                </c:pt>
                <c:pt idx="9969">
                  <c:v>603.49963400000001</c:v>
                </c:pt>
                <c:pt idx="9970">
                  <c:v>603.54760699999747</c:v>
                </c:pt>
                <c:pt idx="9971">
                  <c:v>603.61749299999997</c:v>
                </c:pt>
                <c:pt idx="9972">
                  <c:v>603.69397000001561</c:v>
                </c:pt>
                <c:pt idx="9973">
                  <c:v>603.75683600000002</c:v>
                </c:pt>
                <c:pt idx="9974">
                  <c:v>603.83392299999946</c:v>
                </c:pt>
                <c:pt idx="9975">
                  <c:v>603.88818400000002</c:v>
                </c:pt>
                <c:pt idx="9976">
                  <c:v>603.96227999999746</c:v>
                </c:pt>
                <c:pt idx="9977">
                  <c:v>604.03497300000004</c:v>
                </c:pt>
                <c:pt idx="9978">
                  <c:v>604.11090100000001</c:v>
                </c:pt>
                <c:pt idx="9979">
                  <c:v>604.168274</c:v>
                </c:pt>
                <c:pt idx="9980">
                  <c:v>604.23492399999998</c:v>
                </c:pt>
                <c:pt idx="9981">
                  <c:v>604.24462899999946</c:v>
                </c:pt>
                <c:pt idx="9982">
                  <c:v>604.34143099999949</c:v>
                </c:pt>
                <c:pt idx="9983">
                  <c:v>604.38189699999998</c:v>
                </c:pt>
                <c:pt idx="9984">
                  <c:v>604.47894300000053</c:v>
                </c:pt>
                <c:pt idx="9985">
                  <c:v>604.52239999999949</c:v>
                </c:pt>
                <c:pt idx="9986">
                  <c:v>604.57556199999999</c:v>
                </c:pt>
                <c:pt idx="9987">
                  <c:v>604.60192899999947</c:v>
                </c:pt>
                <c:pt idx="9988">
                  <c:v>604.69067399999994</c:v>
                </c:pt>
                <c:pt idx="9989">
                  <c:v>604.77239999999995</c:v>
                </c:pt>
                <c:pt idx="9990">
                  <c:v>604.76086399999997</c:v>
                </c:pt>
                <c:pt idx="9991">
                  <c:v>604.84545899999796</c:v>
                </c:pt>
                <c:pt idx="9992">
                  <c:v>604.87597700000003</c:v>
                </c:pt>
                <c:pt idx="9993">
                  <c:v>604.93164099999797</c:v>
                </c:pt>
                <c:pt idx="9994">
                  <c:v>605.01861599999938</c:v>
                </c:pt>
                <c:pt idx="9995">
                  <c:v>605.06872599999997</c:v>
                </c:pt>
                <c:pt idx="9996">
                  <c:v>605.14093000000003</c:v>
                </c:pt>
                <c:pt idx="9997">
                  <c:v>605.20117200000004</c:v>
                </c:pt>
                <c:pt idx="9998">
                  <c:v>605.23846400000002</c:v>
                </c:pt>
                <c:pt idx="9999">
                  <c:v>605.31585699999948</c:v>
                </c:pt>
                <c:pt idx="10000">
                  <c:v>605.35632299999747</c:v>
                </c:pt>
                <c:pt idx="10001">
                  <c:v>605.41290299999946</c:v>
                </c:pt>
                <c:pt idx="10002">
                  <c:v>605.47997999999995</c:v>
                </c:pt>
                <c:pt idx="10003">
                  <c:v>605.54449499999998</c:v>
                </c:pt>
                <c:pt idx="10004">
                  <c:v>605.60455300000001</c:v>
                </c:pt>
                <c:pt idx="10005">
                  <c:v>605.67926</c:v>
                </c:pt>
                <c:pt idx="10006">
                  <c:v>605.738159</c:v>
                </c:pt>
                <c:pt idx="10007">
                  <c:v>605.80145299999947</c:v>
                </c:pt>
                <c:pt idx="10008">
                  <c:v>605.85418699999946</c:v>
                </c:pt>
                <c:pt idx="10009">
                  <c:v>605.92315699999949</c:v>
                </c:pt>
                <c:pt idx="10010">
                  <c:v>605.98663299999998</c:v>
                </c:pt>
                <c:pt idx="10011">
                  <c:v>606.03332499999999</c:v>
                </c:pt>
                <c:pt idx="10012">
                  <c:v>606.09063700000002</c:v>
                </c:pt>
                <c:pt idx="10013">
                  <c:v>606.15869099999998</c:v>
                </c:pt>
                <c:pt idx="10014">
                  <c:v>606.21624799999938</c:v>
                </c:pt>
                <c:pt idx="10015">
                  <c:v>606.27508500000351</c:v>
                </c:pt>
                <c:pt idx="10016">
                  <c:v>606.33160399999747</c:v>
                </c:pt>
                <c:pt idx="10017">
                  <c:v>606.36901899999748</c:v>
                </c:pt>
                <c:pt idx="10018">
                  <c:v>606.42248499999948</c:v>
                </c:pt>
                <c:pt idx="10019">
                  <c:v>606.45507799999996</c:v>
                </c:pt>
                <c:pt idx="10020">
                  <c:v>606.52252199999748</c:v>
                </c:pt>
                <c:pt idx="10021">
                  <c:v>606.57861300000002</c:v>
                </c:pt>
                <c:pt idx="10022">
                  <c:v>606.61773700000003</c:v>
                </c:pt>
                <c:pt idx="10023">
                  <c:v>606.65606699999796</c:v>
                </c:pt>
                <c:pt idx="10024">
                  <c:v>606.71356200000002</c:v>
                </c:pt>
                <c:pt idx="10025">
                  <c:v>606.78918500000054</c:v>
                </c:pt>
                <c:pt idx="10026">
                  <c:v>606.85345499999949</c:v>
                </c:pt>
                <c:pt idx="10027">
                  <c:v>606.90399200000002</c:v>
                </c:pt>
                <c:pt idx="10028">
                  <c:v>606.94171099999949</c:v>
                </c:pt>
                <c:pt idx="10029">
                  <c:v>606.96453899999949</c:v>
                </c:pt>
                <c:pt idx="10030">
                  <c:v>607.06323199999997</c:v>
                </c:pt>
                <c:pt idx="10031">
                  <c:v>607.15863000000002</c:v>
                </c:pt>
                <c:pt idx="10032">
                  <c:v>607.19488500000352</c:v>
                </c:pt>
                <c:pt idx="10033">
                  <c:v>607.24359100000004</c:v>
                </c:pt>
                <c:pt idx="10034">
                  <c:v>607.32128899999748</c:v>
                </c:pt>
                <c:pt idx="10035">
                  <c:v>607.36968999999749</c:v>
                </c:pt>
                <c:pt idx="10036">
                  <c:v>607.43194599999947</c:v>
                </c:pt>
                <c:pt idx="10037">
                  <c:v>607.47106899999949</c:v>
                </c:pt>
                <c:pt idx="10038">
                  <c:v>607.49731399999996</c:v>
                </c:pt>
                <c:pt idx="10039">
                  <c:v>607.57861300000002</c:v>
                </c:pt>
                <c:pt idx="10040">
                  <c:v>607.67419399999994</c:v>
                </c:pt>
                <c:pt idx="10041">
                  <c:v>607.71398900000054</c:v>
                </c:pt>
                <c:pt idx="10042">
                  <c:v>607.73962399999948</c:v>
                </c:pt>
                <c:pt idx="10043">
                  <c:v>607.83392299999946</c:v>
                </c:pt>
                <c:pt idx="10044">
                  <c:v>607.89446999999996</c:v>
                </c:pt>
                <c:pt idx="10045">
                  <c:v>607.92303500000003</c:v>
                </c:pt>
                <c:pt idx="10046">
                  <c:v>608.01824999999997</c:v>
                </c:pt>
                <c:pt idx="10047">
                  <c:v>608.05835000000002</c:v>
                </c:pt>
                <c:pt idx="10048">
                  <c:v>608.09966999999949</c:v>
                </c:pt>
                <c:pt idx="10049">
                  <c:v>608.17297399999995</c:v>
                </c:pt>
                <c:pt idx="10050">
                  <c:v>608.22955300000001</c:v>
                </c:pt>
                <c:pt idx="10051">
                  <c:v>608.31097399999999</c:v>
                </c:pt>
                <c:pt idx="10052">
                  <c:v>608.35217299999749</c:v>
                </c:pt>
                <c:pt idx="10053">
                  <c:v>608.42364499999996</c:v>
                </c:pt>
                <c:pt idx="10054">
                  <c:v>608.47839400000055</c:v>
                </c:pt>
                <c:pt idx="10055">
                  <c:v>608.52648899999997</c:v>
                </c:pt>
                <c:pt idx="10056">
                  <c:v>608.61334200000351</c:v>
                </c:pt>
                <c:pt idx="10057">
                  <c:v>608.67919900000004</c:v>
                </c:pt>
                <c:pt idx="10058">
                  <c:v>608.74798599999997</c:v>
                </c:pt>
                <c:pt idx="10059">
                  <c:v>608.78802499999995</c:v>
                </c:pt>
                <c:pt idx="10060">
                  <c:v>608.83148199999948</c:v>
                </c:pt>
                <c:pt idx="10061">
                  <c:v>608.90423599999997</c:v>
                </c:pt>
                <c:pt idx="10062">
                  <c:v>608.98779300000001</c:v>
                </c:pt>
                <c:pt idx="10063">
                  <c:v>609.03955099999996</c:v>
                </c:pt>
                <c:pt idx="10064">
                  <c:v>609.10290499999996</c:v>
                </c:pt>
                <c:pt idx="10065">
                  <c:v>609.15417500000001</c:v>
                </c:pt>
                <c:pt idx="10066">
                  <c:v>609.22448699999995</c:v>
                </c:pt>
                <c:pt idx="10067">
                  <c:v>609.30236799999739</c:v>
                </c:pt>
                <c:pt idx="10068">
                  <c:v>609.37786899999946</c:v>
                </c:pt>
                <c:pt idx="10069">
                  <c:v>609.42126499998426</c:v>
                </c:pt>
                <c:pt idx="10070">
                  <c:v>609.44970699999999</c:v>
                </c:pt>
                <c:pt idx="10071">
                  <c:v>609.50689699999998</c:v>
                </c:pt>
                <c:pt idx="10072">
                  <c:v>609.60980199999995</c:v>
                </c:pt>
                <c:pt idx="10073">
                  <c:v>609.67547600000353</c:v>
                </c:pt>
                <c:pt idx="10074">
                  <c:v>609.72833300000354</c:v>
                </c:pt>
                <c:pt idx="10075">
                  <c:v>609.74078400000053</c:v>
                </c:pt>
                <c:pt idx="10076">
                  <c:v>609.83026099998415</c:v>
                </c:pt>
                <c:pt idx="10077">
                  <c:v>609.89685099999997</c:v>
                </c:pt>
                <c:pt idx="10078">
                  <c:v>609.96258499999749</c:v>
                </c:pt>
                <c:pt idx="10079">
                  <c:v>610.02844200000004</c:v>
                </c:pt>
                <c:pt idx="10080">
                  <c:v>610.08367900000053</c:v>
                </c:pt>
                <c:pt idx="10081">
                  <c:v>610.13177499999995</c:v>
                </c:pt>
                <c:pt idx="10082">
                  <c:v>610.19122299999947</c:v>
                </c:pt>
                <c:pt idx="10083">
                  <c:v>610.28155500000003</c:v>
                </c:pt>
                <c:pt idx="10084">
                  <c:v>610.33996599999796</c:v>
                </c:pt>
                <c:pt idx="10085">
                  <c:v>610.37182600000006</c:v>
                </c:pt>
                <c:pt idx="10086">
                  <c:v>610.41290299999946</c:v>
                </c:pt>
                <c:pt idx="10087">
                  <c:v>610.47637899999995</c:v>
                </c:pt>
                <c:pt idx="10088">
                  <c:v>610.54223599999796</c:v>
                </c:pt>
                <c:pt idx="10089">
                  <c:v>610.60815400000001</c:v>
                </c:pt>
                <c:pt idx="10090">
                  <c:v>610.67504899999994</c:v>
                </c:pt>
                <c:pt idx="10091">
                  <c:v>610.73925799999938</c:v>
                </c:pt>
                <c:pt idx="10092">
                  <c:v>610.79742399999998</c:v>
                </c:pt>
                <c:pt idx="10093">
                  <c:v>610.84899899999948</c:v>
                </c:pt>
                <c:pt idx="10094">
                  <c:v>610.92669699999749</c:v>
                </c:pt>
                <c:pt idx="10095">
                  <c:v>610.97314500000005</c:v>
                </c:pt>
                <c:pt idx="10096">
                  <c:v>611.05096399999798</c:v>
                </c:pt>
                <c:pt idx="10097">
                  <c:v>611.07733200000052</c:v>
                </c:pt>
                <c:pt idx="10098">
                  <c:v>611.17089800000053</c:v>
                </c:pt>
                <c:pt idx="10099">
                  <c:v>611.22222899999747</c:v>
                </c:pt>
                <c:pt idx="10100">
                  <c:v>611.27862500000003</c:v>
                </c:pt>
                <c:pt idx="10101">
                  <c:v>611.35858199999996</c:v>
                </c:pt>
                <c:pt idx="10102">
                  <c:v>611.40441899999996</c:v>
                </c:pt>
                <c:pt idx="10103">
                  <c:v>611.50176999999996</c:v>
                </c:pt>
                <c:pt idx="10104">
                  <c:v>611.55749499999797</c:v>
                </c:pt>
                <c:pt idx="10105">
                  <c:v>611.61596699999996</c:v>
                </c:pt>
                <c:pt idx="10106">
                  <c:v>611.65881300000001</c:v>
                </c:pt>
                <c:pt idx="10107">
                  <c:v>611.73760999999797</c:v>
                </c:pt>
                <c:pt idx="10108">
                  <c:v>611.77142300000003</c:v>
                </c:pt>
                <c:pt idx="10109">
                  <c:v>611.83813499999997</c:v>
                </c:pt>
                <c:pt idx="10110">
                  <c:v>611.90753199999949</c:v>
                </c:pt>
                <c:pt idx="10111">
                  <c:v>611.95568799999796</c:v>
                </c:pt>
                <c:pt idx="10112">
                  <c:v>611.99713099999997</c:v>
                </c:pt>
                <c:pt idx="10113">
                  <c:v>612.08319100000051</c:v>
                </c:pt>
                <c:pt idx="10114">
                  <c:v>612.13629199999946</c:v>
                </c:pt>
                <c:pt idx="10115">
                  <c:v>612.20129399999996</c:v>
                </c:pt>
                <c:pt idx="10116">
                  <c:v>612.26336700000002</c:v>
                </c:pt>
                <c:pt idx="10117">
                  <c:v>612.31054699999947</c:v>
                </c:pt>
                <c:pt idx="10118">
                  <c:v>612.37200899999948</c:v>
                </c:pt>
                <c:pt idx="10119">
                  <c:v>612.42712399998186</c:v>
                </c:pt>
                <c:pt idx="10120">
                  <c:v>612.51593000000003</c:v>
                </c:pt>
                <c:pt idx="10121">
                  <c:v>612.558044</c:v>
                </c:pt>
                <c:pt idx="10122">
                  <c:v>612.60528599999998</c:v>
                </c:pt>
                <c:pt idx="10123">
                  <c:v>612.66589399999998</c:v>
                </c:pt>
                <c:pt idx="10124">
                  <c:v>612.73931900000002</c:v>
                </c:pt>
                <c:pt idx="10125">
                  <c:v>612.81811499999947</c:v>
                </c:pt>
                <c:pt idx="10126">
                  <c:v>612.84375</c:v>
                </c:pt>
                <c:pt idx="10127">
                  <c:v>612.89825399999938</c:v>
                </c:pt>
                <c:pt idx="10128">
                  <c:v>613.00591999999949</c:v>
                </c:pt>
                <c:pt idx="10129">
                  <c:v>613.04217499999947</c:v>
                </c:pt>
                <c:pt idx="10130">
                  <c:v>613.10199</c:v>
                </c:pt>
                <c:pt idx="10131">
                  <c:v>613.17871100000355</c:v>
                </c:pt>
                <c:pt idx="10132">
                  <c:v>613.21655299999998</c:v>
                </c:pt>
                <c:pt idx="10133">
                  <c:v>613.27252199999998</c:v>
                </c:pt>
                <c:pt idx="10134">
                  <c:v>613.30993699999999</c:v>
                </c:pt>
                <c:pt idx="10135">
                  <c:v>613.38122599999747</c:v>
                </c:pt>
                <c:pt idx="10136">
                  <c:v>613.43890399999998</c:v>
                </c:pt>
                <c:pt idx="10137">
                  <c:v>613.50952099999949</c:v>
                </c:pt>
                <c:pt idx="10138">
                  <c:v>613.52972399999999</c:v>
                </c:pt>
                <c:pt idx="10139">
                  <c:v>613.60015899999996</c:v>
                </c:pt>
                <c:pt idx="10140">
                  <c:v>613.66583300000002</c:v>
                </c:pt>
                <c:pt idx="10141">
                  <c:v>613.72363299999995</c:v>
                </c:pt>
                <c:pt idx="10142">
                  <c:v>613.78100600000005</c:v>
                </c:pt>
                <c:pt idx="10143">
                  <c:v>613.84716799997796</c:v>
                </c:pt>
                <c:pt idx="10144">
                  <c:v>613.89404300000001</c:v>
                </c:pt>
                <c:pt idx="10145">
                  <c:v>613.97796599999947</c:v>
                </c:pt>
                <c:pt idx="10146">
                  <c:v>614.01617399999998</c:v>
                </c:pt>
                <c:pt idx="10147">
                  <c:v>614.07220499999949</c:v>
                </c:pt>
                <c:pt idx="10148">
                  <c:v>614.14648399999999</c:v>
                </c:pt>
                <c:pt idx="10149">
                  <c:v>614.17663600000003</c:v>
                </c:pt>
                <c:pt idx="10150">
                  <c:v>614.22375500000055</c:v>
                </c:pt>
                <c:pt idx="10151">
                  <c:v>614.30187999999998</c:v>
                </c:pt>
                <c:pt idx="10152">
                  <c:v>614.35296599998196</c:v>
                </c:pt>
                <c:pt idx="10153">
                  <c:v>614.40332000000001</c:v>
                </c:pt>
                <c:pt idx="10154">
                  <c:v>614.47058100000004</c:v>
                </c:pt>
                <c:pt idx="10155">
                  <c:v>614.48217799999998</c:v>
                </c:pt>
                <c:pt idx="10156">
                  <c:v>614.558716</c:v>
                </c:pt>
                <c:pt idx="10157">
                  <c:v>614.619507</c:v>
                </c:pt>
                <c:pt idx="10158">
                  <c:v>614.66455099999996</c:v>
                </c:pt>
                <c:pt idx="10159">
                  <c:v>614.74420199999997</c:v>
                </c:pt>
                <c:pt idx="10160">
                  <c:v>614.78106700000001</c:v>
                </c:pt>
                <c:pt idx="10161">
                  <c:v>614.85797099999797</c:v>
                </c:pt>
                <c:pt idx="10162">
                  <c:v>614.90545699999996</c:v>
                </c:pt>
                <c:pt idx="10163">
                  <c:v>614.97491500000001</c:v>
                </c:pt>
                <c:pt idx="10164">
                  <c:v>615.02703899999949</c:v>
                </c:pt>
                <c:pt idx="10165">
                  <c:v>615.07208300000002</c:v>
                </c:pt>
                <c:pt idx="10166">
                  <c:v>615.14892599999996</c:v>
                </c:pt>
                <c:pt idx="10167">
                  <c:v>615.20007300000054</c:v>
                </c:pt>
                <c:pt idx="10168">
                  <c:v>615.28338600001814</c:v>
                </c:pt>
                <c:pt idx="10169">
                  <c:v>615.31500199999948</c:v>
                </c:pt>
                <c:pt idx="10170">
                  <c:v>615.36260999997944</c:v>
                </c:pt>
                <c:pt idx="10171">
                  <c:v>615.40240499999948</c:v>
                </c:pt>
                <c:pt idx="10172">
                  <c:v>615.47454800000003</c:v>
                </c:pt>
                <c:pt idx="10173">
                  <c:v>615.55084199999999</c:v>
                </c:pt>
                <c:pt idx="10174">
                  <c:v>615.58483900000351</c:v>
                </c:pt>
                <c:pt idx="10175">
                  <c:v>615.64874300000054</c:v>
                </c:pt>
                <c:pt idx="10176">
                  <c:v>615.72082499999999</c:v>
                </c:pt>
                <c:pt idx="10177">
                  <c:v>615.77984600000354</c:v>
                </c:pt>
                <c:pt idx="10178">
                  <c:v>615.84265099998186</c:v>
                </c:pt>
                <c:pt idx="10179">
                  <c:v>615.90368699999999</c:v>
                </c:pt>
                <c:pt idx="10180">
                  <c:v>615.97631799999999</c:v>
                </c:pt>
                <c:pt idx="10181">
                  <c:v>616.03417999999999</c:v>
                </c:pt>
                <c:pt idx="10182">
                  <c:v>616.09503199999995</c:v>
                </c:pt>
                <c:pt idx="10183">
                  <c:v>616.15301499999998</c:v>
                </c:pt>
                <c:pt idx="10184">
                  <c:v>616.23272699999939</c:v>
                </c:pt>
                <c:pt idx="10185">
                  <c:v>616.27221699999996</c:v>
                </c:pt>
                <c:pt idx="10186">
                  <c:v>616.31921399999749</c:v>
                </c:pt>
                <c:pt idx="10187">
                  <c:v>616.38635299999999</c:v>
                </c:pt>
                <c:pt idx="10188">
                  <c:v>616.44116199999746</c:v>
                </c:pt>
                <c:pt idx="10189">
                  <c:v>616.53442399999949</c:v>
                </c:pt>
                <c:pt idx="10190">
                  <c:v>616.57751499999949</c:v>
                </c:pt>
                <c:pt idx="10191">
                  <c:v>616.63855000000001</c:v>
                </c:pt>
                <c:pt idx="10192">
                  <c:v>616.69830300000353</c:v>
                </c:pt>
                <c:pt idx="10193">
                  <c:v>616.73272699999939</c:v>
                </c:pt>
                <c:pt idx="10194">
                  <c:v>616.777466</c:v>
                </c:pt>
                <c:pt idx="10195">
                  <c:v>616.83056599999748</c:v>
                </c:pt>
                <c:pt idx="10196">
                  <c:v>616.87756299999796</c:v>
                </c:pt>
                <c:pt idx="10197">
                  <c:v>616.93145799999797</c:v>
                </c:pt>
                <c:pt idx="10198">
                  <c:v>616.98260499999947</c:v>
                </c:pt>
                <c:pt idx="10199">
                  <c:v>617.02905299999998</c:v>
                </c:pt>
                <c:pt idx="10200">
                  <c:v>617.07025099999998</c:v>
                </c:pt>
                <c:pt idx="10201">
                  <c:v>617.14587400000005</c:v>
                </c:pt>
                <c:pt idx="10202">
                  <c:v>617.19531300000051</c:v>
                </c:pt>
                <c:pt idx="10203">
                  <c:v>617.24414100000001</c:v>
                </c:pt>
                <c:pt idx="10204">
                  <c:v>617.28216599999996</c:v>
                </c:pt>
                <c:pt idx="10205">
                  <c:v>617.35101299999747</c:v>
                </c:pt>
                <c:pt idx="10206">
                  <c:v>617.39135699999997</c:v>
                </c:pt>
                <c:pt idx="10207">
                  <c:v>617.44146699999749</c:v>
                </c:pt>
                <c:pt idx="10208">
                  <c:v>617.50494400000002</c:v>
                </c:pt>
                <c:pt idx="10209">
                  <c:v>617.53741499999796</c:v>
                </c:pt>
                <c:pt idx="10210">
                  <c:v>617.55657999999949</c:v>
                </c:pt>
                <c:pt idx="10211">
                  <c:v>617.63244599999996</c:v>
                </c:pt>
                <c:pt idx="10212">
                  <c:v>617.68194600000004</c:v>
                </c:pt>
                <c:pt idx="10213">
                  <c:v>617.72186299999998</c:v>
                </c:pt>
                <c:pt idx="10214">
                  <c:v>617.77368200000353</c:v>
                </c:pt>
                <c:pt idx="10215">
                  <c:v>617.81085199999939</c:v>
                </c:pt>
                <c:pt idx="10216">
                  <c:v>617.83795199999747</c:v>
                </c:pt>
                <c:pt idx="10217">
                  <c:v>617.86822499998232</c:v>
                </c:pt>
                <c:pt idx="10218">
                  <c:v>617.91339100000005</c:v>
                </c:pt>
                <c:pt idx="10219">
                  <c:v>617.98638900000003</c:v>
                </c:pt>
                <c:pt idx="10220">
                  <c:v>618.01812699999948</c:v>
                </c:pt>
                <c:pt idx="10221">
                  <c:v>618.05670199999997</c:v>
                </c:pt>
                <c:pt idx="10222">
                  <c:v>618.09234600000002</c:v>
                </c:pt>
                <c:pt idx="10223">
                  <c:v>618.134277</c:v>
                </c:pt>
                <c:pt idx="10224">
                  <c:v>618.18811000000005</c:v>
                </c:pt>
                <c:pt idx="10225">
                  <c:v>618.217896</c:v>
                </c:pt>
                <c:pt idx="10226">
                  <c:v>618.24273700000003</c:v>
                </c:pt>
                <c:pt idx="10227">
                  <c:v>618.25604199999998</c:v>
                </c:pt>
                <c:pt idx="10228">
                  <c:v>618.301331</c:v>
                </c:pt>
                <c:pt idx="10229">
                  <c:v>618.33319100000006</c:v>
                </c:pt>
                <c:pt idx="10230">
                  <c:v>618.34942599999749</c:v>
                </c:pt>
                <c:pt idx="10231">
                  <c:v>618.41400099999998</c:v>
                </c:pt>
                <c:pt idx="10232">
                  <c:v>618.42474400000003</c:v>
                </c:pt>
                <c:pt idx="10233">
                  <c:v>618.46350099999938</c:v>
                </c:pt>
                <c:pt idx="10234">
                  <c:v>618.51293899999996</c:v>
                </c:pt>
                <c:pt idx="10235">
                  <c:v>618.544983</c:v>
                </c:pt>
                <c:pt idx="10236">
                  <c:v>618.57995600000004</c:v>
                </c:pt>
                <c:pt idx="10237">
                  <c:v>618.57208300000002</c:v>
                </c:pt>
                <c:pt idx="10238">
                  <c:v>618.62194799999997</c:v>
                </c:pt>
                <c:pt idx="10239">
                  <c:v>618.65557899999999</c:v>
                </c:pt>
                <c:pt idx="10240">
                  <c:v>618.66632099999947</c:v>
                </c:pt>
                <c:pt idx="10241">
                  <c:v>618.68634000000054</c:v>
                </c:pt>
                <c:pt idx="10242">
                  <c:v>618.70172100000002</c:v>
                </c:pt>
                <c:pt idx="10243">
                  <c:v>618.74542199999996</c:v>
                </c:pt>
                <c:pt idx="10244">
                  <c:v>618.77545200000054</c:v>
                </c:pt>
                <c:pt idx="10245">
                  <c:v>618.77520800000002</c:v>
                </c:pt>
                <c:pt idx="10246">
                  <c:v>618.81066899999746</c:v>
                </c:pt>
                <c:pt idx="10247">
                  <c:v>618.84863299999938</c:v>
                </c:pt>
                <c:pt idx="10248">
                  <c:v>618.86120599998196</c:v>
                </c:pt>
                <c:pt idx="10249">
                  <c:v>618.87884500000052</c:v>
                </c:pt>
                <c:pt idx="10250">
                  <c:v>618.91033900000002</c:v>
                </c:pt>
                <c:pt idx="10251">
                  <c:v>618.91931199999999</c:v>
                </c:pt>
                <c:pt idx="10252">
                  <c:v>618.93719499999747</c:v>
                </c:pt>
                <c:pt idx="10253">
                  <c:v>618.98327600000005</c:v>
                </c:pt>
                <c:pt idx="10254">
                  <c:v>618.97363299999995</c:v>
                </c:pt>
                <c:pt idx="10255">
                  <c:v>619.03918499999997</c:v>
                </c:pt>
                <c:pt idx="10256">
                  <c:v>619.03790299999946</c:v>
                </c:pt>
                <c:pt idx="10257">
                  <c:v>619.06872599999997</c:v>
                </c:pt>
                <c:pt idx="10258">
                  <c:v>619.08343500000353</c:v>
                </c:pt>
                <c:pt idx="10259">
                  <c:v>619.07952899999998</c:v>
                </c:pt>
                <c:pt idx="10260">
                  <c:v>619.114868</c:v>
                </c:pt>
                <c:pt idx="10261">
                  <c:v>619.16760299999748</c:v>
                </c:pt>
                <c:pt idx="10262">
                  <c:v>619.15112299999748</c:v>
                </c:pt>
                <c:pt idx="10263">
                  <c:v>619.18255599999998</c:v>
                </c:pt>
                <c:pt idx="10264">
                  <c:v>619.18273900000054</c:v>
                </c:pt>
                <c:pt idx="10265">
                  <c:v>619.20880100000352</c:v>
                </c:pt>
                <c:pt idx="10266">
                  <c:v>619.20983900000351</c:v>
                </c:pt>
                <c:pt idx="10267">
                  <c:v>619.24945100000002</c:v>
                </c:pt>
                <c:pt idx="10268">
                  <c:v>619.25176999999996</c:v>
                </c:pt>
                <c:pt idx="10269">
                  <c:v>619.28222699999947</c:v>
                </c:pt>
                <c:pt idx="10270">
                  <c:v>619.30798299999947</c:v>
                </c:pt>
                <c:pt idx="10271">
                  <c:v>619.33019999999749</c:v>
                </c:pt>
                <c:pt idx="10272">
                  <c:v>619.34326199999748</c:v>
                </c:pt>
                <c:pt idx="10273">
                  <c:v>619.36633299999949</c:v>
                </c:pt>
                <c:pt idx="10274">
                  <c:v>619.38928199999998</c:v>
                </c:pt>
                <c:pt idx="10275">
                  <c:v>619.42425499999797</c:v>
                </c:pt>
                <c:pt idx="10276">
                  <c:v>619.44293199999947</c:v>
                </c:pt>
                <c:pt idx="10277">
                  <c:v>619.44988999999998</c:v>
                </c:pt>
                <c:pt idx="10278">
                  <c:v>619.49823000000004</c:v>
                </c:pt>
                <c:pt idx="10279">
                  <c:v>619.51116899999749</c:v>
                </c:pt>
                <c:pt idx="10280">
                  <c:v>619.49932899999999</c:v>
                </c:pt>
                <c:pt idx="10281">
                  <c:v>619.52343699999994</c:v>
                </c:pt>
                <c:pt idx="10282">
                  <c:v>619.51635699999997</c:v>
                </c:pt>
                <c:pt idx="10283">
                  <c:v>619.55731199999946</c:v>
                </c:pt>
                <c:pt idx="10284">
                  <c:v>619.57934600000351</c:v>
                </c:pt>
                <c:pt idx="10285">
                  <c:v>619.60595699999999</c:v>
                </c:pt>
                <c:pt idx="10286">
                  <c:v>619.63745100000006</c:v>
                </c:pt>
                <c:pt idx="10287">
                  <c:v>619.61743200000001</c:v>
                </c:pt>
                <c:pt idx="10288">
                  <c:v>619.65386999999998</c:v>
                </c:pt>
                <c:pt idx="10289">
                  <c:v>619.67590299999995</c:v>
                </c:pt>
                <c:pt idx="10290">
                  <c:v>619.68408200000351</c:v>
                </c:pt>
                <c:pt idx="10291">
                  <c:v>619.70068400000002</c:v>
                </c:pt>
                <c:pt idx="10292">
                  <c:v>619.72570800000005</c:v>
                </c:pt>
                <c:pt idx="10293">
                  <c:v>619.74945100000002</c:v>
                </c:pt>
                <c:pt idx="10294">
                  <c:v>619.75067100000001</c:v>
                </c:pt>
                <c:pt idx="10295">
                  <c:v>619.790527</c:v>
                </c:pt>
                <c:pt idx="10296">
                  <c:v>619.79931600000054</c:v>
                </c:pt>
                <c:pt idx="10297">
                  <c:v>619.83221399997944</c:v>
                </c:pt>
                <c:pt idx="10298">
                  <c:v>619.86712599997566</c:v>
                </c:pt>
                <c:pt idx="10299">
                  <c:v>619.87133800000004</c:v>
                </c:pt>
                <c:pt idx="10300">
                  <c:v>619.88183600000002</c:v>
                </c:pt>
                <c:pt idx="10301">
                  <c:v>619.90258799999947</c:v>
                </c:pt>
                <c:pt idx="10302">
                  <c:v>619.94097899999997</c:v>
                </c:pt>
                <c:pt idx="10303">
                  <c:v>619.93353300000001</c:v>
                </c:pt>
                <c:pt idx="10304">
                  <c:v>619.95928999999796</c:v>
                </c:pt>
                <c:pt idx="10305">
                  <c:v>619.98107900000002</c:v>
                </c:pt>
                <c:pt idx="10306">
                  <c:v>620.003601</c:v>
                </c:pt>
                <c:pt idx="10307">
                  <c:v>620.02325399999938</c:v>
                </c:pt>
                <c:pt idx="10308">
                  <c:v>620.04931599999998</c:v>
                </c:pt>
                <c:pt idx="10309">
                  <c:v>620.06573500000002</c:v>
                </c:pt>
                <c:pt idx="10310">
                  <c:v>620.11517300000003</c:v>
                </c:pt>
                <c:pt idx="10311">
                  <c:v>620.12329099999999</c:v>
                </c:pt>
                <c:pt idx="10312">
                  <c:v>620.13616899999749</c:v>
                </c:pt>
                <c:pt idx="10313">
                  <c:v>620.14178500000003</c:v>
                </c:pt>
                <c:pt idx="10314">
                  <c:v>620.16912799999739</c:v>
                </c:pt>
                <c:pt idx="10315">
                  <c:v>620.20129399999996</c:v>
                </c:pt>
                <c:pt idx="10316">
                  <c:v>620.25109899999939</c:v>
                </c:pt>
                <c:pt idx="10317">
                  <c:v>620.24078400000053</c:v>
                </c:pt>
                <c:pt idx="10318">
                  <c:v>620.26007100000004</c:v>
                </c:pt>
                <c:pt idx="10319">
                  <c:v>620.32446299999947</c:v>
                </c:pt>
                <c:pt idx="10320">
                  <c:v>620.33270299999947</c:v>
                </c:pt>
                <c:pt idx="10321">
                  <c:v>620.35815399999797</c:v>
                </c:pt>
                <c:pt idx="10322">
                  <c:v>620.35559099999796</c:v>
                </c:pt>
                <c:pt idx="10323">
                  <c:v>620.39892599999996</c:v>
                </c:pt>
                <c:pt idx="10324">
                  <c:v>620.40631099999996</c:v>
                </c:pt>
                <c:pt idx="10325">
                  <c:v>620.42694100000006</c:v>
                </c:pt>
                <c:pt idx="10326">
                  <c:v>620.48230000000001</c:v>
                </c:pt>
                <c:pt idx="10327">
                  <c:v>620.48309300000005</c:v>
                </c:pt>
                <c:pt idx="10328">
                  <c:v>620.52081299999998</c:v>
                </c:pt>
                <c:pt idx="10329">
                  <c:v>620.52526899999748</c:v>
                </c:pt>
                <c:pt idx="10330">
                  <c:v>620.55792199999746</c:v>
                </c:pt>
                <c:pt idx="10331">
                  <c:v>620.57025099999998</c:v>
                </c:pt>
                <c:pt idx="10332">
                  <c:v>620.61700399999938</c:v>
                </c:pt>
                <c:pt idx="10333">
                  <c:v>620.64184599999999</c:v>
                </c:pt>
                <c:pt idx="10334">
                  <c:v>620.67407200000355</c:v>
                </c:pt>
                <c:pt idx="10335">
                  <c:v>620.68542500000001</c:v>
                </c:pt>
                <c:pt idx="10336">
                  <c:v>620.73107900000002</c:v>
                </c:pt>
                <c:pt idx="10337">
                  <c:v>620.74664299999949</c:v>
                </c:pt>
                <c:pt idx="10338">
                  <c:v>620.75982699999997</c:v>
                </c:pt>
                <c:pt idx="10339">
                  <c:v>620.81237799999997</c:v>
                </c:pt>
                <c:pt idx="10340">
                  <c:v>620.83050499999797</c:v>
                </c:pt>
                <c:pt idx="10341">
                  <c:v>620.84857199999999</c:v>
                </c:pt>
                <c:pt idx="10342">
                  <c:v>620.88043200000004</c:v>
                </c:pt>
                <c:pt idx="10343">
                  <c:v>620.90295399999798</c:v>
                </c:pt>
                <c:pt idx="10344">
                  <c:v>620.91583300000002</c:v>
                </c:pt>
                <c:pt idx="10345">
                  <c:v>620.94415299999946</c:v>
                </c:pt>
                <c:pt idx="10346">
                  <c:v>620.94445799999949</c:v>
                </c:pt>
                <c:pt idx="10347">
                  <c:v>620.97259499999996</c:v>
                </c:pt>
                <c:pt idx="10348">
                  <c:v>620.979919</c:v>
                </c:pt>
                <c:pt idx="10349">
                  <c:v>620.99383500000351</c:v>
                </c:pt>
                <c:pt idx="10350">
                  <c:v>621.00994900000001</c:v>
                </c:pt>
                <c:pt idx="10351">
                  <c:v>621.02374300000054</c:v>
                </c:pt>
                <c:pt idx="10352">
                  <c:v>621.04223599999796</c:v>
                </c:pt>
                <c:pt idx="10353">
                  <c:v>621.07653800000003</c:v>
                </c:pt>
                <c:pt idx="10354">
                  <c:v>621.07952899999998</c:v>
                </c:pt>
                <c:pt idx="10355">
                  <c:v>621.10998500000005</c:v>
                </c:pt>
                <c:pt idx="10356">
                  <c:v>621.15966799999796</c:v>
                </c:pt>
                <c:pt idx="10357">
                  <c:v>621.18548600000054</c:v>
                </c:pt>
                <c:pt idx="10358">
                  <c:v>621.19335900000351</c:v>
                </c:pt>
                <c:pt idx="10359">
                  <c:v>621.21832300000005</c:v>
                </c:pt>
                <c:pt idx="10360">
                  <c:v>621.26660199999947</c:v>
                </c:pt>
                <c:pt idx="10361">
                  <c:v>621.29742399999998</c:v>
                </c:pt>
                <c:pt idx="10362">
                  <c:v>621.33288599999946</c:v>
                </c:pt>
                <c:pt idx="10363">
                  <c:v>621.35443099999998</c:v>
                </c:pt>
                <c:pt idx="10364">
                  <c:v>621.39086899999938</c:v>
                </c:pt>
                <c:pt idx="10365">
                  <c:v>621.42993200000001</c:v>
                </c:pt>
                <c:pt idx="10366">
                  <c:v>621.45385699999997</c:v>
                </c:pt>
                <c:pt idx="10367">
                  <c:v>621.47296099999949</c:v>
                </c:pt>
                <c:pt idx="10368">
                  <c:v>621.51483200000052</c:v>
                </c:pt>
                <c:pt idx="10369">
                  <c:v>621.55248999999947</c:v>
                </c:pt>
                <c:pt idx="10370">
                  <c:v>621.58178700000053</c:v>
                </c:pt>
                <c:pt idx="10371">
                  <c:v>621.59375000000352</c:v>
                </c:pt>
                <c:pt idx="10372">
                  <c:v>621.63641399999949</c:v>
                </c:pt>
                <c:pt idx="10373">
                  <c:v>621.66632099999947</c:v>
                </c:pt>
                <c:pt idx="10374">
                  <c:v>621.68450900000005</c:v>
                </c:pt>
                <c:pt idx="10375">
                  <c:v>621.740906</c:v>
                </c:pt>
                <c:pt idx="10376">
                  <c:v>621.75561499999947</c:v>
                </c:pt>
                <c:pt idx="10377">
                  <c:v>621.77832000000353</c:v>
                </c:pt>
                <c:pt idx="10378">
                  <c:v>621.81188999999949</c:v>
                </c:pt>
                <c:pt idx="10379">
                  <c:v>621.85394299999996</c:v>
                </c:pt>
                <c:pt idx="10380">
                  <c:v>621.88867200000004</c:v>
                </c:pt>
                <c:pt idx="10381">
                  <c:v>621.90716599999746</c:v>
                </c:pt>
                <c:pt idx="10382">
                  <c:v>621.95349099999999</c:v>
                </c:pt>
                <c:pt idx="10383">
                  <c:v>621.98834200000351</c:v>
                </c:pt>
                <c:pt idx="10384">
                  <c:v>622.00354000000004</c:v>
                </c:pt>
                <c:pt idx="10385">
                  <c:v>622.064392</c:v>
                </c:pt>
                <c:pt idx="10386">
                  <c:v>622.07824700000003</c:v>
                </c:pt>
                <c:pt idx="10387">
                  <c:v>622.13317900000004</c:v>
                </c:pt>
                <c:pt idx="10388">
                  <c:v>622.16369599999996</c:v>
                </c:pt>
                <c:pt idx="10389">
                  <c:v>622.18933100001561</c:v>
                </c:pt>
                <c:pt idx="10390">
                  <c:v>622.21374500000354</c:v>
                </c:pt>
                <c:pt idx="10391">
                  <c:v>622.27191200000004</c:v>
                </c:pt>
                <c:pt idx="10392">
                  <c:v>622.29895000000352</c:v>
                </c:pt>
                <c:pt idx="10393">
                  <c:v>622.31909199999996</c:v>
                </c:pt>
                <c:pt idx="10394">
                  <c:v>622.34594699999946</c:v>
                </c:pt>
                <c:pt idx="10395">
                  <c:v>622.42431599999998</c:v>
                </c:pt>
                <c:pt idx="10396">
                  <c:v>622.44842499999947</c:v>
                </c:pt>
                <c:pt idx="10397">
                  <c:v>622.46313499999997</c:v>
                </c:pt>
                <c:pt idx="10398">
                  <c:v>622.49334700000054</c:v>
                </c:pt>
                <c:pt idx="10399">
                  <c:v>622.53539999999998</c:v>
                </c:pt>
                <c:pt idx="10400">
                  <c:v>622.56841999999949</c:v>
                </c:pt>
                <c:pt idx="10401">
                  <c:v>622.59545900000001</c:v>
                </c:pt>
                <c:pt idx="10402">
                  <c:v>622.65472399999999</c:v>
                </c:pt>
                <c:pt idx="10403">
                  <c:v>622.663635</c:v>
                </c:pt>
                <c:pt idx="10404">
                  <c:v>622.69512899999938</c:v>
                </c:pt>
                <c:pt idx="10405">
                  <c:v>622.749146</c:v>
                </c:pt>
                <c:pt idx="10406">
                  <c:v>622.77752699999996</c:v>
                </c:pt>
                <c:pt idx="10407">
                  <c:v>622.80731199999946</c:v>
                </c:pt>
                <c:pt idx="10408">
                  <c:v>622.84655799999746</c:v>
                </c:pt>
                <c:pt idx="10409">
                  <c:v>622.90063499999997</c:v>
                </c:pt>
                <c:pt idx="10410">
                  <c:v>622.92541499999948</c:v>
                </c:pt>
                <c:pt idx="10411">
                  <c:v>622.95013399999948</c:v>
                </c:pt>
                <c:pt idx="10412">
                  <c:v>622.97619599999996</c:v>
                </c:pt>
                <c:pt idx="10413">
                  <c:v>623.03155499999946</c:v>
                </c:pt>
                <c:pt idx="10414">
                  <c:v>623.06225599998174</c:v>
                </c:pt>
                <c:pt idx="10415">
                  <c:v>623.13439900000003</c:v>
                </c:pt>
                <c:pt idx="10416">
                  <c:v>623.15277100000003</c:v>
                </c:pt>
                <c:pt idx="10417">
                  <c:v>623.20440699999995</c:v>
                </c:pt>
                <c:pt idx="10418">
                  <c:v>623.24401899999998</c:v>
                </c:pt>
                <c:pt idx="10419">
                  <c:v>623.30761699998197</c:v>
                </c:pt>
                <c:pt idx="10420">
                  <c:v>623.35076899999797</c:v>
                </c:pt>
                <c:pt idx="10421">
                  <c:v>623.37683100000004</c:v>
                </c:pt>
                <c:pt idx="10422">
                  <c:v>623.43780499999946</c:v>
                </c:pt>
                <c:pt idx="10423">
                  <c:v>623.499146</c:v>
                </c:pt>
                <c:pt idx="10424">
                  <c:v>623.52435300000002</c:v>
                </c:pt>
                <c:pt idx="10425">
                  <c:v>623.56005899999946</c:v>
                </c:pt>
                <c:pt idx="10426">
                  <c:v>623.612976</c:v>
                </c:pt>
                <c:pt idx="10427">
                  <c:v>623.64587400000005</c:v>
                </c:pt>
                <c:pt idx="10428">
                  <c:v>623.67663600000003</c:v>
                </c:pt>
                <c:pt idx="10429">
                  <c:v>623.73053000000004</c:v>
                </c:pt>
                <c:pt idx="10430">
                  <c:v>623.75726299999747</c:v>
                </c:pt>
                <c:pt idx="10431">
                  <c:v>623.77270500000054</c:v>
                </c:pt>
                <c:pt idx="10432">
                  <c:v>623.83496099999797</c:v>
                </c:pt>
                <c:pt idx="10433">
                  <c:v>623.85382099999947</c:v>
                </c:pt>
                <c:pt idx="10434">
                  <c:v>623.89202899999748</c:v>
                </c:pt>
                <c:pt idx="10435">
                  <c:v>623.94354199999998</c:v>
                </c:pt>
                <c:pt idx="10436">
                  <c:v>623.99188200000003</c:v>
                </c:pt>
                <c:pt idx="10437">
                  <c:v>624.00695799999949</c:v>
                </c:pt>
                <c:pt idx="10438">
                  <c:v>624.06732199999749</c:v>
                </c:pt>
                <c:pt idx="10439">
                  <c:v>624.08075000000053</c:v>
                </c:pt>
                <c:pt idx="10440">
                  <c:v>624.15222199998209</c:v>
                </c:pt>
                <c:pt idx="10441">
                  <c:v>624.22521999999947</c:v>
                </c:pt>
                <c:pt idx="10442">
                  <c:v>624.254456</c:v>
                </c:pt>
                <c:pt idx="10443">
                  <c:v>624.28198200000054</c:v>
                </c:pt>
                <c:pt idx="10444">
                  <c:v>624.35925299999747</c:v>
                </c:pt>
                <c:pt idx="10445">
                  <c:v>624.37921099999949</c:v>
                </c:pt>
                <c:pt idx="10446">
                  <c:v>624.44793699999946</c:v>
                </c:pt>
                <c:pt idx="10447">
                  <c:v>624.48425299999997</c:v>
                </c:pt>
                <c:pt idx="10448">
                  <c:v>624.52032499999996</c:v>
                </c:pt>
                <c:pt idx="10449">
                  <c:v>624.56945799999949</c:v>
                </c:pt>
                <c:pt idx="10450">
                  <c:v>624.63104199999998</c:v>
                </c:pt>
                <c:pt idx="10451">
                  <c:v>624.65771499999948</c:v>
                </c:pt>
                <c:pt idx="10452">
                  <c:v>624.69293200000004</c:v>
                </c:pt>
                <c:pt idx="10453">
                  <c:v>624.74609399999997</c:v>
                </c:pt>
                <c:pt idx="10454">
                  <c:v>624.78900100000055</c:v>
                </c:pt>
                <c:pt idx="10455">
                  <c:v>624.84094199999947</c:v>
                </c:pt>
                <c:pt idx="10456">
                  <c:v>624.88012699999797</c:v>
                </c:pt>
                <c:pt idx="10457">
                  <c:v>624.925476</c:v>
                </c:pt>
                <c:pt idx="10458">
                  <c:v>624.976135</c:v>
                </c:pt>
                <c:pt idx="10459">
                  <c:v>625.02526899999748</c:v>
                </c:pt>
                <c:pt idx="10460">
                  <c:v>625.07720899999947</c:v>
                </c:pt>
                <c:pt idx="10461">
                  <c:v>625.118469</c:v>
                </c:pt>
                <c:pt idx="10462">
                  <c:v>625.17132600000002</c:v>
                </c:pt>
                <c:pt idx="10463">
                  <c:v>625.21942100000001</c:v>
                </c:pt>
                <c:pt idx="10464">
                  <c:v>625.24230999999997</c:v>
                </c:pt>
                <c:pt idx="10465">
                  <c:v>625.31188999999949</c:v>
                </c:pt>
                <c:pt idx="10466">
                  <c:v>625.34887700000002</c:v>
                </c:pt>
                <c:pt idx="10467">
                  <c:v>625.380493</c:v>
                </c:pt>
                <c:pt idx="10468">
                  <c:v>625.44116199999746</c:v>
                </c:pt>
                <c:pt idx="10469">
                  <c:v>625.48089600000003</c:v>
                </c:pt>
                <c:pt idx="10470">
                  <c:v>625.52764899999738</c:v>
                </c:pt>
                <c:pt idx="10471">
                  <c:v>625.59765599999946</c:v>
                </c:pt>
                <c:pt idx="10472">
                  <c:v>625.64703399999996</c:v>
                </c:pt>
                <c:pt idx="10473">
                  <c:v>625.68298300000004</c:v>
                </c:pt>
                <c:pt idx="10474">
                  <c:v>625.71997100000351</c:v>
                </c:pt>
                <c:pt idx="10475">
                  <c:v>625.76110799999947</c:v>
                </c:pt>
                <c:pt idx="10476">
                  <c:v>625.83081099999947</c:v>
                </c:pt>
                <c:pt idx="10477">
                  <c:v>625.88549799999998</c:v>
                </c:pt>
                <c:pt idx="10478">
                  <c:v>625.91662599998415</c:v>
                </c:pt>
                <c:pt idx="10479">
                  <c:v>625.94317599999999</c:v>
                </c:pt>
                <c:pt idx="10480">
                  <c:v>626.02239999999949</c:v>
                </c:pt>
                <c:pt idx="10481">
                  <c:v>626.07574500000055</c:v>
                </c:pt>
                <c:pt idx="10482">
                  <c:v>626.11596699999996</c:v>
                </c:pt>
                <c:pt idx="10483">
                  <c:v>626.16619899999796</c:v>
                </c:pt>
                <c:pt idx="10484">
                  <c:v>626.19049099999995</c:v>
                </c:pt>
                <c:pt idx="10485">
                  <c:v>626.23370400000351</c:v>
                </c:pt>
                <c:pt idx="10486">
                  <c:v>626.30957000000001</c:v>
                </c:pt>
                <c:pt idx="10487">
                  <c:v>626.354736</c:v>
                </c:pt>
                <c:pt idx="10488">
                  <c:v>626.38201899999797</c:v>
                </c:pt>
                <c:pt idx="10489">
                  <c:v>626.44604499999946</c:v>
                </c:pt>
                <c:pt idx="10490">
                  <c:v>626.50457800000004</c:v>
                </c:pt>
                <c:pt idx="10491">
                  <c:v>626.52050799999938</c:v>
                </c:pt>
                <c:pt idx="10492">
                  <c:v>626.60662799999739</c:v>
                </c:pt>
                <c:pt idx="10493">
                  <c:v>626.61236599999938</c:v>
                </c:pt>
                <c:pt idx="10494">
                  <c:v>626.68335000000354</c:v>
                </c:pt>
                <c:pt idx="10495">
                  <c:v>626.74047900000005</c:v>
                </c:pt>
                <c:pt idx="10496">
                  <c:v>626.80096399999798</c:v>
                </c:pt>
                <c:pt idx="10497">
                  <c:v>626.81774899999948</c:v>
                </c:pt>
                <c:pt idx="10498">
                  <c:v>626.87402299999997</c:v>
                </c:pt>
                <c:pt idx="10499">
                  <c:v>626.93328899999949</c:v>
                </c:pt>
                <c:pt idx="10500">
                  <c:v>626.97534200000052</c:v>
                </c:pt>
                <c:pt idx="10501">
                  <c:v>627.02050799999938</c:v>
                </c:pt>
                <c:pt idx="10502">
                  <c:v>627.06524699999738</c:v>
                </c:pt>
                <c:pt idx="10503">
                  <c:v>627.10296599999947</c:v>
                </c:pt>
                <c:pt idx="10504">
                  <c:v>627.16967799999998</c:v>
                </c:pt>
                <c:pt idx="10505">
                  <c:v>627.21051</c:v>
                </c:pt>
                <c:pt idx="10506">
                  <c:v>627.28643800000054</c:v>
                </c:pt>
                <c:pt idx="10507">
                  <c:v>627.30835000000002</c:v>
                </c:pt>
                <c:pt idx="10508">
                  <c:v>627.35742199998208</c:v>
                </c:pt>
                <c:pt idx="10509">
                  <c:v>627.42553699999996</c:v>
                </c:pt>
                <c:pt idx="10510">
                  <c:v>627.46795699998393</c:v>
                </c:pt>
                <c:pt idx="10511">
                  <c:v>627.53008999999997</c:v>
                </c:pt>
                <c:pt idx="10512">
                  <c:v>627.56372099999999</c:v>
                </c:pt>
                <c:pt idx="10513">
                  <c:v>627.62664799999948</c:v>
                </c:pt>
                <c:pt idx="10514">
                  <c:v>627.68762199999946</c:v>
                </c:pt>
                <c:pt idx="10515">
                  <c:v>627.70593300000053</c:v>
                </c:pt>
                <c:pt idx="10516">
                  <c:v>627.76904300000001</c:v>
                </c:pt>
                <c:pt idx="10517">
                  <c:v>627.82116699998392</c:v>
                </c:pt>
                <c:pt idx="10518">
                  <c:v>627.87170400000002</c:v>
                </c:pt>
                <c:pt idx="10519">
                  <c:v>627.92242399999748</c:v>
                </c:pt>
                <c:pt idx="10520">
                  <c:v>627.95776399999738</c:v>
                </c:pt>
                <c:pt idx="10521">
                  <c:v>628.00872800000002</c:v>
                </c:pt>
                <c:pt idx="10522">
                  <c:v>628.05194100000006</c:v>
                </c:pt>
                <c:pt idx="10523">
                  <c:v>628.12707499999999</c:v>
                </c:pt>
                <c:pt idx="10524">
                  <c:v>628.18188500000053</c:v>
                </c:pt>
                <c:pt idx="10525">
                  <c:v>628.215149</c:v>
                </c:pt>
                <c:pt idx="10526">
                  <c:v>628.27752699999996</c:v>
                </c:pt>
                <c:pt idx="10527">
                  <c:v>628.35205099999746</c:v>
                </c:pt>
                <c:pt idx="10528">
                  <c:v>628.36541699999748</c:v>
                </c:pt>
                <c:pt idx="10529">
                  <c:v>628.42486599999938</c:v>
                </c:pt>
                <c:pt idx="10530">
                  <c:v>628.45452899999748</c:v>
                </c:pt>
                <c:pt idx="10531">
                  <c:v>628.52050799999938</c:v>
                </c:pt>
                <c:pt idx="10532">
                  <c:v>628.59948699999995</c:v>
                </c:pt>
                <c:pt idx="10533">
                  <c:v>628.62524399999938</c:v>
                </c:pt>
                <c:pt idx="10534">
                  <c:v>628.67309600000351</c:v>
                </c:pt>
                <c:pt idx="10535">
                  <c:v>628.73773200000005</c:v>
                </c:pt>
                <c:pt idx="10536">
                  <c:v>628.79010000000005</c:v>
                </c:pt>
                <c:pt idx="10537">
                  <c:v>628.84375</c:v>
                </c:pt>
                <c:pt idx="10538">
                  <c:v>628.884094</c:v>
                </c:pt>
                <c:pt idx="10539">
                  <c:v>628.90942399999949</c:v>
                </c:pt>
                <c:pt idx="10540">
                  <c:v>629.01385500000004</c:v>
                </c:pt>
                <c:pt idx="10541">
                  <c:v>629.05633499999999</c:v>
                </c:pt>
                <c:pt idx="10542">
                  <c:v>629.114868</c:v>
                </c:pt>
                <c:pt idx="10543">
                  <c:v>629.15508999999997</c:v>
                </c:pt>
                <c:pt idx="10544">
                  <c:v>629.24688700000002</c:v>
                </c:pt>
                <c:pt idx="10545">
                  <c:v>629.30932600000006</c:v>
                </c:pt>
                <c:pt idx="10546">
                  <c:v>629.33276399999738</c:v>
                </c:pt>
                <c:pt idx="10547">
                  <c:v>629.37622099999749</c:v>
                </c:pt>
                <c:pt idx="10548">
                  <c:v>629.44146699999749</c:v>
                </c:pt>
                <c:pt idx="10549">
                  <c:v>629.50921599999947</c:v>
                </c:pt>
                <c:pt idx="10550">
                  <c:v>629.54894999999999</c:v>
                </c:pt>
                <c:pt idx="10551">
                  <c:v>629.59210199999939</c:v>
                </c:pt>
                <c:pt idx="10552">
                  <c:v>629.63806199999999</c:v>
                </c:pt>
                <c:pt idx="10553">
                  <c:v>629.72497600000054</c:v>
                </c:pt>
                <c:pt idx="10554">
                  <c:v>629.73626699999738</c:v>
                </c:pt>
                <c:pt idx="10555">
                  <c:v>629.79693600000053</c:v>
                </c:pt>
                <c:pt idx="10556">
                  <c:v>629.87145999999996</c:v>
                </c:pt>
                <c:pt idx="10557">
                  <c:v>629.90869099999998</c:v>
                </c:pt>
                <c:pt idx="10558">
                  <c:v>629.98565699999949</c:v>
                </c:pt>
                <c:pt idx="10559">
                  <c:v>630.00414999999998</c:v>
                </c:pt>
                <c:pt idx="10560">
                  <c:v>630.071594</c:v>
                </c:pt>
                <c:pt idx="10561">
                  <c:v>630.12451199999998</c:v>
                </c:pt>
                <c:pt idx="10562">
                  <c:v>630.15856899999949</c:v>
                </c:pt>
                <c:pt idx="10563">
                  <c:v>630.24621599999796</c:v>
                </c:pt>
                <c:pt idx="10564">
                  <c:v>630.27526899999998</c:v>
                </c:pt>
                <c:pt idx="10565">
                  <c:v>630.31945799999949</c:v>
                </c:pt>
                <c:pt idx="10566">
                  <c:v>630.40563999999949</c:v>
                </c:pt>
                <c:pt idx="10567">
                  <c:v>630.44781499999749</c:v>
                </c:pt>
                <c:pt idx="10568">
                  <c:v>630.45989999999949</c:v>
                </c:pt>
                <c:pt idx="10569">
                  <c:v>630.51293899999996</c:v>
                </c:pt>
                <c:pt idx="10570">
                  <c:v>630.58642599999996</c:v>
                </c:pt>
                <c:pt idx="10571">
                  <c:v>630.61383100000353</c:v>
                </c:pt>
                <c:pt idx="10572">
                  <c:v>630.66375700000003</c:v>
                </c:pt>
                <c:pt idx="10573">
                  <c:v>630.74713099999997</c:v>
                </c:pt>
                <c:pt idx="10574">
                  <c:v>630.78558300000054</c:v>
                </c:pt>
                <c:pt idx="10575">
                  <c:v>630.86944599999947</c:v>
                </c:pt>
                <c:pt idx="10576">
                  <c:v>630.93908699999997</c:v>
                </c:pt>
                <c:pt idx="10577">
                  <c:v>630.95855699999947</c:v>
                </c:pt>
                <c:pt idx="10578">
                  <c:v>631.01104699999996</c:v>
                </c:pt>
                <c:pt idx="10579">
                  <c:v>631.06488000000002</c:v>
                </c:pt>
                <c:pt idx="10580">
                  <c:v>631.13989300000003</c:v>
                </c:pt>
                <c:pt idx="10581">
                  <c:v>631.19647200000054</c:v>
                </c:pt>
                <c:pt idx="10582">
                  <c:v>631.23870800000054</c:v>
                </c:pt>
                <c:pt idx="10583">
                  <c:v>631.29187000000354</c:v>
                </c:pt>
                <c:pt idx="10584">
                  <c:v>631.35705599998312</c:v>
                </c:pt>
                <c:pt idx="10585">
                  <c:v>631.43841599999996</c:v>
                </c:pt>
                <c:pt idx="10586">
                  <c:v>631.44397000000004</c:v>
                </c:pt>
                <c:pt idx="10587">
                  <c:v>631.51617399999998</c:v>
                </c:pt>
                <c:pt idx="10588">
                  <c:v>631.569885</c:v>
                </c:pt>
                <c:pt idx="10589">
                  <c:v>631.64685099999997</c:v>
                </c:pt>
                <c:pt idx="10590">
                  <c:v>631.680115</c:v>
                </c:pt>
                <c:pt idx="10591">
                  <c:v>631.75341800000001</c:v>
                </c:pt>
                <c:pt idx="10592">
                  <c:v>631.78582800000004</c:v>
                </c:pt>
                <c:pt idx="10593">
                  <c:v>631.85162399997898</c:v>
                </c:pt>
                <c:pt idx="10594">
                  <c:v>631.91216999998392</c:v>
                </c:pt>
                <c:pt idx="10595">
                  <c:v>631.96136499999739</c:v>
                </c:pt>
                <c:pt idx="10596">
                  <c:v>632.01415999999949</c:v>
                </c:pt>
                <c:pt idx="10597">
                  <c:v>632.07470700000351</c:v>
                </c:pt>
                <c:pt idx="10598">
                  <c:v>632.16058299999997</c:v>
                </c:pt>
                <c:pt idx="10599">
                  <c:v>632.19274900000005</c:v>
                </c:pt>
                <c:pt idx="10600">
                  <c:v>632.24707000000001</c:v>
                </c:pt>
                <c:pt idx="10601">
                  <c:v>632.31951899999797</c:v>
                </c:pt>
                <c:pt idx="10602">
                  <c:v>632.379639</c:v>
                </c:pt>
                <c:pt idx="10603">
                  <c:v>632.42462199999738</c:v>
                </c:pt>
                <c:pt idx="10604">
                  <c:v>632.50714099999948</c:v>
                </c:pt>
                <c:pt idx="10605">
                  <c:v>632.576233</c:v>
                </c:pt>
                <c:pt idx="10606">
                  <c:v>632.60278300000004</c:v>
                </c:pt>
                <c:pt idx="10607">
                  <c:v>632.63867200000004</c:v>
                </c:pt>
                <c:pt idx="10608">
                  <c:v>632.71234100000004</c:v>
                </c:pt>
                <c:pt idx="10609">
                  <c:v>632.74694799999997</c:v>
                </c:pt>
                <c:pt idx="10610">
                  <c:v>632.81646699999749</c:v>
                </c:pt>
                <c:pt idx="10611">
                  <c:v>632.88696299999947</c:v>
                </c:pt>
                <c:pt idx="10612">
                  <c:v>632.92254599999796</c:v>
                </c:pt>
                <c:pt idx="10613">
                  <c:v>633.01501499999949</c:v>
                </c:pt>
                <c:pt idx="10614">
                  <c:v>633.06091299999946</c:v>
                </c:pt>
                <c:pt idx="10615">
                  <c:v>633.10888700000055</c:v>
                </c:pt>
                <c:pt idx="10616">
                  <c:v>633.18493700000352</c:v>
                </c:pt>
                <c:pt idx="10617">
                  <c:v>633.22082499999999</c:v>
                </c:pt>
                <c:pt idx="10618">
                  <c:v>633.27386500000352</c:v>
                </c:pt>
                <c:pt idx="10619">
                  <c:v>633.34234599999797</c:v>
                </c:pt>
                <c:pt idx="10620">
                  <c:v>633.39892599999996</c:v>
                </c:pt>
                <c:pt idx="10621">
                  <c:v>633.46203599999797</c:v>
                </c:pt>
                <c:pt idx="10622">
                  <c:v>633.50323500000002</c:v>
                </c:pt>
                <c:pt idx="10623">
                  <c:v>633.58154300000001</c:v>
                </c:pt>
                <c:pt idx="10624">
                  <c:v>633.62878400000352</c:v>
                </c:pt>
                <c:pt idx="10625">
                  <c:v>633.68524200000002</c:v>
                </c:pt>
                <c:pt idx="10626">
                  <c:v>633.71936000000005</c:v>
                </c:pt>
                <c:pt idx="10627">
                  <c:v>633.79766799999948</c:v>
                </c:pt>
                <c:pt idx="10628">
                  <c:v>633.85693399999946</c:v>
                </c:pt>
                <c:pt idx="10629">
                  <c:v>633.89367700000003</c:v>
                </c:pt>
                <c:pt idx="10630">
                  <c:v>633.96801799999946</c:v>
                </c:pt>
                <c:pt idx="10631">
                  <c:v>634.00390600000003</c:v>
                </c:pt>
                <c:pt idx="10632">
                  <c:v>634.06182899999749</c:v>
                </c:pt>
                <c:pt idx="10633">
                  <c:v>634.13128699999947</c:v>
                </c:pt>
                <c:pt idx="10634">
                  <c:v>634.20678700000053</c:v>
                </c:pt>
                <c:pt idx="10635">
                  <c:v>634.23205599999949</c:v>
                </c:pt>
                <c:pt idx="10636">
                  <c:v>634.31909199999996</c:v>
                </c:pt>
                <c:pt idx="10637">
                  <c:v>634.35876499999949</c:v>
                </c:pt>
                <c:pt idx="10638">
                  <c:v>634.42761199998392</c:v>
                </c:pt>
                <c:pt idx="10639">
                  <c:v>634.49114999999949</c:v>
                </c:pt>
                <c:pt idx="10640">
                  <c:v>634.54168699999946</c:v>
                </c:pt>
                <c:pt idx="10641">
                  <c:v>634.59033200000351</c:v>
                </c:pt>
                <c:pt idx="10642">
                  <c:v>634.63714599999946</c:v>
                </c:pt>
                <c:pt idx="10643">
                  <c:v>634.71368399999994</c:v>
                </c:pt>
                <c:pt idx="10644">
                  <c:v>634.76470900000004</c:v>
                </c:pt>
                <c:pt idx="10645">
                  <c:v>634.82769799998266</c:v>
                </c:pt>
                <c:pt idx="10646">
                  <c:v>634.886841</c:v>
                </c:pt>
                <c:pt idx="10647">
                  <c:v>634.97375500000055</c:v>
                </c:pt>
                <c:pt idx="10648">
                  <c:v>635.02239999999949</c:v>
                </c:pt>
                <c:pt idx="10649">
                  <c:v>635.07580599999994</c:v>
                </c:pt>
                <c:pt idx="10650">
                  <c:v>635.13488800000005</c:v>
                </c:pt>
                <c:pt idx="10651">
                  <c:v>635.16924999999947</c:v>
                </c:pt>
                <c:pt idx="10652">
                  <c:v>635.26165799999796</c:v>
                </c:pt>
                <c:pt idx="10653">
                  <c:v>635.33917199999996</c:v>
                </c:pt>
                <c:pt idx="10654">
                  <c:v>635.35174599999948</c:v>
                </c:pt>
                <c:pt idx="10655">
                  <c:v>635.41943400000002</c:v>
                </c:pt>
                <c:pt idx="10656">
                  <c:v>635.45843500000001</c:v>
                </c:pt>
                <c:pt idx="10657">
                  <c:v>635.553406</c:v>
                </c:pt>
                <c:pt idx="10658">
                  <c:v>635.58148200000005</c:v>
                </c:pt>
                <c:pt idx="10659">
                  <c:v>635.65624999999739</c:v>
                </c:pt>
                <c:pt idx="10660">
                  <c:v>635.71453899999995</c:v>
                </c:pt>
                <c:pt idx="10661">
                  <c:v>635.75286899999946</c:v>
                </c:pt>
                <c:pt idx="10662">
                  <c:v>635.83325199999797</c:v>
                </c:pt>
                <c:pt idx="10663">
                  <c:v>635.86682099999746</c:v>
                </c:pt>
                <c:pt idx="10664">
                  <c:v>635.93298299999947</c:v>
                </c:pt>
                <c:pt idx="10665">
                  <c:v>635.99230999999997</c:v>
                </c:pt>
                <c:pt idx="10666">
                  <c:v>636.05541999999946</c:v>
                </c:pt>
                <c:pt idx="10667">
                  <c:v>636.10925299999997</c:v>
                </c:pt>
                <c:pt idx="10668">
                  <c:v>636.19061299999998</c:v>
                </c:pt>
                <c:pt idx="10669">
                  <c:v>636.24371300000053</c:v>
                </c:pt>
                <c:pt idx="10670">
                  <c:v>636.29418900000053</c:v>
                </c:pt>
                <c:pt idx="10671">
                  <c:v>636.34832799999947</c:v>
                </c:pt>
                <c:pt idx="10672">
                  <c:v>636.38195799999949</c:v>
                </c:pt>
                <c:pt idx="10673">
                  <c:v>636.45574999999997</c:v>
                </c:pt>
                <c:pt idx="10674">
                  <c:v>636.51562499999739</c:v>
                </c:pt>
                <c:pt idx="10675">
                  <c:v>636.57403600000055</c:v>
                </c:pt>
                <c:pt idx="10676">
                  <c:v>636.64746099999797</c:v>
                </c:pt>
                <c:pt idx="10677">
                  <c:v>636.67291299999999</c:v>
                </c:pt>
                <c:pt idx="10678">
                  <c:v>636.73907500000053</c:v>
                </c:pt>
                <c:pt idx="10679">
                  <c:v>636.80835000000002</c:v>
                </c:pt>
                <c:pt idx="10680">
                  <c:v>636.86730999999747</c:v>
                </c:pt>
                <c:pt idx="10681">
                  <c:v>636.93548599999997</c:v>
                </c:pt>
                <c:pt idx="10682">
                  <c:v>636.98644999999999</c:v>
                </c:pt>
                <c:pt idx="10683">
                  <c:v>637.04730199999949</c:v>
                </c:pt>
                <c:pt idx="10684">
                  <c:v>637.10961899999938</c:v>
                </c:pt>
                <c:pt idx="10685">
                  <c:v>637.14373800000055</c:v>
                </c:pt>
                <c:pt idx="10686">
                  <c:v>637.22882100000004</c:v>
                </c:pt>
                <c:pt idx="10687">
                  <c:v>637.27331500000355</c:v>
                </c:pt>
                <c:pt idx="10688">
                  <c:v>637.32641599999749</c:v>
                </c:pt>
                <c:pt idx="10689">
                  <c:v>637.40850799999998</c:v>
                </c:pt>
                <c:pt idx="10690">
                  <c:v>637.46691899999746</c:v>
                </c:pt>
                <c:pt idx="10691">
                  <c:v>637.49786399999948</c:v>
                </c:pt>
                <c:pt idx="10692">
                  <c:v>637.58019999999999</c:v>
                </c:pt>
                <c:pt idx="10693">
                  <c:v>637.63641399999949</c:v>
                </c:pt>
                <c:pt idx="10694">
                  <c:v>637.71081500000003</c:v>
                </c:pt>
                <c:pt idx="10695">
                  <c:v>637.75134300000002</c:v>
                </c:pt>
                <c:pt idx="10696">
                  <c:v>637.79553200000055</c:v>
                </c:pt>
                <c:pt idx="10697">
                  <c:v>637.87438999999995</c:v>
                </c:pt>
                <c:pt idx="10698">
                  <c:v>637.93487500000003</c:v>
                </c:pt>
                <c:pt idx="10699">
                  <c:v>637.97137500000053</c:v>
                </c:pt>
                <c:pt idx="10700">
                  <c:v>638.05181899999798</c:v>
                </c:pt>
                <c:pt idx="10701">
                  <c:v>638.08416699999998</c:v>
                </c:pt>
                <c:pt idx="10702">
                  <c:v>638.17480500000352</c:v>
                </c:pt>
                <c:pt idx="10703">
                  <c:v>638.22979700000053</c:v>
                </c:pt>
                <c:pt idx="10704">
                  <c:v>638.29467800000054</c:v>
                </c:pt>
                <c:pt idx="10705">
                  <c:v>638.35900899999797</c:v>
                </c:pt>
                <c:pt idx="10706">
                  <c:v>638.377747</c:v>
                </c:pt>
                <c:pt idx="10707">
                  <c:v>638.45831299999998</c:v>
                </c:pt>
                <c:pt idx="10708">
                  <c:v>638.54748499999948</c:v>
                </c:pt>
                <c:pt idx="10709">
                  <c:v>638.59710699999948</c:v>
                </c:pt>
                <c:pt idx="10710">
                  <c:v>638.64111299999797</c:v>
                </c:pt>
                <c:pt idx="10711">
                  <c:v>638.70678700000053</c:v>
                </c:pt>
                <c:pt idx="10712">
                  <c:v>638.77203400000053</c:v>
                </c:pt>
                <c:pt idx="10713">
                  <c:v>638.82727099999749</c:v>
                </c:pt>
                <c:pt idx="10714">
                  <c:v>638.87109399999997</c:v>
                </c:pt>
                <c:pt idx="10715">
                  <c:v>638.93225099998415</c:v>
                </c:pt>
                <c:pt idx="10716">
                  <c:v>639.02026399999738</c:v>
                </c:pt>
                <c:pt idx="10717">
                  <c:v>639.07849100000055</c:v>
                </c:pt>
                <c:pt idx="10718">
                  <c:v>639.14086899999938</c:v>
                </c:pt>
                <c:pt idx="10719">
                  <c:v>639.18457000000353</c:v>
                </c:pt>
                <c:pt idx="10720">
                  <c:v>639.24902299999997</c:v>
                </c:pt>
                <c:pt idx="10721">
                  <c:v>639.29827900000055</c:v>
                </c:pt>
                <c:pt idx="10722">
                  <c:v>639.38879400000053</c:v>
                </c:pt>
                <c:pt idx="10723">
                  <c:v>639.41766399998369</c:v>
                </c:pt>
                <c:pt idx="10724">
                  <c:v>639.47894300000053</c:v>
                </c:pt>
                <c:pt idx="10725">
                  <c:v>639.55316199999947</c:v>
                </c:pt>
                <c:pt idx="10726">
                  <c:v>639.60797100000002</c:v>
                </c:pt>
                <c:pt idx="10727">
                  <c:v>639.65692099999796</c:v>
                </c:pt>
                <c:pt idx="10728">
                  <c:v>639.72033700000054</c:v>
                </c:pt>
                <c:pt idx="10729">
                  <c:v>639.77270500000054</c:v>
                </c:pt>
                <c:pt idx="10730">
                  <c:v>639.83544899999947</c:v>
                </c:pt>
                <c:pt idx="10731">
                  <c:v>639.89825399999938</c:v>
                </c:pt>
                <c:pt idx="10732">
                  <c:v>639.94940199999996</c:v>
                </c:pt>
                <c:pt idx="10733">
                  <c:v>640.02093500000001</c:v>
                </c:pt>
                <c:pt idx="10734">
                  <c:v>640.06744399999798</c:v>
                </c:pt>
                <c:pt idx="10735">
                  <c:v>640.12646499999948</c:v>
                </c:pt>
                <c:pt idx="10736">
                  <c:v>640.19409200000052</c:v>
                </c:pt>
                <c:pt idx="10737">
                  <c:v>640.25598100000002</c:v>
                </c:pt>
                <c:pt idx="10738">
                  <c:v>640.31274399999938</c:v>
                </c:pt>
                <c:pt idx="10739">
                  <c:v>640.37536599999999</c:v>
                </c:pt>
                <c:pt idx="10740">
                  <c:v>640.438354</c:v>
                </c:pt>
                <c:pt idx="10741">
                  <c:v>640.48852499999998</c:v>
                </c:pt>
                <c:pt idx="10742">
                  <c:v>640.54602099999749</c:v>
                </c:pt>
                <c:pt idx="10743">
                  <c:v>640.614014</c:v>
                </c:pt>
                <c:pt idx="10744">
                  <c:v>640.69061299999998</c:v>
                </c:pt>
                <c:pt idx="10745">
                  <c:v>640.707581</c:v>
                </c:pt>
                <c:pt idx="10746">
                  <c:v>640.79425000000003</c:v>
                </c:pt>
                <c:pt idx="10747">
                  <c:v>640.87445100000002</c:v>
                </c:pt>
                <c:pt idx="10748">
                  <c:v>640.95916699999748</c:v>
                </c:pt>
                <c:pt idx="10749">
                  <c:v>640.98498500000005</c:v>
                </c:pt>
                <c:pt idx="10750">
                  <c:v>641.02886999999998</c:v>
                </c:pt>
                <c:pt idx="10751">
                  <c:v>641.11047399999995</c:v>
                </c:pt>
                <c:pt idx="10752">
                  <c:v>641.17120399999999</c:v>
                </c:pt>
                <c:pt idx="10753">
                  <c:v>641.22051999999996</c:v>
                </c:pt>
                <c:pt idx="10754">
                  <c:v>641.31964099999948</c:v>
                </c:pt>
                <c:pt idx="10755">
                  <c:v>641.35082999999747</c:v>
                </c:pt>
                <c:pt idx="10756">
                  <c:v>641.41192599999749</c:v>
                </c:pt>
                <c:pt idx="10757">
                  <c:v>641.47296099999949</c:v>
                </c:pt>
                <c:pt idx="10758">
                  <c:v>641.52355999999997</c:v>
                </c:pt>
                <c:pt idx="10759">
                  <c:v>641.58660899999938</c:v>
                </c:pt>
                <c:pt idx="10760">
                  <c:v>641.64788799999997</c:v>
                </c:pt>
                <c:pt idx="10761">
                  <c:v>641.70660399999997</c:v>
                </c:pt>
                <c:pt idx="10762">
                  <c:v>641.77929700000004</c:v>
                </c:pt>
                <c:pt idx="10763">
                  <c:v>641.85137899999938</c:v>
                </c:pt>
                <c:pt idx="10764">
                  <c:v>641.90728799999749</c:v>
                </c:pt>
                <c:pt idx="10765">
                  <c:v>641.97289999999998</c:v>
                </c:pt>
                <c:pt idx="10766">
                  <c:v>642.02801499999998</c:v>
                </c:pt>
                <c:pt idx="10767">
                  <c:v>642.08850099999995</c:v>
                </c:pt>
                <c:pt idx="10768">
                  <c:v>642.13855000000001</c:v>
                </c:pt>
                <c:pt idx="10769">
                  <c:v>642.21313500000053</c:v>
                </c:pt>
                <c:pt idx="10770">
                  <c:v>642.26519799999949</c:v>
                </c:pt>
                <c:pt idx="10771">
                  <c:v>642.30767799999796</c:v>
                </c:pt>
                <c:pt idx="10772">
                  <c:v>642.38385000000005</c:v>
                </c:pt>
                <c:pt idx="10773">
                  <c:v>642.43585199999939</c:v>
                </c:pt>
                <c:pt idx="10774">
                  <c:v>642.50183100000004</c:v>
                </c:pt>
                <c:pt idx="10775">
                  <c:v>642.56835899999999</c:v>
                </c:pt>
                <c:pt idx="10776">
                  <c:v>642.63909899999999</c:v>
                </c:pt>
                <c:pt idx="10777">
                  <c:v>642.67956500000003</c:v>
                </c:pt>
                <c:pt idx="10778">
                  <c:v>642.74761999999748</c:v>
                </c:pt>
                <c:pt idx="10779">
                  <c:v>642.79687500000352</c:v>
                </c:pt>
                <c:pt idx="10780">
                  <c:v>642.87023899999997</c:v>
                </c:pt>
                <c:pt idx="10781">
                  <c:v>642.92468299999996</c:v>
                </c:pt>
                <c:pt idx="10782">
                  <c:v>642.98767099999998</c:v>
                </c:pt>
                <c:pt idx="10783">
                  <c:v>643.03008999999997</c:v>
                </c:pt>
                <c:pt idx="10784">
                  <c:v>643.11370800000054</c:v>
                </c:pt>
                <c:pt idx="10785">
                  <c:v>643.17425500000002</c:v>
                </c:pt>
                <c:pt idx="10786">
                  <c:v>643.23718299999996</c:v>
                </c:pt>
                <c:pt idx="10787">
                  <c:v>643.32904099999996</c:v>
                </c:pt>
                <c:pt idx="10788">
                  <c:v>643.37249799999938</c:v>
                </c:pt>
                <c:pt idx="10789">
                  <c:v>643.40466299999946</c:v>
                </c:pt>
                <c:pt idx="10790">
                  <c:v>643.46466099999748</c:v>
                </c:pt>
                <c:pt idx="10791">
                  <c:v>643.55535899999938</c:v>
                </c:pt>
                <c:pt idx="10792">
                  <c:v>643.61206099999947</c:v>
                </c:pt>
                <c:pt idx="10793">
                  <c:v>643.67779499999995</c:v>
                </c:pt>
                <c:pt idx="10794">
                  <c:v>643.72412099999997</c:v>
                </c:pt>
                <c:pt idx="10795">
                  <c:v>643.77972400000351</c:v>
                </c:pt>
                <c:pt idx="10796">
                  <c:v>643.85064699999748</c:v>
                </c:pt>
                <c:pt idx="10797">
                  <c:v>643.91882299999997</c:v>
                </c:pt>
                <c:pt idx="10798">
                  <c:v>643.95452899999748</c:v>
                </c:pt>
                <c:pt idx="10799">
                  <c:v>644.04968299999996</c:v>
                </c:pt>
                <c:pt idx="10800">
                  <c:v>644.09710699999948</c:v>
                </c:pt>
                <c:pt idx="10801">
                  <c:v>644.16131600000006</c:v>
                </c:pt>
                <c:pt idx="10802">
                  <c:v>644.22491500000001</c:v>
                </c:pt>
                <c:pt idx="10803">
                  <c:v>644.26238999999998</c:v>
                </c:pt>
                <c:pt idx="10804">
                  <c:v>644.34387200000003</c:v>
                </c:pt>
                <c:pt idx="10805">
                  <c:v>644.39630099999999</c:v>
                </c:pt>
                <c:pt idx="10806">
                  <c:v>644.43853799999999</c:v>
                </c:pt>
                <c:pt idx="10807">
                  <c:v>644.53759799999796</c:v>
                </c:pt>
                <c:pt idx="10808">
                  <c:v>644.57360800000004</c:v>
                </c:pt>
                <c:pt idx="10809">
                  <c:v>644.65948500000002</c:v>
                </c:pt>
                <c:pt idx="10810">
                  <c:v>644.69189500000005</c:v>
                </c:pt>
                <c:pt idx="10811">
                  <c:v>644.760132</c:v>
                </c:pt>
                <c:pt idx="10812">
                  <c:v>644.81274399999938</c:v>
                </c:pt>
                <c:pt idx="10813">
                  <c:v>644.88391100000001</c:v>
                </c:pt>
                <c:pt idx="10814">
                  <c:v>644.92748999999947</c:v>
                </c:pt>
                <c:pt idx="10815">
                  <c:v>644.97399900000005</c:v>
                </c:pt>
                <c:pt idx="10816">
                  <c:v>645.04486099999997</c:v>
                </c:pt>
                <c:pt idx="10817">
                  <c:v>645.12982199999999</c:v>
                </c:pt>
                <c:pt idx="10818">
                  <c:v>645.17633100000353</c:v>
                </c:pt>
                <c:pt idx="10819">
                  <c:v>645.24530000000004</c:v>
                </c:pt>
                <c:pt idx="10820">
                  <c:v>645.28137200001572</c:v>
                </c:pt>
                <c:pt idx="10821">
                  <c:v>645.35211199998128</c:v>
                </c:pt>
                <c:pt idx="10822">
                  <c:v>645.39782699999796</c:v>
                </c:pt>
                <c:pt idx="10823">
                  <c:v>645.44085699999948</c:v>
                </c:pt>
                <c:pt idx="10824">
                  <c:v>645.51660199999947</c:v>
                </c:pt>
                <c:pt idx="10825">
                  <c:v>645.57629399999996</c:v>
                </c:pt>
                <c:pt idx="10826">
                  <c:v>645.65838599999995</c:v>
                </c:pt>
                <c:pt idx="10827">
                  <c:v>645.71801800000003</c:v>
                </c:pt>
                <c:pt idx="10828">
                  <c:v>645.76055899999949</c:v>
                </c:pt>
                <c:pt idx="10829">
                  <c:v>645.81921399999749</c:v>
                </c:pt>
                <c:pt idx="10830">
                  <c:v>645.86474599999997</c:v>
                </c:pt>
                <c:pt idx="10831">
                  <c:v>645.95330799999999</c:v>
                </c:pt>
                <c:pt idx="10832">
                  <c:v>645.99908400000004</c:v>
                </c:pt>
                <c:pt idx="10833">
                  <c:v>646.06616199999746</c:v>
                </c:pt>
                <c:pt idx="10834">
                  <c:v>646.12524399999938</c:v>
                </c:pt>
                <c:pt idx="10835">
                  <c:v>646.19683800000053</c:v>
                </c:pt>
                <c:pt idx="10836">
                  <c:v>646.261841</c:v>
                </c:pt>
                <c:pt idx="10837">
                  <c:v>646.31365999999946</c:v>
                </c:pt>
                <c:pt idx="10838">
                  <c:v>646.38806199999999</c:v>
                </c:pt>
                <c:pt idx="10839">
                  <c:v>646.43457000000001</c:v>
                </c:pt>
                <c:pt idx="10840">
                  <c:v>646.50311299999998</c:v>
                </c:pt>
                <c:pt idx="10841">
                  <c:v>646.56225599998174</c:v>
                </c:pt>
                <c:pt idx="10842">
                  <c:v>646.63525399999946</c:v>
                </c:pt>
                <c:pt idx="10843">
                  <c:v>646.67846700000052</c:v>
                </c:pt>
                <c:pt idx="10844">
                  <c:v>646.74352999999996</c:v>
                </c:pt>
                <c:pt idx="10845">
                  <c:v>646.80035399999997</c:v>
                </c:pt>
                <c:pt idx="10846">
                  <c:v>646.90545699999996</c:v>
                </c:pt>
                <c:pt idx="10847">
                  <c:v>646.94854699999996</c:v>
                </c:pt>
                <c:pt idx="10848">
                  <c:v>646.99890100000005</c:v>
                </c:pt>
                <c:pt idx="10849">
                  <c:v>647.04998799999998</c:v>
                </c:pt>
                <c:pt idx="10850">
                  <c:v>647.14001499999949</c:v>
                </c:pt>
                <c:pt idx="10851">
                  <c:v>647.17529300000001</c:v>
                </c:pt>
                <c:pt idx="10852">
                  <c:v>647.22460899999999</c:v>
                </c:pt>
                <c:pt idx="10853">
                  <c:v>647.29547100000354</c:v>
                </c:pt>
                <c:pt idx="10854">
                  <c:v>647.36810299999797</c:v>
                </c:pt>
                <c:pt idx="10855">
                  <c:v>647.44866899999749</c:v>
                </c:pt>
                <c:pt idx="10856">
                  <c:v>647.49835199999995</c:v>
                </c:pt>
                <c:pt idx="10857">
                  <c:v>647.55071999999996</c:v>
                </c:pt>
                <c:pt idx="10858">
                  <c:v>647.62243699999999</c:v>
                </c:pt>
                <c:pt idx="10859">
                  <c:v>647.67926</c:v>
                </c:pt>
                <c:pt idx="10860">
                  <c:v>647.71466099999998</c:v>
                </c:pt>
                <c:pt idx="10861">
                  <c:v>647.79034400000353</c:v>
                </c:pt>
                <c:pt idx="10862">
                  <c:v>647.84509299999797</c:v>
                </c:pt>
                <c:pt idx="10863">
                  <c:v>647.92492699999946</c:v>
                </c:pt>
                <c:pt idx="10864">
                  <c:v>647.97174099999995</c:v>
                </c:pt>
                <c:pt idx="10865">
                  <c:v>648.05462599999748</c:v>
                </c:pt>
                <c:pt idx="10866">
                  <c:v>648.09930400000053</c:v>
                </c:pt>
                <c:pt idx="10867">
                  <c:v>648.15832499999999</c:v>
                </c:pt>
                <c:pt idx="10868">
                  <c:v>648.23712199999738</c:v>
                </c:pt>
                <c:pt idx="10869">
                  <c:v>648.29943800000353</c:v>
                </c:pt>
                <c:pt idx="10870">
                  <c:v>648.33959999999797</c:v>
                </c:pt>
                <c:pt idx="10871">
                  <c:v>648.42480499999999</c:v>
                </c:pt>
                <c:pt idx="10872">
                  <c:v>648.47357200000351</c:v>
                </c:pt>
                <c:pt idx="10873">
                  <c:v>648.55017099999998</c:v>
                </c:pt>
                <c:pt idx="10874">
                  <c:v>648.60845900000004</c:v>
                </c:pt>
                <c:pt idx="10875">
                  <c:v>648.65771499999948</c:v>
                </c:pt>
                <c:pt idx="10876">
                  <c:v>648.74493399999994</c:v>
                </c:pt>
                <c:pt idx="10877">
                  <c:v>648.78936800000054</c:v>
                </c:pt>
                <c:pt idx="10878">
                  <c:v>648.83453399999996</c:v>
                </c:pt>
                <c:pt idx="10879">
                  <c:v>648.88647500000002</c:v>
                </c:pt>
                <c:pt idx="10880">
                  <c:v>648.95092799999748</c:v>
                </c:pt>
                <c:pt idx="10881">
                  <c:v>649.034851</c:v>
                </c:pt>
                <c:pt idx="10882">
                  <c:v>649.09326199999998</c:v>
                </c:pt>
                <c:pt idx="10883">
                  <c:v>649.14160199999947</c:v>
                </c:pt>
                <c:pt idx="10884">
                  <c:v>649.17883300001813</c:v>
                </c:pt>
                <c:pt idx="10885">
                  <c:v>649.27923600000054</c:v>
                </c:pt>
                <c:pt idx="10886">
                  <c:v>649.33422899998197</c:v>
                </c:pt>
                <c:pt idx="10887">
                  <c:v>649.39343300000053</c:v>
                </c:pt>
                <c:pt idx="10888">
                  <c:v>649.45544399999949</c:v>
                </c:pt>
                <c:pt idx="10889">
                  <c:v>649.52313200000003</c:v>
                </c:pt>
                <c:pt idx="10890">
                  <c:v>649.60504200000003</c:v>
                </c:pt>
                <c:pt idx="10891">
                  <c:v>649.63800000000003</c:v>
                </c:pt>
                <c:pt idx="10892">
                  <c:v>649.70019500000001</c:v>
                </c:pt>
                <c:pt idx="10893">
                  <c:v>649.77526899999998</c:v>
                </c:pt>
                <c:pt idx="10894">
                  <c:v>649.84234599999797</c:v>
                </c:pt>
                <c:pt idx="10895">
                  <c:v>649.86993399999949</c:v>
                </c:pt>
                <c:pt idx="10896">
                  <c:v>649.93335000000002</c:v>
                </c:pt>
                <c:pt idx="10897">
                  <c:v>649.98687700000005</c:v>
                </c:pt>
                <c:pt idx="10898">
                  <c:v>650.08380100000352</c:v>
                </c:pt>
                <c:pt idx="10899">
                  <c:v>650.13079800000003</c:v>
                </c:pt>
                <c:pt idx="10900">
                  <c:v>650.213257</c:v>
                </c:pt>
                <c:pt idx="10901">
                  <c:v>650.26605199999949</c:v>
                </c:pt>
                <c:pt idx="10902">
                  <c:v>650.34350599999948</c:v>
                </c:pt>
                <c:pt idx="10903">
                  <c:v>650.39099099999999</c:v>
                </c:pt>
                <c:pt idx="10904">
                  <c:v>650.44543499999997</c:v>
                </c:pt>
                <c:pt idx="10905">
                  <c:v>650.48559599999999</c:v>
                </c:pt>
                <c:pt idx="10906">
                  <c:v>650.56939699999998</c:v>
                </c:pt>
                <c:pt idx="10907">
                  <c:v>650.63793899999996</c:v>
                </c:pt>
                <c:pt idx="10908">
                  <c:v>650.70605499999999</c:v>
                </c:pt>
                <c:pt idx="10909">
                  <c:v>650.74945100000002</c:v>
                </c:pt>
                <c:pt idx="10910">
                  <c:v>650.82513399999948</c:v>
                </c:pt>
                <c:pt idx="10911">
                  <c:v>650.85925299999747</c:v>
                </c:pt>
                <c:pt idx="10912">
                  <c:v>650.94634999999948</c:v>
                </c:pt>
                <c:pt idx="10913">
                  <c:v>651.00183100000004</c:v>
                </c:pt>
                <c:pt idx="10914">
                  <c:v>651.05877700000053</c:v>
                </c:pt>
                <c:pt idx="10915">
                  <c:v>651.14373800000055</c:v>
                </c:pt>
                <c:pt idx="10916">
                  <c:v>651.19335900000351</c:v>
                </c:pt>
                <c:pt idx="10917">
                  <c:v>651.24041699999998</c:v>
                </c:pt>
                <c:pt idx="10918">
                  <c:v>651.31683299999997</c:v>
                </c:pt>
                <c:pt idx="10919">
                  <c:v>651.37060499999939</c:v>
                </c:pt>
                <c:pt idx="10920">
                  <c:v>651.40942399999949</c:v>
                </c:pt>
                <c:pt idx="10921">
                  <c:v>651.48980700000004</c:v>
                </c:pt>
                <c:pt idx="10922">
                  <c:v>651.56921399999749</c:v>
                </c:pt>
                <c:pt idx="10923">
                  <c:v>651.626892</c:v>
                </c:pt>
                <c:pt idx="10924">
                  <c:v>651.69708300000002</c:v>
                </c:pt>
                <c:pt idx="10925">
                  <c:v>651.74145499999997</c:v>
                </c:pt>
                <c:pt idx="10926">
                  <c:v>651.79150400000003</c:v>
                </c:pt>
                <c:pt idx="10927">
                  <c:v>651.86968999999749</c:v>
                </c:pt>
                <c:pt idx="10928">
                  <c:v>651.92565899999749</c:v>
                </c:pt>
                <c:pt idx="10929">
                  <c:v>651.98522899999796</c:v>
                </c:pt>
                <c:pt idx="10930">
                  <c:v>652.03869599999996</c:v>
                </c:pt>
                <c:pt idx="10931">
                  <c:v>652.10217299999999</c:v>
                </c:pt>
                <c:pt idx="10932">
                  <c:v>652.17974900000354</c:v>
                </c:pt>
                <c:pt idx="10933">
                  <c:v>652.23657200000002</c:v>
                </c:pt>
                <c:pt idx="10934">
                  <c:v>652.28570600000353</c:v>
                </c:pt>
                <c:pt idx="10935">
                  <c:v>652.36444100000006</c:v>
                </c:pt>
                <c:pt idx="10936">
                  <c:v>652.40325899999948</c:v>
                </c:pt>
                <c:pt idx="10937">
                  <c:v>652.47363299999995</c:v>
                </c:pt>
                <c:pt idx="10938">
                  <c:v>652.5452269999837</c:v>
                </c:pt>
                <c:pt idx="10939">
                  <c:v>652.615723</c:v>
                </c:pt>
                <c:pt idx="10940">
                  <c:v>652.66790799999796</c:v>
                </c:pt>
                <c:pt idx="10941">
                  <c:v>652.73773200000005</c:v>
                </c:pt>
                <c:pt idx="10942">
                  <c:v>652.78607200000351</c:v>
                </c:pt>
                <c:pt idx="10943">
                  <c:v>652.82604999999796</c:v>
                </c:pt>
                <c:pt idx="10944">
                  <c:v>652.90069599999947</c:v>
                </c:pt>
                <c:pt idx="10945">
                  <c:v>652.96069299999749</c:v>
                </c:pt>
                <c:pt idx="10946">
                  <c:v>653.05224599999747</c:v>
                </c:pt>
                <c:pt idx="10947">
                  <c:v>653.08502199999998</c:v>
                </c:pt>
                <c:pt idx="10948">
                  <c:v>653.14392099999998</c:v>
                </c:pt>
                <c:pt idx="10949">
                  <c:v>653.19769299999996</c:v>
                </c:pt>
                <c:pt idx="10950">
                  <c:v>653.28985600000055</c:v>
                </c:pt>
                <c:pt idx="10951">
                  <c:v>653.31396499999948</c:v>
                </c:pt>
                <c:pt idx="10952">
                  <c:v>653.37243699999999</c:v>
                </c:pt>
                <c:pt idx="10953">
                  <c:v>653.42962599999748</c:v>
                </c:pt>
                <c:pt idx="10954">
                  <c:v>653.51599099999999</c:v>
                </c:pt>
                <c:pt idx="10955">
                  <c:v>653.56976299999997</c:v>
                </c:pt>
                <c:pt idx="10956">
                  <c:v>653.63964799999997</c:v>
                </c:pt>
                <c:pt idx="10957">
                  <c:v>653.67712399999948</c:v>
                </c:pt>
                <c:pt idx="10958">
                  <c:v>653.73382600000002</c:v>
                </c:pt>
                <c:pt idx="10959">
                  <c:v>653.80096399999798</c:v>
                </c:pt>
                <c:pt idx="10960">
                  <c:v>653.85919199999796</c:v>
                </c:pt>
                <c:pt idx="10961">
                  <c:v>653.92486599999938</c:v>
                </c:pt>
                <c:pt idx="10962">
                  <c:v>653.98632799999996</c:v>
                </c:pt>
                <c:pt idx="10963">
                  <c:v>654.078125</c:v>
                </c:pt>
                <c:pt idx="10964">
                  <c:v>654.12298599999997</c:v>
                </c:pt>
                <c:pt idx="10965">
                  <c:v>654.16540499999996</c:v>
                </c:pt>
                <c:pt idx="10966">
                  <c:v>654.24078400000053</c:v>
                </c:pt>
                <c:pt idx="10967">
                  <c:v>654.30419899999947</c:v>
                </c:pt>
                <c:pt idx="10968">
                  <c:v>654.38085899999999</c:v>
                </c:pt>
                <c:pt idx="10969">
                  <c:v>654.44110099999796</c:v>
                </c:pt>
                <c:pt idx="10970">
                  <c:v>654.49218800000006</c:v>
                </c:pt>
                <c:pt idx="10971">
                  <c:v>654.53582799999947</c:v>
                </c:pt>
                <c:pt idx="10972">
                  <c:v>654.61682099999996</c:v>
                </c:pt>
                <c:pt idx="10973">
                  <c:v>654.69921899999997</c:v>
                </c:pt>
                <c:pt idx="10974">
                  <c:v>654.74169899999947</c:v>
                </c:pt>
                <c:pt idx="10975">
                  <c:v>654.801331</c:v>
                </c:pt>
                <c:pt idx="10976">
                  <c:v>654.85076899999797</c:v>
                </c:pt>
                <c:pt idx="10977">
                  <c:v>654.94091799999796</c:v>
                </c:pt>
                <c:pt idx="10978">
                  <c:v>655.00012199999946</c:v>
                </c:pt>
                <c:pt idx="10979">
                  <c:v>655.05407700000001</c:v>
                </c:pt>
                <c:pt idx="10980">
                  <c:v>655.126892</c:v>
                </c:pt>
                <c:pt idx="10981">
                  <c:v>655.1875</c:v>
                </c:pt>
                <c:pt idx="10982">
                  <c:v>655.22735599999999</c:v>
                </c:pt>
                <c:pt idx="10983">
                  <c:v>655.30065899999749</c:v>
                </c:pt>
                <c:pt idx="10984">
                  <c:v>655.33422899998197</c:v>
                </c:pt>
                <c:pt idx="10985">
                  <c:v>655.40197799999999</c:v>
                </c:pt>
                <c:pt idx="10986">
                  <c:v>655.45941199999947</c:v>
                </c:pt>
                <c:pt idx="10987">
                  <c:v>655.54168699999946</c:v>
                </c:pt>
                <c:pt idx="10988">
                  <c:v>655.61163299999998</c:v>
                </c:pt>
                <c:pt idx="10989">
                  <c:v>655.68969700000002</c:v>
                </c:pt>
                <c:pt idx="10990">
                  <c:v>655.73083500000052</c:v>
                </c:pt>
                <c:pt idx="10991">
                  <c:v>655.80596899999796</c:v>
                </c:pt>
                <c:pt idx="10992">
                  <c:v>655.87908900000002</c:v>
                </c:pt>
                <c:pt idx="10993">
                  <c:v>655.92687999999998</c:v>
                </c:pt>
                <c:pt idx="10994">
                  <c:v>655.97845500000005</c:v>
                </c:pt>
                <c:pt idx="10995">
                  <c:v>656.04394500000001</c:v>
                </c:pt>
                <c:pt idx="10996">
                  <c:v>656.08630400000004</c:v>
                </c:pt>
                <c:pt idx="10997">
                  <c:v>656.15100099999938</c:v>
                </c:pt>
                <c:pt idx="10998">
                  <c:v>656.22289999999998</c:v>
                </c:pt>
                <c:pt idx="10999">
                  <c:v>656.26812699999948</c:v>
                </c:pt>
                <c:pt idx="11000">
                  <c:v>656.36547899999948</c:v>
                </c:pt>
                <c:pt idx="11001">
                  <c:v>656.39446999999996</c:v>
                </c:pt>
                <c:pt idx="11002">
                  <c:v>656.46911599999748</c:v>
                </c:pt>
                <c:pt idx="11003">
                  <c:v>656.54278599999998</c:v>
                </c:pt>
                <c:pt idx="11004">
                  <c:v>656.600281</c:v>
                </c:pt>
                <c:pt idx="11005">
                  <c:v>656.68109100000004</c:v>
                </c:pt>
                <c:pt idx="11006">
                  <c:v>656.75469999999996</c:v>
                </c:pt>
                <c:pt idx="11007">
                  <c:v>656.80609099999947</c:v>
                </c:pt>
                <c:pt idx="11008">
                  <c:v>656.88439900000003</c:v>
                </c:pt>
                <c:pt idx="11009">
                  <c:v>656.93817100000001</c:v>
                </c:pt>
                <c:pt idx="11010">
                  <c:v>657.00238000000002</c:v>
                </c:pt>
                <c:pt idx="11011">
                  <c:v>657.05841099999998</c:v>
                </c:pt>
                <c:pt idx="11012">
                  <c:v>657.12579300000004</c:v>
                </c:pt>
                <c:pt idx="11013">
                  <c:v>657.166382</c:v>
                </c:pt>
                <c:pt idx="11014">
                  <c:v>657.23736599999938</c:v>
                </c:pt>
                <c:pt idx="11015">
                  <c:v>657.31121799998255</c:v>
                </c:pt>
                <c:pt idx="11016">
                  <c:v>657.36377000000005</c:v>
                </c:pt>
                <c:pt idx="11017">
                  <c:v>657.423767</c:v>
                </c:pt>
                <c:pt idx="11018">
                  <c:v>657.50140399999998</c:v>
                </c:pt>
                <c:pt idx="11019">
                  <c:v>657.54400599999997</c:v>
                </c:pt>
                <c:pt idx="11020">
                  <c:v>657.60949700000003</c:v>
                </c:pt>
                <c:pt idx="11021">
                  <c:v>657.67547600000353</c:v>
                </c:pt>
                <c:pt idx="11022">
                  <c:v>657.72503700000004</c:v>
                </c:pt>
                <c:pt idx="11023">
                  <c:v>657.800476</c:v>
                </c:pt>
                <c:pt idx="11024">
                  <c:v>657.86926299998186</c:v>
                </c:pt>
                <c:pt idx="11025">
                  <c:v>657.93115199999738</c:v>
                </c:pt>
                <c:pt idx="11026">
                  <c:v>657.98620599999947</c:v>
                </c:pt>
                <c:pt idx="11027">
                  <c:v>658.00872800000002</c:v>
                </c:pt>
                <c:pt idx="11028">
                  <c:v>658.10156300000006</c:v>
                </c:pt>
                <c:pt idx="11029">
                  <c:v>658.160034</c:v>
                </c:pt>
                <c:pt idx="11030">
                  <c:v>658.22100799999998</c:v>
                </c:pt>
                <c:pt idx="11031">
                  <c:v>658.26849400000003</c:v>
                </c:pt>
                <c:pt idx="11032">
                  <c:v>658.34625199998186</c:v>
                </c:pt>
                <c:pt idx="11033">
                  <c:v>658.41735799999947</c:v>
                </c:pt>
                <c:pt idx="11034">
                  <c:v>658.45892299999946</c:v>
                </c:pt>
                <c:pt idx="11035">
                  <c:v>658.51727299999948</c:v>
                </c:pt>
                <c:pt idx="11036">
                  <c:v>658.60089100000005</c:v>
                </c:pt>
                <c:pt idx="11037">
                  <c:v>658.67474400001572</c:v>
                </c:pt>
                <c:pt idx="11038">
                  <c:v>658.71502699999996</c:v>
                </c:pt>
                <c:pt idx="11039">
                  <c:v>658.75115999999946</c:v>
                </c:pt>
                <c:pt idx="11040">
                  <c:v>658.83142099999748</c:v>
                </c:pt>
                <c:pt idx="11041">
                  <c:v>658.923767</c:v>
                </c:pt>
                <c:pt idx="11042">
                  <c:v>658.96893299999999</c:v>
                </c:pt>
                <c:pt idx="11043">
                  <c:v>659.058716</c:v>
                </c:pt>
                <c:pt idx="11044">
                  <c:v>659.09155299999998</c:v>
                </c:pt>
                <c:pt idx="11045">
                  <c:v>659.13922099999797</c:v>
                </c:pt>
                <c:pt idx="11046">
                  <c:v>659.22619599999996</c:v>
                </c:pt>
                <c:pt idx="11047">
                  <c:v>659.26751699999738</c:v>
                </c:pt>
                <c:pt idx="11048">
                  <c:v>659.34887700000002</c:v>
                </c:pt>
                <c:pt idx="11049">
                  <c:v>659.40747099999999</c:v>
                </c:pt>
                <c:pt idx="11050">
                  <c:v>659.45111099999747</c:v>
                </c:pt>
                <c:pt idx="11051">
                  <c:v>659.52844200000004</c:v>
                </c:pt>
                <c:pt idx="11052">
                  <c:v>659.61138900000003</c:v>
                </c:pt>
                <c:pt idx="11053">
                  <c:v>659.62121599999796</c:v>
                </c:pt>
                <c:pt idx="11054">
                  <c:v>659.70599400000003</c:v>
                </c:pt>
                <c:pt idx="11055">
                  <c:v>659.78698699999995</c:v>
                </c:pt>
                <c:pt idx="11056">
                  <c:v>659.82928499999946</c:v>
                </c:pt>
                <c:pt idx="11057">
                  <c:v>659.88525399999946</c:v>
                </c:pt>
                <c:pt idx="11058">
                  <c:v>659.96032699999796</c:v>
                </c:pt>
                <c:pt idx="11059">
                  <c:v>660.01818800000001</c:v>
                </c:pt>
                <c:pt idx="11060">
                  <c:v>660.09387200001572</c:v>
                </c:pt>
                <c:pt idx="11061">
                  <c:v>660.15039100000001</c:v>
                </c:pt>
                <c:pt idx="11062">
                  <c:v>660.21984899999995</c:v>
                </c:pt>
                <c:pt idx="11063">
                  <c:v>660.26788299999998</c:v>
                </c:pt>
                <c:pt idx="11064">
                  <c:v>660.31115699999748</c:v>
                </c:pt>
                <c:pt idx="11065">
                  <c:v>660.375</c:v>
                </c:pt>
                <c:pt idx="11066">
                  <c:v>660.44567899999947</c:v>
                </c:pt>
                <c:pt idx="11067">
                  <c:v>660.51489300000003</c:v>
                </c:pt>
                <c:pt idx="11068">
                  <c:v>660.57409700000005</c:v>
                </c:pt>
                <c:pt idx="11069">
                  <c:v>660.62683100000004</c:v>
                </c:pt>
                <c:pt idx="11070">
                  <c:v>660.71264599999949</c:v>
                </c:pt>
                <c:pt idx="11071">
                  <c:v>660.76660199999947</c:v>
                </c:pt>
                <c:pt idx="11072">
                  <c:v>660.80285599999797</c:v>
                </c:pt>
                <c:pt idx="11073">
                  <c:v>660.86407499999996</c:v>
                </c:pt>
                <c:pt idx="11074">
                  <c:v>660.95043899999996</c:v>
                </c:pt>
                <c:pt idx="11075">
                  <c:v>661.00799599999948</c:v>
                </c:pt>
                <c:pt idx="11076">
                  <c:v>661.05816699999946</c:v>
                </c:pt>
                <c:pt idx="11077">
                  <c:v>661.11438000000055</c:v>
                </c:pt>
                <c:pt idx="11078">
                  <c:v>661.182007</c:v>
                </c:pt>
                <c:pt idx="11079">
                  <c:v>661.22662399999797</c:v>
                </c:pt>
                <c:pt idx="11080">
                  <c:v>661.30218499999796</c:v>
                </c:pt>
                <c:pt idx="11081">
                  <c:v>661.36254899998346</c:v>
                </c:pt>
                <c:pt idx="11082">
                  <c:v>661.45233199999996</c:v>
                </c:pt>
                <c:pt idx="11083">
                  <c:v>661.50018299999999</c:v>
                </c:pt>
                <c:pt idx="11084">
                  <c:v>661.55615199999738</c:v>
                </c:pt>
                <c:pt idx="11085">
                  <c:v>661.62652599999797</c:v>
                </c:pt>
                <c:pt idx="11086">
                  <c:v>661.69366500000001</c:v>
                </c:pt>
                <c:pt idx="11087">
                  <c:v>661.75616499999796</c:v>
                </c:pt>
                <c:pt idx="11088">
                  <c:v>661.83477800000003</c:v>
                </c:pt>
                <c:pt idx="11089">
                  <c:v>661.87408400000004</c:v>
                </c:pt>
                <c:pt idx="11090">
                  <c:v>661.92675799999938</c:v>
                </c:pt>
                <c:pt idx="11091">
                  <c:v>662.02398700000003</c:v>
                </c:pt>
                <c:pt idx="11092">
                  <c:v>662.05688499999997</c:v>
                </c:pt>
                <c:pt idx="11093">
                  <c:v>662.13696299999947</c:v>
                </c:pt>
                <c:pt idx="11094">
                  <c:v>662.21618699999999</c:v>
                </c:pt>
                <c:pt idx="11095">
                  <c:v>662.26214599999946</c:v>
                </c:pt>
                <c:pt idx="11096">
                  <c:v>662.34057600000006</c:v>
                </c:pt>
                <c:pt idx="11097">
                  <c:v>662.40441899999996</c:v>
                </c:pt>
                <c:pt idx="11098">
                  <c:v>662.46008299999949</c:v>
                </c:pt>
                <c:pt idx="11099">
                  <c:v>662.50701899999797</c:v>
                </c:pt>
                <c:pt idx="11100">
                  <c:v>662.56542999999749</c:v>
                </c:pt>
                <c:pt idx="11101">
                  <c:v>662.62884500000052</c:v>
                </c:pt>
                <c:pt idx="11102">
                  <c:v>662.69695999999999</c:v>
                </c:pt>
                <c:pt idx="11103">
                  <c:v>662.78637700000354</c:v>
                </c:pt>
                <c:pt idx="11104">
                  <c:v>662.83569299999749</c:v>
                </c:pt>
                <c:pt idx="11105">
                  <c:v>662.89343300000053</c:v>
                </c:pt>
                <c:pt idx="11106">
                  <c:v>662.93566899999746</c:v>
                </c:pt>
                <c:pt idx="11107">
                  <c:v>662.99029499999949</c:v>
                </c:pt>
                <c:pt idx="11108">
                  <c:v>663.08050500000002</c:v>
                </c:pt>
                <c:pt idx="11109">
                  <c:v>663.14086899999938</c:v>
                </c:pt>
                <c:pt idx="11110">
                  <c:v>663.20379600000354</c:v>
                </c:pt>
                <c:pt idx="11111">
                  <c:v>663.26501499999949</c:v>
                </c:pt>
                <c:pt idx="11112">
                  <c:v>663.31433100000004</c:v>
                </c:pt>
                <c:pt idx="11113">
                  <c:v>663.38024899999948</c:v>
                </c:pt>
                <c:pt idx="11114">
                  <c:v>663.448486</c:v>
                </c:pt>
                <c:pt idx="11115">
                  <c:v>663.50531000000001</c:v>
                </c:pt>
                <c:pt idx="11116">
                  <c:v>663.57605000000001</c:v>
                </c:pt>
                <c:pt idx="11117">
                  <c:v>663.62347400000351</c:v>
                </c:pt>
                <c:pt idx="11118">
                  <c:v>663.71130400000004</c:v>
                </c:pt>
                <c:pt idx="11119">
                  <c:v>663.75152599999797</c:v>
                </c:pt>
                <c:pt idx="11120">
                  <c:v>663.79388400001767</c:v>
                </c:pt>
                <c:pt idx="11121">
                  <c:v>663.88793899999996</c:v>
                </c:pt>
                <c:pt idx="11122">
                  <c:v>663.92925999999738</c:v>
                </c:pt>
                <c:pt idx="11123">
                  <c:v>663.99279799999999</c:v>
                </c:pt>
                <c:pt idx="11124">
                  <c:v>664.04113799999948</c:v>
                </c:pt>
                <c:pt idx="11125">
                  <c:v>664.13537599999995</c:v>
                </c:pt>
                <c:pt idx="11126">
                  <c:v>664.20172100000002</c:v>
                </c:pt>
                <c:pt idx="11127">
                  <c:v>664.24560499999939</c:v>
                </c:pt>
                <c:pt idx="11128">
                  <c:v>664.32110599999749</c:v>
                </c:pt>
                <c:pt idx="11129">
                  <c:v>664.36352499999748</c:v>
                </c:pt>
                <c:pt idx="11130">
                  <c:v>664.408142</c:v>
                </c:pt>
                <c:pt idx="11131">
                  <c:v>664.50555399999996</c:v>
                </c:pt>
                <c:pt idx="11132">
                  <c:v>664.56597899999997</c:v>
                </c:pt>
                <c:pt idx="11133">
                  <c:v>664.61193800000001</c:v>
                </c:pt>
                <c:pt idx="11134">
                  <c:v>664.67810100000054</c:v>
                </c:pt>
                <c:pt idx="11135">
                  <c:v>664.73547399999995</c:v>
                </c:pt>
                <c:pt idx="11136">
                  <c:v>664.80670199999997</c:v>
                </c:pt>
                <c:pt idx="11137">
                  <c:v>664.85961899998392</c:v>
                </c:pt>
                <c:pt idx="11138">
                  <c:v>664.93005399999947</c:v>
                </c:pt>
                <c:pt idx="11139">
                  <c:v>664.98455799999999</c:v>
                </c:pt>
                <c:pt idx="11140">
                  <c:v>665.06390399999998</c:v>
                </c:pt>
                <c:pt idx="11141">
                  <c:v>665.10797100000002</c:v>
                </c:pt>
                <c:pt idx="11142">
                  <c:v>665.17553700000053</c:v>
                </c:pt>
                <c:pt idx="11143">
                  <c:v>665.25024399999938</c:v>
                </c:pt>
                <c:pt idx="11144">
                  <c:v>665.28601100000003</c:v>
                </c:pt>
                <c:pt idx="11145">
                  <c:v>665.354736</c:v>
                </c:pt>
                <c:pt idx="11146">
                  <c:v>665.40264899999738</c:v>
                </c:pt>
                <c:pt idx="11147">
                  <c:v>665.46423299999947</c:v>
                </c:pt>
                <c:pt idx="11148">
                  <c:v>665.54772899999796</c:v>
                </c:pt>
                <c:pt idx="11149">
                  <c:v>665.59551999999996</c:v>
                </c:pt>
                <c:pt idx="11150">
                  <c:v>665.65606699999796</c:v>
                </c:pt>
                <c:pt idx="11151">
                  <c:v>665.71295199999997</c:v>
                </c:pt>
                <c:pt idx="11152">
                  <c:v>665.79931600000054</c:v>
                </c:pt>
                <c:pt idx="11153">
                  <c:v>665.86822499998232</c:v>
                </c:pt>
                <c:pt idx="11154">
                  <c:v>665.91882299999997</c:v>
                </c:pt>
                <c:pt idx="11155">
                  <c:v>665.96581999999796</c:v>
                </c:pt>
                <c:pt idx="11156">
                  <c:v>666.05432099999996</c:v>
                </c:pt>
                <c:pt idx="11157">
                  <c:v>666.11438000000055</c:v>
                </c:pt>
                <c:pt idx="11158">
                  <c:v>666.18786599999999</c:v>
                </c:pt>
                <c:pt idx="11159">
                  <c:v>666.21893300000352</c:v>
                </c:pt>
                <c:pt idx="11160">
                  <c:v>666.30169699999749</c:v>
                </c:pt>
                <c:pt idx="11161">
                  <c:v>666.32513399999948</c:v>
                </c:pt>
                <c:pt idx="11162">
                  <c:v>666.42071499999997</c:v>
                </c:pt>
                <c:pt idx="11163">
                  <c:v>666.48840299999995</c:v>
                </c:pt>
                <c:pt idx="11164">
                  <c:v>666.56622299998196</c:v>
                </c:pt>
                <c:pt idx="11165">
                  <c:v>666.61468500000001</c:v>
                </c:pt>
                <c:pt idx="11166">
                  <c:v>666.67358400000353</c:v>
                </c:pt>
                <c:pt idx="11167">
                  <c:v>666.74853499999995</c:v>
                </c:pt>
                <c:pt idx="11168">
                  <c:v>666.78991699999995</c:v>
                </c:pt>
                <c:pt idx="11169">
                  <c:v>666.85461399999747</c:v>
                </c:pt>
                <c:pt idx="11170">
                  <c:v>666.94116199999746</c:v>
                </c:pt>
                <c:pt idx="11171">
                  <c:v>666.97100799999998</c:v>
                </c:pt>
                <c:pt idx="11172">
                  <c:v>667.03613299999938</c:v>
                </c:pt>
                <c:pt idx="11173">
                  <c:v>667.09417699999995</c:v>
                </c:pt>
                <c:pt idx="11174">
                  <c:v>667.19854700000053</c:v>
                </c:pt>
                <c:pt idx="11175">
                  <c:v>667.212402</c:v>
                </c:pt>
                <c:pt idx="11176">
                  <c:v>667.28277600000354</c:v>
                </c:pt>
                <c:pt idx="11177">
                  <c:v>667.31359899999939</c:v>
                </c:pt>
                <c:pt idx="11178">
                  <c:v>667.40844700000002</c:v>
                </c:pt>
                <c:pt idx="11179">
                  <c:v>667.47375500000055</c:v>
                </c:pt>
                <c:pt idx="11180">
                  <c:v>667.55316199999947</c:v>
                </c:pt>
                <c:pt idx="11181">
                  <c:v>667.61822499999948</c:v>
                </c:pt>
                <c:pt idx="11182">
                  <c:v>667.66339100000005</c:v>
                </c:pt>
                <c:pt idx="11183">
                  <c:v>667.71032700000001</c:v>
                </c:pt>
                <c:pt idx="11184">
                  <c:v>667.75555399999996</c:v>
                </c:pt>
                <c:pt idx="11185">
                  <c:v>667.82543899999996</c:v>
                </c:pt>
                <c:pt idx="11186">
                  <c:v>667.89562999999748</c:v>
                </c:pt>
                <c:pt idx="11187">
                  <c:v>667.97460899999999</c:v>
                </c:pt>
                <c:pt idx="11188">
                  <c:v>668.05761699998197</c:v>
                </c:pt>
                <c:pt idx="11189">
                  <c:v>668.115723</c:v>
                </c:pt>
                <c:pt idx="11190">
                  <c:v>668.135132</c:v>
                </c:pt>
                <c:pt idx="11191">
                  <c:v>668.19390900000053</c:v>
                </c:pt>
                <c:pt idx="11192">
                  <c:v>668.26977500000055</c:v>
                </c:pt>
                <c:pt idx="11193">
                  <c:v>668.33880599999998</c:v>
                </c:pt>
                <c:pt idx="11194">
                  <c:v>668.39672899999948</c:v>
                </c:pt>
                <c:pt idx="11195">
                  <c:v>668.45843500000001</c:v>
                </c:pt>
                <c:pt idx="11196">
                  <c:v>668.51391599999999</c:v>
                </c:pt>
                <c:pt idx="11197">
                  <c:v>668.58483900000351</c:v>
                </c:pt>
                <c:pt idx="11198">
                  <c:v>668.67205799999999</c:v>
                </c:pt>
                <c:pt idx="11199">
                  <c:v>668.677368</c:v>
                </c:pt>
                <c:pt idx="11200">
                  <c:v>668.74798599999997</c:v>
                </c:pt>
                <c:pt idx="11201">
                  <c:v>668.83367899999996</c:v>
                </c:pt>
                <c:pt idx="11202">
                  <c:v>668.88647500000002</c:v>
                </c:pt>
                <c:pt idx="11203">
                  <c:v>668.95758099999796</c:v>
                </c:pt>
                <c:pt idx="11204">
                  <c:v>668.99957300000005</c:v>
                </c:pt>
                <c:pt idx="11205">
                  <c:v>669.07690400000001</c:v>
                </c:pt>
                <c:pt idx="11206">
                  <c:v>669.13800000000003</c:v>
                </c:pt>
                <c:pt idx="11207">
                  <c:v>669.21911599999999</c:v>
                </c:pt>
                <c:pt idx="11208">
                  <c:v>669.28704800000003</c:v>
                </c:pt>
                <c:pt idx="11209">
                  <c:v>669.33880599999998</c:v>
                </c:pt>
                <c:pt idx="11210">
                  <c:v>669.35375999999997</c:v>
                </c:pt>
                <c:pt idx="11211">
                  <c:v>669.45080599999949</c:v>
                </c:pt>
                <c:pt idx="11212">
                  <c:v>669.52697799999999</c:v>
                </c:pt>
                <c:pt idx="11213">
                  <c:v>669.56048599999997</c:v>
                </c:pt>
                <c:pt idx="11214">
                  <c:v>669.62268099999949</c:v>
                </c:pt>
                <c:pt idx="11215">
                  <c:v>669.70379600000354</c:v>
                </c:pt>
                <c:pt idx="11216">
                  <c:v>669.77343800001813</c:v>
                </c:pt>
                <c:pt idx="11217">
                  <c:v>669.82501199999797</c:v>
                </c:pt>
                <c:pt idx="11218">
                  <c:v>669.90624999999739</c:v>
                </c:pt>
                <c:pt idx="11219">
                  <c:v>669.95819100000006</c:v>
                </c:pt>
                <c:pt idx="11220">
                  <c:v>670.01763899999946</c:v>
                </c:pt>
                <c:pt idx="11221">
                  <c:v>670.08447300000353</c:v>
                </c:pt>
                <c:pt idx="11222">
                  <c:v>670.12573200000054</c:v>
                </c:pt>
                <c:pt idx="11223">
                  <c:v>670.19598399999995</c:v>
                </c:pt>
                <c:pt idx="11224">
                  <c:v>670.27514599999995</c:v>
                </c:pt>
                <c:pt idx="11225">
                  <c:v>670.34448199999997</c:v>
                </c:pt>
                <c:pt idx="11226">
                  <c:v>670.38336200000003</c:v>
                </c:pt>
                <c:pt idx="11227">
                  <c:v>670.45294199999796</c:v>
                </c:pt>
                <c:pt idx="11228">
                  <c:v>670.54540999999949</c:v>
                </c:pt>
                <c:pt idx="11229">
                  <c:v>670.59417699999995</c:v>
                </c:pt>
                <c:pt idx="11230">
                  <c:v>670.66326899999797</c:v>
                </c:pt>
                <c:pt idx="11231">
                  <c:v>670.71075399999995</c:v>
                </c:pt>
                <c:pt idx="11232">
                  <c:v>670.79754600000001</c:v>
                </c:pt>
                <c:pt idx="11233">
                  <c:v>670.84399399999938</c:v>
                </c:pt>
                <c:pt idx="11234">
                  <c:v>670.91644299999996</c:v>
                </c:pt>
                <c:pt idx="11235">
                  <c:v>670.92700199999797</c:v>
                </c:pt>
                <c:pt idx="11236">
                  <c:v>670.97686799999997</c:v>
                </c:pt>
                <c:pt idx="11237">
                  <c:v>671.05328399999996</c:v>
                </c:pt>
                <c:pt idx="11238">
                  <c:v>671.12622099999749</c:v>
                </c:pt>
                <c:pt idx="11239">
                  <c:v>671.17999300000054</c:v>
                </c:pt>
                <c:pt idx="11240">
                  <c:v>671.21734600000002</c:v>
                </c:pt>
                <c:pt idx="11241">
                  <c:v>671.28430200000355</c:v>
                </c:pt>
                <c:pt idx="11242">
                  <c:v>671.36944599999947</c:v>
                </c:pt>
                <c:pt idx="11243">
                  <c:v>671.45898399999999</c:v>
                </c:pt>
                <c:pt idx="11244">
                  <c:v>671.48486300000002</c:v>
                </c:pt>
                <c:pt idx="11245">
                  <c:v>671.55548099999999</c:v>
                </c:pt>
                <c:pt idx="11246">
                  <c:v>671.61077900000055</c:v>
                </c:pt>
                <c:pt idx="11247">
                  <c:v>671.71227999999996</c:v>
                </c:pt>
                <c:pt idx="11248">
                  <c:v>671.73742699999946</c:v>
                </c:pt>
                <c:pt idx="11249">
                  <c:v>671.80902099999946</c:v>
                </c:pt>
                <c:pt idx="11250">
                  <c:v>671.87658699999997</c:v>
                </c:pt>
                <c:pt idx="11251">
                  <c:v>671.94085699999948</c:v>
                </c:pt>
                <c:pt idx="11252">
                  <c:v>672.02764899999738</c:v>
                </c:pt>
                <c:pt idx="11253">
                  <c:v>672.05688499999997</c:v>
                </c:pt>
                <c:pt idx="11254">
                  <c:v>672.13665799999796</c:v>
                </c:pt>
                <c:pt idx="11255">
                  <c:v>672.17126499999949</c:v>
                </c:pt>
                <c:pt idx="11256">
                  <c:v>672.25</c:v>
                </c:pt>
                <c:pt idx="11257">
                  <c:v>672.32092299999749</c:v>
                </c:pt>
                <c:pt idx="11258">
                  <c:v>672.37280299999998</c:v>
                </c:pt>
                <c:pt idx="11259">
                  <c:v>672.45550499999797</c:v>
                </c:pt>
                <c:pt idx="11260">
                  <c:v>672.51806599999998</c:v>
                </c:pt>
                <c:pt idx="11261">
                  <c:v>672.55071999999996</c:v>
                </c:pt>
                <c:pt idx="11262">
                  <c:v>672.59930400000053</c:v>
                </c:pt>
                <c:pt idx="11263">
                  <c:v>672.67602499999998</c:v>
                </c:pt>
                <c:pt idx="11264">
                  <c:v>672.77038600000355</c:v>
                </c:pt>
                <c:pt idx="11265">
                  <c:v>672.80212399998186</c:v>
                </c:pt>
                <c:pt idx="11266">
                  <c:v>672.86993399999949</c:v>
                </c:pt>
                <c:pt idx="11267">
                  <c:v>672.94457999999997</c:v>
                </c:pt>
                <c:pt idx="11268">
                  <c:v>672.99871800000005</c:v>
                </c:pt>
                <c:pt idx="11269">
                  <c:v>673.05505399999947</c:v>
                </c:pt>
                <c:pt idx="11270">
                  <c:v>673.12579300000004</c:v>
                </c:pt>
                <c:pt idx="11271">
                  <c:v>673.17572000000052</c:v>
                </c:pt>
                <c:pt idx="11272">
                  <c:v>673.24078400000053</c:v>
                </c:pt>
                <c:pt idx="11273">
                  <c:v>673.31127899999797</c:v>
                </c:pt>
                <c:pt idx="11274">
                  <c:v>673.36120599998196</c:v>
                </c:pt>
                <c:pt idx="11275">
                  <c:v>673.44012499999747</c:v>
                </c:pt>
                <c:pt idx="11276">
                  <c:v>673.50238000000002</c:v>
                </c:pt>
                <c:pt idx="11277">
                  <c:v>673.576233</c:v>
                </c:pt>
                <c:pt idx="11278">
                  <c:v>673.63397200000054</c:v>
                </c:pt>
                <c:pt idx="11279">
                  <c:v>673.66747999999939</c:v>
                </c:pt>
                <c:pt idx="11280">
                  <c:v>673.73925799999938</c:v>
                </c:pt>
                <c:pt idx="11281">
                  <c:v>673.81390399999998</c:v>
                </c:pt>
                <c:pt idx="11282">
                  <c:v>673.87738000000002</c:v>
                </c:pt>
                <c:pt idx="11283">
                  <c:v>673.93048099999999</c:v>
                </c:pt>
                <c:pt idx="11284">
                  <c:v>673.98809800000004</c:v>
                </c:pt>
                <c:pt idx="11285">
                  <c:v>674.06469699999946</c:v>
                </c:pt>
                <c:pt idx="11286">
                  <c:v>674.10522499999797</c:v>
                </c:pt>
                <c:pt idx="11287">
                  <c:v>674.19531300000051</c:v>
                </c:pt>
                <c:pt idx="11288">
                  <c:v>674.25030500000003</c:v>
                </c:pt>
                <c:pt idx="11289">
                  <c:v>674.30670199999997</c:v>
                </c:pt>
                <c:pt idx="11290">
                  <c:v>674.36920199999747</c:v>
                </c:pt>
                <c:pt idx="11291">
                  <c:v>674.42895499999997</c:v>
                </c:pt>
                <c:pt idx="11292">
                  <c:v>674.49517800000001</c:v>
                </c:pt>
                <c:pt idx="11293">
                  <c:v>674.57708700000001</c:v>
                </c:pt>
                <c:pt idx="11294">
                  <c:v>674.64300500000002</c:v>
                </c:pt>
                <c:pt idx="11295">
                  <c:v>674.68804900000055</c:v>
                </c:pt>
                <c:pt idx="11296">
                  <c:v>674.75372300000004</c:v>
                </c:pt>
                <c:pt idx="11297">
                  <c:v>674.80841099999998</c:v>
                </c:pt>
                <c:pt idx="11298">
                  <c:v>674.86901899999748</c:v>
                </c:pt>
                <c:pt idx="11299">
                  <c:v>674.91918899999996</c:v>
                </c:pt>
                <c:pt idx="11300">
                  <c:v>674.98278800000003</c:v>
                </c:pt>
                <c:pt idx="11301">
                  <c:v>675.04827899999998</c:v>
                </c:pt>
                <c:pt idx="11302">
                  <c:v>675.13531499999999</c:v>
                </c:pt>
                <c:pt idx="11303">
                  <c:v>675.17425500000002</c:v>
                </c:pt>
                <c:pt idx="11304">
                  <c:v>675.21862799999997</c:v>
                </c:pt>
                <c:pt idx="11305">
                  <c:v>675.29345700000351</c:v>
                </c:pt>
                <c:pt idx="11306">
                  <c:v>675.38970900000004</c:v>
                </c:pt>
                <c:pt idx="11307">
                  <c:v>675.43243399999949</c:v>
                </c:pt>
                <c:pt idx="11308">
                  <c:v>675.49188200000003</c:v>
                </c:pt>
                <c:pt idx="11309">
                  <c:v>675.56310999999948</c:v>
                </c:pt>
                <c:pt idx="11310">
                  <c:v>675.59948699999995</c:v>
                </c:pt>
                <c:pt idx="11311">
                  <c:v>675.66882299999997</c:v>
                </c:pt>
                <c:pt idx="11312">
                  <c:v>675.72454800000003</c:v>
                </c:pt>
                <c:pt idx="11313">
                  <c:v>675.81115699999748</c:v>
                </c:pt>
                <c:pt idx="11314">
                  <c:v>675.85546899999747</c:v>
                </c:pt>
                <c:pt idx="11315">
                  <c:v>675.92260699999747</c:v>
                </c:pt>
                <c:pt idx="11316">
                  <c:v>675.97601299999997</c:v>
                </c:pt>
                <c:pt idx="11317">
                  <c:v>676.033997</c:v>
                </c:pt>
                <c:pt idx="11318">
                  <c:v>676.10137899999995</c:v>
                </c:pt>
                <c:pt idx="11319">
                  <c:v>676.14941399999998</c:v>
                </c:pt>
                <c:pt idx="11320">
                  <c:v>676.240723</c:v>
                </c:pt>
                <c:pt idx="11321">
                  <c:v>676.27740500000004</c:v>
                </c:pt>
                <c:pt idx="11322">
                  <c:v>676.35437000000002</c:v>
                </c:pt>
                <c:pt idx="11323">
                  <c:v>676.42040999999949</c:v>
                </c:pt>
                <c:pt idx="11324">
                  <c:v>676.47601299999997</c:v>
                </c:pt>
                <c:pt idx="11325">
                  <c:v>676.54205299999796</c:v>
                </c:pt>
                <c:pt idx="11326">
                  <c:v>676.61419699999999</c:v>
                </c:pt>
                <c:pt idx="11327">
                  <c:v>676.64013699999998</c:v>
                </c:pt>
                <c:pt idx="11328">
                  <c:v>676.73089600000003</c:v>
                </c:pt>
                <c:pt idx="11329">
                  <c:v>676.78595000000053</c:v>
                </c:pt>
                <c:pt idx="11330">
                  <c:v>676.83776899999748</c:v>
                </c:pt>
                <c:pt idx="11331">
                  <c:v>676.89672899999948</c:v>
                </c:pt>
                <c:pt idx="11332">
                  <c:v>676.98742699999946</c:v>
                </c:pt>
                <c:pt idx="11333">
                  <c:v>677.05322299999796</c:v>
                </c:pt>
                <c:pt idx="11334">
                  <c:v>677.12384000000054</c:v>
                </c:pt>
                <c:pt idx="11335">
                  <c:v>677.17730700000004</c:v>
                </c:pt>
                <c:pt idx="11336">
                  <c:v>677.23425299999997</c:v>
                </c:pt>
                <c:pt idx="11337">
                  <c:v>677.30548099999999</c:v>
                </c:pt>
                <c:pt idx="11338">
                  <c:v>677.33319100000006</c:v>
                </c:pt>
                <c:pt idx="11339">
                  <c:v>677.40515099999948</c:v>
                </c:pt>
                <c:pt idx="11340">
                  <c:v>677.47308300000054</c:v>
                </c:pt>
                <c:pt idx="11341">
                  <c:v>677.52954099999999</c:v>
                </c:pt>
                <c:pt idx="11342">
                  <c:v>677.576233</c:v>
                </c:pt>
                <c:pt idx="11343">
                  <c:v>677.65887500000053</c:v>
                </c:pt>
                <c:pt idx="11344">
                  <c:v>677.71026599999948</c:v>
                </c:pt>
                <c:pt idx="11345">
                  <c:v>677.75128199999949</c:v>
                </c:pt>
                <c:pt idx="11346">
                  <c:v>677.81060799999796</c:v>
                </c:pt>
                <c:pt idx="11347">
                  <c:v>677.89184599999999</c:v>
                </c:pt>
                <c:pt idx="11348">
                  <c:v>677.94335899999999</c:v>
                </c:pt>
                <c:pt idx="11349">
                  <c:v>678.01226799998426</c:v>
                </c:pt>
                <c:pt idx="11350">
                  <c:v>678.07446300000004</c:v>
                </c:pt>
                <c:pt idx="11351">
                  <c:v>678.14770499999997</c:v>
                </c:pt>
                <c:pt idx="11352">
                  <c:v>678.22491500000001</c:v>
                </c:pt>
                <c:pt idx="11353">
                  <c:v>678.26214599999946</c:v>
                </c:pt>
                <c:pt idx="11354">
                  <c:v>678.32183799999996</c:v>
                </c:pt>
                <c:pt idx="11355">
                  <c:v>678.39233400000001</c:v>
                </c:pt>
                <c:pt idx="11356">
                  <c:v>678.43810999999948</c:v>
                </c:pt>
                <c:pt idx="11357">
                  <c:v>678.55462599999748</c:v>
                </c:pt>
                <c:pt idx="11358">
                  <c:v>678.58349600000054</c:v>
                </c:pt>
                <c:pt idx="11359">
                  <c:v>678.64630099999999</c:v>
                </c:pt>
                <c:pt idx="11360">
                  <c:v>678.72216799999796</c:v>
                </c:pt>
                <c:pt idx="11361">
                  <c:v>678.77368200000353</c:v>
                </c:pt>
                <c:pt idx="11362">
                  <c:v>678.85778799999946</c:v>
                </c:pt>
                <c:pt idx="11363">
                  <c:v>678.90545699999996</c:v>
                </c:pt>
                <c:pt idx="11364">
                  <c:v>678.97369400000002</c:v>
                </c:pt>
                <c:pt idx="11365">
                  <c:v>679.03955099999996</c:v>
                </c:pt>
                <c:pt idx="11366">
                  <c:v>679.09893800000054</c:v>
                </c:pt>
                <c:pt idx="11367">
                  <c:v>679.15429699999947</c:v>
                </c:pt>
                <c:pt idx="11368">
                  <c:v>679.22924799999998</c:v>
                </c:pt>
                <c:pt idx="11369">
                  <c:v>679.29333500001928</c:v>
                </c:pt>
                <c:pt idx="11370">
                  <c:v>679.33483899999999</c:v>
                </c:pt>
                <c:pt idx="11371">
                  <c:v>679.39373800000055</c:v>
                </c:pt>
                <c:pt idx="11372">
                  <c:v>679.47406000000001</c:v>
                </c:pt>
                <c:pt idx="11373">
                  <c:v>679.54821799999797</c:v>
                </c:pt>
                <c:pt idx="11374">
                  <c:v>679.60412599999938</c:v>
                </c:pt>
                <c:pt idx="11375">
                  <c:v>679.66693099999998</c:v>
                </c:pt>
                <c:pt idx="11376">
                  <c:v>679.73034700000005</c:v>
                </c:pt>
                <c:pt idx="11377">
                  <c:v>679.79980500000352</c:v>
                </c:pt>
                <c:pt idx="11378">
                  <c:v>679.85662799997669</c:v>
                </c:pt>
                <c:pt idx="11379">
                  <c:v>679.92419399999949</c:v>
                </c:pt>
                <c:pt idx="11380">
                  <c:v>679.98168899999996</c:v>
                </c:pt>
                <c:pt idx="11381">
                  <c:v>680.07372999999995</c:v>
                </c:pt>
                <c:pt idx="11382">
                  <c:v>680.10376000000053</c:v>
                </c:pt>
                <c:pt idx="11383">
                  <c:v>680.14855999999997</c:v>
                </c:pt>
                <c:pt idx="11384">
                  <c:v>680.24060099999997</c:v>
                </c:pt>
                <c:pt idx="11385">
                  <c:v>680.29504400000053</c:v>
                </c:pt>
                <c:pt idx="11386">
                  <c:v>680.36071799999797</c:v>
                </c:pt>
                <c:pt idx="11387">
                  <c:v>680.42089799999997</c:v>
                </c:pt>
                <c:pt idx="11388">
                  <c:v>680.46813999999949</c:v>
                </c:pt>
                <c:pt idx="11389">
                  <c:v>680.51165799999796</c:v>
                </c:pt>
                <c:pt idx="11390">
                  <c:v>680.58642599999996</c:v>
                </c:pt>
                <c:pt idx="11391">
                  <c:v>680.61901899999998</c:v>
                </c:pt>
                <c:pt idx="11392">
                  <c:v>680.68145800000002</c:v>
                </c:pt>
                <c:pt idx="11393">
                  <c:v>680.75506600000006</c:v>
                </c:pt>
                <c:pt idx="11394">
                  <c:v>680.82543899999996</c:v>
                </c:pt>
                <c:pt idx="11395">
                  <c:v>680.89367700000003</c:v>
                </c:pt>
                <c:pt idx="11396">
                  <c:v>680.94274899999948</c:v>
                </c:pt>
                <c:pt idx="11397">
                  <c:v>681.02777100000003</c:v>
                </c:pt>
                <c:pt idx="11398">
                  <c:v>681.09106399999996</c:v>
                </c:pt>
                <c:pt idx="11399">
                  <c:v>681.14855999999997</c:v>
                </c:pt>
                <c:pt idx="11400">
                  <c:v>681.21002199999998</c:v>
                </c:pt>
                <c:pt idx="11401">
                  <c:v>681.27252199999998</c:v>
                </c:pt>
                <c:pt idx="11402">
                  <c:v>681.33471699999996</c:v>
                </c:pt>
                <c:pt idx="11403">
                  <c:v>681.39245599999947</c:v>
                </c:pt>
                <c:pt idx="11404">
                  <c:v>681.44250499999748</c:v>
                </c:pt>
                <c:pt idx="11405">
                  <c:v>681.52221699998393</c:v>
                </c:pt>
                <c:pt idx="11406">
                  <c:v>681.59631300000001</c:v>
                </c:pt>
                <c:pt idx="11407">
                  <c:v>681.65295399999798</c:v>
                </c:pt>
                <c:pt idx="11408">
                  <c:v>681.71691899999996</c:v>
                </c:pt>
                <c:pt idx="11409">
                  <c:v>681.75897200000054</c:v>
                </c:pt>
                <c:pt idx="11410">
                  <c:v>681.82421899999747</c:v>
                </c:pt>
                <c:pt idx="11411">
                  <c:v>681.89855999999997</c:v>
                </c:pt>
                <c:pt idx="11412">
                  <c:v>681.950378</c:v>
                </c:pt>
                <c:pt idx="11413">
                  <c:v>682.02740499999948</c:v>
                </c:pt>
                <c:pt idx="11414">
                  <c:v>682.09851100000003</c:v>
                </c:pt>
                <c:pt idx="11415">
                  <c:v>682.12878400000352</c:v>
                </c:pt>
                <c:pt idx="11416">
                  <c:v>682.19085700000005</c:v>
                </c:pt>
                <c:pt idx="11417">
                  <c:v>682.27539100000354</c:v>
                </c:pt>
                <c:pt idx="11418">
                  <c:v>682.34075899999948</c:v>
                </c:pt>
                <c:pt idx="11419">
                  <c:v>682.39202899999748</c:v>
                </c:pt>
                <c:pt idx="11420">
                  <c:v>682.45581099999947</c:v>
                </c:pt>
                <c:pt idx="11421">
                  <c:v>682.50756799999749</c:v>
                </c:pt>
                <c:pt idx="11422">
                  <c:v>682.57745399999999</c:v>
                </c:pt>
                <c:pt idx="11423">
                  <c:v>682.65667699999949</c:v>
                </c:pt>
                <c:pt idx="11424">
                  <c:v>682.70892300000003</c:v>
                </c:pt>
                <c:pt idx="11425">
                  <c:v>682.74597200000005</c:v>
                </c:pt>
                <c:pt idx="11426">
                  <c:v>682.83258099999796</c:v>
                </c:pt>
                <c:pt idx="11427">
                  <c:v>682.89666699999748</c:v>
                </c:pt>
                <c:pt idx="11428">
                  <c:v>682.95880099999999</c:v>
                </c:pt>
                <c:pt idx="11429">
                  <c:v>682.99835199999995</c:v>
                </c:pt>
                <c:pt idx="11430">
                  <c:v>683.05835000000002</c:v>
                </c:pt>
                <c:pt idx="11431">
                  <c:v>683.14263899999946</c:v>
                </c:pt>
                <c:pt idx="11432">
                  <c:v>683.18652299999997</c:v>
                </c:pt>
                <c:pt idx="11433">
                  <c:v>683.23724399999946</c:v>
                </c:pt>
                <c:pt idx="11434">
                  <c:v>683.31585699999948</c:v>
                </c:pt>
                <c:pt idx="11435">
                  <c:v>683.37597700000003</c:v>
                </c:pt>
                <c:pt idx="11436">
                  <c:v>683.42706299999747</c:v>
                </c:pt>
                <c:pt idx="11437">
                  <c:v>683.49017300000003</c:v>
                </c:pt>
                <c:pt idx="11438">
                  <c:v>683.57037400000354</c:v>
                </c:pt>
                <c:pt idx="11439">
                  <c:v>683.64392099999998</c:v>
                </c:pt>
                <c:pt idx="11440">
                  <c:v>683.69335900000351</c:v>
                </c:pt>
                <c:pt idx="11441">
                  <c:v>683.74523899999997</c:v>
                </c:pt>
                <c:pt idx="11442">
                  <c:v>683.84594699999946</c:v>
                </c:pt>
                <c:pt idx="11443">
                  <c:v>683.90527299999997</c:v>
                </c:pt>
                <c:pt idx="11444">
                  <c:v>683.95678699999996</c:v>
                </c:pt>
                <c:pt idx="11445">
                  <c:v>684.02417000000003</c:v>
                </c:pt>
                <c:pt idx="11446">
                  <c:v>684.09057600000051</c:v>
                </c:pt>
                <c:pt idx="11447">
                  <c:v>684.16180399999996</c:v>
                </c:pt>
                <c:pt idx="11448">
                  <c:v>684.21337900001572</c:v>
                </c:pt>
                <c:pt idx="11449">
                  <c:v>684.26886000000002</c:v>
                </c:pt>
                <c:pt idx="11450">
                  <c:v>684.32299799999748</c:v>
                </c:pt>
                <c:pt idx="11451">
                  <c:v>684.34759499998393</c:v>
                </c:pt>
                <c:pt idx="11452">
                  <c:v>684.41980000000001</c:v>
                </c:pt>
                <c:pt idx="11453">
                  <c:v>684.48584000000005</c:v>
                </c:pt>
                <c:pt idx="11454">
                  <c:v>684.55859399999997</c:v>
                </c:pt>
                <c:pt idx="11455">
                  <c:v>684.59960899999999</c:v>
                </c:pt>
                <c:pt idx="11456">
                  <c:v>684.68023700000003</c:v>
                </c:pt>
                <c:pt idx="11457">
                  <c:v>684.75787400000002</c:v>
                </c:pt>
                <c:pt idx="11458">
                  <c:v>684.82971199999997</c:v>
                </c:pt>
                <c:pt idx="11459">
                  <c:v>684.88714599999946</c:v>
                </c:pt>
                <c:pt idx="11460">
                  <c:v>684.94244399999798</c:v>
                </c:pt>
                <c:pt idx="11461">
                  <c:v>684.98864700000001</c:v>
                </c:pt>
                <c:pt idx="11462">
                  <c:v>685.04357900000002</c:v>
                </c:pt>
                <c:pt idx="11463">
                  <c:v>685.12524399999938</c:v>
                </c:pt>
                <c:pt idx="11464">
                  <c:v>685.18066399999998</c:v>
                </c:pt>
                <c:pt idx="11465">
                  <c:v>685.27447500001813</c:v>
                </c:pt>
                <c:pt idx="11466">
                  <c:v>685.33789099999797</c:v>
                </c:pt>
                <c:pt idx="11467">
                  <c:v>685.39276099999938</c:v>
                </c:pt>
                <c:pt idx="11468">
                  <c:v>685.44012499999747</c:v>
                </c:pt>
                <c:pt idx="11469">
                  <c:v>685.49066199999947</c:v>
                </c:pt>
                <c:pt idx="11470">
                  <c:v>685.559753</c:v>
                </c:pt>
                <c:pt idx="11471">
                  <c:v>685.63824499999998</c:v>
                </c:pt>
                <c:pt idx="11472">
                  <c:v>685.69610599999999</c:v>
                </c:pt>
                <c:pt idx="11473">
                  <c:v>685.76916499999948</c:v>
                </c:pt>
                <c:pt idx="11474">
                  <c:v>685.84362799999747</c:v>
                </c:pt>
                <c:pt idx="11475">
                  <c:v>685.91570999999999</c:v>
                </c:pt>
                <c:pt idx="11476">
                  <c:v>685.93615699999748</c:v>
                </c:pt>
                <c:pt idx="11477">
                  <c:v>685.99011199999939</c:v>
                </c:pt>
                <c:pt idx="11478">
                  <c:v>686.07611099999997</c:v>
                </c:pt>
                <c:pt idx="11479">
                  <c:v>686.10394300000053</c:v>
                </c:pt>
                <c:pt idx="11480">
                  <c:v>686.17291299999999</c:v>
                </c:pt>
                <c:pt idx="11481">
                  <c:v>686.23999000000003</c:v>
                </c:pt>
                <c:pt idx="11482">
                  <c:v>686.32568399999946</c:v>
                </c:pt>
                <c:pt idx="11483">
                  <c:v>686.39489700000001</c:v>
                </c:pt>
                <c:pt idx="11484">
                  <c:v>686.43646199999796</c:v>
                </c:pt>
                <c:pt idx="11485">
                  <c:v>686.49444600000004</c:v>
                </c:pt>
                <c:pt idx="11486">
                  <c:v>686.56561299999748</c:v>
                </c:pt>
                <c:pt idx="11487">
                  <c:v>686.62085000000002</c:v>
                </c:pt>
                <c:pt idx="11488">
                  <c:v>686.71405000000004</c:v>
                </c:pt>
                <c:pt idx="11489">
                  <c:v>686.73339800000053</c:v>
                </c:pt>
                <c:pt idx="11490">
                  <c:v>686.82165499999746</c:v>
                </c:pt>
                <c:pt idx="11491">
                  <c:v>686.87042199999996</c:v>
                </c:pt>
                <c:pt idx="11492">
                  <c:v>686.94134499999996</c:v>
                </c:pt>
                <c:pt idx="11493">
                  <c:v>687.00469999999996</c:v>
                </c:pt>
                <c:pt idx="11494">
                  <c:v>687.04852299999948</c:v>
                </c:pt>
                <c:pt idx="11495">
                  <c:v>687.12487800000054</c:v>
                </c:pt>
                <c:pt idx="11496">
                  <c:v>687.18768299999999</c:v>
                </c:pt>
                <c:pt idx="11497">
                  <c:v>687.22131300000001</c:v>
                </c:pt>
                <c:pt idx="11498">
                  <c:v>687.29791299999999</c:v>
                </c:pt>
                <c:pt idx="11499">
                  <c:v>687.39111299999797</c:v>
                </c:pt>
                <c:pt idx="11500">
                  <c:v>687.42871100000002</c:v>
                </c:pt>
                <c:pt idx="11501">
                  <c:v>687.48162799999739</c:v>
                </c:pt>
                <c:pt idx="11502">
                  <c:v>687.55438200000003</c:v>
                </c:pt>
                <c:pt idx="11503">
                  <c:v>687.63940400000001</c:v>
                </c:pt>
                <c:pt idx="11504">
                  <c:v>687.67327900000055</c:v>
                </c:pt>
                <c:pt idx="11505">
                  <c:v>687.76763899999946</c:v>
                </c:pt>
                <c:pt idx="11506">
                  <c:v>687.80114699999797</c:v>
                </c:pt>
                <c:pt idx="11507">
                  <c:v>687.87951699999996</c:v>
                </c:pt>
                <c:pt idx="11508">
                  <c:v>687.91754199999946</c:v>
                </c:pt>
                <c:pt idx="11509">
                  <c:v>687.99084500000004</c:v>
                </c:pt>
                <c:pt idx="11510">
                  <c:v>688.04113799999948</c:v>
                </c:pt>
                <c:pt idx="11511">
                  <c:v>688.11383100000353</c:v>
                </c:pt>
                <c:pt idx="11512">
                  <c:v>688.18969700000002</c:v>
                </c:pt>
                <c:pt idx="11513">
                  <c:v>688.23675500000002</c:v>
                </c:pt>
                <c:pt idx="11514">
                  <c:v>688.30859399999997</c:v>
                </c:pt>
                <c:pt idx="11515">
                  <c:v>688.35504199999946</c:v>
                </c:pt>
                <c:pt idx="11516">
                  <c:v>688.39465299999949</c:v>
                </c:pt>
                <c:pt idx="11517">
                  <c:v>688.47088599999995</c:v>
                </c:pt>
                <c:pt idx="11518">
                  <c:v>688.56713899999738</c:v>
                </c:pt>
                <c:pt idx="11519">
                  <c:v>688.62365699999998</c:v>
                </c:pt>
                <c:pt idx="11520">
                  <c:v>688.69079600000055</c:v>
                </c:pt>
                <c:pt idx="11521">
                  <c:v>688.74823000000004</c:v>
                </c:pt>
                <c:pt idx="11522">
                  <c:v>688.83032199999946</c:v>
                </c:pt>
                <c:pt idx="11523">
                  <c:v>688.88281300000006</c:v>
                </c:pt>
                <c:pt idx="11524">
                  <c:v>688.92925999999738</c:v>
                </c:pt>
                <c:pt idx="11525">
                  <c:v>689.034851</c:v>
                </c:pt>
                <c:pt idx="11526">
                  <c:v>689.07641599999999</c:v>
                </c:pt>
                <c:pt idx="11527">
                  <c:v>689.158997</c:v>
                </c:pt>
                <c:pt idx="11528">
                  <c:v>689.18823200000054</c:v>
                </c:pt>
                <c:pt idx="11529">
                  <c:v>689.24615499999948</c:v>
                </c:pt>
                <c:pt idx="11530">
                  <c:v>689.32794199999796</c:v>
                </c:pt>
                <c:pt idx="11531">
                  <c:v>689.38861099999997</c:v>
                </c:pt>
                <c:pt idx="11532">
                  <c:v>689.45709199999749</c:v>
                </c:pt>
                <c:pt idx="11533">
                  <c:v>689.53185999999948</c:v>
                </c:pt>
                <c:pt idx="11534">
                  <c:v>689.57714799999997</c:v>
                </c:pt>
                <c:pt idx="11535">
                  <c:v>689.65972899999997</c:v>
                </c:pt>
                <c:pt idx="11536">
                  <c:v>689.69354200000055</c:v>
                </c:pt>
                <c:pt idx="11537">
                  <c:v>689.78247100000351</c:v>
                </c:pt>
                <c:pt idx="11538">
                  <c:v>689.82421899999747</c:v>
                </c:pt>
                <c:pt idx="11539">
                  <c:v>689.89343300000053</c:v>
                </c:pt>
                <c:pt idx="11540">
                  <c:v>689.92755099999749</c:v>
                </c:pt>
                <c:pt idx="11541">
                  <c:v>690.00714099999948</c:v>
                </c:pt>
                <c:pt idx="11542">
                  <c:v>690.08306900000002</c:v>
                </c:pt>
                <c:pt idx="11543">
                  <c:v>690.11840800000004</c:v>
                </c:pt>
                <c:pt idx="11544">
                  <c:v>690.19592299999999</c:v>
                </c:pt>
                <c:pt idx="11545">
                  <c:v>690.25768999999946</c:v>
                </c:pt>
                <c:pt idx="11546">
                  <c:v>690.29852300000005</c:v>
                </c:pt>
                <c:pt idx="11547">
                  <c:v>690.36321999998393</c:v>
                </c:pt>
                <c:pt idx="11548">
                  <c:v>690.41216999998392</c:v>
                </c:pt>
                <c:pt idx="11549">
                  <c:v>690.47393800000054</c:v>
                </c:pt>
                <c:pt idx="11550">
                  <c:v>690.56970200000001</c:v>
                </c:pt>
                <c:pt idx="11551">
                  <c:v>690.63268999999946</c:v>
                </c:pt>
                <c:pt idx="11552">
                  <c:v>690.68463100000054</c:v>
                </c:pt>
                <c:pt idx="11553">
                  <c:v>690.749146</c:v>
                </c:pt>
                <c:pt idx="11554">
                  <c:v>690.84289599999749</c:v>
                </c:pt>
                <c:pt idx="11555">
                  <c:v>690.90533400000004</c:v>
                </c:pt>
                <c:pt idx="11556">
                  <c:v>690.95703099999946</c:v>
                </c:pt>
                <c:pt idx="11557">
                  <c:v>691.02941899999996</c:v>
                </c:pt>
                <c:pt idx="11558">
                  <c:v>691.10546899999997</c:v>
                </c:pt>
                <c:pt idx="11559">
                  <c:v>691.15979000000004</c:v>
                </c:pt>
                <c:pt idx="11560">
                  <c:v>691.19732699999997</c:v>
                </c:pt>
                <c:pt idx="11561">
                  <c:v>691.29376200000354</c:v>
                </c:pt>
                <c:pt idx="11562">
                  <c:v>691.38214099999948</c:v>
                </c:pt>
                <c:pt idx="11563">
                  <c:v>691.43328899999949</c:v>
                </c:pt>
                <c:pt idx="11564">
                  <c:v>691.48828100000003</c:v>
                </c:pt>
                <c:pt idx="11565">
                  <c:v>691.52117899999996</c:v>
                </c:pt>
                <c:pt idx="11566">
                  <c:v>691.61059599999999</c:v>
                </c:pt>
                <c:pt idx="11567">
                  <c:v>691.68005400000004</c:v>
                </c:pt>
                <c:pt idx="11568">
                  <c:v>691.74920699999996</c:v>
                </c:pt>
                <c:pt idx="11569">
                  <c:v>691.79480000000353</c:v>
                </c:pt>
                <c:pt idx="11570">
                  <c:v>691.89453100000003</c:v>
                </c:pt>
                <c:pt idx="11571">
                  <c:v>691.92401099999938</c:v>
                </c:pt>
                <c:pt idx="11572">
                  <c:v>691.98461899999938</c:v>
                </c:pt>
                <c:pt idx="11573">
                  <c:v>692.05487100000005</c:v>
                </c:pt>
                <c:pt idx="11574">
                  <c:v>692.126892</c:v>
                </c:pt>
                <c:pt idx="11575">
                  <c:v>692.17700200000002</c:v>
                </c:pt>
                <c:pt idx="11576">
                  <c:v>692.22839400000055</c:v>
                </c:pt>
                <c:pt idx="11577">
                  <c:v>692.29718000000003</c:v>
                </c:pt>
                <c:pt idx="11578">
                  <c:v>692.37988299999995</c:v>
                </c:pt>
                <c:pt idx="11579">
                  <c:v>692.43646199999796</c:v>
                </c:pt>
                <c:pt idx="11580">
                  <c:v>692.47174099999995</c:v>
                </c:pt>
                <c:pt idx="11581">
                  <c:v>692.53185999999948</c:v>
                </c:pt>
                <c:pt idx="11582">
                  <c:v>692.60839800000053</c:v>
                </c:pt>
                <c:pt idx="11583">
                  <c:v>692.685608</c:v>
                </c:pt>
                <c:pt idx="11584">
                  <c:v>692.72009300000002</c:v>
                </c:pt>
                <c:pt idx="11585">
                  <c:v>692.792236</c:v>
                </c:pt>
                <c:pt idx="11586">
                  <c:v>692.83099399999946</c:v>
                </c:pt>
                <c:pt idx="11587">
                  <c:v>692.91259799999796</c:v>
                </c:pt>
                <c:pt idx="11588">
                  <c:v>692.98132299999997</c:v>
                </c:pt>
                <c:pt idx="11589">
                  <c:v>693.05346699999996</c:v>
                </c:pt>
                <c:pt idx="11590">
                  <c:v>693.12164299999949</c:v>
                </c:pt>
                <c:pt idx="11591">
                  <c:v>693.15557899999999</c:v>
                </c:pt>
                <c:pt idx="11592">
                  <c:v>693.23992899999996</c:v>
                </c:pt>
                <c:pt idx="11593">
                  <c:v>693.28716999999949</c:v>
                </c:pt>
                <c:pt idx="11594">
                  <c:v>693.37390100000005</c:v>
                </c:pt>
                <c:pt idx="11595">
                  <c:v>693.43139599999949</c:v>
                </c:pt>
                <c:pt idx="11596">
                  <c:v>693.50396699999999</c:v>
                </c:pt>
                <c:pt idx="11597">
                  <c:v>693.57806400000004</c:v>
                </c:pt>
                <c:pt idx="11598">
                  <c:v>693.635132</c:v>
                </c:pt>
                <c:pt idx="11599">
                  <c:v>693.71557600000051</c:v>
                </c:pt>
                <c:pt idx="11600">
                  <c:v>693.77832000000353</c:v>
                </c:pt>
                <c:pt idx="11601">
                  <c:v>693.83337400000005</c:v>
                </c:pt>
                <c:pt idx="11602">
                  <c:v>693.91229199999748</c:v>
                </c:pt>
                <c:pt idx="11603">
                  <c:v>693.95776399999738</c:v>
                </c:pt>
                <c:pt idx="11604">
                  <c:v>694.02105699999947</c:v>
                </c:pt>
                <c:pt idx="11605">
                  <c:v>694.07141100000001</c:v>
                </c:pt>
                <c:pt idx="11606">
                  <c:v>694.13964799999997</c:v>
                </c:pt>
                <c:pt idx="11607">
                  <c:v>694.19805899999994</c:v>
                </c:pt>
                <c:pt idx="11608">
                  <c:v>694.24475099999995</c:v>
                </c:pt>
                <c:pt idx="11609">
                  <c:v>694.32720899998208</c:v>
                </c:pt>
                <c:pt idx="11610">
                  <c:v>694.40283199999999</c:v>
                </c:pt>
                <c:pt idx="11611">
                  <c:v>694.44695999999749</c:v>
                </c:pt>
                <c:pt idx="11612">
                  <c:v>694.50122099999749</c:v>
                </c:pt>
                <c:pt idx="11613">
                  <c:v>694.55310099999997</c:v>
                </c:pt>
                <c:pt idx="11614">
                  <c:v>694.63433800000053</c:v>
                </c:pt>
                <c:pt idx="11615">
                  <c:v>694.70025599999997</c:v>
                </c:pt>
                <c:pt idx="11616">
                  <c:v>694.74462899999946</c:v>
                </c:pt>
                <c:pt idx="11617">
                  <c:v>694.81921399999749</c:v>
                </c:pt>
                <c:pt idx="11618">
                  <c:v>694.90673800000002</c:v>
                </c:pt>
                <c:pt idx="11619">
                  <c:v>694.96557600000006</c:v>
                </c:pt>
                <c:pt idx="11620">
                  <c:v>694.97943100000055</c:v>
                </c:pt>
                <c:pt idx="11621">
                  <c:v>695.07861300000002</c:v>
                </c:pt>
                <c:pt idx="11622">
                  <c:v>695.14007600000002</c:v>
                </c:pt>
                <c:pt idx="11623">
                  <c:v>695.18249500000002</c:v>
                </c:pt>
                <c:pt idx="11624">
                  <c:v>695.23230000000001</c:v>
                </c:pt>
                <c:pt idx="11625">
                  <c:v>695.29064900000003</c:v>
                </c:pt>
                <c:pt idx="11626">
                  <c:v>695.37292499999796</c:v>
                </c:pt>
                <c:pt idx="11627">
                  <c:v>695.43487500000003</c:v>
                </c:pt>
                <c:pt idx="11628">
                  <c:v>695.49011199999939</c:v>
                </c:pt>
                <c:pt idx="11629">
                  <c:v>695.54840100000001</c:v>
                </c:pt>
                <c:pt idx="11630">
                  <c:v>695.59942599999999</c:v>
                </c:pt>
                <c:pt idx="11631">
                  <c:v>695.69451900000001</c:v>
                </c:pt>
                <c:pt idx="11632">
                  <c:v>695.73962399999948</c:v>
                </c:pt>
                <c:pt idx="11633">
                  <c:v>695.82116699998392</c:v>
                </c:pt>
                <c:pt idx="11634">
                  <c:v>695.87512199999946</c:v>
                </c:pt>
                <c:pt idx="11635">
                  <c:v>695.93115199999738</c:v>
                </c:pt>
                <c:pt idx="11636">
                  <c:v>696.00048800000002</c:v>
                </c:pt>
                <c:pt idx="11637">
                  <c:v>696.04266399998369</c:v>
                </c:pt>
                <c:pt idx="11638">
                  <c:v>696.12182600000006</c:v>
                </c:pt>
                <c:pt idx="11639">
                  <c:v>696.181152</c:v>
                </c:pt>
                <c:pt idx="11640">
                  <c:v>696.26739499999996</c:v>
                </c:pt>
                <c:pt idx="11641">
                  <c:v>696.30718999999749</c:v>
                </c:pt>
                <c:pt idx="11642">
                  <c:v>696.36761499997669</c:v>
                </c:pt>
                <c:pt idx="11643">
                  <c:v>696.44653299999948</c:v>
                </c:pt>
                <c:pt idx="11644">
                  <c:v>696.51873800000055</c:v>
                </c:pt>
                <c:pt idx="11645">
                  <c:v>696.60900900000001</c:v>
                </c:pt>
                <c:pt idx="11646">
                  <c:v>696.67181400000004</c:v>
                </c:pt>
                <c:pt idx="11647">
                  <c:v>696.71270800000002</c:v>
                </c:pt>
                <c:pt idx="11648">
                  <c:v>696.77032500000053</c:v>
                </c:pt>
                <c:pt idx="11649">
                  <c:v>696.81237799999997</c:v>
                </c:pt>
                <c:pt idx="11650">
                  <c:v>696.87286399999948</c:v>
                </c:pt>
                <c:pt idx="11651">
                  <c:v>696.96972699999947</c:v>
                </c:pt>
                <c:pt idx="11652">
                  <c:v>697.00866699999949</c:v>
                </c:pt>
                <c:pt idx="11653">
                  <c:v>697.06756599998312</c:v>
                </c:pt>
                <c:pt idx="11654">
                  <c:v>697.13336200000003</c:v>
                </c:pt>
                <c:pt idx="11655">
                  <c:v>697.21460000000002</c:v>
                </c:pt>
                <c:pt idx="11656">
                  <c:v>697.26068099999998</c:v>
                </c:pt>
                <c:pt idx="11657">
                  <c:v>697.31841999999949</c:v>
                </c:pt>
                <c:pt idx="11658">
                  <c:v>697.38452099999949</c:v>
                </c:pt>
                <c:pt idx="11659">
                  <c:v>697.46490499999948</c:v>
                </c:pt>
                <c:pt idx="11660">
                  <c:v>697.54400599999997</c:v>
                </c:pt>
                <c:pt idx="11661">
                  <c:v>697.57775900000001</c:v>
                </c:pt>
                <c:pt idx="11662">
                  <c:v>697.64031999999997</c:v>
                </c:pt>
                <c:pt idx="11663">
                  <c:v>697.71160899999938</c:v>
                </c:pt>
                <c:pt idx="11664">
                  <c:v>697.74761999999748</c:v>
                </c:pt>
                <c:pt idx="11665">
                  <c:v>697.80462599999748</c:v>
                </c:pt>
                <c:pt idx="11666">
                  <c:v>697.89062499999739</c:v>
                </c:pt>
                <c:pt idx="11667">
                  <c:v>697.94421399999749</c:v>
                </c:pt>
                <c:pt idx="11668">
                  <c:v>697.998108</c:v>
                </c:pt>
                <c:pt idx="11669">
                  <c:v>698.07006799999999</c:v>
                </c:pt>
                <c:pt idx="11670">
                  <c:v>698.12805200000003</c:v>
                </c:pt>
                <c:pt idx="11671">
                  <c:v>698.17889400000354</c:v>
                </c:pt>
                <c:pt idx="11672">
                  <c:v>698.26086399999997</c:v>
                </c:pt>
                <c:pt idx="11673">
                  <c:v>698.32495100000006</c:v>
                </c:pt>
                <c:pt idx="11674">
                  <c:v>698.36975099999938</c:v>
                </c:pt>
                <c:pt idx="11675">
                  <c:v>698.42669699999749</c:v>
                </c:pt>
                <c:pt idx="11676">
                  <c:v>698.48431400000004</c:v>
                </c:pt>
                <c:pt idx="11677">
                  <c:v>698.53918499999997</c:v>
                </c:pt>
                <c:pt idx="11678">
                  <c:v>698.61041299999999</c:v>
                </c:pt>
                <c:pt idx="11679">
                  <c:v>698.69329800000003</c:v>
                </c:pt>
                <c:pt idx="11680">
                  <c:v>698.76043700000002</c:v>
                </c:pt>
                <c:pt idx="11681">
                  <c:v>698.82403599999998</c:v>
                </c:pt>
                <c:pt idx="11682">
                  <c:v>698.86834699999997</c:v>
                </c:pt>
                <c:pt idx="11683">
                  <c:v>698.93255599999748</c:v>
                </c:pt>
                <c:pt idx="11684">
                  <c:v>698.99389599999995</c:v>
                </c:pt>
                <c:pt idx="11685">
                  <c:v>699.01464799999997</c:v>
                </c:pt>
                <c:pt idx="11686">
                  <c:v>699.10406499999999</c:v>
                </c:pt>
                <c:pt idx="11687">
                  <c:v>699.16308600000002</c:v>
                </c:pt>
                <c:pt idx="11688">
                  <c:v>699.21771200000001</c:v>
                </c:pt>
                <c:pt idx="11689">
                  <c:v>699.27423100000055</c:v>
                </c:pt>
                <c:pt idx="11690">
                  <c:v>699.34576399999946</c:v>
                </c:pt>
                <c:pt idx="11691">
                  <c:v>699.41815199999996</c:v>
                </c:pt>
                <c:pt idx="11692">
                  <c:v>699.47876000000053</c:v>
                </c:pt>
                <c:pt idx="11693">
                  <c:v>699.53185999999948</c:v>
                </c:pt>
                <c:pt idx="11694">
                  <c:v>699.58880600000055</c:v>
                </c:pt>
                <c:pt idx="11695">
                  <c:v>699.61035200000003</c:v>
                </c:pt>
                <c:pt idx="11696">
                  <c:v>699.69287100000054</c:v>
                </c:pt>
                <c:pt idx="11697">
                  <c:v>699.76507600000002</c:v>
                </c:pt>
                <c:pt idx="11698">
                  <c:v>699.82653799999946</c:v>
                </c:pt>
                <c:pt idx="11699">
                  <c:v>699.91687000000002</c:v>
                </c:pt>
                <c:pt idx="11700">
                  <c:v>699.96130399999947</c:v>
                </c:pt>
                <c:pt idx="11701">
                  <c:v>700.02337600000055</c:v>
                </c:pt>
                <c:pt idx="11702">
                  <c:v>700.08178700000053</c:v>
                </c:pt>
                <c:pt idx="11703">
                  <c:v>700.15332000000001</c:v>
                </c:pt>
                <c:pt idx="11704">
                  <c:v>700.19885300000055</c:v>
                </c:pt>
                <c:pt idx="11705">
                  <c:v>700.26977500000055</c:v>
                </c:pt>
                <c:pt idx="11706">
                  <c:v>700.32342499999947</c:v>
                </c:pt>
                <c:pt idx="11707">
                  <c:v>700.38561999999797</c:v>
                </c:pt>
                <c:pt idx="11708">
                  <c:v>700.41644299999996</c:v>
                </c:pt>
                <c:pt idx="11709">
                  <c:v>700.50945999999999</c:v>
                </c:pt>
                <c:pt idx="11710">
                  <c:v>700.58673100000055</c:v>
                </c:pt>
                <c:pt idx="11711">
                  <c:v>700.61065699999949</c:v>
                </c:pt>
                <c:pt idx="11712">
                  <c:v>700.68548600000054</c:v>
                </c:pt>
                <c:pt idx="11713">
                  <c:v>700.73004200000003</c:v>
                </c:pt>
                <c:pt idx="11714">
                  <c:v>700.78601100000003</c:v>
                </c:pt>
                <c:pt idx="11715">
                  <c:v>700.85308799999996</c:v>
                </c:pt>
                <c:pt idx="11716">
                  <c:v>700.91766399998369</c:v>
                </c:pt>
                <c:pt idx="11717">
                  <c:v>700.97900400000003</c:v>
                </c:pt>
                <c:pt idx="11718">
                  <c:v>701.05248999999947</c:v>
                </c:pt>
                <c:pt idx="11719">
                  <c:v>701.10919200000001</c:v>
                </c:pt>
                <c:pt idx="11720">
                  <c:v>701.15960699999948</c:v>
                </c:pt>
                <c:pt idx="11721">
                  <c:v>701.22845500000005</c:v>
                </c:pt>
                <c:pt idx="11722">
                  <c:v>701.29870600001561</c:v>
                </c:pt>
                <c:pt idx="11723">
                  <c:v>701.36627199999748</c:v>
                </c:pt>
                <c:pt idx="11724">
                  <c:v>701.42675799999938</c:v>
                </c:pt>
                <c:pt idx="11725">
                  <c:v>701.46203599999797</c:v>
                </c:pt>
                <c:pt idx="11726">
                  <c:v>701.54693599999996</c:v>
                </c:pt>
                <c:pt idx="11727">
                  <c:v>701.60412599999938</c:v>
                </c:pt>
                <c:pt idx="11728">
                  <c:v>701.62768599999947</c:v>
                </c:pt>
                <c:pt idx="11729">
                  <c:v>701.70416299999999</c:v>
                </c:pt>
                <c:pt idx="11730">
                  <c:v>701.79095500000005</c:v>
                </c:pt>
                <c:pt idx="11731">
                  <c:v>701.84942599999749</c:v>
                </c:pt>
                <c:pt idx="11732">
                  <c:v>701.89093000000003</c:v>
                </c:pt>
                <c:pt idx="11733">
                  <c:v>701.93713399999797</c:v>
                </c:pt>
                <c:pt idx="11734">
                  <c:v>702.03894000000003</c:v>
                </c:pt>
                <c:pt idx="11735">
                  <c:v>702.07605000000001</c:v>
                </c:pt>
                <c:pt idx="11736">
                  <c:v>702.14434800000004</c:v>
                </c:pt>
                <c:pt idx="11737">
                  <c:v>702.21942100000001</c:v>
                </c:pt>
                <c:pt idx="11738">
                  <c:v>702.27996800000005</c:v>
                </c:pt>
                <c:pt idx="11739">
                  <c:v>702.32263199999738</c:v>
                </c:pt>
                <c:pt idx="11740">
                  <c:v>702.38952599999948</c:v>
                </c:pt>
                <c:pt idx="11741">
                  <c:v>702.47106899999949</c:v>
                </c:pt>
                <c:pt idx="11742">
                  <c:v>702.53283699999997</c:v>
                </c:pt>
                <c:pt idx="11743">
                  <c:v>702.58105499999999</c:v>
                </c:pt>
                <c:pt idx="11744">
                  <c:v>702.63781699999947</c:v>
                </c:pt>
                <c:pt idx="11745">
                  <c:v>702.73162799999739</c:v>
                </c:pt>
                <c:pt idx="11746">
                  <c:v>702.77673300001561</c:v>
                </c:pt>
                <c:pt idx="11747">
                  <c:v>702.83496099999797</c:v>
                </c:pt>
                <c:pt idx="11748">
                  <c:v>702.90033000000005</c:v>
                </c:pt>
                <c:pt idx="11749">
                  <c:v>702.98321499999997</c:v>
                </c:pt>
                <c:pt idx="11750">
                  <c:v>703.03308100000004</c:v>
                </c:pt>
                <c:pt idx="11751">
                  <c:v>703.06860399999948</c:v>
                </c:pt>
                <c:pt idx="11752">
                  <c:v>703.12298599999997</c:v>
                </c:pt>
                <c:pt idx="11753">
                  <c:v>703.19482400000004</c:v>
                </c:pt>
                <c:pt idx="11754">
                  <c:v>703.26000999999997</c:v>
                </c:pt>
                <c:pt idx="11755">
                  <c:v>703.29608200000052</c:v>
                </c:pt>
                <c:pt idx="11756">
                  <c:v>703.35308799999996</c:v>
                </c:pt>
                <c:pt idx="11757">
                  <c:v>703.43023699999947</c:v>
                </c:pt>
                <c:pt idx="11758">
                  <c:v>703.51025399999946</c:v>
                </c:pt>
                <c:pt idx="11759">
                  <c:v>703.53826899999797</c:v>
                </c:pt>
                <c:pt idx="11760">
                  <c:v>703.58117700000003</c:v>
                </c:pt>
                <c:pt idx="11761">
                  <c:v>703.67840600000352</c:v>
                </c:pt>
                <c:pt idx="11762">
                  <c:v>703.70794699999999</c:v>
                </c:pt>
                <c:pt idx="11763">
                  <c:v>703.79034400000353</c:v>
                </c:pt>
                <c:pt idx="11764">
                  <c:v>703.808899</c:v>
                </c:pt>
                <c:pt idx="11765">
                  <c:v>703.92047100000002</c:v>
                </c:pt>
                <c:pt idx="11766">
                  <c:v>704.00665299999946</c:v>
                </c:pt>
                <c:pt idx="11767">
                  <c:v>704.03350799999998</c:v>
                </c:pt>
                <c:pt idx="11768">
                  <c:v>704.07745399999999</c:v>
                </c:pt>
                <c:pt idx="11769">
                  <c:v>704.13745100000006</c:v>
                </c:pt>
                <c:pt idx="11770">
                  <c:v>704.21380600000055</c:v>
                </c:pt>
                <c:pt idx="11771">
                  <c:v>704.27545200000054</c:v>
                </c:pt>
                <c:pt idx="11772">
                  <c:v>704.32910199999947</c:v>
                </c:pt>
                <c:pt idx="11773">
                  <c:v>704.41931199999999</c:v>
                </c:pt>
                <c:pt idx="11774">
                  <c:v>704.45519999999749</c:v>
                </c:pt>
                <c:pt idx="11775">
                  <c:v>704.53155499999946</c:v>
                </c:pt>
                <c:pt idx="11776">
                  <c:v>704.57684300000005</c:v>
                </c:pt>
                <c:pt idx="11777">
                  <c:v>704.64746099999797</c:v>
                </c:pt>
                <c:pt idx="11778">
                  <c:v>704.71063200000003</c:v>
                </c:pt>
                <c:pt idx="11779">
                  <c:v>704.76403800000003</c:v>
                </c:pt>
                <c:pt idx="11780">
                  <c:v>704.82189899999946</c:v>
                </c:pt>
                <c:pt idx="11781">
                  <c:v>704.88372800000002</c:v>
                </c:pt>
                <c:pt idx="11782">
                  <c:v>704.92340100000001</c:v>
                </c:pt>
                <c:pt idx="11783">
                  <c:v>704.99517800000001</c:v>
                </c:pt>
                <c:pt idx="11784">
                  <c:v>705.06756599998312</c:v>
                </c:pt>
                <c:pt idx="11785">
                  <c:v>705.130493</c:v>
                </c:pt>
                <c:pt idx="11786">
                  <c:v>705.20696999999996</c:v>
                </c:pt>
                <c:pt idx="11787">
                  <c:v>705.26892099999998</c:v>
                </c:pt>
                <c:pt idx="11788">
                  <c:v>705.32049599999948</c:v>
                </c:pt>
                <c:pt idx="11789">
                  <c:v>705.36071799999797</c:v>
                </c:pt>
                <c:pt idx="11790">
                  <c:v>705.43170199999997</c:v>
                </c:pt>
                <c:pt idx="11791">
                  <c:v>705.49414100000001</c:v>
                </c:pt>
                <c:pt idx="11792">
                  <c:v>705.54693599999996</c:v>
                </c:pt>
                <c:pt idx="11793">
                  <c:v>705.60925299999997</c:v>
                </c:pt>
                <c:pt idx="11794">
                  <c:v>705.69958500000052</c:v>
                </c:pt>
                <c:pt idx="11795">
                  <c:v>705.74542199999996</c:v>
                </c:pt>
                <c:pt idx="11796">
                  <c:v>705.82800299999997</c:v>
                </c:pt>
                <c:pt idx="11797">
                  <c:v>705.87225299999739</c:v>
                </c:pt>
                <c:pt idx="11798">
                  <c:v>705.94378700000004</c:v>
                </c:pt>
                <c:pt idx="11799">
                  <c:v>705.96252399998059</c:v>
                </c:pt>
                <c:pt idx="11800">
                  <c:v>706.02722199998209</c:v>
                </c:pt>
                <c:pt idx="11801">
                  <c:v>706.09472700000003</c:v>
                </c:pt>
                <c:pt idx="11802">
                  <c:v>706.12676999999996</c:v>
                </c:pt>
                <c:pt idx="11803">
                  <c:v>706.16863999999998</c:v>
                </c:pt>
                <c:pt idx="11804">
                  <c:v>706.254456</c:v>
                </c:pt>
                <c:pt idx="11805">
                  <c:v>706.28869600000053</c:v>
                </c:pt>
                <c:pt idx="11806">
                  <c:v>706.36047399999939</c:v>
                </c:pt>
                <c:pt idx="11807">
                  <c:v>706.43102999999746</c:v>
                </c:pt>
                <c:pt idx="11808">
                  <c:v>706.46020499999747</c:v>
                </c:pt>
                <c:pt idx="11809">
                  <c:v>706.55523699999947</c:v>
                </c:pt>
                <c:pt idx="11810">
                  <c:v>706.61126699999738</c:v>
                </c:pt>
                <c:pt idx="11811">
                  <c:v>706.66577099999995</c:v>
                </c:pt>
                <c:pt idx="11812">
                  <c:v>706.70062299999938</c:v>
                </c:pt>
                <c:pt idx="11813">
                  <c:v>706.74505599999998</c:v>
                </c:pt>
                <c:pt idx="11814">
                  <c:v>706.82714799999746</c:v>
                </c:pt>
                <c:pt idx="11815">
                  <c:v>706.89532499999996</c:v>
                </c:pt>
                <c:pt idx="11816">
                  <c:v>706.95214799999746</c:v>
                </c:pt>
                <c:pt idx="11817">
                  <c:v>707.02807600000051</c:v>
                </c:pt>
                <c:pt idx="11818">
                  <c:v>707.10644500000001</c:v>
                </c:pt>
                <c:pt idx="11819">
                  <c:v>707.15801999999996</c:v>
                </c:pt>
                <c:pt idx="11820">
                  <c:v>707.20330800000352</c:v>
                </c:pt>
                <c:pt idx="11821">
                  <c:v>707.24395800000002</c:v>
                </c:pt>
                <c:pt idx="11822">
                  <c:v>707.30456499999946</c:v>
                </c:pt>
                <c:pt idx="11823">
                  <c:v>707.35412599998415</c:v>
                </c:pt>
                <c:pt idx="11824">
                  <c:v>707.43096899999796</c:v>
                </c:pt>
                <c:pt idx="11825">
                  <c:v>707.49517800000001</c:v>
                </c:pt>
                <c:pt idx="11826">
                  <c:v>707.54211399999747</c:v>
                </c:pt>
                <c:pt idx="11827">
                  <c:v>707.62713599999938</c:v>
                </c:pt>
                <c:pt idx="11828">
                  <c:v>707.68396000000052</c:v>
                </c:pt>
                <c:pt idx="11829">
                  <c:v>707.76397699999995</c:v>
                </c:pt>
                <c:pt idx="11830">
                  <c:v>707.81140099999948</c:v>
                </c:pt>
                <c:pt idx="11831">
                  <c:v>707.87426799999946</c:v>
                </c:pt>
                <c:pt idx="11832">
                  <c:v>707.93566899999746</c:v>
                </c:pt>
                <c:pt idx="11833">
                  <c:v>707.99597200000005</c:v>
                </c:pt>
                <c:pt idx="11834">
                  <c:v>708.05883800000004</c:v>
                </c:pt>
                <c:pt idx="11835">
                  <c:v>708.13177499999995</c:v>
                </c:pt>
                <c:pt idx="11836">
                  <c:v>708.17395000000352</c:v>
                </c:pt>
                <c:pt idx="11837">
                  <c:v>708.21423300000004</c:v>
                </c:pt>
                <c:pt idx="11838">
                  <c:v>708.27545200000054</c:v>
                </c:pt>
                <c:pt idx="11839">
                  <c:v>708.38067599999999</c:v>
                </c:pt>
                <c:pt idx="11840">
                  <c:v>708.41113299999938</c:v>
                </c:pt>
                <c:pt idx="11841">
                  <c:v>708.48944100000051</c:v>
                </c:pt>
                <c:pt idx="11842">
                  <c:v>708.54595899999947</c:v>
                </c:pt>
                <c:pt idx="11843">
                  <c:v>708.623108</c:v>
                </c:pt>
                <c:pt idx="11844">
                  <c:v>708.67175300000054</c:v>
                </c:pt>
                <c:pt idx="11845">
                  <c:v>708.72747800000002</c:v>
                </c:pt>
                <c:pt idx="11846">
                  <c:v>708.78613299999995</c:v>
                </c:pt>
                <c:pt idx="11847">
                  <c:v>708.85809299999949</c:v>
                </c:pt>
                <c:pt idx="11848">
                  <c:v>708.90356399999996</c:v>
                </c:pt>
                <c:pt idx="11849">
                  <c:v>708.96978799999999</c:v>
                </c:pt>
                <c:pt idx="11850">
                  <c:v>709.03546099999949</c:v>
                </c:pt>
                <c:pt idx="11851">
                  <c:v>709.11993399999994</c:v>
                </c:pt>
                <c:pt idx="11852">
                  <c:v>709.17785600000002</c:v>
                </c:pt>
                <c:pt idx="11853">
                  <c:v>709.23034700000005</c:v>
                </c:pt>
                <c:pt idx="11854">
                  <c:v>709.25964399999998</c:v>
                </c:pt>
                <c:pt idx="11855">
                  <c:v>709.32293699999946</c:v>
                </c:pt>
                <c:pt idx="11856">
                  <c:v>709.41412399999797</c:v>
                </c:pt>
                <c:pt idx="11857">
                  <c:v>709.48864700000001</c:v>
                </c:pt>
                <c:pt idx="11858">
                  <c:v>709.54638699999998</c:v>
                </c:pt>
                <c:pt idx="11859">
                  <c:v>709.58898900000054</c:v>
                </c:pt>
                <c:pt idx="11860">
                  <c:v>709.65563999999949</c:v>
                </c:pt>
                <c:pt idx="11861">
                  <c:v>709.70806900000002</c:v>
                </c:pt>
                <c:pt idx="11862">
                  <c:v>709.77386500000352</c:v>
                </c:pt>
                <c:pt idx="11863">
                  <c:v>709.83056599999748</c:v>
                </c:pt>
                <c:pt idx="11864">
                  <c:v>709.90283199999999</c:v>
                </c:pt>
                <c:pt idx="11865">
                  <c:v>709.94891399999949</c:v>
                </c:pt>
                <c:pt idx="11866">
                  <c:v>710.01800500000002</c:v>
                </c:pt>
                <c:pt idx="11867">
                  <c:v>710.07794200000001</c:v>
                </c:pt>
                <c:pt idx="11868">
                  <c:v>710.15191699999946</c:v>
                </c:pt>
                <c:pt idx="11869">
                  <c:v>710.216003</c:v>
                </c:pt>
                <c:pt idx="11870">
                  <c:v>710.25390600000003</c:v>
                </c:pt>
                <c:pt idx="11871">
                  <c:v>710.33459499999947</c:v>
                </c:pt>
                <c:pt idx="11872">
                  <c:v>710.35852099999749</c:v>
                </c:pt>
                <c:pt idx="11873">
                  <c:v>710.44543499999997</c:v>
                </c:pt>
                <c:pt idx="11874">
                  <c:v>710.50628699999947</c:v>
                </c:pt>
                <c:pt idx="11875">
                  <c:v>710.58679199999995</c:v>
                </c:pt>
                <c:pt idx="11876">
                  <c:v>710.62829599999998</c:v>
                </c:pt>
                <c:pt idx="11877">
                  <c:v>710.69622799999797</c:v>
                </c:pt>
                <c:pt idx="11878">
                  <c:v>710.75354000000004</c:v>
                </c:pt>
                <c:pt idx="11879">
                  <c:v>710.80230699999947</c:v>
                </c:pt>
                <c:pt idx="11880">
                  <c:v>710.85546899999747</c:v>
                </c:pt>
                <c:pt idx="11881">
                  <c:v>710.95135499999947</c:v>
                </c:pt>
                <c:pt idx="11882">
                  <c:v>711.01281699999947</c:v>
                </c:pt>
                <c:pt idx="11883">
                  <c:v>711.05908199999999</c:v>
                </c:pt>
                <c:pt idx="11884">
                  <c:v>711.11444100000051</c:v>
                </c:pt>
                <c:pt idx="11885">
                  <c:v>711.14324999999997</c:v>
                </c:pt>
                <c:pt idx="11886">
                  <c:v>711.21557600000051</c:v>
                </c:pt>
                <c:pt idx="11887">
                  <c:v>711.27423100000055</c:v>
                </c:pt>
                <c:pt idx="11888">
                  <c:v>711.34283399999947</c:v>
                </c:pt>
                <c:pt idx="11889">
                  <c:v>711.40808100000004</c:v>
                </c:pt>
                <c:pt idx="11890">
                  <c:v>711.47839400000055</c:v>
                </c:pt>
                <c:pt idx="11891">
                  <c:v>711.52514599999949</c:v>
                </c:pt>
                <c:pt idx="11892">
                  <c:v>711.59960899999999</c:v>
                </c:pt>
                <c:pt idx="11893">
                  <c:v>711.661743</c:v>
                </c:pt>
                <c:pt idx="11894">
                  <c:v>711.75170900000001</c:v>
                </c:pt>
                <c:pt idx="11895">
                  <c:v>711.77807600001813</c:v>
                </c:pt>
                <c:pt idx="11896">
                  <c:v>711.83959999999797</c:v>
                </c:pt>
                <c:pt idx="11897">
                  <c:v>711.880493</c:v>
                </c:pt>
                <c:pt idx="11898">
                  <c:v>711.94287099999997</c:v>
                </c:pt>
                <c:pt idx="11899">
                  <c:v>712.01800500000002</c:v>
                </c:pt>
                <c:pt idx="11900">
                  <c:v>712.07257100000004</c:v>
                </c:pt>
                <c:pt idx="11901">
                  <c:v>712.14593500000001</c:v>
                </c:pt>
                <c:pt idx="11902">
                  <c:v>712.15661599999748</c:v>
                </c:pt>
                <c:pt idx="11903">
                  <c:v>712.24188200000003</c:v>
                </c:pt>
                <c:pt idx="11904">
                  <c:v>712.30859399999997</c:v>
                </c:pt>
                <c:pt idx="11905">
                  <c:v>712.38616899999749</c:v>
                </c:pt>
                <c:pt idx="11906">
                  <c:v>712.41900599999997</c:v>
                </c:pt>
                <c:pt idx="11907">
                  <c:v>712.49084500000004</c:v>
                </c:pt>
                <c:pt idx="11908">
                  <c:v>712.56707799999947</c:v>
                </c:pt>
                <c:pt idx="11909">
                  <c:v>712.61254899999949</c:v>
                </c:pt>
                <c:pt idx="11910">
                  <c:v>712.68396000000052</c:v>
                </c:pt>
                <c:pt idx="11911">
                  <c:v>712.72521999999947</c:v>
                </c:pt>
                <c:pt idx="11912">
                  <c:v>712.80499299999997</c:v>
                </c:pt>
                <c:pt idx="11913">
                  <c:v>712.88616899999749</c:v>
                </c:pt>
                <c:pt idx="11914">
                  <c:v>712.93200699999738</c:v>
                </c:pt>
                <c:pt idx="11915">
                  <c:v>712.99981700000001</c:v>
                </c:pt>
                <c:pt idx="11916">
                  <c:v>713.04992699999946</c:v>
                </c:pt>
                <c:pt idx="11917">
                  <c:v>713.10241699999949</c:v>
                </c:pt>
                <c:pt idx="11918">
                  <c:v>713.16131600000006</c:v>
                </c:pt>
                <c:pt idx="11919">
                  <c:v>713.24743699999999</c:v>
                </c:pt>
                <c:pt idx="11920">
                  <c:v>713.27276600000005</c:v>
                </c:pt>
                <c:pt idx="11921">
                  <c:v>713.34118699999749</c:v>
                </c:pt>
                <c:pt idx="11922">
                  <c:v>713.38842799999998</c:v>
                </c:pt>
                <c:pt idx="11923">
                  <c:v>713.48297100000002</c:v>
                </c:pt>
                <c:pt idx="11924">
                  <c:v>713.52001999999948</c:v>
                </c:pt>
                <c:pt idx="11925">
                  <c:v>713.582764</c:v>
                </c:pt>
                <c:pt idx="11926">
                  <c:v>713.64703399999996</c:v>
                </c:pt>
                <c:pt idx="11927">
                  <c:v>713.71051</c:v>
                </c:pt>
                <c:pt idx="11928">
                  <c:v>713.76245100000006</c:v>
                </c:pt>
                <c:pt idx="11929">
                  <c:v>713.83209199999749</c:v>
                </c:pt>
                <c:pt idx="11930">
                  <c:v>713.86822499998232</c:v>
                </c:pt>
                <c:pt idx="11931">
                  <c:v>713.92230199999949</c:v>
                </c:pt>
                <c:pt idx="11932">
                  <c:v>713.98443600000053</c:v>
                </c:pt>
                <c:pt idx="11933">
                  <c:v>714.03985599999999</c:v>
                </c:pt>
                <c:pt idx="11934">
                  <c:v>714.09393300000352</c:v>
                </c:pt>
                <c:pt idx="11935">
                  <c:v>714.16595499999949</c:v>
                </c:pt>
                <c:pt idx="11936">
                  <c:v>714.22876000000053</c:v>
                </c:pt>
                <c:pt idx="11937">
                  <c:v>714.28265399999998</c:v>
                </c:pt>
                <c:pt idx="11938">
                  <c:v>714.36816399999748</c:v>
                </c:pt>
                <c:pt idx="11939">
                  <c:v>714.42303500000003</c:v>
                </c:pt>
                <c:pt idx="11940">
                  <c:v>714.48516799999948</c:v>
                </c:pt>
                <c:pt idx="11941">
                  <c:v>714.56835899999999</c:v>
                </c:pt>
                <c:pt idx="11942">
                  <c:v>714.60382100000004</c:v>
                </c:pt>
                <c:pt idx="11943">
                  <c:v>714.66595499999949</c:v>
                </c:pt>
                <c:pt idx="11944">
                  <c:v>714.73010299999999</c:v>
                </c:pt>
                <c:pt idx="11945">
                  <c:v>714.80084199999999</c:v>
                </c:pt>
                <c:pt idx="11946">
                  <c:v>714.86840799999948</c:v>
                </c:pt>
                <c:pt idx="11947">
                  <c:v>714.90502899999797</c:v>
                </c:pt>
                <c:pt idx="11948">
                  <c:v>714.98406999999997</c:v>
                </c:pt>
                <c:pt idx="11949">
                  <c:v>715.05371100000002</c:v>
                </c:pt>
                <c:pt idx="11950">
                  <c:v>715.08178700000053</c:v>
                </c:pt>
                <c:pt idx="11951">
                  <c:v>715.16754199999946</c:v>
                </c:pt>
                <c:pt idx="11952">
                  <c:v>715.24468999999999</c:v>
                </c:pt>
                <c:pt idx="11953">
                  <c:v>715.29333500001928</c:v>
                </c:pt>
                <c:pt idx="11954">
                  <c:v>715.33441199999947</c:v>
                </c:pt>
                <c:pt idx="11955">
                  <c:v>715.38305700000001</c:v>
                </c:pt>
                <c:pt idx="11956">
                  <c:v>715.47637899999995</c:v>
                </c:pt>
                <c:pt idx="11957">
                  <c:v>715.52166699999748</c:v>
                </c:pt>
                <c:pt idx="11958">
                  <c:v>715.578125</c:v>
                </c:pt>
                <c:pt idx="11959">
                  <c:v>715.62670900000001</c:v>
                </c:pt>
                <c:pt idx="11960">
                  <c:v>715.72058100000004</c:v>
                </c:pt>
                <c:pt idx="11961">
                  <c:v>715.75775099999998</c:v>
                </c:pt>
                <c:pt idx="11962">
                  <c:v>715.82263199999738</c:v>
                </c:pt>
                <c:pt idx="11963">
                  <c:v>715.89044200000001</c:v>
                </c:pt>
                <c:pt idx="11964">
                  <c:v>715.95996099999797</c:v>
                </c:pt>
                <c:pt idx="11965">
                  <c:v>716.01623499999948</c:v>
                </c:pt>
                <c:pt idx="11966">
                  <c:v>716.07342500000004</c:v>
                </c:pt>
                <c:pt idx="11967">
                  <c:v>716.13281300000006</c:v>
                </c:pt>
                <c:pt idx="11968">
                  <c:v>716.19366500000001</c:v>
                </c:pt>
                <c:pt idx="11969">
                  <c:v>716.25494400000002</c:v>
                </c:pt>
                <c:pt idx="11970">
                  <c:v>716.30712899998105</c:v>
                </c:pt>
                <c:pt idx="11971">
                  <c:v>716.36828599999797</c:v>
                </c:pt>
                <c:pt idx="11972">
                  <c:v>716.42266799998197</c:v>
                </c:pt>
                <c:pt idx="11973">
                  <c:v>716.48315400000001</c:v>
                </c:pt>
                <c:pt idx="11974">
                  <c:v>716.540344</c:v>
                </c:pt>
                <c:pt idx="11975">
                  <c:v>716.60839800000053</c:v>
                </c:pt>
                <c:pt idx="11976">
                  <c:v>716.66723599999796</c:v>
                </c:pt>
                <c:pt idx="11977">
                  <c:v>716.73205599999949</c:v>
                </c:pt>
                <c:pt idx="11978">
                  <c:v>716.76959199999999</c:v>
                </c:pt>
                <c:pt idx="11979">
                  <c:v>716.86138899999946</c:v>
                </c:pt>
                <c:pt idx="11980">
                  <c:v>716.92248499999948</c:v>
                </c:pt>
                <c:pt idx="11981">
                  <c:v>716.97644000000003</c:v>
                </c:pt>
                <c:pt idx="11982">
                  <c:v>717.04693599999996</c:v>
                </c:pt>
                <c:pt idx="11983">
                  <c:v>717.10345500000005</c:v>
                </c:pt>
                <c:pt idx="11984">
                  <c:v>717.16216999998392</c:v>
                </c:pt>
                <c:pt idx="11985">
                  <c:v>717.22460899999999</c:v>
                </c:pt>
                <c:pt idx="11986">
                  <c:v>717.29498300000353</c:v>
                </c:pt>
                <c:pt idx="11987">
                  <c:v>717.36193799999796</c:v>
                </c:pt>
                <c:pt idx="11988">
                  <c:v>717.41674799999998</c:v>
                </c:pt>
                <c:pt idx="11989">
                  <c:v>717.46649199999797</c:v>
                </c:pt>
                <c:pt idx="11990">
                  <c:v>717.52301</c:v>
                </c:pt>
                <c:pt idx="11991">
                  <c:v>717.597351</c:v>
                </c:pt>
                <c:pt idx="11992">
                  <c:v>717.66656499999749</c:v>
                </c:pt>
                <c:pt idx="11993">
                  <c:v>717.70544399999994</c:v>
                </c:pt>
                <c:pt idx="11994">
                  <c:v>717.77514599999995</c:v>
                </c:pt>
                <c:pt idx="11995">
                  <c:v>717.82946799999797</c:v>
                </c:pt>
                <c:pt idx="11996">
                  <c:v>717.88818400000002</c:v>
                </c:pt>
                <c:pt idx="11997">
                  <c:v>717.94537400000002</c:v>
                </c:pt>
                <c:pt idx="11998">
                  <c:v>717.99585000000002</c:v>
                </c:pt>
                <c:pt idx="11999">
                  <c:v>718.07763699999998</c:v>
                </c:pt>
                <c:pt idx="12000">
                  <c:v>718.14013699999998</c:v>
                </c:pt>
                <c:pt idx="12001">
                  <c:v>718.21466099999998</c:v>
                </c:pt>
                <c:pt idx="12002">
                  <c:v>718.26568599999996</c:v>
                </c:pt>
                <c:pt idx="12003">
                  <c:v>718.33544899999947</c:v>
                </c:pt>
                <c:pt idx="12004">
                  <c:v>718.40722699998162</c:v>
                </c:pt>
                <c:pt idx="12005">
                  <c:v>718.45910599999797</c:v>
                </c:pt>
                <c:pt idx="12006">
                  <c:v>718.51788299999998</c:v>
                </c:pt>
                <c:pt idx="12007">
                  <c:v>718.607483</c:v>
                </c:pt>
                <c:pt idx="12008">
                  <c:v>718.65209999999797</c:v>
                </c:pt>
                <c:pt idx="12009">
                  <c:v>718.70745799999997</c:v>
                </c:pt>
                <c:pt idx="12010">
                  <c:v>718.78228799999999</c:v>
                </c:pt>
                <c:pt idx="12011">
                  <c:v>718.84612999997944</c:v>
                </c:pt>
                <c:pt idx="12012">
                  <c:v>718.88488800000005</c:v>
                </c:pt>
                <c:pt idx="12013">
                  <c:v>718.96411099999796</c:v>
                </c:pt>
                <c:pt idx="12014">
                  <c:v>719.00250199999948</c:v>
                </c:pt>
                <c:pt idx="12015">
                  <c:v>719.059753</c:v>
                </c:pt>
                <c:pt idx="12016">
                  <c:v>719.12323000000004</c:v>
                </c:pt>
                <c:pt idx="12017">
                  <c:v>719.19671600000004</c:v>
                </c:pt>
                <c:pt idx="12018">
                  <c:v>719.25561499999947</c:v>
                </c:pt>
                <c:pt idx="12019">
                  <c:v>719.30151399999738</c:v>
                </c:pt>
                <c:pt idx="12020">
                  <c:v>719.35876499999949</c:v>
                </c:pt>
                <c:pt idx="12021">
                  <c:v>719.41131600000006</c:v>
                </c:pt>
                <c:pt idx="12022">
                  <c:v>719.46752899997875</c:v>
                </c:pt>
                <c:pt idx="12023">
                  <c:v>719.51092499999947</c:v>
                </c:pt>
                <c:pt idx="12024">
                  <c:v>719.57684300000005</c:v>
                </c:pt>
                <c:pt idx="12025">
                  <c:v>719.646973</c:v>
                </c:pt>
                <c:pt idx="12026">
                  <c:v>719.72753899999998</c:v>
                </c:pt>
                <c:pt idx="12027">
                  <c:v>719.7837520000179</c:v>
                </c:pt>
                <c:pt idx="12028">
                  <c:v>719.84179699999947</c:v>
                </c:pt>
                <c:pt idx="12029">
                  <c:v>719.86041299999749</c:v>
                </c:pt>
                <c:pt idx="12030">
                  <c:v>719.97277799999995</c:v>
                </c:pt>
                <c:pt idx="12031">
                  <c:v>719.99786399999948</c:v>
                </c:pt>
                <c:pt idx="12032">
                  <c:v>720.07183800000053</c:v>
                </c:pt>
                <c:pt idx="12033">
                  <c:v>720.14172399999939</c:v>
                </c:pt>
                <c:pt idx="12034">
                  <c:v>720.23175000000003</c:v>
                </c:pt>
                <c:pt idx="12035">
                  <c:v>720.25872800000002</c:v>
                </c:pt>
                <c:pt idx="12036">
                  <c:v>720.29870600001561</c:v>
                </c:pt>
                <c:pt idx="12037">
                  <c:v>720.40850799999998</c:v>
                </c:pt>
                <c:pt idx="12038">
                  <c:v>720.45049999999947</c:v>
                </c:pt>
                <c:pt idx="12039">
                  <c:v>720.50598100000002</c:v>
                </c:pt>
                <c:pt idx="12040">
                  <c:v>720.55920399999798</c:v>
                </c:pt>
                <c:pt idx="12041">
                  <c:v>720.61236599999938</c:v>
                </c:pt>
                <c:pt idx="12042">
                  <c:v>720.69531300000051</c:v>
                </c:pt>
                <c:pt idx="12043">
                  <c:v>720.77136199999995</c:v>
                </c:pt>
                <c:pt idx="12044">
                  <c:v>720.78631600000051</c:v>
                </c:pt>
                <c:pt idx="12045">
                  <c:v>720.84454299999948</c:v>
                </c:pt>
                <c:pt idx="12046">
                  <c:v>720.90832499999999</c:v>
                </c:pt>
                <c:pt idx="12047">
                  <c:v>720.99230999999997</c:v>
                </c:pt>
                <c:pt idx="12048">
                  <c:v>721.05175799999938</c:v>
                </c:pt>
                <c:pt idx="12049">
                  <c:v>721.11328100000003</c:v>
                </c:pt>
                <c:pt idx="12050">
                  <c:v>721.17236300000002</c:v>
                </c:pt>
                <c:pt idx="12051">
                  <c:v>721.22668499999997</c:v>
                </c:pt>
                <c:pt idx="12052">
                  <c:v>721.29895000000352</c:v>
                </c:pt>
                <c:pt idx="12053">
                  <c:v>721.31793199999947</c:v>
                </c:pt>
                <c:pt idx="12054">
                  <c:v>721.38745100000006</c:v>
                </c:pt>
                <c:pt idx="12055">
                  <c:v>721.47283900000002</c:v>
                </c:pt>
                <c:pt idx="12056">
                  <c:v>721.53118899999947</c:v>
                </c:pt>
                <c:pt idx="12057">
                  <c:v>721.58105499999999</c:v>
                </c:pt>
                <c:pt idx="12058">
                  <c:v>721.66198699999939</c:v>
                </c:pt>
                <c:pt idx="12059">
                  <c:v>721.70062299999938</c:v>
                </c:pt>
                <c:pt idx="12060">
                  <c:v>721.74713099999997</c:v>
                </c:pt>
                <c:pt idx="12061">
                  <c:v>721.83477800000003</c:v>
                </c:pt>
                <c:pt idx="12062">
                  <c:v>721.86950699999738</c:v>
                </c:pt>
                <c:pt idx="12063">
                  <c:v>721.93652299999746</c:v>
                </c:pt>
                <c:pt idx="12064">
                  <c:v>721.977844</c:v>
                </c:pt>
                <c:pt idx="12065">
                  <c:v>722.05334500000004</c:v>
                </c:pt>
                <c:pt idx="12066">
                  <c:v>722.11755399999947</c:v>
                </c:pt>
                <c:pt idx="12067">
                  <c:v>722.16375700000003</c:v>
                </c:pt>
                <c:pt idx="12068">
                  <c:v>722.26281699999947</c:v>
                </c:pt>
                <c:pt idx="12069">
                  <c:v>722.33251999998186</c:v>
                </c:pt>
                <c:pt idx="12070">
                  <c:v>722.37719699999946</c:v>
                </c:pt>
                <c:pt idx="12071">
                  <c:v>722.42413299999998</c:v>
                </c:pt>
                <c:pt idx="12072">
                  <c:v>722.51928699999996</c:v>
                </c:pt>
                <c:pt idx="12073">
                  <c:v>722.58050500000002</c:v>
                </c:pt>
                <c:pt idx="12074">
                  <c:v>722.63201899999797</c:v>
                </c:pt>
                <c:pt idx="12075">
                  <c:v>722.703125</c:v>
                </c:pt>
                <c:pt idx="12076">
                  <c:v>722.74322499999948</c:v>
                </c:pt>
                <c:pt idx="12077">
                  <c:v>722.84289599999749</c:v>
                </c:pt>
                <c:pt idx="12078">
                  <c:v>722.87701399999946</c:v>
                </c:pt>
                <c:pt idx="12079">
                  <c:v>722.92938200000003</c:v>
                </c:pt>
                <c:pt idx="12080">
                  <c:v>723.00591999999949</c:v>
                </c:pt>
                <c:pt idx="12081">
                  <c:v>723.06750499999748</c:v>
                </c:pt>
                <c:pt idx="12082">
                  <c:v>723.13140899999996</c:v>
                </c:pt>
                <c:pt idx="12083">
                  <c:v>723.19122299999947</c:v>
                </c:pt>
                <c:pt idx="12084">
                  <c:v>723.27984600000354</c:v>
                </c:pt>
                <c:pt idx="12085">
                  <c:v>723.30004899999949</c:v>
                </c:pt>
                <c:pt idx="12086">
                  <c:v>723.355774</c:v>
                </c:pt>
                <c:pt idx="12087">
                  <c:v>723.408142</c:v>
                </c:pt>
                <c:pt idx="12088">
                  <c:v>723.46771199999796</c:v>
                </c:pt>
                <c:pt idx="12089">
                  <c:v>723.51348900000005</c:v>
                </c:pt>
                <c:pt idx="12090">
                  <c:v>723.613159</c:v>
                </c:pt>
                <c:pt idx="12091">
                  <c:v>723.65545699999996</c:v>
                </c:pt>
                <c:pt idx="12092">
                  <c:v>723.71441700000003</c:v>
                </c:pt>
                <c:pt idx="12093">
                  <c:v>723.76422099999797</c:v>
                </c:pt>
                <c:pt idx="12094">
                  <c:v>723.83947799999999</c:v>
                </c:pt>
                <c:pt idx="12095">
                  <c:v>723.88580300000001</c:v>
                </c:pt>
                <c:pt idx="12096">
                  <c:v>723.96478300000001</c:v>
                </c:pt>
                <c:pt idx="12097">
                  <c:v>724.02728299999796</c:v>
                </c:pt>
                <c:pt idx="12098">
                  <c:v>724.069885</c:v>
                </c:pt>
                <c:pt idx="12099">
                  <c:v>724.13830599999994</c:v>
                </c:pt>
                <c:pt idx="12100">
                  <c:v>724.21344000000352</c:v>
                </c:pt>
                <c:pt idx="12101">
                  <c:v>724.27301000000352</c:v>
                </c:pt>
                <c:pt idx="12102">
                  <c:v>724.32464599999946</c:v>
                </c:pt>
                <c:pt idx="12103">
                  <c:v>724.38964799999997</c:v>
                </c:pt>
                <c:pt idx="12104">
                  <c:v>724.45880099999999</c:v>
                </c:pt>
                <c:pt idx="12105">
                  <c:v>724.47418200000004</c:v>
                </c:pt>
                <c:pt idx="12106">
                  <c:v>724.57428000000004</c:v>
                </c:pt>
                <c:pt idx="12107">
                  <c:v>724.618469</c:v>
                </c:pt>
                <c:pt idx="12108">
                  <c:v>724.69061299999998</c:v>
                </c:pt>
                <c:pt idx="12109">
                  <c:v>724.72924799999998</c:v>
                </c:pt>
                <c:pt idx="12110">
                  <c:v>724.81042499999796</c:v>
                </c:pt>
                <c:pt idx="12111">
                  <c:v>724.86743199999796</c:v>
                </c:pt>
                <c:pt idx="12112">
                  <c:v>724.94574</c:v>
                </c:pt>
                <c:pt idx="12113">
                  <c:v>724.98980700000004</c:v>
                </c:pt>
                <c:pt idx="12114">
                  <c:v>725.05737299999998</c:v>
                </c:pt>
                <c:pt idx="12115">
                  <c:v>725.13232399999947</c:v>
                </c:pt>
                <c:pt idx="12116">
                  <c:v>725.18756099999996</c:v>
                </c:pt>
                <c:pt idx="12117">
                  <c:v>725.23687700000005</c:v>
                </c:pt>
                <c:pt idx="12118">
                  <c:v>725.26855499999999</c:v>
                </c:pt>
                <c:pt idx="12119">
                  <c:v>725.34216299998002</c:v>
                </c:pt>
                <c:pt idx="12120">
                  <c:v>725.40826399999946</c:v>
                </c:pt>
                <c:pt idx="12121">
                  <c:v>725.43969699999946</c:v>
                </c:pt>
                <c:pt idx="12122">
                  <c:v>725.495361</c:v>
                </c:pt>
                <c:pt idx="12123">
                  <c:v>725.56524699999738</c:v>
                </c:pt>
                <c:pt idx="12124">
                  <c:v>725.65338100000054</c:v>
                </c:pt>
                <c:pt idx="12125">
                  <c:v>725.68524200000002</c:v>
                </c:pt>
                <c:pt idx="12126">
                  <c:v>725.72228999999948</c:v>
                </c:pt>
                <c:pt idx="12127">
                  <c:v>725.80010999999797</c:v>
                </c:pt>
                <c:pt idx="12128">
                  <c:v>725.86535599999797</c:v>
                </c:pt>
                <c:pt idx="12129">
                  <c:v>725.90338100000054</c:v>
                </c:pt>
                <c:pt idx="12130">
                  <c:v>725.97210699999948</c:v>
                </c:pt>
                <c:pt idx="12131">
                  <c:v>726.05139199999996</c:v>
                </c:pt>
                <c:pt idx="12132">
                  <c:v>726.131348</c:v>
                </c:pt>
                <c:pt idx="12133">
                  <c:v>726.178223</c:v>
                </c:pt>
                <c:pt idx="12134">
                  <c:v>726.25225799999748</c:v>
                </c:pt>
                <c:pt idx="12135">
                  <c:v>726.31292699998369</c:v>
                </c:pt>
                <c:pt idx="12136">
                  <c:v>726.35803199999998</c:v>
                </c:pt>
                <c:pt idx="12137">
                  <c:v>726.42382799999996</c:v>
                </c:pt>
                <c:pt idx="12138">
                  <c:v>726.483521</c:v>
                </c:pt>
                <c:pt idx="12139">
                  <c:v>726.55462599999748</c:v>
                </c:pt>
                <c:pt idx="12140">
                  <c:v>726.60369900000001</c:v>
                </c:pt>
                <c:pt idx="12141">
                  <c:v>726.65112299999748</c:v>
                </c:pt>
                <c:pt idx="12142">
                  <c:v>726.72876000000053</c:v>
                </c:pt>
                <c:pt idx="12143">
                  <c:v>726.79705799999999</c:v>
                </c:pt>
                <c:pt idx="12144">
                  <c:v>726.84826699999746</c:v>
                </c:pt>
                <c:pt idx="12145">
                  <c:v>726.91650399999946</c:v>
                </c:pt>
                <c:pt idx="12146">
                  <c:v>726.970642</c:v>
                </c:pt>
                <c:pt idx="12147">
                  <c:v>727.03027299999997</c:v>
                </c:pt>
                <c:pt idx="12148">
                  <c:v>727.07757600000002</c:v>
                </c:pt>
                <c:pt idx="12149">
                  <c:v>727.15386999999998</c:v>
                </c:pt>
                <c:pt idx="12150">
                  <c:v>727.19464100000005</c:v>
                </c:pt>
                <c:pt idx="12151">
                  <c:v>727.26477100000352</c:v>
                </c:pt>
                <c:pt idx="12152">
                  <c:v>727.34216299998002</c:v>
                </c:pt>
                <c:pt idx="12153">
                  <c:v>727.41271999999947</c:v>
                </c:pt>
                <c:pt idx="12154">
                  <c:v>727.44079599999998</c:v>
                </c:pt>
                <c:pt idx="12155">
                  <c:v>727.52142299999946</c:v>
                </c:pt>
                <c:pt idx="12156">
                  <c:v>727.57788100000005</c:v>
                </c:pt>
                <c:pt idx="12157">
                  <c:v>727.61871300000053</c:v>
                </c:pt>
                <c:pt idx="12158">
                  <c:v>727.68926999999996</c:v>
                </c:pt>
                <c:pt idx="12159">
                  <c:v>727.73858600000005</c:v>
                </c:pt>
                <c:pt idx="12160">
                  <c:v>727.80279499999949</c:v>
                </c:pt>
                <c:pt idx="12161">
                  <c:v>727.86364699999797</c:v>
                </c:pt>
                <c:pt idx="12162">
                  <c:v>727.93145799999797</c:v>
                </c:pt>
                <c:pt idx="12163">
                  <c:v>727.98071300000004</c:v>
                </c:pt>
                <c:pt idx="12164">
                  <c:v>728.02465799999948</c:v>
                </c:pt>
                <c:pt idx="12165">
                  <c:v>728.10632299999997</c:v>
                </c:pt>
                <c:pt idx="12166">
                  <c:v>728.16467299999999</c:v>
                </c:pt>
                <c:pt idx="12167">
                  <c:v>728.22686799999997</c:v>
                </c:pt>
                <c:pt idx="12168">
                  <c:v>728.27948000001561</c:v>
                </c:pt>
                <c:pt idx="12169">
                  <c:v>728.33734099999947</c:v>
                </c:pt>
                <c:pt idx="12170">
                  <c:v>728.39605699999947</c:v>
                </c:pt>
                <c:pt idx="12171">
                  <c:v>728.45391799999948</c:v>
                </c:pt>
                <c:pt idx="12172">
                  <c:v>728.49871800000005</c:v>
                </c:pt>
                <c:pt idx="12173">
                  <c:v>728.56555199999946</c:v>
                </c:pt>
                <c:pt idx="12174">
                  <c:v>728.60717799999998</c:v>
                </c:pt>
                <c:pt idx="12175">
                  <c:v>728.68408200000351</c:v>
                </c:pt>
                <c:pt idx="12176">
                  <c:v>728.73144500000001</c:v>
                </c:pt>
                <c:pt idx="12177">
                  <c:v>728.78076200000055</c:v>
                </c:pt>
                <c:pt idx="12178">
                  <c:v>728.81951899999797</c:v>
                </c:pt>
                <c:pt idx="12179">
                  <c:v>728.87243699999999</c:v>
                </c:pt>
                <c:pt idx="12180">
                  <c:v>728.96166999998002</c:v>
                </c:pt>
                <c:pt idx="12181">
                  <c:v>729.02551299999948</c:v>
                </c:pt>
                <c:pt idx="12182">
                  <c:v>729.08532700000001</c:v>
                </c:pt>
                <c:pt idx="12183">
                  <c:v>729.12390100000005</c:v>
                </c:pt>
                <c:pt idx="12184">
                  <c:v>729.17382800000053</c:v>
                </c:pt>
                <c:pt idx="12185">
                  <c:v>729.21997100000351</c:v>
                </c:pt>
                <c:pt idx="12186">
                  <c:v>729.31109599999797</c:v>
                </c:pt>
                <c:pt idx="12187">
                  <c:v>729.40124499999797</c:v>
                </c:pt>
                <c:pt idx="12188">
                  <c:v>729.41632099999947</c:v>
                </c:pt>
                <c:pt idx="12189">
                  <c:v>729.47448699999995</c:v>
                </c:pt>
                <c:pt idx="12190">
                  <c:v>729.55181899999798</c:v>
                </c:pt>
                <c:pt idx="12191">
                  <c:v>729.63561999999797</c:v>
                </c:pt>
                <c:pt idx="12192">
                  <c:v>729.71582000000001</c:v>
                </c:pt>
                <c:pt idx="12193">
                  <c:v>729.75707999999997</c:v>
                </c:pt>
                <c:pt idx="12194">
                  <c:v>729.82983400000001</c:v>
                </c:pt>
                <c:pt idx="12195">
                  <c:v>729.90283199999999</c:v>
                </c:pt>
                <c:pt idx="12196">
                  <c:v>730.01776099999938</c:v>
                </c:pt>
                <c:pt idx="12197">
                  <c:v>730.07940699999995</c:v>
                </c:pt>
                <c:pt idx="12198">
                  <c:v>730.15789799999948</c:v>
                </c:pt>
                <c:pt idx="12199">
                  <c:v>730.24334700000054</c:v>
                </c:pt>
                <c:pt idx="12200">
                  <c:v>730.29382300000054</c:v>
                </c:pt>
                <c:pt idx="12201">
                  <c:v>730.33978300000001</c:v>
                </c:pt>
                <c:pt idx="12202">
                  <c:v>730.43328899999949</c:v>
                </c:pt>
                <c:pt idx="12203">
                  <c:v>730.48236099999997</c:v>
                </c:pt>
                <c:pt idx="12204">
                  <c:v>730.54699699999946</c:v>
                </c:pt>
                <c:pt idx="12205">
                  <c:v>730.63488800000005</c:v>
                </c:pt>
                <c:pt idx="12206">
                  <c:v>730.69348100000354</c:v>
                </c:pt>
                <c:pt idx="12207">
                  <c:v>730.78350800000055</c:v>
                </c:pt>
                <c:pt idx="12208">
                  <c:v>730.84759499998393</c:v>
                </c:pt>
                <c:pt idx="12209">
                  <c:v>730.92163099999948</c:v>
                </c:pt>
                <c:pt idx="12210">
                  <c:v>731.02508499999999</c:v>
                </c:pt>
                <c:pt idx="12211">
                  <c:v>731.07965100000001</c:v>
                </c:pt>
                <c:pt idx="12212">
                  <c:v>731.15136699999948</c:v>
                </c:pt>
                <c:pt idx="12213">
                  <c:v>731.23498500000005</c:v>
                </c:pt>
                <c:pt idx="12214">
                  <c:v>731.32018999999946</c:v>
                </c:pt>
                <c:pt idx="12215">
                  <c:v>731.38897699999995</c:v>
                </c:pt>
                <c:pt idx="12216">
                  <c:v>731.45245399999749</c:v>
                </c:pt>
                <c:pt idx="12217">
                  <c:v>731.49957300000005</c:v>
                </c:pt>
                <c:pt idx="12218">
                  <c:v>731.60534700000005</c:v>
                </c:pt>
                <c:pt idx="12219">
                  <c:v>731.65979000000004</c:v>
                </c:pt>
                <c:pt idx="12220">
                  <c:v>731.75848399999995</c:v>
                </c:pt>
                <c:pt idx="12221">
                  <c:v>731.824341</c:v>
                </c:pt>
                <c:pt idx="12222">
                  <c:v>731.89044200000001</c:v>
                </c:pt>
                <c:pt idx="12223">
                  <c:v>731.95452899999748</c:v>
                </c:pt>
                <c:pt idx="12224">
                  <c:v>732.03930700000001</c:v>
                </c:pt>
                <c:pt idx="12225">
                  <c:v>732.10821499999997</c:v>
                </c:pt>
                <c:pt idx="12226">
                  <c:v>732.208618</c:v>
                </c:pt>
                <c:pt idx="12227">
                  <c:v>732.28179900000055</c:v>
                </c:pt>
                <c:pt idx="12228">
                  <c:v>732.37640399999998</c:v>
                </c:pt>
                <c:pt idx="12229">
                  <c:v>732.44049099999938</c:v>
                </c:pt>
                <c:pt idx="12230">
                  <c:v>732.53088400000001</c:v>
                </c:pt>
                <c:pt idx="12231">
                  <c:v>732.61224399999946</c:v>
                </c:pt>
                <c:pt idx="12232">
                  <c:v>732.71075399999995</c:v>
                </c:pt>
                <c:pt idx="12233">
                  <c:v>732.81475799999998</c:v>
                </c:pt>
                <c:pt idx="12234">
                  <c:v>732.88055399999996</c:v>
                </c:pt>
                <c:pt idx="12235">
                  <c:v>732.96563699999797</c:v>
                </c:pt>
                <c:pt idx="12236">
                  <c:v>733.04748499999948</c:v>
                </c:pt>
                <c:pt idx="12237">
                  <c:v>733.13165299999946</c:v>
                </c:pt>
                <c:pt idx="12238">
                  <c:v>733.23504600000001</c:v>
                </c:pt>
                <c:pt idx="12239">
                  <c:v>733.28314200000352</c:v>
                </c:pt>
                <c:pt idx="12240">
                  <c:v>733.35290499999746</c:v>
                </c:pt>
                <c:pt idx="12241">
                  <c:v>733.43115199999738</c:v>
                </c:pt>
                <c:pt idx="12242">
                  <c:v>733.53784199999996</c:v>
                </c:pt>
                <c:pt idx="12243">
                  <c:v>733.60430899999994</c:v>
                </c:pt>
                <c:pt idx="12244">
                  <c:v>733.69598399999995</c:v>
                </c:pt>
                <c:pt idx="12245">
                  <c:v>733.78680400000053</c:v>
                </c:pt>
                <c:pt idx="12246">
                  <c:v>733.86962899998105</c:v>
                </c:pt>
                <c:pt idx="12247">
                  <c:v>733.95477300000005</c:v>
                </c:pt>
                <c:pt idx="12248">
                  <c:v>734.04217499999947</c:v>
                </c:pt>
                <c:pt idx="12249">
                  <c:v>734.12011699999948</c:v>
                </c:pt>
                <c:pt idx="12250">
                  <c:v>734.19134500000052</c:v>
                </c:pt>
                <c:pt idx="12251">
                  <c:v>734.24719199999947</c:v>
                </c:pt>
                <c:pt idx="12252">
                  <c:v>734.33825699999738</c:v>
                </c:pt>
                <c:pt idx="12253">
                  <c:v>734.44744899999796</c:v>
                </c:pt>
                <c:pt idx="12254">
                  <c:v>734.54644799999949</c:v>
                </c:pt>
                <c:pt idx="12255">
                  <c:v>734.64978000000053</c:v>
                </c:pt>
                <c:pt idx="12256">
                  <c:v>734.69293200000004</c:v>
                </c:pt>
                <c:pt idx="12257">
                  <c:v>734.81152299999746</c:v>
                </c:pt>
                <c:pt idx="12258">
                  <c:v>734.91052199999797</c:v>
                </c:pt>
                <c:pt idx="12259">
                  <c:v>734.99255399999947</c:v>
                </c:pt>
                <c:pt idx="12260">
                  <c:v>735.03063999999949</c:v>
                </c:pt>
                <c:pt idx="12261">
                  <c:v>735.12951699999996</c:v>
                </c:pt>
                <c:pt idx="12262">
                  <c:v>735.20886199999995</c:v>
                </c:pt>
                <c:pt idx="12263">
                  <c:v>735.26892099999998</c:v>
                </c:pt>
                <c:pt idx="12264">
                  <c:v>735.36541699999748</c:v>
                </c:pt>
                <c:pt idx="12265">
                  <c:v>735.41906699999947</c:v>
                </c:pt>
                <c:pt idx="12266">
                  <c:v>735.48992899999996</c:v>
                </c:pt>
                <c:pt idx="12267">
                  <c:v>735.59692399999949</c:v>
                </c:pt>
                <c:pt idx="12268">
                  <c:v>735.67297399999995</c:v>
                </c:pt>
                <c:pt idx="12269">
                  <c:v>735.77856400000053</c:v>
                </c:pt>
                <c:pt idx="12270">
                  <c:v>735.83990499999948</c:v>
                </c:pt>
                <c:pt idx="12271">
                  <c:v>735.94348100000002</c:v>
                </c:pt>
                <c:pt idx="12272">
                  <c:v>736.06475799999998</c:v>
                </c:pt>
                <c:pt idx="12273">
                  <c:v>736.12988299999995</c:v>
                </c:pt>
                <c:pt idx="12274">
                  <c:v>736.26055899999949</c:v>
                </c:pt>
                <c:pt idx="12275">
                  <c:v>736.36547899999948</c:v>
                </c:pt>
                <c:pt idx="12276">
                  <c:v>736.48541299999999</c:v>
                </c:pt>
                <c:pt idx="12277">
                  <c:v>736.57763699999998</c:v>
                </c:pt>
                <c:pt idx="12278">
                  <c:v>736.65008499999999</c:v>
                </c:pt>
                <c:pt idx="12279">
                  <c:v>736.75830100000053</c:v>
                </c:pt>
                <c:pt idx="12280">
                  <c:v>736.82476799999949</c:v>
                </c:pt>
                <c:pt idx="12281">
                  <c:v>736.91863999999998</c:v>
                </c:pt>
                <c:pt idx="12282">
                  <c:v>736.98254399999996</c:v>
                </c:pt>
                <c:pt idx="12283">
                  <c:v>737.05151399999738</c:v>
                </c:pt>
                <c:pt idx="12284">
                  <c:v>737.17114300000003</c:v>
                </c:pt>
                <c:pt idx="12285">
                  <c:v>737.27368200000353</c:v>
                </c:pt>
                <c:pt idx="12286">
                  <c:v>737.36157199999946</c:v>
                </c:pt>
                <c:pt idx="12287">
                  <c:v>737.44061299999748</c:v>
                </c:pt>
                <c:pt idx="12288">
                  <c:v>737.55548099999999</c:v>
                </c:pt>
                <c:pt idx="12289">
                  <c:v>737.64642299999946</c:v>
                </c:pt>
                <c:pt idx="12290">
                  <c:v>737.71813999999995</c:v>
                </c:pt>
                <c:pt idx="12291">
                  <c:v>737.80377200000055</c:v>
                </c:pt>
                <c:pt idx="12292">
                  <c:v>737.90222199998209</c:v>
                </c:pt>
                <c:pt idx="12293">
                  <c:v>737.99206499999946</c:v>
                </c:pt>
                <c:pt idx="12294">
                  <c:v>738.05584699999997</c:v>
                </c:pt>
                <c:pt idx="12295">
                  <c:v>738.15991199999996</c:v>
                </c:pt>
                <c:pt idx="12296">
                  <c:v>738.26061999999797</c:v>
                </c:pt>
                <c:pt idx="12297">
                  <c:v>738.35113499999738</c:v>
                </c:pt>
                <c:pt idx="12298">
                  <c:v>738.40765399999748</c:v>
                </c:pt>
                <c:pt idx="12299">
                  <c:v>738.54009999999948</c:v>
                </c:pt>
                <c:pt idx="12300">
                  <c:v>738.60205099999996</c:v>
                </c:pt>
                <c:pt idx="12301">
                  <c:v>738.71209699999997</c:v>
                </c:pt>
                <c:pt idx="12302">
                  <c:v>738.78869600000053</c:v>
                </c:pt>
                <c:pt idx="12303">
                  <c:v>738.86663799999747</c:v>
                </c:pt>
                <c:pt idx="12304">
                  <c:v>738.95678699999996</c:v>
                </c:pt>
                <c:pt idx="12305">
                  <c:v>739.06201199999748</c:v>
                </c:pt>
                <c:pt idx="12306">
                  <c:v>739.15356399999996</c:v>
                </c:pt>
                <c:pt idx="12307">
                  <c:v>739.25103799999999</c:v>
                </c:pt>
                <c:pt idx="12308">
                  <c:v>739.34851099999946</c:v>
                </c:pt>
                <c:pt idx="12309">
                  <c:v>739.43743899999947</c:v>
                </c:pt>
                <c:pt idx="12310">
                  <c:v>739.49926799999946</c:v>
                </c:pt>
                <c:pt idx="12311">
                  <c:v>739.57543900000053</c:v>
                </c:pt>
                <c:pt idx="12312">
                  <c:v>739.65362499999947</c:v>
                </c:pt>
                <c:pt idx="12313">
                  <c:v>739.74865699999998</c:v>
                </c:pt>
                <c:pt idx="12314">
                  <c:v>739.89288299999998</c:v>
                </c:pt>
                <c:pt idx="12315">
                  <c:v>739.93749999999739</c:v>
                </c:pt>
                <c:pt idx="12316">
                  <c:v>740.06591799999796</c:v>
                </c:pt>
                <c:pt idx="12317">
                  <c:v>740.13995399999999</c:v>
                </c:pt>
                <c:pt idx="12318">
                  <c:v>740.21276899999998</c:v>
                </c:pt>
                <c:pt idx="12319">
                  <c:v>740.32360799999947</c:v>
                </c:pt>
                <c:pt idx="12320">
                  <c:v>740.39446999999996</c:v>
                </c:pt>
                <c:pt idx="12321">
                  <c:v>740.50805700000001</c:v>
                </c:pt>
                <c:pt idx="12322">
                  <c:v>740.61700399999938</c:v>
                </c:pt>
                <c:pt idx="12323">
                  <c:v>740.65100099999938</c:v>
                </c:pt>
                <c:pt idx="12324">
                  <c:v>740.74615499999948</c:v>
                </c:pt>
                <c:pt idx="12325">
                  <c:v>740.84625199998186</c:v>
                </c:pt>
                <c:pt idx="12326">
                  <c:v>740.95281999999747</c:v>
                </c:pt>
                <c:pt idx="12327">
                  <c:v>741.00671399999999</c:v>
                </c:pt>
                <c:pt idx="12328">
                  <c:v>741.08831800000053</c:v>
                </c:pt>
                <c:pt idx="12329">
                  <c:v>741.20300300000054</c:v>
                </c:pt>
                <c:pt idx="12330">
                  <c:v>741.294128</c:v>
                </c:pt>
                <c:pt idx="12331">
                  <c:v>741.35540799999796</c:v>
                </c:pt>
                <c:pt idx="12332">
                  <c:v>741.45214799999746</c:v>
                </c:pt>
                <c:pt idx="12333">
                  <c:v>741.55389400000001</c:v>
                </c:pt>
                <c:pt idx="12334">
                  <c:v>741.65362499999947</c:v>
                </c:pt>
                <c:pt idx="12335">
                  <c:v>741.69494600000053</c:v>
                </c:pt>
                <c:pt idx="12336">
                  <c:v>741.76415999999949</c:v>
                </c:pt>
                <c:pt idx="12337">
                  <c:v>741.88842799999998</c:v>
                </c:pt>
                <c:pt idx="12338">
                  <c:v>741.94280999999796</c:v>
                </c:pt>
                <c:pt idx="12339">
                  <c:v>742.02966299999946</c:v>
                </c:pt>
                <c:pt idx="12340">
                  <c:v>742.10766599999749</c:v>
                </c:pt>
                <c:pt idx="12341">
                  <c:v>742.21734600000002</c:v>
                </c:pt>
                <c:pt idx="12342">
                  <c:v>742.28802499999995</c:v>
                </c:pt>
                <c:pt idx="12343">
                  <c:v>742.36041299999749</c:v>
                </c:pt>
                <c:pt idx="12344">
                  <c:v>742.43560799999796</c:v>
                </c:pt>
                <c:pt idx="12345">
                  <c:v>742.54016099999797</c:v>
                </c:pt>
                <c:pt idx="12346">
                  <c:v>742.62231399999996</c:v>
                </c:pt>
                <c:pt idx="12347">
                  <c:v>742.70031700000004</c:v>
                </c:pt>
                <c:pt idx="12348">
                  <c:v>742.74169899999947</c:v>
                </c:pt>
                <c:pt idx="12349">
                  <c:v>742.88531499999999</c:v>
                </c:pt>
                <c:pt idx="12350">
                  <c:v>742.93896499999948</c:v>
                </c:pt>
                <c:pt idx="12351">
                  <c:v>743.05029299999796</c:v>
                </c:pt>
                <c:pt idx="12352">
                  <c:v>743.10687299999995</c:v>
                </c:pt>
                <c:pt idx="12353">
                  <c:v>743.205017</c:v>
                </c:pt>
                <c:pt idx="12354">
                  <c:v>743.28503400000352</c:v>
                </c:pt>
                <c:pt idx="12355">
                  <c:v>743.399902</c:v>
                </c:pt>
                <c:pt idx="12356">
                  <c:v>743.48388700000055</c:v>
                </c:pt>
                <c:pt idx="12357">
                  <c:v>743.54388400000005</c:v>
                </c:pt>
                <c:pt idx="12358">
                  <c:v>743.65557899999999</c:v>
                </c:pt>
                <c:pt idx="12359">
                  <c:v>743.71820100000002</c:v>
                </c:pt>
                <c:pt idx="12360">
                  <c:v>743.78381300000353</c:v>
                </c:pt>
                <c:pt idx="12361">
                  <c:v>743.88055399999996</c:v>
                </c:pt>
                <c:pt idx="12362">
                  <c:v>743.98864700000001</c:v>
                </c:pt>
                <c:pt idx="12363">
                  <c:v>744.06390399999998</c:v>
                </c:pt>
                <c:pt idx="12364">
                  <c:v>744.11511199999939</c:v>
                </c:pt>
                <c:pt idx="12365">
                  <c:v>744.19842500000004</c:v>
                </c:pt>
                <c:pt idx="12366">
                  <c:v>744.26281699999947</c:v>
                </c:pt>
                <c:pt idx="12367">
                  <c:v>744.37683100000004</c:v>
                </c:pt>
                <c:pt idx="12368">
                  <c:v>744.44445799999949</c:v>
                </c:pt>
                <c:pt idx="12369">
                  <c:v>744.48260499999947</c:v>
                </c:pt>
                <c:pt idx="12370">
                  <c:v>744.57543900000053</c:v>
                </c:pt>
                <c:pt idx="12371">
                  <c:v>744.67559800000004</c:v>
                </c:pt>
                <c:pt idx="12372">
                  <c:v>744.759277</c:v>
                </c:pt>
                <c:pt idx="12373">
                  <c:v>744.819031</c:v>
                </c:pt>
                <c:pt idx="12374">
                  <c:v>744.91949499999998</c:v>
                </c:pt>
                <c:pt idx="12375">
                  <c:v>744.97790499999996</c:v>
                </c:pt>
                <c:pt idx="12376">
                  <c:v>745.03210399999796</c:v>
                </c:pt>
                <c:pt idx="12377">
                  <c:v>745.09979200000055</c:v>
                </c:pt>
                <c:pt idx="12378">
                  <c:v>745.22454800000003</c:v>
                </c:pt>
                <c:pt idx="12379">
                  <c:v>745.29400600000054</c:v>
                </c:pt>
                <c:pt idx="12380">
                  <c:v>745.35992399999748</c:v>
                </c:pt>
                <c:pt idx="12381">
                  <c:v>745.42217999999946</c:v>
                </c:pt>
                <c:pt idx="12382">
                  <c:v>745.48284899999999</c:v>
                </c:pt>
                <c:pt idx="12383">
                  <c:v>745.59845000000053</c:v>
                </c:pt>
                <c:pt idx="12384">
                  <c:v>745.67199700000003</c:v>
                </c:pt>
                <c:pt idx="12385">
                  <c:v>745.74932899999999</c:v>
                </c:pt>
                <c:pt idx="12386">
                  <c:v>745.83026099998415</c:v>
                </c:pt>
                <c:pt idx="12387">
                  <c:v>745.91400099999998</c:v>
                </c:pt>
                <c:pt idx="12388">
                  <c:v>745.99188200000003</c:v>
                </c:pt>
                <c:pt idx="12389">
                  <c:v>746.07708700000001</c:v>
                </c:pt>
                <c:pt idx="12390">
                  <c:v>746.13940400000001</c:v>
                </c:pt>
                <c:pt idx="12391">
                  <c:v>746.25488299999995</c:v>
                </c:pt>
                <c:pt idx="12392">
                  <c:v>746.29675300000054</c:v>
                </c:pt>
                <c:pt idx="12393">
                  <c:v>746.35949699999946</c:v>
                </c:pt>
                <c:pt idx="12394">
                  <c:v>746.46130399999947</c:v>
                </c:pt>
                <c:pt idx="12395">
                  <c:v>746.51672399999939</c:v>
                </c:pt>
                <c:pt idx="12396">
                  <c:v>746.59399399999995</c:v>
                </c:pt>
                <c:pt idx="12397">
                  <c:v>746.65942399999949</c:v>
                </c:pt>
                <c:pt idx="12398">
                  <c:v>746.72552499999949</c:v>
                </c:pt>
                <c:pt idx="12399">
                  <c:v>746.82568399999946</c:v>
                </c:pt>
                <c:pt idx="12400">
                  <c:v>746.89495799999997</c:v>
                </c:pt>
                <c:pt idx="12401">
                  <c:v>747.02294899999947</c:v>
                </c:pt>
                <c:pt idx="12402">
                  <c:v>747.10943600000053</c:v>
                </c:pt>
                <c:pt idx="12403">
                  <c:v>747.16839600000003</c:v>
                </c:pt>
                <c:pt idx="12404">
                  <c:v>747.25543200000004</c:v>
                </c:pt>
                <c:pt idx="12405">
                  <c:v>747.32354699999996</c:v>
                </c:pt>
                <c:pt idx="12406">
                  <c:v>747.39605699999947</c:v>
                </c:pt>
                <c:pt idx="12407">
                  <c:v>747.46014399999797</c:v>
                </c:pt>
                <c:pt idx="12408">
                  <c:v>747.52191199999947</c:v>
                </c:pt>
                <c:pt idx="12409">
                  <c:v>747.61492899999996</c:v>
                </c:pt>
                <c:pt idx="12410">
                  <c:v>747.68481400000053</c:v>
                </c:pt>
                <c:pt idx="12411">
                  <c:v>747.76519799999949</c:v>
                </c:pt>
                <c:pt idx="12412">
                  <c:v>747.83679199999949</c:v>
                </c:pt>
                <c:pt idx="12413">
                  <c:v>747.87744099999998</c:v>
                </c:pt>
                <c:pt idx="12414">
                  <c:v>747.97442599999999</c:v>
                </c:pt>
                <c:pt idx="12415">
                  <c:v>748.05926499999748</c:v>
                </c:pt>
                <c:pt idx="12416">
                  <c:v>748.11431900000002</c:v>
                </c:pt>
                <c:pt idx="12417">
                  <c:v>748.19860800000004</c:v>
                </c:pt>
                <c:pt idx="12418">
                  <c:v>748.23455799999999</c:v>
                </c:pt>
                <c:pt idx="12419">
                  <c:v>748.35876499999949</c:v>
                </c:pt>
                <c:pt idx="12420">
                  <c:v>748.41833500000052</c:v>
                </c:pt>
                <c:pt idx="12421">
                  <c:v>748.49316399999998</c:v>
                </c:pt>
                <c:pt idx="12422">
                  <c:v>748.56359899999939</c:v>
                </c:pt>
                <c:pt idx="12423">
                  <c:v>748.615906</c:v>
                </c:pt>
                <c:pt idx="12424">
                  <c:v>748.66027799999949</c:v>
                </c:pt>
                <c:pt idx="12425">
                  <c:v>748.73303200000055</c:v>
                </c:pt>
                <c:pt idx="12426">
                  <c:v>748.824341</c:v>
                </c:pt>
                <c:pt idx="12427">
                  <c:v>748.92004399999996</c:v>
                </c:pt>
                <c:pt idx="12428">
                  <c:v>749.02325399999938</c:v>
                </c:pt>
                <c:pt idx="12429">
                  <c:v>749.09576400000003</c:v>
                </c:pt>
                <c:pt idx="12430">
                  <c:v>749.12060499999939</c:v>
                </c:pt>
                <c:pt idx="12431">
                  <c:v>749.22369400000002</c:v>
                </c:pt>
                <c:pt idx="12432">
                  <c:v>749.31207299999949</c:v>
                </c:pt>
                <c:pt idx="12433">
                  <c:v>749.35845899999947</c:v>
                </c:pt>
                <c:pt idx="12434">
                  <c:v>749.42944299999999</c:v>
                </c:pt>
                <c:pt idx="12435">
                  <c:v>749.495544</c:v>
                </c:pt>
                <c:pt idx="12436">
                  <c:v>749.59210199999939</c:v>
                </c:pt>
                <c:pt idx="12437">
                  <c:v>749.6743770000179</c:v>
                </c:pt>
                <c:pt idx="12438">
                  <c:v>749.74530000000004</c:v>
                </c:pt>
                <c:pt idx="12439">
                  <c:v>749.81488000000002</c:v>
                </c:pt>
                <c:pt idx="12440">
                  <c:v>749.93573000000004</c:v>
                </c:pt>
                <c:pt idx="12441">
                  <c:v>750.01849400000003</c:v>
                </c:pt>
                <c:pt idx="12442">
                  <c:v>750.05926499999748</c:v>
                </c:pt>
                <c:pt idx="12443">
                  <c:v>750.13232399999947</c:v>
                </c:pt>
                <c:pt idx="12444">
                  <c:v>750.19818100000055</c:v>
                </c:pt>
                <c:pt idx="12445">
                  <c:v>750.29650900000001</c:v>
                </c:pt>
                <c:pt idx="12446">
                  <c:v>750.34637499999997</c:v>
                </c:pt>
                <c:pt idx="12447">
                  <c:v>750.43713399999797</c:v>
                </c:pt>
                <c:pt idx="12448">
                  <c:v>750.52728299999796</c:v>
                </c:pt>
                <c:pt idx="12449">
                  <c:v>750.58264199999996</c:v>
                </c:pt>
                <c:pt idx="12450">
                  <c:v>750.66882299999997</c:v>
                </c:pt>
                <c:pt idx="12451">
                  <c:v>750.74926799999946</c:v>
                </c:pt>
                <c:pt idx="12452">
                  <c:v>750.81878700000004</c:v>
                </c:pt>
                <c:pt idx="12453">
                  <c:v>750.879456</c:v>
                </c:pt>
                <c:pt idx="12454">
                  <c:v>750.96124299999747</c:v>
                </c:pt>
                <c:pt idx="12455">
                  <c:v>750.98132299999997</c:v>
                </c:pt>
                <c:pt idx="12456">
                  <c:v>751.08837900001572</c:v>
                </c:pt>
                <c:pt idx="12457">
                  <c:v>751.14917000000003</c:v>
                </c:pt>
                <c:pt idx="12458">
                  <c:v>751.21453899999995</c:v>
                </c:pt>
                <c:pt idx="12459">
                  <c:v>751.31524699999738</c:v>
                </c:pt>
                <c:pt idx="12460">
                  <c:v>751.38665799999796</c:v>
                </c:pt>
                <c:pt idx="12461">
                  <c:v>751.46063199999946</c:v>
                </c:pt>
                <c:pt idx="12462">
                  <c:v>751.52832000000001</c:v>
                </c:pt>
                <c:pt idx="12463">
                  <c:v>751.60778800000003</c:v>
                </c:pt>
                <c:pt idx="12464">
                  <c:v>751.66162099999747</c:v>
                </c:pt>
                <c:pt idx="12465">
                  <c:v>751.72540300000003</c:v>
                </c:pt>
                <c:pt idx="12466">
                  <c:v>751.82739299999946</c:v>
                </c:pt>
                <c:pt idx="12467">
                  <c:v>751.90942399999949</c:v>
                </c:pt>
                <c:pt idx="12468">
                  <c:v>751.96795699998393</c:v>
                </c:pt>
                <c:pt idx="12469">
                  <c:v>752.00311299999998</c:v>
                </c:pt>
                <c:pt idx="12470">
                  <c:v>752.07171600000004</c:v>
                </c:pt>
                <c:pt idx="12471">
                  <c:v>752.12359600000002</c:v>
                </c:pt>
                <c:pt idx="12472">
                  <c:v>752.22326699999996</c:v>
                </c:pt>
                <c:pt idx="12473">
                  <c:v>752.26702899999748</c:v>
                </c:pt>
                <c:pt idx="12474">
                  <c:v>752.33654799999749</c:v>
                </c:pt>
                <c:pt idx="12475">
                  <c:v>752.40881300000001</c:v>
                </c:pt>
                <c:pt idx="12476">
                  <c:v>752.48889200000053</c:v>
                </c:pt>
                <c:pt idx="12477">
                  <c:v>752.543091</c:v>
                </c:pt>
                <c:pt idx="12478">
                  <c:v>752.56420899999796</c:v>
                </c:pt>
                <c:pt idx="12479">
                  <c:v>752.66223099999797</c:v>
                </c:pt>
                <c:pt idx="12480">
                  <c:v>752.70996100000002</c:v>
                </c:pt>
                <c:pt idx="12481">
                  <c:v>752.81280499999946</c:v>
                </c:pt>
                <c:pt idx="12482">
                  <c:v>752.84393299999999</c:v>
                </c:pt>
                <c:pt idx="12483">
                  <c:v>752.91320799999949</c:v>
                </c:pt>
                <c:pt idx="12484">
                  <c:v>752.99676499999998</c:v>
                </c:pt>
                <c:pt idx="12485">
                  <c:v>753.10058600000002</c:v>
                </c:pt>
                <c:pt idx="12486">
                  <c:v>753.15924099999938</c:v>
                </c:pt>
                <c:pt idx="12487">
                  <c:v>753.22820999999999</c:v>
                </c:pt>
                <c:pt idx="12488">
                  <c:v>753.29113800000005</c:v>
                </c:pt>
                <c:pt idx="12489">
                  <c:v>753.35888699999998</c:v>
                </c:pt>
                <c:pt idx="12490">
                  <c:v>753.43218999999749</c:v>
                </c:pt>
                <c:pt idx="12491">
                  <c:v>753.52587900000003</c:v>
                </c:pt>
                <c:pt idx="12492">
                  <c:v>753.57684300000005</c:v>
                </c:pt>
                <c:pt idx="12493">
                  <c:v>753.65997300000004</c:v>
                </c:pt>
                <c:pt idx="12494">
                  <c:v>753.72003199999995</c:v>
                </c:pt>
                <c:pt idx="12495">
                  <c:v>753.81738299999938</c:v>
                </c:pt>
                <c:pt idx="12496">
                  <c:v>753.85601799998426</c:v>
                </c:pt>
                <c:pt idx="12497">
                  <c:v>753.92279099999996</c:v>
                </c:pt>
                <c:pt idx="12498">
                  <c:v>753.95892299999946</c:v>
                </c:pt>
                <c:pt idx="12499">
                  <c:v>754.03637700000002</c:v>
                </c:pt>
                <c:pt idx="12500">
                  <c:v>754.09155299999998</c:v>
                </c:pt>
                <c:pt idx="12501">
                  <c:v>754.12445100000002</c:v>
                </c:pt>
                <c:pt idx="12502">
                  <c:v>754.19256600000006</c:v>
                </c:pt>
                <c:pt idx="12503">
                  <c:v>754.26824999999997</c:v>
                </c:pt>
                <c:pt idx="12504">
                  <c:v>754.34704599999748</c:v>
                </c:pt>
                <c:pt idx="12505">
                  <c:v>754.40777600000001</c:v>
                </c:pt>
                <c:pt idx="12506">
                  <c:v>754.45861799999739</c:v>
                </c:pt>
                <c:pt idx="12507">
                  <c:v>754.51452599999948</c:v>
                </c:pt>
                <c:pt idx="12508">
                  <c:v>754.582764</c:v>
                </c:pt>
                <c:pt idx="12509">
                  <c:v>754.64239499999996</c:v>
                </c:pt>
                <c:pt idx="12510">
                  <c:v>754.70581100000004</c:v>
                </c:pt>
                <c:pt idx="12511">
                  <c:v>754.78363000000354</c:v>
                </c:pt>
                <c:pt idx="12512">
                  <c:v>754.81719999999746</c:v>
                </c:pt>
                <c:pt idx="12513">
                  <c:v>754.91766399998369</c:v>
                </c:pt>
                <c:pt idx="12514">
                  <c:v>754.99615499999948</c:v>
                </c:pt>
                <c:pt idx="12515">
                  <c:v>755.02203399999996</c:v>
                </c:pt>
                <c:pt idx="12516">
                  <c:v>755.14959699999997</c:v>
                </c:pt>
                <c:pt idx="12517">
                  <c:v>755.21032700000001</c:v>
                </c:pt>
                <c:pt idx="12518">
                  <c:v>755.28344700000355</c:v>
                </c:pt>
                <c:pt idx="12519">
                  <c:v>755.32043499999997</c:v>
                </c:pt>
                <c:pt idx="12520">
                  <c:v>755.39660599999797</c:v>
                </c:pt>
                <c:pt idx="12521">
                  <c:v>755.47125199999948</c:v>
                </c:pt>
                <c:pt idx="12522">
                  <c:v>755.53295899999796</c:v>
                </c:pt>
                <c:pt idx="12523">
                  <c:v>755.60943600000053</c:v>
                </c:pt>
                <c:pt idx="12524">
                  <c:v>755.67321800000002</c:v>
                </c:pt>
                <c:pt idx="12525">
                  <c:v>755.73181199999999</c:v>
                </c:pt>
                <c:pt idx="12526">
                  <c:v>755.79217500000004</c:v>
                </c:pt>
                <c:pt idx="12527">
                  <c:v>755.84515399999748</c:v>
                </c:pt>
                <c:pt idx="12528">
                  <c:v>755.90154999999947</c:v>
                </c:pt>
                <c:pt idx="12529">
                  <c:v>755.99688700000002</c:v>
                </c:pt>
                <c:pt idx="12530">
                  <c:v>756.03442399999949</c:v>
                </c:pt>
                <c:pt idx="12531">
                  <c:v>756.114868</c:v>
                </c:pt>
                <c:pt idx="12532">
                  <c:v>756.13690199999996</c:v>
                </c:pt>
                <c:pt idx="12533">
                  <c:v>756.18969700000002</c:v>
                </c:pt>
                <c:pt idx="12534">
                  <c:v>756.27862500000003</c:v>
                </c:pt>
                <c:pt idx="12535">
                  <c:v>756.297729</c:v>
                </c:pt>
                <c:pt idx="12536">
                  <c:v>756.38842799999998</c:v>
                </c:pt>
                <c:pt idx="12537">
                  <c:v>756.47076400000003</c:v>
                </c:pt>
                <c:pt idx="12538">
                  <c:v>756.53704799999946</c:v>
                </c:pt>
                <c:pt idx="12539">
                  <c:v>756.58984400000054</c:v>
                </c:pt>
                <c:pt idx="12540">
                  <c:v>756.64306599999998</c:v>
                </c:pt>
                <c:pt idx="12541">
                  <c:v>756.71978800000352</c:v>
                </c:pt>
                <c:pt idx="12542">
                  <c:v>756.77795400000002</c:v>
                </c:pt>
                <c:pt idx="12543">
                  <c:v>756.85650599999747</c:v>
                </c:pt>
                <c:pt idx="12544">
                  <c:v>756.89038100000005</c:v>
                </c:pt>
                <c:pt idx="12545">
                  <c:v>756.98321499999997</c:v>
                </c:pt>
                <c:pt idx="12546">
                  <c:v>757.02838100000054</c:v>
                </c:pt>
                <c:pt idx="12547">
                  <c:v>757.10809300000005</c:v>
                </c:pt>
                <c:pt idx="12548">
                  <c:v>757.15722699998162</c:v>
                </c:pt>
                <c:pt idx="12549">
                  <c:v>757.23760999999797</c:v>
                </c:pt>
                <c:pt idx="12550">
                  <c:v>757.27056900000002</c:v>
                </c:pt>
                <c:pt idx="12551">
                  <c:v>757.34136999999748</c:v>
                </c:pt>
                <c:pt idx="12552">
                  <c:v>757.42785599999797</c:v>
                </c:pt>
                <c:pt idx="12553">
                  <c:v>757.48516799999948</c:v>
                </c:pt>
                <c:pt idx="12554">
                  <c:v>757.52258299999949</c:v>
                </c:pt>
                <c:pt idx="12555">
                  <c:v>757.57605000000001</c:v>
                </c:pt>
                <c:pt idx="12556">
                  <c:v>757.658142</c:v>
                </c:pt>
                <c:pt idx="12557">
                  <c:v>757.70947300000353</c:v>
                </c:pt>
                <c:pt idx="12558">
                  <c:v>757.77008100000353</c:v>
                </c:pt>
                <c:pt idx="12559">
                  <c:v>757.83703599999797</c:v>
                </c:pt>
                <c:pt idx="12560">
                  <c:v>757.90881300000001</c:v>
                </c:pt>
                <c:pt idx="12561">
                  <c:v>757.99408000000005</c:v>
                </c:pt>
                <c:pt idx="12562">
                  <c:v>758.06524699999738</c:v>
                </c:pt>
                <c:pt idx="12563">
                  <c:v>758.132385</c:v>
                </c:pt>
                <c:pt idx="12564">
                  <c:v>758.18072500000005</c:v>
                </c:pt>
                <c:pt idx="12565">
                  <c:v>758.30114699999797</c:v>
                </c:pt>
                <c:pt idx="12566">
                  <c:v>758.36096199999747</c:v>
                </c:pt>
                <c:pt idx="12567">
                  <c:v>758.45819100000006</c:v>
                </c:pt>
                <c:pt idx="12568">
                  <c:v>758.49169899999947</c:v>
                </c:pt>
                <c:pt idx="12569">
                  <c:v>758.58331300000054</c:v>
                </c:pt>
                <c:pt idx="12570">
                  <c:v>758.64300500000002</c:v>
                </c:pt>
                <c:pt idx="12571">
                  <c:v>758.70605499999999</c:v>
                </c:pt>
                <c:pt idx="12572">
                  <c:v>758.80096399999798</c:v>
                </c:pt>
                <c:pt idx="12573">
                  <c:v>758.82946799999797</c:v>
                </c:pt>
                <c:pt idx="12574">
                  <c:v>758.90515099999948</c:v>
                </c:pt>
                <c:pt idx="12575">
                  <c:v>758.98199499999998</c:v>
                </c:pt>
                <c:pt idx="12576">
                  <c:v>759.03924599999948</c:v>
                </c:pt>
                <c:pt idx="12577">
                  <c:v>759.10205099999996</c:v>
                </c:pt>
                <c:pt idx="12578">
                  <c:v>759.20593300000053</c:v>
                </c:pt>
                <c:pt idx="12579">
                  <c:v>759.23925799999938</c:v>
                </c:pt>
                <c:pt idx="12580">
                  <c:v>759.30236799999739</c:v>
                </c:pt>
                <c:pt idx="12581">
                  <c:v>759.35583499999996</c:v>
                </c:pt>
                <c:pt idx="12582">
                  <c:v>759.44433600000002</c:v>
                </c:pt>
                <c:pt idx="12583">
                  <c:v>759.47906499999999</c:v>
                </c:pt>
                <c:pt idx="12584">
                  <c:v>759.56420899999796</c:v>
                </c:pt>
                <c:pt idx="12585">
                  <c:v>759.61999500000002</c:v>
                </c:pt>
                <c:pt idx="12586">
                  <c:v>759.69378700001619</c:v>
                </c:pt>
                <c:pt idx="12587">
                  <c:v>759.78997800000354</c:v>
                </c:pt>
                <c:pt idx="12588">
                  <c:v>759.82122799997944</c:v>
                </c:pt>
                <c:pt idx="12589">
                  <c:v>759.89337200000352</c:v>
                </c:pt>
                <c:pt idx="12590">
                  <c:v>759.95745799999747</c:v>
                </c:pt>
                <c:pt idx="12591">
                  <c:v>760.03070100000002</c:v>
                </c:pt>
                <c:pt idx="12592">
                  <c:v>760.08715799999948</c:v>
                </c:pt>
                <c:pt idx="12593">
                  <c:v>760.14929199999949</c:v>
                </c:pt>
                <c:pt idx="12594">
                  <c:v>760.16955599999949</c:v>
                </c:pt>
                <c:pt idx="12595">
                  <c:v>760.20050000000003</c:v>
                </c:pt>
                <c:pt idx="12596">
                  <c:v>760.27819800000054</c:v>
                </c:pt>
                <c:pt idx="12597">
                  <c:v>760.35198999999739</c:v>
                </c:pt>
                <c:pt idx="12598">
                  <c:v>760.40484600000002</c:v>
                </c:pt>
                <c:pt idx="12599">
                  <c:v>760.48724399999946</c:v>
                </c:pt>
                <c:pt idx="12600">
                  <c:v>760.54095499999949</c:v>
                </c:pt>
                <c:pt idx="12601">
                  <c:v>760.625</c:v>
                </c:pt>
                <c:pt idx="12602">
                  <c:v>760.67291299999999</c:v>
                </c:pt>
                <c:pt idx="12603">
                  <c:v>760.72924799999998</c:v>
                </c:pt>
                <c:pt idx="12604">
                  <c:v>760.81701699999746</c:v>
                </c:pt>
                <c:pt idx="12605">
                  <c:v>760.86840799999948</c:v>
                </c:pt>
                <c:pt idx="12606">
                  <c:v>760.92718499999796</c:v>
                </c:pt>
                <c:pt idx="12607">
                  <c:v>761.00836200000003</c:v>
                </c:pt>
                <c:pt idx="12608">
                  <c:v>761.086365</c:v>
                </c:pt>
                <c:pt idx="12609">
                  <c:v>761.12451199999998</c:v>
                </c:pt>
                <c:pt idx="12610">
                  <c:v>761.19574000000352</c:v>
                </c:pt>
                <c:pt idx="12611">
                  <c:v>761.23657200000002</c:v>
                </c:pt>
                <c:pt idx="12612">
                  <c:v>761.28918500000054</c:v>
                </c:pt>
                <c:pt idx="12613">
                  <c:v>761.37103300000001</c:v>
                </c:pt>
                <c:pt idx="12614">
                  <c:v>761.410889</c:v>
                </c:pt>
                <c:pt idx="12615">
                  <c:v>761.48889200000053</c:v>
                </c:pt>
                <c:pt idx="12616">
                  <c:v>761.568848</c:v>
                </c:pt>
                <c:pt idx="12617">
                  <c:v>761.65051299999948</c:v>
                </c:pt>
                <c:pt idx="12618">
                  <c:v>761.70159899999999</c:v>
                </c:pt>
                <c:pt idx="12619">
                  <c:v>761.77740500000004</c:v>
                </c:pt>
                <c:pt idx="12620">
                  <c:v>761.82983400000001</c:v>
                </c:pt>
                <c:pt idx="12621">
                  <c:v>761.92401099999938</c:v>
                </c:pt>
                <c:pt idx="12622">
                  <c:v>761.98730499999999</c:v>
                </c:pt>
                <c:pt idx="12623">
                  <c:v>762.04534899999999</c:v>
                </c:pt>
                <c:pt idx="12624">
                  <c:v>762.13812299999938</c:v>
                </c:pt>
                <c:pt idx="12625">
                  <c:v>762.19409200000052</c:v>
                </c:pt>
                <c:pt idx="12626">
                  <c:v>762.23083500000052</c:v>
                </c:pt>
                <c:pt idx="12627">
                  <c:v>762.30316199999947</c:v>
                </c:pt>
                <c:pt idx="12628">
                  <c:v>762.38421599999947</c:v>
                </c:pt>
                <c:pt idx="12629">
                  <c:v>762.47033700000054</c:v>
                </c:pt>
                <c:pt idx="12630">
                  <c:v>762.51110799999947</c:v>
                </c:pt>
                <c:pt idx="12631">
                  <c:v>762.58953899999995</c:v>
                </c:pt>
                <c:pt idx="12632">
                  <c:v>762.63568099999998</c:v>
                </c:pt>
                <c:pt idx="12633">
                  <c:v>762.71246299999996</c:v>
                </c:pt>
                <c:pt idx="12634">
                  <c:v>762.76953100000003</c:v>
                </c:pt>
                <c:pt idx="12635">
                  <c:v>762.82226599997875</c:v>
                </c:pt>
                <c:pt idx="12636">
                  <c:v>762.85418699999946</c:v>
                </c:pt>
                <c:pt idx="12637">
                  <c:v>762.92602499999748</c:v>
                </c:pt>
                <c:pt idx="12638">
                  <c:v>762.97820999999999</c:v>
                </c:pt>
                <c:pt idx="12639">
                  <c:v>763.00012199999946</c:v>
                </c:pt>
                <c:pt idx="12640">
                  <c:v>763.09912099999997</c:v>
                </c:pt>
                <c:pt idx="12641">
                  <c:v>763.12213099999997</c:v>
                </c:pt>
                <c:pt idx="12642">
                  <c:v>763.21234100000004</c:v>
                </c:pt>
                <c:pt idx="12643">
                  <c:v>763.24871800000005</c:v>
                </c:pt>
                <c:pt idx="12644">
                  <c:v>763.33465599999749</c:v>
                </c:pt>
                <c:pt idx="12645">
                  <c:v>763.40142799999796</c:v>
                </c:pt>
                <c:pt idx="12646">
                  <c:v>763.41583300000002</c:v>
                </c:pt>
                <c:pt idx="12647">
                  <c:v>763.50140399999998</c:v>
                </c:pt>
                <c:pt idx="12648">
                  <c:v>763.56298799999797</c:v>
                </c:pt>
                <c:pt idx="12649">
                  <c:v>763.67169200000001</c:v>
                </c:pt>
                <c:pt idx="12650">
                  <c:v>763.70330800000352</c:v>
                </c:pt>
                <c:pt idx="12651">
                  <c:v>763.76782199999946</c:v>
                </c:pt>
                <c:pt idx="12652">
                  <c:v>763.82830799999999</c:v>
                </c:pt>
                <c:pt idx="12653">
                  <c:v>763.88678000000004</c:v>
                </c:pt>
                <c:pt idx="12654">
                  <c:v>763.93841599999996</c:v>
                </c:pt>
                <c:pt idx="12655">
                  <c:v>764.02246099999797</c:v>
                </c:pt>
                <c:pt idx="12656">
                  <c:v>764.07946800000002</c:v>
                </c:pt>
                <c:pt idx="12657">
                  <c:v>764.15045199999997</c:v>
                </c:pt>
                <c:pt idx="12658">
                  <c:v>764.20233200000052</c:v>
                </c:pt>
                <c:pt idx="12659">
                  <c:v>764.27294900000004</c:v>
                </c:pt>
                <c:pt idx="12660">
                  <c:v>764.27728300000001</c:v>
                </c:pt>
                <c:pt idx="12661">
                  <c:v>764.35198999999739</c:v>
                </c:pt>
                <c:pt idx="12662">
                  <c:v>764.41180399999996</c:v>
                </c:pt>
                <c:pt idx="12663">
                  <c:v>764.48840299999995</c:v>
                </c:pt>
                <c:pt idx="12664">
                  <c:v>764.50805700000001</c:v>
                </c:pt>
                <c:pt idx="12665">
                  <c:v>764.54858400000001</c:v>
                </c:pt>
                <c:pt idx="12666">
                  <c:v>764.63122599999747</c:v>
                </c:pt>
                <c:pt idx="12667">
                  <c:v>764.67712399999948</c:v>
                </c:pt>
                <c:pt idx="12668">
                  <c:v>764.73852499999998</c:v>
                </c:pt>
                <c:pt idx="12669">
                  <c:v>764.80383300000005</c:v>
                </c:pt>
                <c:pt idx="12670">
                  <c:v>764.83654799999749</c:v>
                </c:pt>
                <c:pt idx="12671">
                  <c:v>764.89733899999999</c:v>
                </c:pt>
                <c:pt idx="12672">
                  <c:v>764.98962399999948</c:v>
                </c:pt>
                <c:pt idx="12673">
                  <c:v>765.05090299999949</c:v>
                </c:pt>
                <c:pt idx="12674">
                  <c:v>765.09851100000003</c:v>
                </c:pt>
                <c:pt idx="12675">
                  <c:v>765.131348</c:v>
                </c:pt>
                <c:pt idx="12676">
                  <c:v>765.19067399999994</c:v>
                </c:pt>
                <c:pt idx="12677">
                  <c:v>765.29681400000004</c:v>
                </c:pt>
                <c:pt idx="12678">
                  <c:v>765.33917199999996</c:v>
                </c:pt>
                <c:pt idx="12679">
                  <c:v>765.40093999999999</c:v>
                </c:pt>
                <c:pt idx="12680">
                  <c:v>765.46826199999748</c:v>
                </c:pt>
                <c:pt idx="12681">
                  <c:v>765.52252199999748</c:v>
                </c:pt>
                <c:pt idx="12682">
                  <c:v>765.60809300000005</c:v>
                </c:pt>
                <c:pt idx="12683">
                  <c:v>765.65209999999797</c:v>
                </c:pt>
                <c:pt idx="12684">
                  <c:v>765.74054000000001</c:v>
                </c:pt>
                <c:pt idx="12685">
                  <c:v>765.85546899999747</c:v>
                </c:pt>
                <c:pt idx="12686">
                  <c:v>765.87268099999949</c:v>
                </c:pt>
                <c:pt idx="12687">
                  <c:v>765.94317599999999</c:v>
                </c:pt>
                <c:pt idx="12688">
                  <c:v>766.00628699999947</c:v>
                </c:pt>
                <c:pt idx="12689">
                  <c:v>766.09393300000352</c:v>
                </c:pt>
                <c:pt idx="12690">
                  <c:v>766.15057400000001</c:v>
                </c:pt>
                <c:pt idx="12691">
                  <c:v>766.22686799999997</c:v>
                </c:pt>
                <c:pt idx="12692">
                  <c:v>766.26477100000352</c:v>
                </c:pt>
                <c:pt idx="12693">
                  <c:v>766.33111599998415</c:v>
                </c:pt>
                <c:pt idx="12694">
                  <c:v>766.39599599999997</c:v>
                </c:pt>
                <c:pt idx="12695">
                  <c:v>766.475281</c:v>
                </c:pt>
                <c:pt idx="12696">
                  <c:v>766.48315400000001</c:v>
                </c:pt>
                <c:pt idx="12697">
                  <c:v>766.54449499999998</c:v>
                </c:pt>
                <c:pt idx="12698">
                  <c:v>766.58343500000353</c:v>
                </c:pt>
                <c:pt idx="12699">
                  <c:v>766.62847900000054</c:v>
                </c:pt>
                <c:pt idx="12700">
                  <c:v>766.68841600000053</c:v>
                </c:pt>
                <c:pt idx="12701">
                  <c:v>766.74188200000003</c:v>
                </c:pt>
                <c:pt idx="12702">
                  <c:v>766.80425999999738</c:v>
                </c:pt>
                <c:pt idx="12703">
                  <c:v>766.905396</c:v>
                </c:pt>
                <c:pt idx="12704">
                  <c:v>766.94164999999748</c:v>
                </c:pt>
                <c:pt idx="12705">
                  <c:v>767.04882799999996</c:v>
                </c:pt>
                <c:pt idx="12706">
                  <c:v>767.08862299999998</c:v>
                </c:pt>
                <c:pt idx="12707">
                  <c:v>767.12066699999946</c:v>
                </c:pt>
                <c:pt idx="12708">
                  <c:v>767.19335900000351</c:v>
                </c:pt>
                <c:pt idx="12709">
                  <c:v>767.27148400000351</c:v>
                </c:pt>
                <c:pt idx="12710">
                  <c:v>767.33319100000006</c:v>
                </c:pt>
                <c:pt idx="12711">
                  <c:v>767.35589599999946</c:v>
                </c:pt>
                <c:pt idx="12712">
                  <c:v>767.43414299999949</c:v>
                </c:pt>
                <c:pt idx="12713">
                  <c:v>767.51281699999947</c:v>
                </c:pt>
                <c:pt idx="12714">
                  <c:v>767.56079099999999</c:v>
                </c:pt>
                <c:pt idx="12715">
                  <c:v>767.64306599999998</c:v>
                </c:pt>
                <c:pt idx="12716">
                  <c:v>767.68975800000055</c:v>
                </c:pt>
                <c:pt idx="12717">
                  <c:v>767.740906</c:v>
                </c:pt>
                <c:pt idx="12718">
                  <c:v>767.82989499999996</c:v>
                </c:pt>
                <c:pt idx="12719">
                  <c:v>767.87695299999996</c:v>
                </c:pt>
                <c:pt idx="12720">
                  <c:v>767.94763199999738</c:v>
                </c:pt>
                <c:pt idx="12721">
                  <c:v>767.96765099998186</c:v>
                </c:pt>
                <c:pt idx="12722">
                  <c:v>768.01605199999949</c:v>
                </c:pt>
                <c:pt idx="12723">
                  <c:v>768.07183800000053</c:v>
                </c:pt>
                <c:pt idx="12724">
                  <c:v>768.12371800000005</c:v>
                </c:pt>
                <c:pt idx="12725">
                  <c:v>768.18444800000054</c:v>
                </c:pt>
                <c:pt idx="12726">
                  <c:v>768.23669399999949</c:v>
                </c:pt>
                <c:pt idx="12727">
                  <c:v>768.27044700000351</c:v>
                </c:pt>
                <c:pt idx="12728">
                  <c:v>768.35168499999747</c:v>
                </c:pt>
                <c:pt idx="12729">
                  <c:v>768.42260699999747</c:v>
                </c:pt>
                <c:pt idx="12730">
                  <c:v>768.49114999999949</c:v>
                </c:pt>
                <c:pt idx="12731">
                  <c:v>768.52984600000002</c:v>
                </c:pt>
                <c:pt idx="12732">
                  <c:v>768.60211199999947</c:v>
                </c:pt>
                <c:pt idx="12733">
                  <c:v>768.66711399999747</c:v>
                </c:pt>
                <c:pt idx="12734">
                  <c:v>768.75024399999938</c:v>
                </c:pt>
                <c:pt idx="12735">
                  <c:v>768.79247999999995</c:v>
                </c:pt>
                <c:pt idx="12736">
                  <c:v>768.85607899999798</c:v>
                </c:pt>
                <c:pt idx="12737">
                  <c:v>768.90570100000002</c:v>
                </c:pt>
                <c:pt idx="12738">
                  <c:v>768.97589100000005</c:v>
                </c:pt>
                <c:pt idx="12739">
                  <c:v>769.02856399999996</c:v>
                </c:pt>
                <c:pt idx="12740">
                  <c:v>769.07910200000003</c:v>
                </c:pt>
                <c:pt idx="12741">
                  <c:v>769.14208999999948</c:v>
                </c:pt>
                <c:pt idx="12742">
                  <c:v>769.22198500000002</c:v>
                </c:pt>
                <c:pt idx="12743">
                  <c:v>769.28918500000054</c:v>
                </c:pt>
                <c:pt idx="12744">
                  <c:v>769.32128899999748</c:v>
                </c:pt>
                <c:pt idx="12745">
                  <c:v>769.36340299999949</c:v>
                </c:pt>
                <c:pt idx="12746">
                  <c:v>769.43121299999746</c:v>
                </c:pt>
                <c:pt idx="12747">
                  <c:v>769.49755899999946</c:v>
                </c:pt>
                <c:pt idx="12748">
                  <c:v>769.55694599999947</c:v>
                </c:pt>
                <c:pt idx="12749">
                  <c:v>769.59655799999996</c:v>
                </c:pt>
                <c:pt idx="12750">
                  <c:v>769.63958700000001</c:v>
                </c:pt>
                <c:pt idx="12751">
                  <c:v>769.69390900000053</c:v>
                </c:pt>
                <c:pt idx="12752">
                  <c:v>769.73608400000001</c:v>
                </c:pt>
                <c:pt idx="12753">
                  <c:v>769.77044700000351</c:v>
                </c:pt>
                <c:pt idx="12754">
                  <c:v>769.85870399999999</c:v>
                </c:pt>
                <c:pt idx="12755">
                  <c:v>769.92266799998197</c:v>
                </c:pt>
                <c:pt idx="12756">
                  <c:v>769.99328600000001</c:v>
                </c:pt>
                <c:pt idx="12757">
                  <c:v>770.05786099999796</c:v>
                </c:pt>
                <c:pt idx="12758">
                  <c:v>770.10449200000005</c:v>
                </c:pt>
                <c:pt idx="12759">
                  <c:v>770.17309600000351</c:v>
                </c:pt>
                <c:pt idx="12760">
                  <c:v>770.23730499999999</c:v>
                </c:pt>
                <c:pt idx="12761">
                  <c:v>770.277466</c:v>
                </c:pt>
                <c:pt idx="12762">
                  <c:v>770.31866499999796</c:v>
                </c:pt>
                <c:pt idx="12763">
                  <c:v>770.39978000000053</c:v>
                </c:pt>
                <c:pt idx="12764">
                  <c:v>770.45062299998415</c:v>
                </c:pt>
                <c:pt idx="12765">
                  <c:v>770.53491199999996</c:v>
                </c:pt>
                <c:pt idx="12766">
                  <c:v>770.56890899999996</c:v>
                </c:pt>
                <c:pt idx="12767">
                  <c:v>770.62725799999748</c:v>
                </c:pt>
                <c:pt idx="12768">
                  <c:v>770.62622099999749</c:v>
                </c:pt>
                <c:pt idx="12769">
                  <c:v>770.70916699999998</c:v>
                </c:pt>
                <c:pt idx="12770">
                  <c:v>770.75042699999949</c:v>
                </c:pt>
                <c:pt idx="12771">
                  <c:v>770.83959999999797</c:v>
                </c:pt>
                <c:pt idx="12772">
                  <c:v>770.90563999999949</c:v>
                </c:pt>
                <c:pt idx="12773">
                  <c:v>770.92334000000005</c:v>
                </c:pt>
                <c:pt idx="12774">
                  <c:v>770.99328600000001</c:v>
                </c:pt>
                <c:pt idx="12775">
                  <c:v>771.04772899999796</c:v>
                </c:pt>
                <c:pt idx="12776">
                  <c:v>771.10412599999938</c:v>
                </c:pt>
                <c:pt idx="12777">
                  <c:v>771.14642299999946</c:v>
                </c:pt>
                <c:pt idx="12778">
                  <c:v>771.20483400000353</c:v>
                </c:pt>
                <c:pt idx="12779">
                  <c:v>771.25714099999948</c:v>
                </c:pt>
                <c:pt idx="12780">
                  <c:v>771.32665999998414</c:v>
                </c:pt>
                <c:pt idx="12781">
                  <c:v>771.36474599999997</c:v>
                </c:pt>
                <c:pt idx="12782">
                  <c:v>771.44299299999739</c:v>
                </c:pt>
                <c:pt idx="12783">
                  <c:v>771.47918700000002</c:v>
                </c:pt>
                <c:pt idx="12784">
                  <c:v>771.56079099999999</c:v>
                </c:pt>
                <c:pt idx="12785">
                  <c:v>771.60876499999995</c:v>
                </c:pt>
                <c:pt idx="12786">
                  <c:v>771.63983200000052</c:v>
                </c:pt>
                <c:pt idx="12787">
                  <c:v>771.71167000000003</c:v>
                </c:pt>
                <c:pt idx="12788">
                  <c:v>771.79455599999994</c:v>
                </c:pt>
                <c:pt idx="12789">
                  <c:v>771.81793199999947</c:v>
                </c:pt>
                <c:pt idx="12790">
                  <c:v>771.88378900000055</c:v>
                </c:pt>
                <c:pt idx="12791">
                  <c:v>771.95733599999949</c:v>
                </c:pt>
                <c:pt idx="12792">
                  <c:v>772.01983600000005</c:v>
                </c:pt>
                <c:pt idx="12793">
                  <c:v>772.06951899999797</c:v>
                </c:pt>
                <c:pt idx="12794">
                  <c:v>772.12487800000054</c:v>
                </c:pt>
                <c:pt idx="12795">
                  <c:v>772.19610599999999</c:v>
                </c:pt>
                <c:pt idx="12796">
                  <c:v>772.29095500000005</c:v>
                </c:pt>
                <c:pt idx="12797">
                  <c:v>772.33111599998415</c:v>
                </c:pt>
                <c:pt idx="12798">
                  <c:v>772.38958700000001</c:v>
                </c:pt>
                <c:pt idx="12799">
                  <c:v>772.43365499999948</c:v>
                </c:pt>
                <c:pt idx="12800">
                  <c:v>772.51068099999998</c:v>
                </c:pt>
                <c:pt idx="12801">
                  <c:v>772.56860399999948</c:v>
                </c:pt>
                <c:pt idx="12802">
                  <c:v>772.60668899999996</c:v>
                </c:pt>
                <c:pt idx="12803">
                  <c:v>772.64495799999997</c:v>
                </c:pt>
                <c:pt idx="12804">
                  <c:v>772.73736599999938</c:v>
                </c:pt>
                <c:pt idx="12805">
                  <c:v>772.78845200000353</c:v>
                </c:pt>
                <c:pt idx="12806">
                  <c:v>772.84741199999746</c:v>
                </c:pt>
                <c:pt idx="12807">
                  <c:v>772.92047100000002</c:v>
                </c:pt>
                <c:pt idx="12808">
                  <c:v>772.97607400000004</c:v>
                </c:pt>
                <c:pt idx="12809">
                  <c:v>773.05413799999997</c:v>
                </c:pt>
                <c:pt idx="12810">
                  <c:v>773.09161399999948</c:v>
                </c:pt>
                <c:pt idx="12811">
                  <c:v>773.17730700000004</c:v>
                </c:pt>
                <c:pt idx="12812">
                  <c:v>773.24499500000002</c:v>
                </c:pt>
                <c:pt idx="12813">
                  <c:v>773.31457499999999</c:v>
                </c:pt>
                <c:pt idx="12814">
                  <c:v>773.37085000000002</c:v>
                </c:pt>
                <c:pt idx="12815">
                  <c:v>773.41821299999947</c:v>
                </c:pt>
                <c:pt idx="12816">
                  <c:v>773.49676499999998</c:v>
                </c:pt>
                <c:pt idx="12817">
                  <c:v>773.57080100000053</c:v>
                </c:pt>
                <c:pt idx="12818">
                  <c:v>773.58673100000055</c:v>
                </c:pt>
                <c:pt idx="12819">
                  <c:v>773.63806199999999</c:v>
                </c:pt>
                <c:pt idx="12820">
                  <c:v>773.729919</c:v>
                </c:pt>
                <c:pt idx="12821">
                  <c:v>773.76147500000002</c:v>
                </c:pt>
                <c:pt idx="12822">
                  <c:v>773.84368899999947</c:v>
                </c:pt>
                <c:pt idx="12823">
                  <c:v>773.90698199999997</c:v>
                </c:pt>
                <c:pt idx="12824">
                  <c:v>773.95928999999796</c:v>
                </c:pt>
                <c:pt idx="12825">
                  <c:v>774.01904300000001</c:v>
                </c:pt>
                <c:pt idx="12826">
                  <c:v>774.02569599999947</c:v>
                </c:pt>
                <c:pt idx="12827">
                  <c:v>774.10363800000005</c:v>
                </c:pt>
                <c:pt idx="12828">
                  <c:v>774.16412399999797</c:v>
                </c:pt>
                <c:pt idx="12829">
                  <c:v>774.22882100000004</c:v>
                </c:pt>
                <c:pt idx="12830">
                  <c:v>774.32519499999796</c:v>
                </c:pt>
                <c:pt idx="12831">
                  <c:v>774.37658699999997</c:v>
                </c:pt>
                <c:pt idx="12832">
                  <c:v>774.42687999999998</c:v>
                </c:pt>
                <c:pt idx="12833">
                  <c:v>774.53436299999998</c:v>
                </c:pt>
                <c:pt idx="12834">
                  <c:v>774.55206299999747</c:v>
                </c:pt>
                <c:pt idx="12835">
                  <c:v>774.63842799999998</c:v>
                </c:pt>
                <c:pt idx="12836">
                  <c:v>774.67944300000352</c:v>
                </c:pt>
                <c:pt idx="12837">
                  <c:v>774.73455799999999</c:v>
                </c:pt>
                <c:pt idx="12838">
                  <c:v>774.75128199999949</c:v>
                </c:pt>
                <c:pt idx="12839">
                  <c:v>774.83801299999948</c:v>
                </c:pt>
                <c:pt idx="12840">
                  <c:v>774.88330100000053</c:v>
                </c:pt>
                <c:pt idx="12841">
                  <c:v>774.96447799999999</c:v>
                </c:pt>
                <c:pt idx="12842">
                  <c:v>775.01892099999998</c:v>
                </c:pt>
                <c:pt idx="12843">
                  <c:v>775.10900900000001</c:v>
                </c:pt>
                <c:pt idx="12844">
                  <c:v>775.14398200000005</c:v>
                </c:pt>
                <c:pt idx="12845">
                  <c:v>775.18945300000053</c:v>
                </c:pt>
                <c:pt idx="12846">
                  <c:v>775.27893100001779</c:v>
                </c:pt>
                <c:pt idx="12847">
                  <c:v>775.34222399997634</c:v>
                </c:pt>
                <c:pt idx="12848">
                  <c:v>775.42028799999946</c:v>
                </c:pt>
                <c:pt idx="12849">
                  <c:v>775.49261499999739</c:v>
                </c:pt>
                <c:pt idx="12850">
                  <c:v>775.52087400000005</c:v>
                </c:pt>
                <c:pt idx="12851">
                  <c:v>775.60626199999797</c:v>
                </c:pt>
                <c:pt idx="12852">
                  <c:v>775.66528299999948</c:v>
                </c:pt>
                <c:pt idx="12853">
                  <c:v>775.72985800000004</c:v>
                </c:pt>
                <c:pt idx="12854">
                  <c:v>775.78466800000001</c:v>
                </c:pt>
                <c:pt idx="12855">
                  <c:v>775.86004599999796</c:v>
                </c:pt>
                <c:pt idx="12856">
                  <c:v>775.93463099999997</c:v>
                </c:pt>
                <c:pt idx="12857">
                  <c:v>776.02075200000002</c:v>
                </c:pt>
                <c:pt idx="12858">
                  <c:v>776.07348600000353</c:v>
                </c:pt>
                <c:pt idx="12859">
                  <c:v>776.12445100000002</c:v>
                </c:pt>
                <c:pt idx="12860">
                  <c:v>776.17279100000053</c:v>
                </c:pt>
                <c:pt idx="12861">
                  <c:v>776.26550299999997</c:v>
                </c:pt>
                <c:pt idx="12862">
                  <c:v>776.27734400000054</c:v>
                </c:pt>
                <c:pt idx="12863">
                  <c:v>776.34789999999748</c:v>
                </c:pt>
                <c:pt idx="12864">
                  <c:v>776.370544</c:v>
                </c:pt>
                <c:pt idx="12865">
                  <c:v>776.39099099999999</c:v>
                </c:pt>
                <c:pt idx="12866">
                  <c:v>776.45117199999947</c:v>
                </c:pt>
                <c:pt idx="12867">
                  <c:v>776.49224899999797</c:v>
                </c:pt>
                <c:pt idx="12868">
                  <c:v>776.56030299999998</c:v>
                </c:pt>
                <c:pt idx="12869">
                  <c:v>776.59405500000003</c:v>
                </c:pt>
                <c:pt idx="12870">
                  <c:v>776.66839600000003</c:v>
                </c:pt>
                <c:pt idx="12871">
                  <c:v>776.74108899999999</c:v>
                </c:pt>
                <c:pt idx="12872">
                  <c:v>776.78894000000355</c:v>
                </c:pt>
                <c:pt idx="12873">
                  <c:v>776.83508299999949</c:v>
                </c:pt>
                <c:pt idx="12874">
                  <c:v>776.93450899999948</c:v>
                </c:pt>
                <c:pt idx="12875">
                  <c:v>776.96337900000003</c:v>
                </c:pt>
                <c:pt idx="12876">
                  <c:v>777.00988800000005</c:v>
                </c:pt>
                <c:pt idx="12877">
                  <c:v>777.09075900000005</c:v>
                </c:pt>
                <c:pt idx="12878">
                  <c:v>777.15643299999999</c:v>
                </c:pt>
                <c:pt idx="12879">
                  <c:v>777.22192399999949</c:v>
                </c:pt>
                <c:pt idx="12880">
                  <c:v>777.245361</c:v>
                </c:pt>
                <c:pt idx="12881">
                  <c:v>777.31396499999948</c:v>
                </c:pt>
                <c:pt idx="12882">
                  <c:v>777.38415499999996</c:v>
                </c:pt>
                <c:pt idx="12883">
                  <c:v>777.42138699999998</c:v>
                </c:pt>
                <c:pt idx="12884">
                  <c:v>777.49658199999999</c:v>
                </c:pt>
                <c:pt idx="12885">
                  <c:v>777.54040499999996</c:v>
                </c:pt>
                <c:pt idx="12886">
                  <c:v>777.59588599999995</c:v>
                </c:pt>
                <c:pt idx="12887">
                  <c:v>777.67181400000004</c:v>
                </c:pt>
                <c:pt idx="12888">
                  <c:v>777.72399900000005</c:v>
                </c:pt>
                <c:pt idx="12889">
                  <c:v>777.78338600001814</c:v>
                </c:pt>
                <c:pt idx="12890">
                  <c:v>777.81048599999997</c:v>
                </c:pt>
                <c:pt idx="12891">
                  <c:v>777.89562999999748</c:v>
                </c:pt>
                <c:pt idx="12892">
                  <c:v>777.93249499999797</c:v>
                </c:pt>
                <c:pt idx="12893">
                  <c:v>777.99371300000053</c:v>
                </c:pt>
                <c:pt idx="12894">
                  <c:v>778.03558299999997</c:v>
                </c:pt>
                <c:pt idx="12895">
                  <c:v>778.12475600000005</c:v>
                </c:pt>
                <c:pt idx="12896">
                  <c:v>778.18322799999999</c:v>
                </c:pt>
                <c:pt idx="12897">
                  <c:v>778.21740699999998</c:v>
                </c:pt>
                <c:pt idx="12898">
                  <c:v>778.30517599999996</c:v>
                </c:pt>
                <c:pt idx="12899">
                  <c:v>778.34704599999748</c:v>
                </c:pt>
                <c:pt idx="12900">
                  <c:v>778.36602799998002</c:v>
                </c:pt>
                <c:pt idx="12901">
                  <c:v>778.42602499999748</c:v>
                </c:pt>
                <c:pt idx="12902">
                  <c:v>778.48718299999996</c:v>
                </c:pt>
                <c:pt idx="12903">
                  <c:v>778.54669199999796</c:v>
                </c:pt>
                <c:pt idx="12904">
                  <c:v>778.59167500000001</c:v>
                </c:pt>
                <c:pt idx="12905">
                  <c:v>778.64721699998393</c:v>
                </c:pt>
                <c:pt idx="12906">
                  <c:v>778.70629899999949</c:v>
                </c:pt>
                <c:pt idx="12907">
                  <c:v>778.75140399999998</c:v>
                </c:pt>
                <c:pt idx="12908">
                  <c:v>778.83679199999949</c:v>
                </c:pt>
                <c:pt idx="12909">
                  <c:v>778.89276099999938</c:v>
                </c:pt>
                <c:pt idx="12910">
                  <c:v>778.97955300000001</c:v>
                </c:pt>
                <c:pt idx="12911">
                  <c:v>779.03002899999797</c:v>
                </c:pt>
                <c:pt idx="12912">
                  <c:v>779.08544900000004</c:v>
                </c:pt>
                <c:pt idx="12913">
                  <c:v>779.14849900000002</c:v>
                </c:pt>
                <c:pt idx="12914">
                  <c:v>779.19281000000001</c:v>
                </c:pt>
                <c:pt idx="12915">
                  <c:v>779.21643099999994</c:v>
                </c:pt>
                <c:pt idx="12916">
                  <c:v>779.30541999999946</c:v>
                </c:pt>
                <c:pt idx="12917">
                  <c:v>779.36419699999749</c:v>
                </c:pt>
                <c:pt idx="12918">
                  <c:v>779.41235399999948</c:v>
                </c:pt>
                <c:pt idx="12919">
                  <c:v>779.49102799999946</c:v>
                </c:pt>
                <c:pt idx="12920">
                  <c:v>779.54150399999946</c:v>
                </c:pt>
                <c:pt idx="12921">
                  <c:v>779.600281</c:v>
                </c:pt>
                <c:pt idx="12922">
                  <c:v>779.60107400000004</c:v>
                </c:pt>
                <c:pt idx="12923">
                  <c:v>779.68499799999995</c:v>
                </c:pt>
                <c:pt idx="12924">
                  <c:v>779.73883100000353</c:v>
                </c:pt>
                <c:pt idx="12925">
                  <c:v>779.78247100000351</c:v>
                </c:pt>
                <c:pt idx="12926">
                  <c:v>779.86852999999746</c:v>
                </c:pt>
                <c:pt idx="12927">
                  <c:v>779.89801</c:v>
                </c:pt>
                <c:pt idx="12928">
                  <c:v>780.02050799999938</c:v>
                </c:pt>
                <c:pt idx="12929">
                  <c:v>780.069885</c:v>
                </c:pt>
                <c:pt idx="12930">
                  <c:v>780.12750199999948</c:v>
                </c:pt>
                <c:pt idx="12931">
                  <c:v>780.190247</c:v>
                </c:pt>
                <c:pt idx="12932">
                  <c:v>780.25555399999996</c:v>
                </c:pt>
                <c:pt idx="12933">
                  <c:v>780.31854199999998</c:v>
                </c:pt>
                <c:pt idx="12934">
                  <c:v>780.35058599999797</c:v>
                </c:pt>
                <c:pt idx="12935">
                  <c:v>780.40979000000004</c:v>
                </c:pt>
                <c:pt idx="12936">
                  <c:v>780.47668499999997</c:v>
                </c:pt>
                <c:pt idx="12937">
                  <c:v>780.53765899999746</c:v>
                </c:pt>
                <c:pt idx="12938">
                  <c:v>780.57904100000053</c:v>
                </c:pt>
                <c:pt idx="12939">
                  <c:v>780.61535600000002</c:v>
                </c:pt>
                <c:pt idx="12940">
                  <c:v>780.68676800000003</c:v>
                </c:pt>
                <c:pt idx="12941">
                  <c:v>780.75598100000002</c:v>
                </c:pt>
                <c:pt idx="12942">
                  <c:v>780.80859399999997</c:v>
                </c:pt>
                <c:pt idx="12943">
                  <c:v>780.86724899997898</c:v>
                </c:pt>
                <c:pt idx="12944">
                  <c:v>780.94518999999946</c:v>
                </c:pt>
                <c:pt idx="12945">
                  <c:v>781.00604199999998</c:v>
                </c:pt>
                <c:pt idx="12946">
                  <c:v>781.05206299999747</c:v>
                </c:pt>
                <c:pt idx="12947">
                  <c:v>781.10717799999998</c:v>
                </c:pt>
                <c:pt idx="12948">
                  <c:v>781.15295399999798</c:v>
                </c:pt>
                <c:pt idx="12949">
                  <c:v>781.22131300000001</c:v>
                </c:pt>
                <c:pt idx="12950">
                  <c:v>781.28930700000353</c:v>
                </c:pt>
                <c:pt idx="12951">
                  <c:v>781.37127699999996</c:v>
                </c:pt>
                <c:pt idx="12952">
                  <c:v>781.41461199999947</c:v>
                </c:pt>
                <c:pt idx="12953">
                  <c:v>781.45135499999947</c:v>
                </c:pt>
                <c:pt idx="12954">
                  <c:v>781.51336700000002</c:v>
                </c:pt>
                <c:pt idx="12955">
                  <c:v>781.59173600000054</c:v>
                </c:pt>
                <c:pt idx="12956">
                  <c:v>781.69439700000055</c:v>
                </c:pt>
                <c:pt idx="12957">
                  <c:v>781.74194299999999</c:v>
                </c:pt>
                <c:pt idx="12958">
                  <c:v>781.76849400000003</c:v>
                </c:pt>
                <c:pt idx="12959">
                  <c:v>781.86230499999749</c:v>
                </c:pt>
                <c:pt idx="12960">
                  <c:v>781.90508999999997</c:v>
                </c:pt>
                <c:pt idx="12961">
                  <c:v>781.98223899999948</c:v>
                </c:pt>
                <c:pt idx="12962">
                  <c:v>782.02441399999998</c:v>
                </c:pt>
                <c:pt idx="12963">
                  <c:v>782.09545900000001</c:v>
                </c:pt>
                <c:pt idx="12964">
                  <c:v>782.16540499999996</c:v>
                </c:pt>
                <c:pt idx="12965">
                  <c:v>782.20782499999996</c:v>
                </c:pt>
                <c:pt idx="12966">
                  <c:v>782.21740699999998</c:v>
                </c:pt>
                <c:pt idx="12967">
                  <c:v>782.31005899999946</c:v>
                </c:pt>
                <c:pt idx="12968">
                  <c:v>782.35809299999949</c:v>
                </c:pt>
                <c:pt idx="12969">
                  <c:v>782.42352299999948</c:v>
                </c:pt>
                <c:pt idx="12970">
                  <c:v>782.44616699998392</c:v>
                </c:pt>
                <c:pt idx="12971">
                  <c:v>782.52398700000003</c:v>
                </c:pt>
                <c:pt idx="12972">
                  <c:v>782.57580599999994</c:v>
                </c:pt>
                <c:pt idx="12973">
                  <c:v>782.66107199999999</c:v>
                </c:pt>
                <c:pt idx="12974">
                  <c:v>782.70043900000053</c:v>
                </c:pt>
                <c:pt idx="12975">
                  <c:v>782.74084500000004</c:v>
                </c:pt>
                <c:pt idx="12976">
                  <c:v>782.78918500000054</c:v>
                </c:pt>
                <c:pt idx="12977">
                  <c:v>782.86181599999748</c:v>
                </c:pt>
                <c:pt idx="12978">
                  <c:v>782.95147699999939</c:v>
                </c:pt>
                <c:pt idx="12979">
                  <c:v>782.995361</c:v>
                </c:pt>
                <c:pt idx="12980">
                  <c:v>783.04431199999999</c:v>
                </c:pt>
                <c:pt idx="12981">
                  <c:v>783.12695299999996</c:v>
                </c:pt>
                <c:pt idx="12982">
                  <c:v>783.17334000001813</c:v>
                </c:pt>
                <c:pt idx="12983">
                  <c:v>783.22045900000001</c:v>
                </c:pt>
                <c:pt idx="12984">
                  <c:v>783.28680400000053</c:v>
                </c:pt>
                <c:pt idx="12985">
                  <c:v>783.35363799999948</c:v>
                </c:pt>
                <c:pt idx="12986">
                  <c:v>783.41735799999947</c:v>
                </c:pt>
                <c:pt idx="12987">
                  <c:v>783.44854699999996</c:v>
                </c:pt>
                <c:pt idx="12988">
                  <c:v>783.50170900000001</c:v>
                </c:pt>
                <c:pt idx="12989">
                  <c:v>783.58233600000005</c:v>
                </c:pt>
                <c:pt idx="12990">
                  <c:v>783.64422599999796</c:v>
                </c:pt>
                <c:pt idx="12991">
                  <c:v>783.67120399999999</c:v>
                </c:pt>
                <c:pt idx="12992">
                  <c:v>783.74548300000004</c:v>
                </c:pt>
                <c:pt idx="12993">
                  <c:v>783.80602999999746</c:v>
                </c:pt>
                <c:pt idx="12994">
                  <c:v>783.88555899999949</c:v>
                </c:pt>
                <c:pt idx="12995">
                  <c:v>783.925476</c:v>
                </c:pt>
                <c:pt idx="12996">
                  <c:v>783.96105999999747</c:v>
                </c:pt>
                <c:pt idx="12997">
                  <c:v>784.05554199999949</c:v>
                </c:pt>
                <c:pt idx="12998">
                  <c:v>784.12030000000004</c:v>
                </c:pt>
                <c:pt idx="12999">
                  <c:v>784.17401099999995</c:v>
                </c:pt>
                <c:pt idx="13000">
                  <c:v>784.20617700000003</c:v>
                </c:pt>
                <c:pt idx="13001">
                  <c:v>784.28466800000001</c:v>
                </c:pt>
                <c:pt idx="13002">
                  <c:v>784.32568399999946</c:v>
                </c:pt>
                <c:pt idx="13003">
                  <c:v>784.38549799999998</c:v>
                </c:pt>
                <c:pt idx="13004">
                  <c:v>784.43896499999948</c:v>
                </c:pt>
                <c:pt idx="13005">
                  <c:v>784.49408000000005</c:v>
                </c:pt>
                <c:pt idx="13006">
                  <c:v>784.57434100000353</c:v>
                </c:pt>
                <c:pt idx="13007">
                  <c:v>784.64660599999797</c:v>
                </c:pt>
                <c:pt idx="13008">
                  <c:v>784.67590299999995</c:v>
                </c:pt>
                <c:pt idx="13009">
                  <c:v>784.75054899999998</c:v>
                </c:pt>
                <c:pt idx="13010">
                  <c:v>784.81616199999746</c:v>
                </c:pt>
                <c:pt idx="13011">
                  <c:v>784.87560999999948</c:v>
                </c:pt>
                <c:pt idx="13012">
                  <c:v>784.90368699999999</c:v>
                </c:pt>
                <c:pt idx="13013">
                  <c:v>785.00988800000005</c:v>
                </c:pt>
                <c:pt idx="13014">
                  <c:v>785.08807400000353</c:v>
                </c:pt>
                <c:pt idx="13015">
                  <c:v>785.10681199999999</c:v>
                </c:pt>
                <c:pt idx="13016">
                  <c:v>785.20953400000053</c:v>
                </c:pt>
                <c:pt idx="13017">
                  <c:v>785.27880900000355</c:v>
                </c:pt>
                <c:pt idx="13018">
                  <c:v>785.33990499999948</c:v>
                </c:pt>
                <c:pt idx="13019">
                  <c:v>785.40161099999796</c:v>
                </c:pt>
                <c:pt idx="13020">
                  <c:v>785.46520999999746</c:v>
                </c:pt>
                <c:pt idx="13021">
                  <c:v>785.519409</c:v>
                </c:pt>
                <c:pt idx="13022">
                  <c:v>785.588257</c:v>
                </c:pt>
                <c:pt idx="13023">
                  <c:v>785.65441899999996</c:v>
                </c:pt>
                <c:pt idx="13024">
                  <c:v>785.66577099999995</c:v>
                </c:pt>
                <c:pt idx="13025">
                  <c:v>785.72466999999949</c:v>
                </c:pt>
                <c:pt idx="13026">
                  <c:v>785.81469699999946</c:v>
                </c:pt>
                <c:pt idx="13027">
                  <c:v>785.887878</c:v>
                </c:pt>
                <c:pt idx="13028">
                  <c:v>785.944031</c:v>
                </c:pt>
                <c:pt idx="13029">
                  <c:v>785.99749799999938</c:v>
                </c:pt>
                <c:pt idx="13030">
                  <c:v>786.08789100000001</c:v>
                </c:pt>
                <c:pt idx="13031">
                  <c:v>786.16760299999748</c:v>
                </c:pt>
                <c:pt idx="13032">
                  <c:v>786.23571800000002</c:v>
                </c:pt>
                <c:pt idx="13033">
                  <c:v>786.31689499999948</c:v>
                </c:pt>
                <c:pt idx="13034">
                  <c:v>786.33172599999796</c:v>
                </c:pt>
                <c:pt idx="13035">
                  <c:v>786.38702399999738</c:v>
                </c:pt>
                <c:pt idx="13036">
                  <c:v>786.46832299999949</c:v>
                </c:pt>
                <c:pt idx="13037">
                  <c:v>786.53533900000002</c:v>
                </c:pt>
                <c:pt idx="13038">
                  <c:v>786.57781999999997</c:v>
                </c:pt>
                <c:pt idx="13039">
                  <c:v>786.62792999999749</c:v>
                </c:pt>
                <c:pt idx="13040">
                  <c:v>786.722534</c:v>
                </c:pt>
                <c:pt idx="13041">
                  <c:v>786.76593000000003</c:v>
                </c:pt>
                <c:pt idx="13042">
                  <c:v>786.80346699999996</c:v>
                </c:pt>
                <c:pt idx="13043">
                  <c:v>786.86389199999996</c:v>
                </c:pt>
                <c:pt idx="13044">
                  <c:v>786.95385699999997</c:v>
                </c:pt>
                <c:pt idx="13045">
                  <c:v>786.95446799999797</c:v>
                </c:pt>
                <c:pt idx="13046">
                  <c:v>787.07867400000055</c:v>
                </c:pt>
                <c:pt idx="13047">
                  <c:v>787.11157200000002</c:v>
                </c:pt>
                <c:pt idx="13048">
                  <c:v>787.19781499999999</c:v>
                </c:pt>
                <c:pt idx="13049">
                  <c:v>787.26196299999947</c:v>
                </c:pt>
                <c:pt idx="13050">
                  <c:v>787.32074</c:v>
                </c:pt>
                <c:pt idx="13051">
                  <c:v>787.33929399999749</c:v>
                </c:pt>
                <c:pt idx="13052">
                  <c:v>787.40551799999946</c:v>
                </c:pt>
                <c:pt idx="13053">
                  <c:v>787.44531199999949</c:v>
                </c:pt>
                <c:pt idx="13054">
                  <c:v>787.48864700000001</c:v>
                </c:pt>
                <c:pt idx="13055">
                  <c:v>787.53784199999996</c:v>
                </c:pt>
                <c:pt idx="13056">
                  <c:v>787.55633499999999</c:v>
                </c:pt>
                <c:pt idx="13057">
                  <c:v>787.64324999999997</c:v>
                </c:pt>
                <c:pt idx="13058">
                  <c:v>787.69915800000001</c:v>
                </c:pt>
                <c:pt idx="13059">
                  <c:v>787.73644999999999</c:v>
                </c:pt>
                <c:pt idx="13060">
                  <c:v>787.77966300000003</c:v>
                </c:pt>
                <c:pt idx="13061">
                  <c:v>787.88024899999948</c:v>
                </c:pt>
                <c:pt idx="13062">
                  <c:v>787.95703099999946</c:v>
                </c:pt>
                <c:pt idx="13063">
                  <c:v>788.03173800000002</c:v>
                </c:pt>
                <c:pt idx="13064">
                  <c:v>788.07965100000001</c:v>
                </c:pt>
                <c:pt idx="13065">
                  <c:v>788.14679000000001</c:v>
                </c:pt>
                <c:pt idx="13066">
                  <c:v>788.21130400000004</c:v>
                </c:pt>
                <c:pt idx="13067">
                  <c:v>788.28045700000052</c:v>
                </c:pt>
                <c:pt idx="13068">
                  <c:v>788.34252899997875</c:v>
                </c:pt>
                <c:pt idx="13069">
                  <c:v>788.40991199999996</c:v>
                </c:pt>
                <c:pt idx="13070">
                  <c:v>788.47143600000004</c:v>
                </c:pt>
                <c:pt idx="13071">
                  <c:v>788.56841999999949</c:v>
                </c:pt>
                <c:pt idx="13072">
                  <c:v>788.55206299999747</c:v>
                </c:pt>
                <c:pt idx="13073">
                  <c:v>788.62914999999998</c:v>
                </c:pt>
                <c:pt idx="13074">
                  <c:v>788.72265599999946</c:v>
                </c:pt>
                <c:pt idx="13075">
                  <c:v>788.74493399999994</c:v>
                </c:pt>
                <c:pt idx="13076">
                  <c:v>788.80487100000005</c:v>
                </c:pt>
                <c:pt idx="13077">
                  <c:v>788.86657699999796</c:v>
                </c:pt>
                <c:pt idx="13078">
                  <c:v>788.92651399999738</c:v>
                </c:pt>
                <c:pt idx="13079">
                  <c:v>788.95544399999949</c:v>
                </c:pt>
                <c:pt idx="13080">
                  <c:v>789.03106699999796</c:v>
                </c:pt>
                <c:pt idx="13081">
                  <c:v>789.10339400000055</c:v>
                </c:pt>
                <c:pt idx="13082">
                  <c:v>789.16699199999948</c:v>
                </c:pt>
                <c:pt idx="13083">
                  <c:v>789.21099900000002</c:v>
                </c:pt>
                <c:pt idx="13084">
                  <c:v>789.25494400000002</c:v>
                </c:pt>
                <c:pt idx="13085">
                  <c:v>789.31555199999946</c:v>
                </c:pt>
                <c:pt idx="13086">
                  <c:v>789.42132599999798</c:v>
                </c:pt>
                <c:pt idx="13087">
                  <c:v>789.46636999999748</c:v>
                </c:pt>
                <c:pt idx="13088">
                  <c:v>789.53826899999797</c:v>
                </c:pt>
                <c:pt idx="13089">
                  <c:v>789.57165499999996</c:v>
                </c:pt>
                <c:pt idx="13090">
                  <c:v>789.66046099999949</c:v>
                </c:pt>
                <c:pt idx="13091">
                  <c:v>789.70306400000004</c:v>
                </c:pt>
                <c:pt idx="13092">
                  <c:v>789.78198200000054</c:v>
                </c:pt>
                <c:pt idx="13093">
                  <c:v>789.82415799999796</c:v>
                </c:pt>
                <c:pt idx="13094">
                  <c:v>789.90472399999999</c:v>
                </c:pt>
                <c:pt idx="13095">
                  <c:v>789.95532199999946</c:v>
                </c:pt>
                <c:pt idx="13096">
                  <c:v>790.02014199999996</c:v>
                </c:pt>
                <c:pt idx="13097">
                  <c:v>790.05822799999748</c:v>
                </c:pt>
                <c:pt idx="13098">
                  <c:v>790.13043200000004</c:v>
                </c:pt>
                <c:pt idx="13099">
                  <c:v>790.20013400000005</c:v>
                </c:pt>
                <c:pt idx="13100">
                  <c:v>790.243469</c:v>
                </c:pt>
                <c:pt idx="13101">
                  <c:v>790.29956100000004</c:v>
                </c:pt>
                <c:pt idx="13102">
                  <c:v>790.36859099999947</c:v>
                </c:pt>
                <c:pt idx="13103">
                  <c:v>790.43133499999999</c:v>
                </c:pt>
                <c:pt idx="13104">
                  <c:v>790.46844499999997</c:v>
                </c:pt>
                <c:pt idx="13105">
                  <c:v>790.54534899999999</c:v>
                </c:pt>
                <c:pt idx="13106">
                  <c:v>790.61041299999999</c:v>
                </c:pt>
                <c:pt idx="13107">
                  <c:v>790.64807100000053</c:v>
                </c:pt>
                <c:pt idx="13108">
                  <c:v>790.68743900000004</c:v>
                </c:pt>
                <c:pt idx="13109">
                  <c:v>790.74621599999796</c:v>
                </c:pt>
                <c:pt idx="13110">
                  <c:v>790.81530799999996</c:v>
                </c:pt>
                <c:pt idx="13111">
                  <c:v>790.86157199999946</c:v>
                </c:pt>
                <c:pt idx="13112">
                  <c:v>790.93548599999997</c:v>
                </c:pt>
                <c:pt idx="13113">
                  <c:v>790.99230999999997</c:v>
                </c:pt>
                <c:pt idx="13114">
                  <c:v>791.06567399999949</c:v>
                </c:pt>
                <c:pt idx="13115">
                  <c:v>791.11895800000002</c:v>
                </c:pt>
                <c:pt idx="13116">
                  <c:v>791.20019500000001</c:v>
                </c:pt>
                <c:pt idx="13117">
                  <c:v>791.25640899999996</c:v>
                </c:pt>
                <c:pt idx="13118">
                  <c:v>791.33898899999997</c:v>
                </c:pt>
                <c:pt idx="13119">
                  <c:v>791.38561999999797</c:v>
                </c:pt>
                <c:pt idx="13120">
                  <c:v>791.40295399999798</c:v>
                </c:pt>
                <c:pt idx="13121">
                  <c:v>791.47814900000003</c:v>
                </c:pt>
                <c:pt idx="13122">
                  <c:v>791.52496299999996</c:v>
                </c:pt>
                <c:pt idx="13123">
                  <c:v>791.60681199999999</c:v>
                </c:pt>
                <c:pt idx="13124">
                  <c:v>791.64166299999749</c:v>
                </c:pt>
                <c:pt idx="13125">
                  <c:v>791.69250499999998</c:v>
                </c:pt>
                <c:pt idx="13126">
                  <c:v>791.76043700000002</c:v>
                </c:pt>
                <c:pt idx="13127">
                  <c:v>791.81249999999739</c:v>
                </c:pt>
                <c:pt idx="13128">
                  <c:v>791.87750199999948</c:v>
                </c:pt>
                <c:pt idx="13129">
                  <c:v>791.910889</c:v>
                </c:pt>
                <c:pt idx="13130">
                  <c:v>791.96417199999996</c:v>
                </c:pt>
                <c:pt idx="13131">
                  <c:v>792.01965299999949</c:v>
                </c:pt>
                <c:pt idx="13132">
                  <c:v>792.08349600000054</c:v>
                </c:pt>
                <c:pt idx="13133">
                  <c:v>792.15850799999998</c:v>
                </c:pt>
                <c:pt idx="13134">
                  <c:v>792.18597400000351</c:v>
                </c:pt>
                <c:pt idx="13135">
                  <c:v>792.26623499999948</c:v>
                </c:pt>
                <c:pt idx="13136">
                  <c:v>792.30200199999797</c:v>
                </c:pt>
                <c:pt idx="13137">
                  <c:v>792.36120599998196</c:v>
                </c:pt>
                <c:pt idx="13138">
                  <c:v>792.41863999999998</c:v>
                </c:pt>
                <c:pt idx="13139">
                  <c:v>792.46691899999746</c:v>
                </c:pt>
                <c:pt idx="13140">
                  <c:v>792.52551299999948</c:v>
                </c:pt>
                <c:pt idx="13141">
                  <c:v>792.56933600000002</c:v>
                </c:pt>
                <c:pt idx="13142">
                  <c:v>792.65582299999949</c:v>
                </c:pt>
                <c:pt idx="13143">
                  <c:v>792.69256600000006</c:v>
                </c:pt>
                <c:pt idx="13144">
                  <c:v>792.75982699999997</c:v>
                </c:pt>
                <c:pt idx="13145">
                  <c:v>792.82183799999996</c:v>
                </c:pt>
                <c:pt idx="13146">
                  <c:v>792.87524399999938</c:v>
                </c:pt>
                <c:pt idx="13147">
                  <c:v>792.92712399998186</c:v>
                </c:pt>
                <c:pt idx="13148">
                  <c:v>793.01983600000005</c:v>
                </c:pt>
                <c:pt idx="13149">
                  <c:v>793.05969199999947</c:v>
                </c:pt>
                <c:pt idx="13150">
                  <c:v>793.1362299999837</c:v>
                </c:pt>
                <c:pt idx="13151">
                  <c:v>793.17321800000002</c:v>
                </c:pt>
                <c:pt idx="13152">
                  <c:v>793.22680700000001</c:v>
                </c:pt>
                <c:pt idx="13153">
                  <c:v>793.29058800000053</c:v>
                </c:pt>
                <c:pt idx="13154">
                  <c:v>793.35803199999998</c:v>
                </c:pt>
                <c:pt idx="13155">
                  <c:v>793.42266799998197</c:v>
                </c:pt>
                <c:pt idx="13156">
                  <c:v>793.47406000000001</c:v>
                </c:pt>
                <c:pt idx="13157">
                  <c:v>793.53356899999949</c:v>
                </c:pt>
                <c:pt idx="13158">
                  <c:v>793.61987300000055</c:v>
                </c:pt>
                <c:pt idx="13159">
                  <c:v>793.69708300000002</c:v>
                </c:pt>
                <c:pt idx="13160">
                  <c:v>793.73095699999999</c:v>
                </c:pt>
                <c:pt idx="13161">
                  <c:v>793.78283700000054</c:v>
                </c:pt>
                <c:pt idx="13162">
                  <c:v>793.86456299999747</c:v>
                </c:pt>
                <c:pt idx="13163">
                  <c:v>793.91119399999798</c:v>
                </c:pt>
                <c:pt idx="13164">
                  <c:v>793.949341</c:v>
                </c:pt>
                <c:pt idx="13165">
                  <c:v>794.01135299999999</c:v>
                </c:pt>
                <c:pt idx="13166">
                  <c:v>794.07385300000055</c:v>
                </c:pt>
                <c:pt idx="13167">
                  <c:v>794.11639400000001</c:v>
                </c:pt>
                <c:pt idx="13168">
                  <c:v>794.16314699999998</c:v>
                </c:pt>
                <c:pt idx="13169">
                  <c:v>794.23010299999999</c:v>
                </c:pt>
                <c:pt idx="13170">
                  <c:v>794.32843000000003</c:v>
                </c:pt>
                <c:pt idx="13171">
                  <c:v>794.36468499999796</c:v>
                </c:pt>
                <c:pt idx="13172">
                  <c:v>794.44110099999796</c:v>
                </c:pt>
                <c:pt idx="13173">
                  <c:v>794.48724399999946</c:v>
                </c:pt>
                <c:pt idx="13174">
                  <c:v>794.54791299999749</c:v>
                </c:pt>
                <c:pt idx="13175">
                  <c:v>794.64282199999946</c:v>
                </c:pt>
                <c:pt idx="13176">
                  <c:v>794.69561799999997</c:v>
                </c:pt>
                <c:pt idx="13177">
                  <c:v>794.72985800000004</c:v>
                </c:pt>
                <c:pt idx="13178">
                  <c:v>794.79480000000353</c:v>
                </c:pt>
                <c:pt idx="13179">
                  <c:v>794.85003699999947</c:v>
                </c:pt>
                <c:pt idx="13180">
                  <c:v>794.94567899999947</c:v>
                </c:pt>
                <c:pt idx="13181">
                  <c:v>794.96276899999748</c:v>
                </c:pt>
                <c:pt idx="13182">
                  <c:v>795.02624499999797</c:v>
                </c:pt>
                <c:pt idx="13183">
                  <c:v>795.10467500000004</c:v>
                </c:pt>
                <c:pt idx="13184">
                  <c:v>795.16015599999946</c:v>
                </c:pt>
                <c:pt idx="13185">
                  <c:v>795.22296099999949</c:v>
                </c:pt>
                <c:pt idx="13186">
                  <c:v>795.29858400000353</c:v>
                </c:pt>
                <c:pt idx="13187">
                  <c:v>795.34948699999939</c:v>
                </c:pt>
                <c:pt idx="13188">
                  <c:v>795.42254599999796</c:v>
                </c:pt>
                <c:pt idx="13189">
                  <c:v>795.487976</c:v>
                </c:pt>
                <c:pt idx="13190">
                  <c:v>795.51623499999948</c:v>
                </c:pt>
                <c:pt idx="13191">
                  <c:v>795.59436000000005</c:v>
                </c:pt>
                <c:pt idx="13192">
                  <c:v>795.69073500000354</c:v>
                </c:pt>
                <c:pt idx="13193">
                  <c:v>795.75647000000004</c:v>
                </c:pt>
                <c:pt idx="13194">
                  <c:v>795.80169699999749</c:v>
                </c:pt>
                <c:pt idx="13195">
                  <c:v>795.86364699999797</c:v>
                </c:pt>
                <c:pt idx="13196">
                  <c:v>795.92425499999797</c:v>
                </c:pt>
                <c:pt idx="13197">
                  <c:v>795.998108</c:v>
                </c:pt>
                <c:pt idx="13198">
                  <c:v>796.04296899999747</c:v>
                </c:pt>
                <c:pt idx="13199">
                  <c:v>796.12445100000002</c:v>
                </c:pt>
                <c:pt idx="13200">
                  <c:v>796.15045199999997</c:v>
                </c:pt>
                <c:pt idx="13201">
                  <c:v>796.23577900000055</c:v>
                </c:pt>
                <c:pt idx="13202">
                  <c:v>796.28509500000052</c:v>
                </c:pt>
                <c:pt idx="13203">
                  <c:v>796.34612999997944</c:v>
                </c:pt>
                <c:pt idx="13204">
                  <c:v>796.41052199999797</c:v>
                </c:pt>
                <c:pt idx="13205">
                  <c:v>796.43292199999746</c:v>
                </c:pt>
                <c:pt idx="13206">
                  <c:v>796.53497300000004</c:v>
                </c:pt>
                <c:pt idx="13207">
                  <c:v>796.58660899999938</c:v>
                </c:pt>
                <c:pt idx="13208">
                  <c:v>796.65618899999947</c:v>
                </c:pt>
                <c:pt idx="13209">
                  <c:v>796.70135500000004</c:v>
                </c:pt>
                <c:pt idx="13210">
                  <c:v>796.73113999999998</c:v>
                </c:pt>
                <c:pt idx="13211">
                  <c:v>796.81823699999939</c:v>
                </c:pt>
                <c:pt idx="13212">
                  <c:v>796.885986</c:v>
                </c:pt>
                <c:pt idx="13213">
                  <c:v>796.94647199999997</c:v>
                </c:pt>
                <c:pt idx="13214">
                  <c:v>796.99597200000005</c:v>
                </c:pt>
                <c:pt idx="13215">
                  <c:v>797.07629399999996</c:v>
                </c:pt>
                <c:pt idx="13216">
                  <c:v>797.14446999999996</c:v>
                </c:pt>
                <c:pt idx="13217">
                  <c:v>797.19354200000055</c:v>
                </c:pt>
                <c:pt idx="13218">
                  <c:v>797.25134300000002</c:v>
                </c:pt>
                <c:pt idx="13219">
                  <c:v>797.32879600000001</c:v>
                </c:pt>
                <c:pt idx="13220">
                  <c:v>797.38287400000002</c:v>
                </c:pt>
                <c:pt idx="13221">
                  <c:v>797.42541499999948</c:v>
                </c:pt>
                <c:pt idx="13222">
                  <c:v>797.50097700000003</c:v>
                </c:pt>
                <c:pt idx="13223">
                  <c:v>797.57513400000005</c:v>
                </c:pt>
                <c:pt idx="13224">
                  <c:v>797.65057400000001</c:v>
                </c:pt>
                <c:pt idx="13225">
                  <c:v>797.691284</c:v>
                </c:pt>
                <c:pt idx="13226">
                  <c:v>797.74316399999998</c:v>
                </c:pt>
                <c:pt idx="13227">
                  <c:v>797.79296899999997</c:v>
                </c:pt>
                <c:pt idx="13228">
                  <c:v>797.85327099999949</c:v>
                </c:pt>
                <c:pt idx="13229">
                  <c:v>797.915344</c:v>
                </c:pt>
                <c:pt idx="13230">
                  <c:v>797.99249299999997</c:v>
                </c:pt>
                <c:pt idx="13231">
                  <c:v>798.02404799999999</c:v>
                </c:pt>
                <c:pt idx="13232">
                  <c:v>798.06243899999947</c:v>
                </c:pt>
                <c:pt idx="13233">
                  <c:v>798.15234399999997</c:v>
                </c:pt>
                <c:pt idx="13234">
                  <c:v>798.18029799999999</c:v>
                </c:pt>
                <c:pt idx="13235">
                  <c:v>798.23327600000005</c:v>
                </c:pt>
                <c:pt idx="13236">
                  <c:v>798.28967300000352</c:v>
                </c:pt>
                <c:pt idx="13237">
                  <c:v>798.38403300000004</c:v>
                </c:pt>
                <c:pt idx="13238">
                  <c:v>798.41851799999949</c:v>
                </c:pt>
                <c:pt idx="13239">
                  <c:v>798.48297100000002</c:v>
                </c:pt>
                <c:pt idx="13240">
                  <c:v>798.48864700000001</c:v>
                </c:pt>
                <c:pt idx="13241">
                  <c:v>798.57293700000002</c:v>
                </c:pt>
                <c:pt idx="13242">
                  <c:v>798.65484600000002</c:v>
                </c:pt>
                <c:pt idx="13243">
                  <c:v>798.72222899999747</c:v>
                </c:pt>
                <c:pt idx="13244">
                  <c:v>798.74951199999998</c:v>
                </c:pt>
                <c:pt idx="13245">
                  <c:v>798.82965099999797</c:v>
                </c:pt>
                <c:pt idx="13246">
                  <c:v>798.88043200000004</c:v>
                </c:pt>
                <c:pt idx="13247">
                  <c:v>798.94457999999997</c:v>
                </c:pt>
                <c:pt idx="13248">
                  <c:v>798.98187299999995</c:v>
                </c:pt>
                <c:pt idx="13249">
                  <c:v>799.04193099999998</c:v>
                </c:pt>
                <c:pt idx="13250">
                  <c:v>799.10772699999939</c:v>
                </c:pt>
                <c:pt idx="13251">
                  <c:v>799.185608</c:v>
                </c:pt>
                <c:pt idx="13252">
                  <c:v>799.23461899999938</c:v>
                </c:pt>
                <c:pt idx="13253">
                  <c:v>799.27948000001561</c:v>
                </c:pt>
                <c:pt idx="13254">
                  <c:v>799.33935499999939</c:v>
                </c:pt>
                <c:pt idx="13255">
                  <c:v>799.42504899999949</c:v>
                </c:pt>
                <c:pt idx="13256">
                  <c:v>799.47345000000053</c:v>
                </c:pt>
                <c:pt idx="13257">
                  <c:v>799.51678500000003</c:v>
                </c:pt>
                <c:pt idx="13258">
                  <c:v>799.57372999999995</c:v>
                </c:pt>
                <c:pt idx="13259">
                  <c:v>799.63006600000006</c:v>
                </c:pt>
                <c:pt idx="13260">
                  <c:v>799.67144800000005</c:v>
                </c:pt>
                <c:pt idx="13261">
                  <c:v>799.73919699999999</c:v>
                </c:pt>
                <c:pt idx="13262">
                  <c:v>799.80126999998197</c:v>
                </c:pt>
                <c:pt idx="13263">
                  <c:v>799.83435099999997</c:v>
                </c:pt>
                <c:pt idx="13264">
                  <c:v>799.90258799999947</c:v>
                </c:pt>
                <c:pt idx="13265">
                  <c:v>799.96502699999746</c:v>
                </c:pt>
                <c:pt idx="13266">
                  <c:v>799.99768099999949</c:v>
                </c:pt>
                <c:pt idx="13267">
                  <c:v>800.04956099999947</c:v>
                </c:pt>
                <c:pt idx="13268">
                  <c:v>800.08691399999998</c:v>
                </c:pt>
                <c:pt idx="13269">
                  <c:v>800.19073500000354</c:v>
                </c:pt>
                <c:pt idx="13270">
                  <c:v>800.25158699999997</c:v>
                </c:pt>
                <c:pt idx="13271">
                  <c:v>800.31799299999739</c:v>
                </c:pt>
                <c:pt idx="13272">
                  <c:v>800.36242699997979</c:v>
                </c:pt>
                <c:pt idx="13273">
                  <c:v>800.40563999999949</c:v>
                </c:pt>
                <c:pt idx="13274">
                  <c:v>800.46136499999739</c:v>
                </c:pt>
                <c:pt idx="13275">
                  <c:v>800.51904300000001</c:v>
                </c:pt>
                <c:pt idx="13276">
                  <c:v>800.54486099999997</c:v>
                </c:pt>
                <c:pt idx="13277">
                  <c:v>800.60015899999996</c:v>
                </c:pt>
                <c:pt idx="13278">
                  <c:v>800.680969</c:v>
                </c:pt>
                <c:pt idx="13279">
                  <c:v>800.76318400000002</c:v>
                </c:pt>
                <c:pt idx="13280">
                  <c:v>800.83374000000003</c:v>
                </c:pt>
                <c:pt idx="13281">
                  <c:v>800.87426799999946</c:v>
                </c:pt>
                <c:pt idx="13282">
                  <c:v>800.96581999999796</c:v>
                </c:pt>
                <c:pt idx="13283">
                  <c:v>800.98938000000055</c:v>
                </c:pt>
                <c:pt idx="13284">
                  <c:v>801.08502199999998</c:v>
                </c:pt>
                <c:pt idx="13285">
                  <c:v>801.14935300000002</c:v>
                </c:pt>
                <c:pt idx="13286">
                  <c:v>801.225098</c:v>
                </c:pt>
                <c:pt idx="13287">
                  <c:v>801.26751699999738</c:v>
                </c:pt>
                <c:pt idx="13288">
                  <c:v>801.34826699999746</c:v>
                </c:pt>
                <c:pt idx="13289">
                  <c:v>801.43701199999748</c:v>
                </c:pt>
                <c:pt idx="13290">
                  <c:v>801.44280999999796</c:v>
                </c:pt>
                <c:pt idx="13291">
                  <c:v>801.48437500000352</c:v>
                </c:pt>
                <c:pt idx="13292">
                  <c:v>801.56268299999749</c:v>
                </c:pt>
                <c:pt idx="13293">
                  <c:v>801.62750199999948</c:v>
                </c:pt>
                <c:pt idx="13294">
                  <c:v>801.70489500000053</c:v>
                </c:pt>
                <c:pt idx="13295">
                  <c:v>801.72876000000053</c:v>
                </c:pt>
                <c:pt idx="13296">
                  <c:v>801.81585699999948</c:v>
                </c:pt>
                <c:pt idx="13297">
                  <c:v>801.86041299999749</c:v>
                </c:pt>
                <c:pt idx="13298">
                  <c:v>801.94012499999747</c:v>
                </c:pt>
                <c:pt idx="13299">
                  <c:v>802.00958300000002</c:v>
                </c:pt>
                <c:pt idx="13300">
                  <c:v>802.07049600000005</c:v>
                </c:pt>
                <c:pt idx="13301">
                  <c:v>802.13690199999996</c:v>
                </c:pt>
                <c:pt idx="13302">
                  <c:v>802.21154799999999</c:v>
                </c:pt>
                <c:pt idx="13303">
                  <c:v>802.22961399999997</c:v>
                </c:pt>
                <c:pt idx="13304">
                  <c:v>802.27734400000054</c:v>
                </c:pt>
                <c:pt idx="13305">
                  <c:v>802.38159199999996</c:v>
                </c:pt>
                <c:pt idx="13306">
                  <c:v>802.44854699999996</c:v>
                </c:pt>
                <c:pt idx="13307">
                  <c:v>802.51342799999998</c:v>
                </c:pt>
                <c:pt idx="13308">
                  <c:v>802.55279499999949</c:v>
                </c:pt>
                <c:pt idx="13309">
                  <c:v>802.60656699999947</c:v>
                </c:pt>
                <c:pt idx="13310">
                  <c:v>802.69641100000001</c:v>
                </c:pt>
                <c:pt idx="13311">
                  <c:v>802.74597200000005</c:v>
                </c:pt>
                <c:pt idx="13312">
                  <c:v>802.83392299999946</c:v>
                </c:pt>
                <c:pt idx="13313">
                  <c:v>802.85192899998208</c:v>
                </c:pt>
                <c:pt idx="13314">
                  <c:v>802.93182399999796</c:v>
                </c:pt>
                <c:pt idx="13315">
                  <c:v>802.98718299999996</c:v>
                </c:pt>
                <c:pt idx="13316">
                  <c:v>803.03753699999947</c:v>
                </c:pt>
                <c:pt idx="13317">
                  <c:v>803.099243</c:v>
                </c:pt>
                <c:pt idx="13318">
                  <c:v>803.15185499999939</c:v>
                </c:pt>
                <c:pt idx="13319">
                  <c:v>803.25012199999946</c:v>
                </c:pt>
                <c:pt idx="13320">
                  <c:v>803.29101600000001</c:v>
                </c:pt>
                <c:pt idx="13321">
                  <c:v>803.33380099999999</c:v>
                </c:pt>
                <c:pt idx="13322">
                  <c:v>803.37982199999999</c:v>
                </c:pt>
                <c:pt idx="13323">
                  <c:v>803.45446799999797</c:v>
                </c:pt>
                <c:pt idx="13324">
                  <c:v>803.53796399999749</c:v>
                </c:pt>
                <c:pt idx="13325">
                  <c:v>803.59375000000352</c:v>
                </c:pt>
                <c:pt idx="13326">
                  <c:v>803.64160199999947</c:v>
                </c:pt>
                <c:pt idx="13327">
                  <c:v>803.69390900000053</c:v>
                </c:pt>
                <c:pt idx="13328">
                  <c:v>803.77386500000352</c:v>
                </c:pt>
                <c:pt idx="13329">
                  <c:v>803.82708699999796</c:v>
                </c:pt>
                <c:pt idx="13330">
                  <c:v>803.87676999999996</c:v>
                </c:pt>
                <c:pt idx="13331">
                  <c:v>803.94018599999947</c:v>
                </c:pt>
                <c:pt idx="13332">
                  <c:v>804.01293899999996</c:v>
                </c:pt>
                <c:pt idx="13333">
                  <c:v>804.07397500000354</c:v>
                </c:pt>
                <c:pt idx="13334">
                  <c:v>804.13061499999947</c:v>
                </c:pt>
                <c:pt idx="13335">
                  <c:v>804.18853800000352</c:v>
                </c:pt>
                <c:pt idx="13336">
                  <c:v>804.26385500000004</c:v>
                </c:pt>
                <c:pt idx="13337">
                  <c:v>804.29553200000055</c:v>
                </c:pt>
                <c:pt idx="13338">
                  <c:v>804.35852099999749</c:v>
                </c:pt>
                <c:pt idx="13339">
                  <c:v>804.40698199999997</c:v>
                </c:pt>
                <c:pt idx="13340">
                  <c:v>804.50207499999999</c:v>
                </c:pt>
                <c:pt idx="13341">
                  <c:v>804.54095499999949</c:v>
                </c:pt>
                <c:pt idx="13342">
                  <c:v>804.58093300000053</c:v>
                </c:pt>
                <c:pt idx="13343">
                  <c:v>804.632385</c:v>
                </c:pt>
                <c:pt idx="13344">
                  <c:v>804.72418200000004</c:v>
                </c:pt>
                <c:pt idx="13345">
                  <c:v>804.78344700000355</c:v>
                </c:pt>
                <c:pt idx="13346">
                  <c:v>804.82653799999946</c:v>
                </c:pt>
                <c:pt idx="13347">
                  <c:v>804.84625199998186</c:v>
                </c:pt>
                <c:pt idx="13348">
                  <c:v>804.90722699998162</c:v>
                </c:pt>
                <c:pt idx="13349">
                  <c:v>804.973206</c:v>
                </c:pt>
                <c:pt idx="13350">
                  <c:v>805.05425999999738</c:v>
                </c:pt>
                <c:pt idx="13351">
                  <c:v>805.12542699999949</c:v>
                </c:pt>
                <c:pt idx="13352">
                  <c:v>805.16516099999797</c:v>
                </c:pt>
                <c:pt idx="13353">
                  <c:v>805.23022499999797</c:v>
                </c:pt>
                <c:pt idx="13354">
                  <c:v>805.29718000000003</c:v>
                </c:pt>
                <c:pt idx="13355">
                  <c:v>805.33520499999747</c:v>
                </c:pt>
                <c:pt idx="13356">
                  <c:v>805.39416499999948</c:v>
                </c:pt>
                <c:pt idx="13357">
                  <c:v>805.45410199999947</c:v>
                </c:pt>
                <c:pt idx="13358">
                  <c:v>805.54894999999999</c:v>
                </c:pt>
                <c:pt idx="13359">
                  <c:v>805.58221399999798</c:v>
                </c:pt>
                <c:pt idx="13360">
                  <c:v>805.636841</c:v>
                </c:pt>
                <c:pt idx="13361">
                  <c:v>805.70947300000353</c:v>
                </c:pt>
                <c:pt idx="13362">
                  <c:v>805.75219699999946</c:v>
                </c:pt>
                <c:pt idx="13363">
                  <c:v>805.80627399999946</c:v>
                </c:pt>
                <c:pt idx="13364">
                  <c:v>805.894409</c:v>
                </c:pt>
                <c:pt idx="13365">
                  <c:v>805.95165999998414</c:v>
                </c:pt>
                <c:pt idx="13366">
                  <c:v>806.01708999999948</c:v>
                </c:pt>
                <c:pt idx="13367">
                  <c:v>806.07867400000055</c:v>
                </c:pt>
                <c:pt idx="13368">
                  <c:v>806.14654499999949</c:v>
                </c:pt>
                <c:pt idx="13369">
                  <c:v>806.22924799999998</c:v>
                </c:pt>
                <c:pt idx="13370">
                  <c:v>806.26000999999997</c:v>
                </c:pt>
                <c:pt idx="13371">
                  <c:v>806.28424099999995</c:v>
                </c:pt>
                <c:pt idx="13372">
                  <c:v>806.34796099998266</c:v>
                </c:pt>
                <c:pt idx="13373">
                  <c:v>806.43566899999746</c:v>
                </c:pt>
                <c:pt idx="13374">
                  <c:v>806.46514899999738</c:v>
                </c:pt>
                <c:pt idx="13375">
                  <c:v>806.537781</c:v>
                </c:pt>
                <c:pt idx="13376">
                  <c:v>806.60620100000006</c:v>
                </c:pt>
                <c:pt idx="13377">
                  <c:v>806.69104000000004</c:v>
                </c:pt>
                <c:pt idx="13378">
                  <c:v>806.74389599999995</c:v>
                </c:pt>
                <c:pt idx="13379">
                  <c:v>806.78460700000005</c:v>
                </c:pt>
                <c:pt idx="13380">
                  <c:v>806.81970200000001</c:v>
                </c:pt>
                <c:pt idx="13381">
                  <c:v>806.90869099999998</c:v>
                </c:pt>
                <c:pt idx="13382">
                  <c:v>806.97515899999996</c:v>
                </c:pt>
                <c:pt idx="13383">
                  <c:v>807.03539999999998</c:v>
                </c:pt>
                <c:pt idx="13384">
                  <c:v>807.02972399999999</c:v>
                </c:pt>
                <c:pt idx="13385">
                  <c:v>807.12548800000002</c:v>
                </c:pt>
                <c:pt idx="13386">
                  <c:v>807.15069599999947</c:v>
                </c:pt>
                <c:pt idx="13387">
                  <c:v>807.25390600000003</c:v>
                </c:pt>
                <c:pt idx="13388">
                  <c:v>807.32281499999749</c:v>
                </c:pt>
                <c:pt idx="13389">
                  <c:v>807.34625199998186</c:v>
                </c:pt>
                <c:pt idx="13390">
                  <c:v>807.44128399999749</c:v>
                </c:pt>
                <c:pt idx="13391">
                  <c:v>807.496399</c:v>
                </c:pt>
                <c:pt idx="13392">
                  <c:v>807.55053699999996</c:v>
                </c:pt>
                <c:pt idx="13393">
                  <c:v>807.57580599999994</c:v>
                </c:pt>
                <c:pt idx="13394">
                  <c:v>807.66406199999949</c:v>
                </c:pt>
                <c:pt idx="13395">
                  <c:v>807.73290999999949</c:v>
                </c:pt>
                <c:pt idx="13396">
                  <c:v>807.78039600000352</c:v>
                </c:pt>
                <c:pt idx="13397">
                  <c:v>807.86608899999749</c:v>
                </c:pt>
                <c:pt idx="13398">
                  <c:v>807.89166299999749</c:v>
                </c:pt>
                <c:pt idx="13399">
                  <c:v>807.95764199999746</c:v>
                </c:pt>
                <c:pt idx="13400">
                  <c:v>808.00341800000001</c:v>
                </c:pt>
                <c:pt idx="13401">
                  <c:v>808.08734100000004</c:v>
                </c:pt>
                <c:pt idx="13402">
                  <c:v>808.14416499999948</c:v>
                </c:pt>
                <c:pt idx="13403">
                  <c:v>808.14630099999999</c:v>
                </c:pt>
                <c:pt idx="13404">
                  <c:v>808.243469</c:v>
                </c:pt>
                <c:pt idx="13405">
                  <c:v>808.32427999999948</c:v>
                </c:pt>
                <c:pt idx="13406">
                  <c:v>808.38281300000006</c:v>
                </c:pt>
                <c:pt idx="13407">
                  <c:v>808.40393099999994</c:v>
                </c:pt>
                <c:pt idx="13408">
                  <c:v>808.48504600000001</c:v>
                </c:pt>
                <c:pt idx="13409">
                  <c:v>808.55615199999738</c:v>
                </c:pt>
                <c:pt idx="13410">
                  <c:v>808.61755399999947</c:v>
                </c:pt>
                <c:pt idx="13411">
                  <c:v>808.64923099999999</c:v>
                </c:pt>
                <c:pt idx="13412">
                  <c:v>808.73919699999999</c:v>
                </c:pt>
                <c:pt idx="13413">
                  <c:v>808.79339600000355</c:v>
                </c:pt>
                <c:pt idx="13414">
                  <c:v>808.87365699999998</c:v>
                </c:pt>
                <c:pt idx="13415">
                  <c:v>808.92401099999938</c:v>
                </c:pt>
                <c:pt idx="13416">
                  <c:v>808.94036899999946</c:v>
                </c:pt>
                <c:pt idx="13417">
                  <c:v>809.04571499999997</c:v>
                </c:pt>
                <c:pt idx="13418">
                  <c:v>809.09545900000001</c:v>
                </c:pt>
                <c:pt idx="13419">
                  <c:v>809.14855999999997</c:v>
                </c:pt>
                <c:pt idx="13420">
                  <c:v>809.17108200000052</c:v>
                </c:pt>
                <c:pt idx="13421">
                  <c:v>809.25018299999999</c:v>
                </c:pt>
                <c:pt idx="13422">
                  <c:v>809.37011699999948</c:v>
                </c:pt>
                <c:pt idx="13423">
                  <c:v>809.43896499999948</c:v>
                </c:pt>
                <c:pt idx="13424">
                  <c:v>809.50140399999998</c:v>
                </c:pt>
                <c:pt idx="13425">
                  <c:v>809.541382</c:v>
                </c:pt>
                <c:pt idx="13426">
                  <c:v>809.61450200000002</c:v>
                </c:pt>
                <c:pt idx="13427">
                  <c:v>809.69421399999999</c:v>
                </c:pt>
                <c:pt idx="13428">
                  <c:v>809.78540000000055</c:v>
                </c:pt>
                <c:pt idx="13429">
                  <c:v>809.83142099999748</c:v>
                </c:pt>
                <c:pt idx="13430">
                  <c:v>809.87780799999996</c:v>
                </c:pt>
                <c:pt idx="13431">
                  <c:v>809.95849599999997</c:v>
                </c:pt>
                <c:pt idx="13432">
                  <c:v>810.01562499999739</c:v>
                </c:pt>
                <c:pt idx="13433">
                  <c:v>810.05602999999746</c:v>
                </c:pt>
                <c:pt idx="13434">
                  <c:v>810.10943600000053</c:v>
                </c:pt>
                <c:pt idx="13435">
                  <c:v>810.18829300000004</c:v>
                </c:pt>
                <c:pt idx="13436">
                  <c:v>810.26208499999996</c:v>
                </c:pt>
                <c:pt idx="13437">
                  <c:v>810.27435300000354</c:v>
                </c:pt>
                <c:pt idx="13438">
                  <c:v>810.33471699999996</c:v>
                </c:pt>
                <c:pt idx="13439">
                  <c:v>810.38488800000005</c:v>
                </c:pt>
                <c:pt idx="13440">
                  <c:v>810.47656300000006</c:v>
                </c:pt>
                <c:pt idx="13441">
                  <c:v>810.55224599999747</c:v>
                </c:pt>
                <c:pt idx="13442">
                  <c:v>810.59307900000351</c:v>
                </c:pt>
                <c:pt idx="13443">
                  <c:v>810.66015599999946</c:v>
                </c:pt>
                <c:pt idx="13444">
                  <c:v>810.73309300000005</c:v>
                </c:pt>
                <c:pt idx="13445">
                  <c:v>810.799622</c:v>
                </c:pt>
                <c:pt idx="13446">
                  <c:v>810.84619099999748</c:v>
                </c:pt>
                <c:pt idx="13447">
                  <c:v>810.88738999999998</c:v>
                </c:pt>
                <c:pt idx="13448">
                  <c:v>810.95208699999796</c:v>
                </c:pt>
                <c:pt idx="13449">
                  <c:v>811.03082299999949</c:v>
                </c:pt>
                <c:pt idx="13450">
                  <c:v>811.09320100000002</c:v>
                </c:pt>
                <c:pt idx="13451">
                  <c:v>811.13970900000004</c:v>
                </c:pt>
                <c:pt idx="13452">
                  <c:v>811.216858</c:v>
                </c:pt>
                <c:pt idx="13453">
                  <c:v>811.26434300000005</c:v>
                </c:pt>
                <c:pt idx="13454">
                  <c:v>811.32397500000002</c:v>
                </c:pt>
                <c:pt idx="13455">
                  <c:v>811.37445100000002</c:v>
                </c:pt>
                <c:pt idx="13456">
                  <c:v>811.44177200000001</c:v>
                </c:pt>
                <c:pt idx="13457">
                  <c:v>811.48608400000001</c:v>
                </c:pt>
                <c:pt idx="13458">
                  <c:v>811.54449499999998</c:v>
                </c:pt>
                <c:pt idx="13459">
                  <c:v>811.64324999999997</c:v>
                </c:pt>
                <c:pt idx="13460">
                  <c:v>811.68737800000054</c:v>
                </c:pt>
                <c:pt idx="13461">
                  <c:v>811.72387700000354</c:v>
                </c:pt>
                <c:pt idx="13462">
                  <c:v>811.77716099999998</c:v>
                </c:pt>
                <c:pt idx="13463">
                  <c:v>811.87908900000002</c:v>
                </c:pt>
                <c:pt idx="13464">
                  <c:v>811.910889</c:v>
                </c:pt>
                <c:pt idx="13465">
                  <c:v>811.972351</c:v>
                </c:pt>
                <c:pt idx="13466">
                  <c:v>812.01623499999948</c:v>
                </c:pt>
                <c:pt idx="13467">
                  <c:v>812.09686299999998</c:v>
                </c:pt>
                <c:pt idx="13468">
                  <c:v>812.17089800000053</c:v>
                </c:pt>
                <c:pt idx="13469">
                  <c:v>812.22369400000002</c:v>
                </c:pt>
                <c:pt idx="13470">
                  <c:v>812.25830100000053</c:v>
                </c:pt>
                <c:pt idx="13471">
                  <c:v>812.30316199999947</c:v>
                </c:pt>
                <c:pt idx="13472">
                  <c:v>812.38476600000001</c:v>
                </c:pt>
                <c:pt idx="13473">
                  <c:v>812.43048099999999</c:v>
                </c:pt>
                <c:pt idx="13474">
                  <c:v>812.47485400000005</c:v>
                </c:pt>
                <c:pt idx="13475">
                  <c:v>812.56213399999797</c:v>
                </c:pt>
                <c:pt idx="13476">
                  <c:v>812.64562999999748</c:v>
                </c:pt>
                <c:pt idx="13477">
                  <c:v>812.68109100000004</c:v>
                </c:pt>
                <c:pt idx="13478">
                  <c:v>812.74633800000004</c:v>
                </c:pt>
                <c:pt idx="13479">
                  <c:v>812.79785200000003</c:v>
                </c:pt>
                <c:pt idx="13480">
                  <c:v>812.85736099999747</c:v>
                </c:pt>
                <c:pt idx="13481">
                  <c:v>812.94665499999746</c:v>
                </c:pt>
                <c:pt idx="13482">
                  <c:v>813.02172899999948</c:v>
                </c:pt>
                <c:pt idx="13483">
                  <c:v>813.05267299999946</c:v>
                </c:pt>
                <c:pt idx="13484">
                  <c:v>813.09497100000351</c:v>
                </c:pt>
                <c:pt idx="13485">
                  <c:v>813.17706299999998</c:v>
                </c:pt>
                <c:pt idx="13486">
                  <c:v>813.27398700001561</c:v>
                </c:pt>
                <c:pt idx="13487">
                  <c:v>813.30474900000002</c:v>
                </c:pt>
                <c:pt idx="13488">
                  <c:v>813.36242699997979</c:v>
                </c:pt>
                <c:pt idx="13489">
                  <c:v>813.37426799999946</c:v>
                </c:pt>
                <c:pt idx="13490">
                  <c:v>813.44622799997944</c:v>
                </c:pt>
                <c:pt idx="13491">
                  <c:v>813.50073200000054</c:v>
                </c:pt>
                <c:pt idx="13492">
                  <c:v>813.56878700000004</c:v>
                </c:pt>
                <c:pt idx="13493">
                  <c:v>813.60205099999996</c:v>
                </c:pt>
                <c:pt idx="13494">
                  <c:v>813.68792699999949</c:v>
                </c:pt>
                <c:pt idx="13495">
                  <c:v>813.75054899999998</c:v>
                </c:pt>
                <c:pt idx="13496">
                  <c:v>813.80261199998392</c:v>
                </c:pt>
                <c:pt idx="13497">
                  <c:v>813.82440199999996</c:v>
                </c:pt>
                <c:pt idx="13498">
                  <c:v>813.92260699999747</c:v>
                </c:pt>
                <c:pt idx="13499">
                  <c:v>813.99731399999996</c:v>
                </c:pt>
                <c:pt idx="13500">
                  <c:v>814.03460699999948</c:v>
                </c:pt>
                <c:pt idx="13501">
                  <c:v>814.06719999999746</c:v>
                </c:pt>
                <c:pt idx="13502">
                  <c:v>814.125854</c:v>
                </c:pt>
                <c:pt idx="13503">
                  <c:v>814.20648200000005</c:v>
                </c:pt>
                <c:pt idx="13504">
                  <c:v>814.27825900000005</c:v>
                </c:pt>
                <c:pt idx="13505">
                  <c:v>814.35540799999796</c:v>
                </c:pt>
                <c:pt idx="13506">
                  <c:v>814.42614699999797</c:v>
                </c:pt>
                <c:pt idx="13507">
                  <c:v>814.52709999999797</c:v>
                </c:pt>
                <c:pt idx="13508">
                  <c:v>814.56964099999948</c:v>
                </c:pt>
                <c:pt idx="13509">
                  <c:v>814.64831500000003</c:v>
                </c:pt>
                <c:pt idx="13510">
                  <c:v>814.69341999999995</c:v>
                </c:pt>
                <c:pt idx="13511">
                  <c:v>814.73107900000002</c:v>
                </c:pt>
                <c:pt idx="13512">
                  <c:v>814.78033400001561</c:v>
                </c:pt>
                <c:pt idx="13513">
                  <c:v>814.80615199999738</c:v>
                </c:pt>
                <c:pt idx="13514">
                  <c:v>814.88201899999797</c:v>
                </c:pt>
                <c:pt idx="13515">
                  <c:v>814.95635999999797</c:v>
                </c:pt>
                <c:pt idx="13516">
                  <c:v>814.987976</c:v>
                </c:pt>
                <c:pt idx="13517">
                  <c:v>815.07372999999995</c:v>
                </c:pt>
                <c:pt idx="13518">
                  <c:v>815.07165499999996</c:v>
                </c:pt>
                <c:pt idx="13519">
                  <c:v>815.16119399999798</c:v>
                </c:pt>
                <c:pt idx="13520">
                  <c:v>815.245361</c:v>
                </c:pt>
                <c:pt idx="13521">
                  <c:v>815.31579599999998</c:v>
                </c:pt>
                <c:pt idx="13522">
                  <c:v>815.35803199999998</c:v>
                </c:pt>
                <c:pt idx="13523">
                  <c:v>815.37969999999996</c:v>
                </c:pt>
                <c:pt idx="13524">
                  <c:v>815.45739699999797</c:v>
                </c:pt>
                <c:pt idx="13525">
                  <c:v>815.50891100000001</c:v>
                </c:pt>
                <c:pt idx="13526">
                  <c:v>815.54235799999947</c:v>
                </c:pt>
                <c:pt idx="13527">
                  <c:v>815.62481700000001</c:v>
                </c:pt>
                <c:pt idx="13528">
                  <c:v>815.67254600000001</c:v>
                </c:pt>
                <c:pt idx="13529">
                  <c:v>815.745544</c:v>
                </c:pt>
                <c:pt idx="13530">
                  <c:v>815.82531699999947</c:v>
                </c:pt>
                <c:pt idx="13531">
                  <c:v>815.84844999999996</c:v>
                </c:pt>
                <c:pt idx="13532">
                  <c:v>815.93225099998415</c:v>
                </c:pt>
                <c:pt idx="13533">
                  <c:v>815.98120100000006</c:v>
                </c:pt>
                <c:pt idx="13534">
                  <c:v>816.06036399999948</c:v>
                </c:pt>
                <c:pt idx="13535">
                  <c:v>816.10711699999797</c:v>
                </c:pt>
                <c:pt idx="13536">
                  <c:v>816.14446999999996</c:v>
                </c:pt>
                <c:pt idx="13537">
                  <c:v>816.20959500000004</c:v>
                </c:pt>
                <c:pt idx="13538">
                  <c:v>816.25201399999946</c:v>
                </c:pt>
                <c:pt idx="13539">
                  <c:v>816.29467800000054</c:v>
                </c:pt>
                <c:pt idx="13540">
                  <c:v>816.38159199999996</c:v>
                </c:pt>
                <c:pt idx="13541">
                  <c:v>816.39605699999947</c:v>
                </c:pt>
                <c:pt idx="13542">
                  <c:v>816.47863800000005</c:v>
                </c:pt>
                <c:pt idx="13543">
                  <c:v>816.51525899999797</c:v>
                </c:pt>
                <c:pt idx="13544">
                  <c:v>816.58520499999997</c:v>
                </c:pt>
                <c:pt idx="13545">
                  <c:v>816.64770499999997</c:v>
                </c:pt>
                <c:pt idx="13546">
                  <c:v>816.72869900000001</c:v>
                </c:pt>
                <c:pt idx="13547">
                  <c:v>816.76782199999946</c:v>
                </c:pt>
                <c:pt idx="13548">
                  <c:v>816.82647699999939</c:v>
                </c:pt>
                <c:pt idx="13549">
                  <c:v>816.89660599999797</c:v>
                </c:pt>
                <c:pt idx="13550">
                  <c:v>816.94885299999999</c:v>
                </c:pt>
                <c:pt idx="13551">
                  <c:v>817.00256299999796</c:v>
                </c:pt>
                <c:pt idx="13552">
                  <c:v>817.06402599999797</c:v>
                </c:pt>
                <c:pt idx="13553">
                  <c:v>817.14312699999948</c:v>
                </c:pt>
                <c:pt idx="13554">
                  <c:v>817.17529300000001</c:v>
                </c:pt>
                <c:pt idx="13555">
                  <c:v>817.22607400000004</c:v>
                </c:pt>
                <c:pt idx="13556">
                  <c:v>817.30908199999999</c:v>
                </c:pt>
                <c:pt idx="13557">
                  <c:v>817.35504199999946</c:v>
                </c:pt>
                <c:pt idx="13558">
                  <c:v>817.41900599999997</c:v>
                </c:pt>
                <c:pt idx="13559">
                  <c:v>817.48767099999998</c:v>
                </c:pt>
                <c:pt idx="13560">
                  <c:v>817.55914299999949</c:v>
                </c:pt>
                <c:pt idx="13561">
                  <c:v>817.61981200000002</c:v>
                </c:pt>
                <c:pt idx="13562">
                  <c:v>817.62103300000001</c:v>
                </c:pt>
                <c:pt idx="13563">
                  <c:v>817.71234100000004</c:v>
                </c:pt>
                <c:pt idx="13564">
                  <c:v>817.81616199999746</c:v>
                </c:pt>
                <c:pt idx="13565">
                  <c:v>817.84020999999746</c:v>
                </c:pt>
                <c:pt idx="13566">
                  <c:v>817.94714399999748</c:v>
                </c:pt>
                <c:pt idx="13567">
                  <c:v>817.98168899999996</c:v>
                </c:pt>
                <c:pt idx="13568">
                  <c:v>818.01306199999999</c:v>
                </c:pt>
                <c:pt idx="13569">
                  <c:v>818.07269299999996</c:v>
                </c:pt>
                <c:pt idx="13570">
                  <c:v>818.11871300000053</c:v>
                </c:pt>
                <c:pt idx="13571">
                  <c:v>818.16693099999998</c:v>
                </c:pt>
                <c:pt idx="13572">
                  <c:v>818.22967500000004</c:v>
                </c:pt>
                <c:pt idx="13573">
                  <c:v>818.25122099999749</c:v>
                </c:pt>
                <c:pt idx="13574">
                  <c:v>818.30090299999949</c:v>
                </c:pt>
                <c:pt idx="13575">
                  <c:v>818.41442899999947</c:v>
                </c:pt>
                <c:pt idx="13576">
                  <c:v>818.439392</c:v>
                </c:pt>
                <c:pt idx="13577">
                  <c:v>818.52087400000005</c:v>
                </c:pt>
                <c:pt idx="13578">
                  <c:v>818.57025099999998</c:v>
                </c:pt>
                <c:pt idx="13579">
                  <c:v>818.65008499999999</c:v>
                </c:pt>
                <c:pt idx="13580">
                  <c:v>818.66980000000001</c:v>
                </c:pt>
                <c:pt idx="13581">
                  <c:v>818.76898200000005</c:v>
                </c:pt>
                <c:pt idx="13582">
                  <c:v>818.82800299999997</c:v>
                </c:pt>
                <c:pt idx="13583">
                  <c:v>818.85852099999749</c:v>
                </c:pt>
                <c:pt idx="13584">
                  <c:v>818.90100099999938</c:v>
                </c:pt>
                <c:pt idx="13585">
                  <c:v>818.96545399999798</c:v>
                </c:pt>
                <c:pt idx="13586">
                  <c:v>819.09149200000002</c:v>
                </c:pt>
                <c:pt idx="13587">
                  <c:v>819.11352499999998</c:v>
                </c:pt>
                <c:pt idx="13588">
                  <c:v>819.13207999999997</c:v>
                </c:pt>
                <c:pt idx="13589">
                  <c:v>819.21649200000002</c:v>
                </c:pt>
                <c:pt idx="13590">
                  <c:v>819.29736300000002</c:v>
                </c:pt>
                <c:pt idx="13591">
                  <c:v>819.33221399997944</c:v>
                </c:pt>
                <c:pt idx="13592">
                  <c:v>819.39593500000001</c:v>
                </c:pt>
                <c:pt idx="13593">
                  <c:v>819.43487500000003</c:v>
                </c:pt>
                <c:pt idx="13594">
                  <c:v>819.52435300000002</c:v>
                </c:pt>
                <c:pt idx="13595">
                  <c:v>819.59912099999997</c:v>
                </c:pt>
                <c:pt idx="13596">
                  <c:v>819.63262899998415</c:v>
                </c:pt>
                <c:pt idx="13597">
                  <c:v>819.67089800000053</c:v>
                </c:pt>
                <c:pt idx="13598">
                  <c:v>819.72436500000003</c:v>
                </c:pt>
                <c:pt idx="13599">
                  <c:v>819.78265399999998</c:v>
                </c:pt>
                <c:pt idx="13600">
                  <c:v>819.84033199999999</c:v>
                </c:pt>
                <c:pt idx="13601">
                  <c:v>819.94189499999948</c:v>
                </c:pt>
                <c:pt idx="13602">
                  <c:v>819.96087599999998</c:v>
                </c:pt>
                <c:pt idx="13603">
                  <c:v>820.01208499999996</c:v>
                </c:pt>
                <c:pt idx="13604">
                  <c:v>820.11059599999999</c:v>
                </c:pt>
                <c:pt idx="13605">
                  <c:v>820.19042999999999</c:v>
                </c:pt>
                <c:pt idx="13606">
                  <c:v>820.20239300000003</c:v>
                </c:pt>
                <c:pt idx="13607">
                  <c:v>820.24627699999996</c:v>
                </c:pt>
                <c:pt idx="13608">
                  <c:v>820.31036399999948</c:v>
                </c:pt>
                <c:pt idx="13609">
                  <c:v>820.40203899999949</c:v>
                </c:pt>
                <c:pt idx="13610">
                  <c:v>820.45703099999946</c:v>
                </c:pt>
                <c:pt idx="13611">
                  <c:v>820.53759799999796</c:v>
                </c:pt>
                <c:pt idx="13612">
                  <c:v>820.56957999999997</c:v>
                </c:pt>
                <c:pt idx="13613">
                  <c:v>820.65374799999995</c:v>
                </c:pt>
                <c:pt idx="13614">
                  <c:v>820.74108899999999</c:v>
                </c:pt>
                <c:pt idx="13615">
                  <c:v>820.76153599999998</c:v>
                </c:pt>
                <c:pt idx="13616">
                  <c:v>820.83190899999749</c:v>
                </c:pt>
                <c:pt idx="13617">
                  <c:v>820.87536599999999</c:v>
                </c:pt>
                <c:pt idx="13618">
                  <c:v>820.93048099999999</c:v>
                </c:pt>
                <c:pt idx="13619">
                  <c:v>820.98895300000004</c:v>
                </c:pt>
                <c:pt idx="13620">
                  <c:v>821.02758799999947</c:v>
                </c:pt>
                <c:pt idx="13621">
                  <c:v>821.06463599999938</c:v>
                </c:pt>
                <c:pt idx="13622">
                  <c:v>821.12835700000005</c:v>
                </c:pt>
                <c:pt idx="13623">
                  <c:v>821.19592299999999</c:v>
                </c:pt>
                <c:pt idx="13624">
                  <c:v>821.27557400000353</c:v>
                </c:pt>
                <c:pt idx="13625">
                  <c:v>821.30352799999946</c:v>
                </c:pt>
                <c:pt idx="13626">
                  <c:v>821.34606899998312</c:v>
                </c:pt>
                <c:pt idx="13627">
                  <c:v>821.41906699999947</c:v>
                </c:pt>
                <c:pt idx="13628">
                  <c:v>821.47430400000053</c:v>
                </c:pt>
                <c:pt idx="13629">
                  <c:v>821.48345900000004</c:v>
                </c:pt>
                <c:pt idx="13630">
                  <c:v>821.55609099999947</c:v>
                </c:pt>
                <c:pt idx="13631">
                  <c:v>821.62475600000005</c:v>
                </c:pt>
                <c:pt idx="13632">
                  <c:v>821.71954300000004</c:v>
                </c:pt>
                <c:pt idx="13633">
                  <c:v>821.77423100000055</c:v>
                </c:pt>
                <c:pt idx="13634">
                  <c:v>821.80792199999746</c:v>
                </c:pt>
                <c:pt idx="13635">
                  <c:v>821.88561999999797</c:v>
                </c:pt>
                <c:pt idx="13636">
                  <c:v>821.93579099999999</c:v>
                </c:pt>
                <c:pt idx="13637">
                  <c:v>822.01934800000004</c:v>
                </c:pt>
                <c:pt idx="13638">
                  <c:v>822.09381100000053</c:v>
                </c:pt>
                <c:pt idx="13639">
                  <c:v>822.12341300000003</c:v>
                </c:pt>
                <c:pt idx="13640">
                  <c:v>822.18408200000351</c:v>
                </c:pt>
                <c:pt idx="13641">
                  <c:v>822.23980700000004</c:v>
                </c:pt>
                <c:pt idx="13642">
                  <c:v>822.28143300000352</c:v>
                </c:pt>
                <c:pt idx="13643">
                  <c:v>822.39202899999748</c:v>
                </c:pt>
                <c:pt idx="13644">
                  <c:v>822.43078600000001</c:v>
                </c:pt>
                <c:pt idx="13645">
                  <c:v>822.50872800000002</c:v>
                </c:pt>
                <c:pt idx="13646">
                  <c:v>822.56823699999939</c:v>
                </c:pt>
                <c:pt idx="13647">
                  <c:v>822.66619899999796</c:v>
                </c:pt>
                <c:pt idx="13648">
                  <c:v>822.71606399999996</c:v>
                </c:pt>
                <c:pt idx="13649">
                  <c:v>822.74926799999946</c:v>
                </c:pt>
                <c:pt idx="13650">
                  <c:v>822.78692599999999</c:v>
                </c:pt>
                <c:pt idx="13651">
                  <c:v>822.84228499998414</c:v>
                </c:pt>
                <c:pt idx="13652">
                  <c:v>822.88745100000006</c:v>
                </c:pt>
                <c:pt idx="13653">
                  <c:v>822.96667499999796</c:v>
                </c:pt>
                <c:pt idx="13654">
                  <c:v>823.04547100000002</c:v>
                </c:pt>
                <c:pt idx="13655">
                  <c:v>823.09893800000054</c:v>
                </c:pt>
                <c:pt idx="13656">
                  <c:v>823.14239499999996</c:v>
                </c:pt>
                <c:pt idx="13657">
                  <c:v>823.2083740000179</c:v>
                </c:pt>
                <c:pt idx="13658">
                  <c:v>823.24328600000001</c:v>
                </c:pt>
                <c:pt idx="13659">
                  <c:v>823.30651899999748</c:v>
                </c:pt>
                <c:pt idx="13660">
                  <c:v>823.38769499999796</c:v>
                </c:pt>
                <c:pt idx="13661">
                  <c:v>823.51422099999797</c:v>
                </c:pt>
                <c:pt idx="13662">
                  <c:v>823.51422099999797</c:v>
                </c:pt>
                <c:pt idx="13663">
                  <c:v>823.54675299999997</c:v>
                </c:pt>
                <c:pt idx="13664">
                  <c:v>823.62805200000003</c:v>
                </c:pt>
                <c:pt idx="13665">
                  <c:v>823.68304400000352</c:v>
                </c:pt>
                <c:pt idx="13666">
                  <c:v>823.78045700000052</c:v>
                </c:pt>
                <c:pt idx="13667">
                  <c:v>823.80462599999748</c:v>
                </c:pt>
                <c:pt idx="13668">
                  <c:v>823.85778799999946</c:v>
                </c:pt>
                <c:pt idx="13669">
                  <c:v>823.89947500000005</c:v>
                </c:pt>
                <c:pt idx="13670">
                  <c:v>823.99029499999949</c:v>
                </c:pt>
                <c:pt idx="13671">
                  <c:v>824.04540999999949</c:v>
                </c:pt>
                <c:pt idx="13672">
                  <c:v>824.09204099999999</c:v>
                </c:pt>
                <c:pt idx="13673">
                  <c:v>824.15801999999996</c:v>
                </c:pt>
                <c:pt idx="13674">
                  <c:v>824.21289100000001</c:v>
                </c:pt>
                <c:pt idx="13675">
                  <c:v>824.30639599999949</c:v>
                </c:pt>
                <c:pt idx="13676">
                  <c:v>824.34783899999798</c:v>
                </c:pt>
                <c:pt idx="13677">
                  <c:v>824.42968699999949</c:v>
                </c:pt>
                <c:pt idx="13678">
                  <c:v>824.45434599999999</c:v>
                </c:pt>
                <c:pt idx="13679">
                  <c:v>824.52502399999946</c:v>
                </c:pt>
                <c:pt idx="13680">
                  <c:v>824.62365699999998</c:v>
                </c:pt>
                <c:pt idx="13681">
                  <c:v>824.65332000000001</c:v>
                </c:pt>
                <c:pt idx="13682">
                  <c:v>824.70129399999996</c:v>
                </c:pt>
                <c:pt idx="13683">
                  <c:v>824.72888200000352</c:v>
                </c:pt>
                <c:pt idx="13684">
                  <c:v>824.81219499999747</c:v>
                </c:pt>
                <c:pt idx="13685">
                  <c:v>824.84118699999749</c:v>
                </c:pt>
                <c:pt idx="13686">
                  <c:v>824.91326899999797</c:v>
                </c:pt>
                <c:pt idx="13687">
                  <c:v>824.96374500000002</c:v>
                </c:pt>
                <c:pt idx="13688">
                  <c:v>825.04077099999995</c:v>
                </c:pt>
                <c:pt idx="13689">
                  <c:v>825.09277300000053</c:v>
                </c:pt>
                <c:pt idx="13690">
                  <c:v>825.17205799999999</c:v>
                </c:pt>
                <c:pt idx="13691">
                  <c:v>825.22668499999997</c:v>
                </c:pt>
                <c:pt idx="13692">
                  <c:v>825.28631600000051</c:v>
                </c:pt>
                <c:pt idx="13693">
                  <c:v>825.34704599999748</c:v>
                </c:pt>
                <c:pt idx="13694">
                  <c:v>825.41906699999947</c:v>
                </c:pt>
                <c:pt idx="13695">
                  <c:v>825.44909699999948</c:v>
                </c:pt>
                <c:pt idx="13696">
                  <c:v>825.50500499999998</c:v>
                </c:pt>
                <c:pt idx="13697">
                  <c:v>825.59057600000051</c:v>
                </c:pt>
                <c:pt idx="13698">
                  <c:v>825.63726799998426</c:v>
                </c:pt>
                <c:pt idx="13699">
                  <c:v>825.71093800000051</c:v>
                </c:pt>
                <c:pt idx="13700">
                  <c:v>825.75604199999998</c:v>
                </c:pt>
                <c:pt idx="13701">
                  <c:v>825.81323199999997</c:v>
                </c:pt>
                <c:pt idx="13702">
                  <c:v>825.86956799999746</c:v>
                </c:pt>
                <c:pt idx="13703">
                  <c:v>825.97570800000005</c:v>
                </c:pt>
                <c:pt idx="13704">
                  <c:v>826.00805700000001</c:v>
                </c:pt>
                <c:pt idx="13705">
                  <c:v>826.04132099999947</c:v>
                </c:pt>
                <c:pt idx="13706">
                  <c:v>826.099243</c:v>
                </c:pt>
                <c:pt idx="13707">
                  <c:v>826.16247599999997</c:v>
                </c:pt>
                <c:pt idx="13708">
                  <c:v>826.21582000000001</c:v>
                </c:pt>
                <c:pt idx="13709">
                  <c:v>826.26031499999999</c:v>
                </c:pt>
                <c:pt idx="13710">
                  <c:v>826.34881600000006</c:v>
                </c:pt>
                <c:pt idx="13711">
                  <c:v>826.40710399999796</c:v>
                </c:pt>
                <c:pt idx="13712">
                  <c:v>826.48290999999949</c:v>
                </c:pt>
                <c:pt idx="13713">
                  <c:v>826.50903300000004</c:v>
                </c:pt>
                <c:pt idx="13714">
                  <c:v>826.55108599999949</c:v>
                </c:pt>
                <c:pt idx="13715">
                  <c:v>826.64978000000053</c:v>
                </c:pt>
                <c:pt idx="13716">
                  <c:v>826.71923800000002</c:v>
                </c:pt>
                <c:pt idx="13717">
                  <c:v>826.72491500000001</c:v>
                </c:pt>
                <c:pt idx="13718">
                  <c:v>826.80932600000006</c:v>
                </c:pt>
                <c:pt idx="13719">
                  <c:v>826.84826699999746</c:v>
                </c:pt>
                <c:pt idx="13720">
                  <c:v>826.90307600000051</c:v>
                </c:pt>
                <c:pt idx="13721">
                  <c:v>826.96545399999798</c:v>
                </c:pt>
                <c:pt idx="13722">
                  <c:v>826.99121099999797</c:v>
                </c:pt>
                <c:pt idx="13723">
                  <c:v>827.09527600000001</c:v>
                </c:pt>
                <c:pt idx="13724">
                  <c:v>827.12280299999998</c:v>
                </c:pt>
                <c:pt idx="13725">
                  <c:v>827.22155799999996</c:v>
                </c:pt>
                <c:pt idx="13726">
                  <c:v>827.269409</c:v>
                </c:pt>
                <c:pt idx="13727">
                  <c:v>827.33959999999797</c:v>
                </c:pt>
                <c:pt idx="13728">
                  <c:v>827.41424599999948</c:v>
                </c:pt>
                <c:pt idx="13729">
                  <c:v>827.45123299999796</c:v>
                </c:pt>
                <c:pt idx="13730">
                  <c:v>827.51586899999938</c:v>
                </c:pt>
                <c:pt idx="13731">
                  <c:v>827.54406699999947</c:v>
                </c:pt>
                <c:pt idx="13732">
                  <c:v>827.60693400000002</c:v>
                </c:pt>
                <c:pt idx="13733">
                  <c:v>827.66101099999946</c:v>
                </c:pt>
                <c:pt idx="13734">
                  <c:v>827.73113999999998</c:v>
                </c:pt>
                <c:pt idx="13735">
                  <c:v>827.80841099999998</c:v>
                </c:pt>
                <c:pt idx="13736">
                  <c:v>827.83789099999797</c:v>
                </c:pt>
                <c:pt idx="13737">
                  <c:v>827.89636199999939</c:v>
                </c:pt>
                <c:pt idx="13738">
                  <c:v>827.97876000000053</c:v>
                </c:pt>
                <c:pt idx="13739">
                  <c:v>828.01080300000001</c:v>
                </c:pt>
                <c:pt idx="13740">
                  <c:v>828.10192899999947</c:v>
                </c:pt>
                <c:pt idx="13741">
                  <c:v>828.15728799999749</c:v>
                </c:pt>
                <c:pt idx="13742">
                  <c:v>828.21173100000055</c:v>
                </c:pt>
                <c:pt idx="13743">
                  <c:v>828.22741699999949</c:v>
                </c:pt>
                <c:pt idx="13744">
                  <c:v>828.30651899999748</c:v>
                </c:pt>
                <c:pt idx="13745">
                  <c:v>828.36016799998197</c:v>
                </c:pt>
                <c:pt idx="13746">
                  <c:v>828.39703399999996</c:v>
                </c:pt>
                <c:pt idx="13747">
                  <c:v>828.498108</c:v>
                </c:pt>
                <c:pt idx="13748">
                  <c:v>828.54534899999999</c:v>
                </c:pt>
                <c:pt idx="13749">
                  <c:v>828.581909</c:v>
                </c:pt>
                <c:pt idx="13750">
                  <c:v>828.64172399999939</c:v>
                </c:pt>
                <c:pt idx="13751">
                  <c:v>828.73803700000053</c:v>
                </c:pt>
                <c:pt idx="13752">
                  <c:v>828.80145299999947</c:v>
                </c:pt>
                <c:pt idx="13753">
                  <c:v>828.86785899998392</c:v>
                </c:pt>
                <c:pt idx="13754">
                  <c:v>828.95318599999996</c:v>
                </c:pt>
                <c:pt idx="13755">
                  <c:v>828.99298099999999</c:v>
                </c:pt>
                <c:pt idx="13756">
                  <c:v>829.038635</c:v>
                </c:pt>
                <c:pt idx="13757">
                  <c:v>829.10510299999999</c:v>
                </c:pt>
                <c:pt idx="13758">
                  <c:v>829.1743770000179</c:v>
                </c:pt>
                <c:pt idx="13759">
                  <c:v>829.22656300000006</c:v>
                </c:pt>
                <c:pt idx="13760">
                  <c:v>829.33978300000001</c:v>
                </c:pt>
                <c:pt idx="13761">
                  <c:v>829.36627199999748</c:v>
                </c:pt>
                <c:pt idx="13762">
                  <c:v>829.40222199998209</c:v>
                </c:pt>
                <c:pt idx="13763">
                  <c:v>829.45941199999947</c:v>
                </c:pt>
                <c:pt idx="13764">
                  <c:v>829.54559299999949</c:v>
                </c:pt>
                <c:pt idx="13765">
                  <c:v>829.57074000000352</c:v>
                </c:pt>
                <c:pt idx="13766">
                  <c:v>829.65057400000001</c:v>
                </c:pt>
                <c:pt idx="13767">
                  <c:v>829.71460000000002</c:v>
                </c:pt>
                <c:pt idx="13768">
                  <c:v>829.77130100000352</c:v>
                </c:pt>
                <c:pt idx="13769">
                  <c:v>829.84088099999997</c:v>
                </c:pt>
                <c:pt idx="13770">
                  <c:v>829.87634300000002</c:v>
                </c:pt>
                <c:pt idx="13771">
                  <c:v>829.92736799999739</c:v>
                </c:pt>
                <c:pt idx="13772">
                  <c:v>829.97857700000054</c:v>
                </c:pt>
                <c:pt idx="13773">
                  <c:v>830.03949</c:v>
                </c:pt>
                <c:pt idx="13774">
                  <c:v>830.08978300000354</c:v>
                </c:pt>
                <c:pt idx="13775">
                  <c:v>830.160889</c:v>
                </c:pt>
                <c:pt idx="13776">
                  <c:v>830.20153800000003</c:v>
                </c:pt>
                <c:pt idx="13777">
                  <c:v>830.23065199999996</c:v>
                </c:pt>
                <c:pt idx="13778">
                  <c:v>830.28747600000054</c:v>
                </c:pt>
                <c:pt idx="13779">
                  <c:v>830.39752199999748</c:v>
                </c:pt>
                <c:pt idx="13780">
                  <c:v>830.45550499999797</c:v>
                </c:pt>
                <c:pt idx="13781">
                  <c:v>830.48651099999938</c:v>
                </c:pt>
                <c:pt idx="13782">
                  <c:v>830.55902099999946</c:v>
                </c:pt>
                <c:pt idx="13783">
                  <c:v>830.62811299999998</c:v>
                </c:pt>
                <c:pt idx="13784">
                  <c:v>830.691284</c:v>
                </c:pt>
                <c:pt idx="13785">
                  <c:v>830.72900400000003</c:v>
                </c:pt>
                <c:pt idx="13786">
                  <c:v>830.78894000000355</c:v>
                </c:pt>
                <c:pt idx="13787">
                  <c:v>830.83526599998174</c:v>
                </c:pt>
                <c:pt idx="13788">
                  <c:v>830.94702099998426</c:v>
                </c:pt>
                <c:pt idx="13789">
                  <c:v>830.96948199999997</c:v>
                </c:pt>
                <c:pt idx="13790">
                  <c:v>831.04443400000002</c:v>
                </c:pt>
                <c:pt idx="13791">
                  <c:v>831.09545900000001</c:v>
                </c:pt>
                <c:pt idx="13792">
                  <c:v>831.17883300001813</c:v>
                </c:pt>
                <c:pt idx="13793">
                  <c:v>831.21252399999946</c:v>
                </c:pt>
                <c:pt idx="13794">
                  <c:v>831.330872</c:v>
                </c:pt>
                <c:pt idx="13795">
                  <c:v>831.37194799999997</c:v>
                </c:pt>
                <c:pt idx="13796">
                  <c:v>831.41680899999949</c:v>
                </c:pt>
                <c:pt idx="13797">
                  <c:v>831.47607400000004</c:v>
                </c:pt>
                <c:pt idx="13798">
                  <c:v>831.504456</c:v>
                </c:pt>
                <c:pt idx="13799">
                  <c:v>831.586365</c:v>
                </c:pt>
                <c:pt idx="13800">
                  <c:v>831.62829599999998</c:v>
                </c:pt>
                <c:pt idx="13801">
                  <c:v>831.68823200000054</c:v>
                </c:pt>
                <c:pt idx="13802">
                  <c:v>831.75830100000053</c:v>
                </c:pt>
                <c:pt idx="13803">
                  <c:v>831.83325199999797</c:v>
                </c:pt>
                <c:pt idx="13804">
                  <c:v>831.90472399999999</c:v>
                </c:pt>
                <c:pt idx="13805">
                  <c:v>831.96130399999947</c:v>
                </c:pt>
                <c:pt idx="13806">
                  <c:v>832.01593000000003</c:v>
                </c:pt>
                <c:pt idx="13807">
                  <c:v>832.09411599999999</c:v>
                </c:pt>
                <c:pt idx="13808">
                  <c:v>832.11859100000004</c:v>
                </c:pt>
                <c:pt idx="13809">
                  <c:v>832.21502699999996</c:v>
                </c:pt>
                <c:pt idx="13810">
                  <c:v>832.26654099999996</c:v>
                </c:pt>
                <c:pt idx="13811">
                  <c:v>832.32745399999749</c:v>
                </c:pt>
                <c:pt idx="13812">
                  <c:v>832.42462199999738</c:v>
                </c:pt>
                <c:pt idx="13813">
                  <c:v>832.47442599999999</c:v>
                </c:pt>
                <c:pt idx="13814">
                  <c:v>832.52380400000004</c:v>
                </c:pt>
                <c:pt idx="13815">
                  <c:v>832.57568400000002</c:v>
                </c:pt>
                <c:pt idx="13816">
                  <c:v>832.64233400000001</c:v>
                </c:pt>
                <c:pt idx="13817">
                  <c:v>832.72619599999996</c:v>
                </c:pt>
                <c:pt idx="13818">
                  <c:v>832.76049799999998</c:v>
                </c:pt>
                <c:pt idx="13819">
                  <c:v>832.82080099999996</c:v>
                </c:pt>
                <c:pt idx="13820">
                  <c:v>832.88806199999999</c:v>
                </c:pt>
                <c:pt idx="13821">
                  <c:v>832.93731699999796</c:v>
                </c:pt>
                <c:pt idx="13822">
                  <c:v>833.04077099999995</c:v>
                </c:pt>
                <c:pt idx="13823">
                  <c:v>833.10253899999998</c:v>
                </c:pt>
                <c:pt idx="13824">
                  <c:v>833.17144800000005</c:v>
                </c:pt>
                <c:pt idx="13825">
                  <c:v>833.21624799999938</c:v>
                </c:pt>
                <c:pt idx="13826">
                  <c:v>833.233521</c:v>
                </c:pt>
                <c:pt idx="13827">
                  <c:v>833.31646699999749</c:v>
                </c:pt>
                <c:pt idx="13828">
                  <c:v>833.36437999999998</c:v>
                </c:pt>
                <c:pt idx="13829">
                  <c:v>833.44323699999939</c:v>
                </c:pt>
                <c:pt idx="13830">
                  <c:v>833.46044899999947</c:v>
                </c:pt>
                <c:pt idx="13831">
                  <c:v>833.54156499999749</c:v>
                </c:pt>
                <c:pt idx="13832">
                  <c:v>833.58984400000054</c:v>
                </c:pt>
                <c:pt idx="13833">
                  <c:v>833.65338100000054</c:v>
                </c:pt>
                <c:pt idx="13834">
                  <c:v>833.67889400000354</c:v>
                </c:pt>
                <c:pt idx="13835">
                  <c:v>833.75970500000005</c:v>
                </c:pt>
                <c:pt idx="13836">
                  <c:v>833.84966999998392</c:v>
                </c:pt>
                <c:pt idx="13837">
                  <c:v>833.87817399999994</c:v>
                </c:pt>
                <c:pt idx="13838">
                  <c:v>833.95831299999998</c:v>
                </c:pt>
                <c:pt idx="13839">
                  <c:v>834.04357900000002</c:v>
                </c:pt>
                <c:pt idx="13840">
                  <c:v>834.09857200000351</c:v>
                </c:pt>
                <c:pt idx="13841">
                  <c:v>834.14367700000003</c:v>
                </c:pt>
                <c:pt idx="13842">
                  <c:v>834.18737800000054</c:v>
                </c:pt>
                <c:pt idx="13843">
                  <c:v>834.22277799999995</c:v>
                </c:pt>
                <c:pt idx="13844">
                  <c:v>834.29455599999994</c:v>
                </c:pt>
                <c:pt idx="13845">
                  <c:v>834.38421599999947</c:v>
                </c:pt>
                <c:pt idx="13846">
                  <c:v>834.44427499999949</c:v>
                </c:pt>
                <c:pt idx="13847">
                  <c:v>834.47412099999997</c:v>
                </c:pt>
                <c:pt idx="13848">
                  <c:v>834.51513699999998</c:v>
                </c:pt>
                <c:pt idx="13849">
                  <c:v>834.59710699999948</c:v>
                </c:pt>
                <c:pt idx="13850">
                  <c:v>834.64581299999998</c:v>
                </c:pt>
                <c:pt idx="13851">
                  <c:v>834.72338900000352</c:v>
                </c:pt>
                <c:pt idx="13852">
                  <c:v>834.78778100000352</c:v>
                </c:pt>
                <c:pt idx="13853">
                  <c:v>834.84435999999948</c:v>
                </c:pt>
                <c:pt idx="13854">
                  <c:v>834.86846899999796</c:v>
                </c:pt>
                <c:pt idx="13855">
                  <c:v>834.94787599999938</c:v>
                </c:pt>
                <c:pt idx="13856">
                  <c:v>834.97717299999999</c:v>
                </c:pt>
                <c:pt idx="13857">
                  <c:v>835.05194100000006</c:v>
                </c:pt>
                <c:pt idx="13858">
                  <c:v>835.12762499999747</c:v>
                </c:pt>
                <c:pt idx="13859">
                  <c:v>835.18084700000054</c:v>
                </c:pt>
                <c:pt idx="13860">
                  <c:v>835.27453600000354</c:v>
                </c:pt>
                <c:pt idx="13861">
                  <c:v>835.30059799999947</c:v>
                </c:pt>
                <c:pt idx="13862">
                  <c:v>835.348389</c:v>
                </c:pt>
                <c:pt idx="13863">
                  <c:v>835.42736799999739</c:v>
                </c:pt>
                <c:pt idx="13864">
                  <c:v>835.47430400000053</c:v>
                </c:pt>
                <c:pt idx="13865">
                  <c:v>835.56475799999998</c:v>
                </c:pt>
                <c:pt idx="13866">
                  <c:v>835.61236599999938</c:v>
                </c:pt>
                <c:pt idx="13867">
                  <c:v>835.61889599999995</c:v>
                </c:pt>
                <c:pt idx="13868">
                  <c:v>835.70459000000005</c:v>
                </c:pt>
                <c:pt idx="13869">
                  <c:v>835.77728300000001</c:v>
                </c:pt>
                <c:pt idx="13870">
                  <c:v>835.85845899999947</c:v>
                </c:pt>
                <c:pt idx="13871">
                  <c:v>835.89453100000003</c:v>
                </c:pt>
                <c:pt idx="13872">
                  <c:v>835.92382799999996</c:v>
                </c:pt>
                <c:pt idx="13873">
                  <c:v>836.000854</c:v>
                </c:pt>
                <c:pt idx="13874">
                  <c:v>836.04870600000004</c:v>
                </c:pt>
                <c:pt idx="13875">
                  <c:v>836.17535400000054</c:v>
                </c:pt>
                <c:pt idx="13876">
                  <c:v>836.20483400000353</c:v>
                </c:pt>
                <c:pt idx="13877">
                  <c:v>836.29730199999995</c:v>
                </c:pt>
                <c:pt idx="13878">
                  <c:v>836.34246799998255</c:v>
                </c:pt>
                <c:pt idx="13879">
                  <c:v>836.38909899999999</c:v>
                </c:pt>
                <c:pt idx="13880">
                  <c:v>836.45959499999947</c:v>
                </c:pt>
                <c:pt idx="13881">
                  <c:v>836.54180899999949</c:v>
                </c:pt>
                <c:pt idx="13882">
                  <c:v>836.60998500000005</c:v>
                </c:pt>
                <c:pt idx="13883">
                  <c:v>836.69726599999797</c:v>
                </c:pt>
                <c:pt idx="13884">
                  <c:v>836.71795699999996</c:v>
                </c:pt>
                <c:pt idx="13885">
                  <c:v>836.74749799999938</c:v>
                </c:pt>
                <c:pt idx="13886">
                  <c:v>836.85113499999738</c:v>
                </c:pt>
                <c:pt idx="13887">
                  <c:v>836.89721699998393</c:v>
                </c:pt>
                <c:pt idx="13888">
                  <c:v>836.97216799999796</c:v>
                </c:pt>
                <c:pt idx="13889">
                  <c:v>837.02179000000001</c:v>
                </c:pt>
                <c:pt idx="13890">
                  <c:v>837.10223399999938</c:v>
                </c:pt>
                <c:pt idx="13891">
                  <c:v>837.15911899999946</c:v>
                </c:pt>
                <c:pt idx="13892">
                  <c:v>837.20935100000054</c:v>
                </c:pt>
                <c:pt idx="13893">
                  <c:v>837.29394500000353</c:v>
                </c:pt>
                <c:pt idx="13894">
                  <c:v>837.34435999999948</c:v>
                </c:pt>
                <c:pt idx="13895">
                  <c:v>837.39843800000051</c:v>
                </c:pt>
                <c:pt idx="13896">
                  <c:v>837.43603499999949</c:v>
                </c:pt>
                <c:pt idx="13897">
                  <c:v>837.52294899999947</c:v>
                </c:pt>
                <c:pt idx="13898">
                  <c:v>837.58251999999948</c:v>
                </c:pt>
                <c:pt idx="13899">
                  <c:v>837.63732899999798</c:v>
                </c:pt>
                <c:pt idx="13900">
                  <c:v>837.70483400000353</c:v>
                </c:pt>
                <c:pt idx="13901">
                  <c:v>837.77337600002272</c:v>
                </c:pt>
                <c:pt idx="13902">
                  <c:v>837.80505399999947</c:v>
                </c:pt>
                <c:pt idx="13903">
                  <c:v>837.88317900000004</c:v>
                </c:pt>
                <c:pt idx="13904">
                  <c:v>837.98590100000001</c:v>
                </c:pt>
                <c:pt idx="13905">
                  <c:v>838.05895999999996</c:v>
                </c:pt>
                <c:pt idx="13906">
                  <c:v>838.07342500000004</c:v>
                </c:pt>
                <c:pt idx="13907">
                  <c:v>838.11230499999999</c:v>
                </c:pt>
                <c:pt idx="13908">
                  <c:v>838.20660399999997</c:v>
                </c:pt>
                <c:pt idx="13909">
                  <c:v>838.266479</c:v>
                </c:pt>
                <c:pt idx="13910">
                  <c:v>838.35906999999747</c:v>
                </c:pt>
                <c:pt idx="13911">
                  <c:v>838.40490699999998</c:v>
                </c:pt>
                <c:pt idx="13912">
                  <c:v>838.52191199999947</c:v>
                </c:pt>
                <c:pt idx="13913">
                  <c:v>838.51788299999998</c:v>
                </c:pt>
                <c:pt idx="13914">
                  <c:v>838.59399399999995</c:v>
                </c:pt>
                <c:pt idx="13915">
                  <c:v>838.66516099999797</c:v>
                </c:pt>
                <c:pt idx="13916">
                  <c:v>838.72381600000051</c:v>
                </c:pt>
                <c:pt idx="13917">
                  <c:v>838.77703899999995</c:v>
                </c:pt>
                <c:pt idx="13918">
                  <c:v>838.80926499999748</c:v>
                </c:pt>
                <c:pt idx="13919">
                  <c:v>838.86682099999746</c:v>
                </c:pt>
                <c:pt idx="13920">
                  <c:v>838.94158899999798</c:v>
                </c:pt>
                <c:pt idx="13921">
                  <c:v>839.00305200000003</c:v>
                </c:pt>
                <c:pt idx="13922">
                  <c:v>839.08398400000351</c:v>
                </c:pt>
                <c:pt idx="13923">
                  <c:v>839.15411399999948</c:v>
                </c:pt>
                <c:pt idx="13924">
                  <c:v>839.22399900000005</c:v>
                </c:pt>
                <c:pt idx="13925">
                  <c:v>839.27966300000003</c:v>
                </c:pt>
                <c:pt idx="13926">
                  <c:v>839.33850099999938</c:v>
                </c:pt>
                <c:pt idx="13927">
                  <c:v>839.35919199999796</c:v>
                </c:pt>
                <c:pt idx="13928">
                  <c:v>839.42584199999999</c:v>
                </c:pt>
                <c:pt idx="13929">
                  <c:v>839.45788599999946</c:v>
                </c:pt>
                <c:pt idx="13930">
                  <c:v>839.55163599999946</c:v>
                </c:pt>
                <c:pt idx="13931">
                  <c:v>839.59533700000054</c:v>
                </c:pt>
                <c:pt idx="13932">
                  <c:v>839.66754199999946</c:v>
                </c:pt>
                <c:pt idx="13933">
                  <c:v>839.756531</c:v>
                </c:pt>
                <c:pt idx="13934">
                  <c:v>839.76385500000004</c:v>
                </c:pt>
                <c:pt idx="13935">
                  <c:v>839.82775899999797</c:v>
                </c:pt>
                <c:pt idx="13936">
                  <c:v>839.87536599999999</c:v>
                </c:pt>
                <c:pt idx="13937">
                  <c:v>839.96374500000002</c:v>
                </c:pt>
                <c:pt idx="13938">
                  <c:v>839.99609399999997</c:v>
                </c:pt>
                <c:pt idx="13939">
                  <c:v>840.05126999998197</c:v>
                </c:pt>
                <c:pt idx="13940">
                  <c:v>840.11871300000053</c:v>
                </c:pt>
                <c:pt idx="13941">
                  <c:v>840.15454099999999</c:v>
                </c:pt>
                <c:pt idx="13942">
                  <c:v>840.21582000000001</c:v>
                </c:pt>
                <c:pt idx="13943">
                  <c:v>840.34728999998197</c:v>
                </c:pt>
                <c:pt idx="13944">
                  <c:v>840.35192899998208</c:v>
                </c:pt>
                <c:pt idx="13945">
                  <c:v>840.39923099999999</c:v>
                </c:pt>
                <c:pt idx="13946">
                  <c:v>840.48529099999996</c:v>
                </c:pt>
                <c:pt idx="13947">
                  <c:v>840.54187000000002</c:v>
                </c:pt>
                <c:pt idx="13948">
                  <c:v>840.62988299999995</c:v>
                </c:pt>
                <c:pt idx="13949">
                  <c:v>840.67785600000002</c:v>
                </c:pt>
                <c:pt idx="13950">
                  <c:v>840.71197500000005</c:v>
                </c:pt>
                <c:pt idx="13951">
                  <c:v>840.76391599999999</c:v>
                </c:pt>
                <c:pt idx="13952">
                  <c:v>840.81347700000003</c:v>
                </c:pt>
                <c:pt idx="13953">
                  <c:v>840.925476</c:v>
                </c:pt>
                <c:pt idx="13954">
                  <c:v>840.94818099999998</c:v>
                </c:pt>
                <c:pt idx="13955">
                  <c:v>841.01238999999998</c:v>
                </c:pt>
                <c:pt idx="13956">
                  <c:v>841.11877400000355</c:v>
                </c:pt>
                <c:pt idx="13957">
                  <c:v>841.18719499999997</c:v>
                </c:pt>
                <c:pt idx="13958">
                  <c:v>841.26031499999999</c:v>
                </c:pt>
                <c:pt idx="13959">
                  <c:v>841.32611099999747</c:v>
                </c:pt>
                <c:pt idx="13960">
                  <c:v>841.39038100000005</c:v>
                </c:pt>
                <c:pt idx="13961">
                  <c:v>841.46002199999748</c:v>
                </c:pt>
                <c:pt idx="13962">
                  <c:v>841.53082299999949</c:v>
                </c:pt>
                <c:pt idx="13963">
                  <c:v>841.56951899999797</c:v>
                </c:pt>
                <c:pt idx="13964">
                  <c:v>841.660034</c:v>
                </c:pt>
                <c:pt idx="13965">
                  <c:v>841.72601299999997</c:v>
                </c:pt>
                <c:pt idx="13966">
                  <c:v>841.78460700000005</c:v>
                </c:pt>
                <c:pt idx="13967">
                  <c:v>841.80468699999949</c:v>
                </c:pt>
                <c:pt idx="13968">
                  <c:v>841.86303699999996</c:v>
                </c:pt>
                <c:pt idx="13969">
                  <c:v>841.94457999999997</c:v>
                </c:pt>
                <c:pt idx="13970">
                  <c:v>842.02136199999939</c:v>
                </c:pt>
                <c:pt idx="13971">
                  <c:v>842.07800300000054</c:v>
                </c:pt>
                <c:pt idx="13972">
                  <c:v>842.12823500000002</c:v>
                </c:pt>
                <c:pt idx="13973">
                  <c:v>842.196594</c:v>
                </c:pt>
                <c:pt idx="13974">
                  <c:v>842.22351100000003</c:v>
                </c:pt>
                <c:pt idx="13975">
                  <c:v>842.34222399997634</c:v>
                </c:pt>
                <c:pt idx="13976">
                  <c:v>842.34234599999797</c:v>
                </c:pt>
                <c:pt idx="13977">
                  <c:v>842.36852999999746</c:v>
                </c:pt>
                <c:pt idx="13978">
                  <c:v>842.43200699999738</c:v>
                </c:pt>
                <c:pt idx="13979">
                  <c:v>842.50939900000003</c:v>
                </c:pt>
                <c:pt idx="13980">
                  <c:v>842.56170699999996</c:v>
                </c:pt>
                <c:pt idx="13981">
                  <c:v>842.58660899999938</c:v>
                </c:pt>
                <c:pt idx="13982">
                  <c:v>842.63610799999947</c:v>
                </c:pt>
                <c:pt idx="13983">
                  <c:v>842.71081500000003</c:v>
                </c:pt>
                <c:pt idx="13984">
                  <c:v>842.75878900000055</c:v>
                </c:pt>
                <c:pt idx="13985">
                  <c:v>842.83117699999946</c:v>
                </c:pt>
                <c:pt idx="13986">
                  <c:v>842.89105199999949</c:v>
                </c:pt>
                <c:pt idx="13987">
                  <c:v>842.96234099999947</c:v>
                </c:pt>
                <c:pt idx="13988">
                  <c:v>843.03070100000002</c:v>
                </c:pt>
                <c:pt idx="13989">
                  <c:v>843.06713899999738</c:v>
                </c:pt>
                <c:pt idx="13990">
                  <c:v>843.12133800000004</c:v>
                </c:pt>
                <c:pt idx="13991">
                  <c:v>843.20782499999996</c:v>
                </c:pt>
                <c:pt idx="13992">
                  <c:v>843.24468999999999</c:v>
                </c:pt>
                <c:pt idx="13993">
                  <c:v>843.30071999999996</c:v>
                </c:pt>
                <c:pt idx="13994">
                  <c:v>843.36840799999948</c:v>
                </c:pt>
                <c:pt idx="13995">
                  <c:v>843.41882299999997</c:v>
                </c:pt>
                <c:pt idx="13996">
                  <c:v>843.44360399999948</c:v>
                </c:pt>
                <c:pt idx="13997">
                  <c:v>843.52044699999999</c:v>
                </c:pt>
                <c:pt idx="13998">
                  <c:v>843.60510299999999</c:v>
                </c:pt>
                <c:pt idx="13999">
                  <c:v>843.66949499999998</c:v>
                </c:pt>
                <c:pt idx="14000">
                  <c:v>843.72167999999999</c:v>
                </c:pt>
                <c:pt idx="14001">
                  <c:v>843.80902099999946</c:v>
                </c:pt>
                <c:pt idx="14002">
                  <c:v>843.83306899999798</c:v>
                </c:pt>
                <c:pt idx="14003">
                  <c:v>843.95410199999947</c:v>
                </c:pt>
                <c:pt idx="14004">
                  <c:v>844.01696799999797</c:v>
                </c:pt>
                <c:pt idx="14005">
                  <c:v>844.03564499999948</c:v>
                </c:pt>
                <c:pt idx="14006">
                  <c:v>844.10278300000004</c:v>
                </c:pt>
                <c:pt idx="14007">
                  <c:v>844.16894500000001</c:v>
                </c:pt>
                <c:pt idx="14008">
                  <c:v>844.23278800000003</c:v>
                </c:pt>
                <c:pt idx="14009">
                  <c:v>844.33514399999797</c:v>
                </c:pt>
                <c:pt idx="14010">
                  <c:v>844.36755399998208</c:v>
                </c:pt>
                <c:pt idx="14011">
                  <c:v>844.433899</c:v>
                </c:pt>
                <c:pt idx="14012">
                  <c:v>844.47686799999997</c:v>
                </c:pt>
                <c:pt idx="14013">
                  <c:v>844.56787099999997</c:v>
                </c:pt>
                <c:pt idx="14014">
                  <c:v>844.62701399999946</c:v>
                </c:pt>
                <c:pt idx="14015">
                  <c:v>844.69433600000355</c:v>
                </c:pt>
                <c:pt idx="14016">
                  <c:v>844.760986</c:v>
                </c:pt>
                <c:pt idx="14017">
                  <c:v>844.84063699999797</c:v>
                </c:pt>
                <c:pt idx="14018">
                  <c:v>844.87591599999996</c:v>
                </c:pt>
                <c:pt idx="14019">
                  <c:v>844.919983</c:v>
                </c:pt>
                <c:pt idx="14020">
                  <c:v>845.01342799999998</c:v>
                </c:pt>
                <c:pt idx="14021">
                  <c:v>845.09857200000351</c:v>
                </c:pt>
                <c:pt idx="14022">
                  <c:v>845.12536599999999</c:v>
                </c:pt>
                <c:pt idx="14023">
                  <c:v>845.14782699999796</c:v>
                </c:pt>
                <c:pt idx="14024">
                  <c:v>845.17370600001561</c:v>
                </c:pt>
                <c:pt idx="14025">
                  <c:v>845.243652</c:v>
                </c:pt>
                <c:pt idx="14026">
                  <c:v>845.30163599999946</c:v>
                </c:pt>
                <c:pt idx="14027">
                  <c:v>845.34362799999747</c:v>
                </c:pt>
                <c:pt idx="14028">
                  <c:v>845.42486599999938</c:v>
                </c:pt>
                <c:pt idx="14029">
                  <c:v>845.43041999999946</c:v>
                </c:pt>
                <c:pt idx="14030">
                  <c:v>845.53070100000002</c:v>
                </c:pt>
                <c:pt idx="14031">
                  <c:v>845.58837900001572</c:v>
                </c:pt>
                <c:pt idx="14032">
                  <c:v>845.64758299999949</c:v>
                </c:pt>
                <c:pt idx="14033">
                  <c:v>845.73706099999947</c:v>
                </c:pt>
                <c:pt idx="14034">
                  <c:v>845.75048800000002</c:v>
                </c:pt>
                <c:pt idx="14035">
                  <c:v>845.792236</c:v>
                </c:pt>
                <c:pt idx="14036">
                  <c:v>845.86566199998197</c:v>
                </c:pt>
                <c:pt idx="14037">
                  <c:v>845.93810999999948</c:v>
                </c:pt>
                <c:pt idx="14038">
                  <c:v>845.99304199999995</c:v>
                </c:pt>
                <c:pt idx="14039">
                  <c:v>846.05566399999748</c:v>
                </c:pt>
                <c:pt idx="14040">
                  <c:v>846.12219199999947</c:v>
                </c:pt>
                <c:pt idx="14041">
                  <c:v>846.161743</c:v>
                </c:pt>
                <c:pt idx="14042">
                  <c:v>846.22814900000003</c:v>
                </c:pt>
                <c:pt idx="14043">
                  <c:v>846.30816699999946</c:v>
                </c:pt>
                <c:pt idx="14044">
                  <c:v>846.36297599999796</c:v>
                </c:pt>
                <c:pt idx="14045">
                  <c:v>846.42712399998186</c:v>
                </c:pt>
                <c:pt idx="14046">
                  <c:v>846.46002199999748</c:v>
                </c:pt>
                <c:pt idx="14047">
                  <c:v>846.49359100000004</c:v>
                </c:pt>
                <c:pt idx="14048">
                  <c:v>846.57055700000001</c:v>
                </c:pt>
                <c:pt idx="14049">
                  <c:v>846.63183600000002</c:v>
                </c:pt>
                <c:pt idx="14050">
                  <c:v>846.71484400000054</c:v>
                </c:pt>
                <c:pt idx="14051">
                  <c:v>846.77722199999948</c:v>
                </c:pt>
                <c:pt idx="14052">
                  <c:v>846.82910199999947</c:v>
                </c:pt>
                <c:pt idx="14053">
                  <c:v>846.89306599999998</c:v>
                </c:pt>
                <c:pt idx="14054">
                  <c:v>846.96020499999747</c:v>
                </c:pt>
                <c:pt idx="14055">
                  <c:v>847.04272499999797</c:v>
                </c:pt>
                <c:pt idx="14056">
                  <c:v>847.11230499999999</c:v>
                </c:pt>
                <c:pt idx="14057">
                  <c:v>847.12762499999747</c:v>
                </c:pt>
                <c:pt idx="14058">
                  <c:v>847.14917000000003</c:v>
                </c:pt>
                <c:pt idx="14059">
                  <c:v>847.28057900000351</c:v>
                </c:pt>
                <c:pt idx="14060">
                  <c:v>847.31469699999946</c:v>
                </c:pt>
                <c:pt idx="14061">
                  <c:v>847.39044200000001</c:v>
                </c:pt>
                <c:pt idx="14062">
                  <c:v>847.47656199999949</c:v>
                </c:pt>
                <c:pt idx="14063">
                  <c:v>847.512878</c:v>
                </c:pt>
                <c:pt idx="14064">
                  <c:v>847.56127899999797</c:v>
                </c:pt>
                <c:pt idx="14065">
                  <c:v>847.63177499999995</c:v>
                </c:pt>
                <c:pt idx="14066">
                  <c:v>847.70800799999995</c:v>
                </c:pt>
                <c:pt idx="14067">
                  <c:v>847.78027300000053</c:v>
                </c:pt>
                <c:pt idx="14068">
                  <c:v>847.82574499999998</c:v>
                </c:pt>
                <c:pt idx="14069">
                  <c:v>847.88061499999947</c:v>
                </c:pt>
                <c:pt idx="14070">
                  <c:v>847.99774200000002</c:v>
                </c:pt>
                <c:pt idx="14071">
                  <c:v>848.06469699999946</c:v>
                </c:pt>
                <c:pt idx="14072">
                  <c:v>848.102844</c:v>
                </c:pt>
                <c:pt idx="14073">
                  <c:v>848.171021</c:v>
                </c:pt>
                <c:pt idx="14074">
                  <c:v>848.23266599999749</c:v>
                </c:pt>
                <c:pt idx="14075">
                  <c:v>848.32232699999747</c:v>
                </c:pt>
                <c:pt idx="14076">
                  <c:v>848.38812299999938</c:v>
                </c:pt>
                <c:pt idx="14077">
                  <c:v>848.42773399999999</c:v>
                </c:pt>
                <c:pt idx="14078">
                  <c:v>848.44940199999996</c:v>
                </c:pt>
                <c:pt idx="14079">
                  <c:v>848.533997</c:v>
                </c:pt>
                <c:pt idx="14080">
                  <c:v>848.61309800000004</c:v>
                </c:pt>
                <c:pt idx="14081">
                  <c:v>848.71447800000055</c:v>
                </c:pt>
                <c:pt idx="14082">
                  <c:v>848.732483</c:v>
                </c:pt>
                <c:pt idx="14083">
                  <c:v>848.75598100000002</c:v>
                </c:pt>
                <c:pt idx="14084">
                  <c:v>848.85809299999949</c:v>
                </c:pt>
                <c:pt idx="14085">
                  <c:v>848.95648199999948</c:v>
                </c:pt>
                <c:pt idx="14086">
                  <c:v>848.96276899999748</c:v>
                </c:pt>
                <c:pt idx="14087">
                  <c:v>849.03222699998162</c:v>
                </c:pt>
                <c:pt idx="14088">
                  <c:v>849.07104500000003</c:v>
                </c:pt>
                <c:pt idx="14089">
                  <c:v>849.14489700000001</c:v>
                </c:pt>
                <c:pt idx="14090">
                  <c:v>849.19226099999946</c:v>
                </c:pt>
                <c:pt idx="14091">
                  <c:v>849.23553500000003</c:v>
                </c:pt>
                <c:pt idx="14092">
                  <c:v>849.31329299999948</c:v>
                </c:pt>
                <c:pt idx="14093">
                  <c:v>849.36193799999796</c:v>
                </c:pt>
                <c:pt idx="14094">
                  <c:v>849.42925999999738</c:v>
                </c:pt>
                <c:pt idx="14095">
                  <c:v>849.49615499999948</c:v>
                </c:pt>
                <c:pt idx="14096">
                  <c:v>849.56036399999948</c:v>
                </c:pt>
                <c:pt idx="14097">
                  <c:v>849.61596699999996</c:v>
                </c:pt>
                <c:pt idx="14098">
                  <c:v>849.64318800000001</c:v>
                </c:pt>
                <c:pt idx="14099">
                  <c:v>849.73553500000003</c:v>
                </c:pt>
                <c:pt idx="14100">
                  <c:v>849.79144300000053</c:v>
                </c:pt>
                <c:pt idx="14101">
                  <c:v>849.87145999999996</c:v>
                </c:pt>
                <c:pt idx="14102">
                  <c:v>849.88385000000005</c:v>
                </c:pt>
                <c:pt idx="14103">
                  <c:v>849.90240499999948</c:v>
                </c:pt>
                <c:pt idx="14104">
                  <c:v>850.00830100000053</c:v>
                </c:pt>
                <c:pt idx="14105">
                  <c:v>850.08148200000005</c:v>
                </c:pt>
                <c:pt idx="14106">
                  <c:v>850.13147000000004</c:v>
                </c:pt>
                <c:pt idx="14107">
                  <c:v>850.19317600000352</c:v>
                </c:pt>
                <c:pt idx="14108">
                  <c:v>850.25854500000003</c:v>
                </c:pt>
                <c:pt idx="14109">
                  <c:v>850.30859399999997</c:v>
                </c:pt>
                <c:pt idx="14110">
                  <c:v>850.40154999999947</c:v>
                </c:pt>
                <c:pt idx="14111">
                  <c:v>850.43499799999938</c:v>
                </c:pt>
                <c:pt idx="14112">
                  <c:v>850.47656300000006</c:v>
                </c:pt>
                <c:pt idx="14113">
                  <c:v>850.53747599999997</c:v>
                </c:pt>
                <c:pt idx="14114">
                  <c:v>850.625854</c:v>
                </c:pt>
                <c:pt idx="14115">
                  <c:v>850.69311500000003</c:v>
                </c:pt>
                <c:pt idx="14116">
                  <c:v>850.73510699999997</c:v>
                </c:pt>
                <c:pt idx="14117">
                  <c:v>850.78869600000053</c:v>
                </c:pt>
                <c:pt idx="14118">
                  <c:v>850.86468499999796</c:v>
                </c:pt>
                <c:pt idx="14119">
                  <c:v>850.92083700000001</c:v>
                </c:pt>
                <c:pt idx="14120">
                  <c:v>850.98358200000052</c:v>
                </c:pt>
                <c:pt idx="14121">
                  <c:v>851.04980499999999</c:v>
                </c:pt>
                <c:pt idx="14122">
                  <c:v>851.10974100000055</c:v>
                </c:pt>
                <c:pt idx="14123">
                  <c:v>851.16912799999739</c:v>
                </c:pt>
                <c:pt idx="14124">
                  <c:v>851.25378400000352</c:v>
                </c:pt>
                <c:pt idx="14125">
                  <c:v>851.37060499999939</c:v>
                </c:pt>
                <c:pt idx="14126">
                  <c:v>851.38647500000002</c:v>
                </c:pt>
                <c:pt idx="14127">
                  <c:v>851.43579099999999</c:v>
                </c:pt>
                <c:pt idx="14128">
                  <c:v>851.47119099999998</c:v>
                </c:pt>
                <c:pt idx="14129">
                  <c:v>851.53949</c:v>
                </c:pt>
                <c:pt idx="14130">
                  <c:v>851.62042199999996</c:v>
                </c:pt>
                <c:pt idx="14131">
                  <c:v>851.71691899999996</c:v>
                </c:pt>
                <c:pt idx="14132">
                  <c:v>851.77459700000054</c:v>
                </c:pt>
                <c:pt idx="14133">
                  <c:v>851.82843000000003</c:v>
                </c:pt>
                <c:pt idx="14134">
                  <c:v>851.89428699999996</c:v>
                </c:pt>
                <c:pt idx="14135">
                  <c:v>851.96826199999748</c:v>
                </c:pt>
                <c:pt idx="14136">
                  <c:v>852.01415999999949</c:v>
                </c:pt>
                <c:pt idx="14137">
                  <c:v>852.06524699999738</c:v>
                </c:pt>
                <c:pt idx="14138">
                  <c:v>852.07214399999998</c:v>
                </c:pt>
                <c:pt idx="14139">
                  <c:v>852.16180399999996</c:v>
                </c:pt>
                <c:pt idx="14140">
                  <c:v>852.21740699999998</c:v>
                </c:pt>
                <c:pt idx="14141">
                  <c:v>852.24328600000001</c:v>
                </c:pt>
                <c:pt idx="14142">
                  <c:v>852.30108599999949</c:v>
                </c:pt>
                <c:pt idx="14143">
                  <c:v>852.37085000000002</c:v>
                </c:pt>
                <c:pt idx="14144">
                  <c:v>852.44818099999998</c:v>
                </c:pt>
                <c:pt idx="14145">
                  <c:v>852.52832000000001</c:v>
                </c:pt>
                <c:pt idx="14146">
                  <c:v>852.58868399999994</c:v>
                </c:pt>
                <c:pt idx="14147">
                  <c:v>852.61187700000005</c:v>
                </c:pt>
                <c:pt idx="14148">
                  <c:v>852.67700200000002</c:v>
                </c:pt>
                <c:pt idx="14149">
                  <c:v>852.68292199999996</c:v>
                </c:pt>
                <c:pt idx="14150">
                  <c:v>852.77343700001802</c:v>
                </c:pt>
                <c:pt idx="14151">
                  <c:v>852.85601799998426</c:v>
                </c:pt>
                <c:pt idx="14152">
                  <c:v>852.89013699999998</c:v>
                </c:pt>
                <c:pt idx="14153">
                  <c:v>852.92126499998426</c:v>
                </c:pt>
                <c:pt idx="14154">
                  <c:v>853.00921599999947</c:v>
                </c:pt>
                <c:pt idx="14155">
                  <c:v>853.11419699999999</c:v>
                </c:pt>
                <c:pt idx="14156">
                  <c:v>853.15356399999996</c:v>
                </c:pt>
                <c:pt idx="14157">
                  <c:v>853.19543500000054</c:v>
                </c:pt>
                <c:pt idx="14158">
                  <c:v>853.22326699999996</c:v>
                </c:pt>
                <c:pt idx="14159">
                  <c:v>853.30792199999746</c:v>
                </c:pt>
                <c:pt idx="14160">
                  <c:v>853.36975099999938</c:v>
                </c:pt>
                <c:pt idx="14161">
                  <c:v>853.43048099999999</c:v>
                </c:pt>
                <c:pt idx="14162">
                  <c:v>853.477844</c:v>
                </c:pt>
                <c:pt idx="14163">
                  <c:v>853.53277600000001</c:v>
                </c:pt>
                <c:pt idx="14164">
                  <c:v>853.59741199999996</c:v>
                </c:pt>
                <c:pt idx="14165">
                  <c:v>853.69824200000005</c:v>
                </c:pt>
                <c:pt idx="14166">
                  <c:v>853.739868</c:v>
                </c:pt>
                <c:pt idx="14167">
                  <c:v>853.80078100000003</c:v>
                </c:pt>
                <c:pt idx="14168">
                  <c:v>853.84435999999948</c:v>
                </c:pt>
                <c:pt idx="14169">
                  <c:v>853.86505099999749</c:v>
                </c:pt>
                <c:pt idx="14170">
                  <c:v>853.91876200000002</c:v>
                </c:pt>
                <c:pt idx="14171">
                  <c:v>853.97967500000004</c:v>
                </c:pt>
                <c:pt idx="14172">
                  <c:v>854.09942599999999</c:v>
                </c:pt>
                <c:pt idx="14173">
                  <c:v>854.169983</c:v>
                </c:pt>
                <c:pt idx="14174">
                  <c:v>854.19970700000351</c:v>
                </c:pt>
                <c:pt idx="14175">
                  <c:v>854.219604</c:v>
                </c:pt>
                <c:pt idx="14176">
                  <c:v>854.29315200000053</c:v>
                </c:pt>
                <c:pt idx="14177">
                  <c:v>854.35351599999797</c:v>
                </c:pt>
                <c:pt idx="14178">
                  <c:v>854.42059299999949</c:v>
                </c:pt>
                <c:pt idx="14179">
                  <c:v>854.51361099999997</c:v>
                </c:pt>
                <c:pt idx="14180">
                  <c:v>854.52569599999947</c:v>
                </c:pt>
                <c:pt idx="14181">
                  <c:v>854.57312000000002</c:v>
                </c:pt>
                <c:pt idx="14182">
                  <c:v>854.68396000000052</c:v>
                </c:pt>
                <c:pt idx="14183">
                  <c:v>854.70696999999996</c:v>
                </c:pt>
                <c:pt idx="14184">
                  <c:v>854.74530000000004</c:v>
                </c:pt>
                <c:pt idx="14185">
                  <c:v>854.78906199999994</c:v>
                </c:pt>
                <c:pt idx="14186">
                  <c:v>854.87902799999949</c:v>
                </c:pt>
                <c:pt idx="14187">
                  <c:v>854.95581099999947</c:v>
                </c:pt>
                <c:pt idx="14188">
                  <c:v>855.03143299999999</c:v>
                </c:pt>
                <c:pt idx="14189">
                  <c:v>855.12469499999997</c:v>
                </c:pt>
                <c:pt idx="14190">
                  <c:v>855.11456299999998</c:v>
                </c:pt>
                <c:pt idx="14191">
                  <c:v>855.15661599999748</c:v>
                </c:pt>
                <c:pt idx="14192">
                  <c:v>855.22369400000002</c:v>
                </c:pt>
                <c:pt idx="14193">
                  <c:v>855.27160600000002</c:v>
                </c:pt>
                <c:pt idx="14194">
                  <c:v>855.33300799999938</c:v>
                </c:pt>
                <c:pt idx="14195">
                  <c:v>855.39556899999798</c:v>
                </c:pt>
                <c:pt idx="14196">
                  <c:v>855.48736599999938</c:v>
                </c:pt>
                <c:pt idx="14197">
                  <c:v>855.53686499999947</c:v>
                </c:pt>
                <c:pt idx="14198">
                  <c:v>855.61169399999949</c:v>
                </c:pt>
                <c:pt idx="14199">
                  <c:v>855.62884500000052</c:v>
                </c:pt>
                <c:pt idx="14200">
                  <c:v>855.68902600000001</c:v>
                </c:pt>
                <c:pt idx="14201">
                  <c:v>855.76000999999997</c:v>
                </c:pt>
                <c:pt idx="14202">
                  <c:v>855.83904999999947</c:v>
                </c:pt>
                <c:pt idx="14203">
                  <c:v>855.86309799999947</c:v>
                </c:pt>
                <c:pt idx="14204">
                  <c:v>855.96691899999746</c:v>
                </c:pt>
                <c:pt idx="14205">
                  <c:v>856.003601</c:v>
                </c:pt>
                <c:pt idx="14206">
                  <c:v>856.04290799999796</c:v>
                </c:pt>
                <c:pt idx="14207">
                  <c:v>856.07128899999998</c:v>
                </c:pt>
                <c:pt idx="14208">
                  <c:v>856.12866199999996</c:v>
                </c:pt>
                <c:pt idx="14209">
                  <c:v>856.24548300000004</c:v>
                </c:pt>
                <c:pt idx="14210">
                  <c:v>856.27996800000005</c:v>
                </c:pt>
                <c:pt idx="14211">
                  <c:v>856.35058599999797</c:v>
                </c:pt>
                <c:pt idx="14212">
                  <c:v>856.40991199999996</c:v>
                </c:pt>
                <c:pt idx="14213">
                  <c:v>856.43737799999997</c:v>
                </c:pt>
                <c:pt idx="14214">
                  <c:v>856.53100599999948</c:v>
                </c:pt>
                <c:pt idx="14215">
                  <c:v>856.56542999999749</c:v>
                </c:pt>
                <c:pt idx="14216">
                  <c:v>856.60882600000002</c:v>
                </c:pt>
                <c:pt idx="14217">
                  <c:v>856.64520299999947</c:v>
                </c:pt>
                <c:pt idx="14218">
                  <c:v>856.72778300000004</c:v>
                </c:pt>
                <c:pt idx="14219">
                  <c:v>856.81359899999939</c:v>
                </c:pt>
                <c:pt idx="14220">
                  <c:v>856.84612999997944</c:v>
                </c:pt>
                <c:pt idx="14221">
                  <c:v>856.880493</c:v>
                </c:pt>
                <c:pt idx="14222">
                  <c:v>856.94042999999749</c:v>
                </c:pt>
                <c:pt idx="14223">
                  <c:v>857.02563499999997</c:v>
                </c:pt>
                <c:pt idx="14224">
                  <c:v>857.080017</c:v>
                </c:pt>
                <c:pt idx="14225">
                  <c:v>857.10266099999797</c:v>
                </c:pt>
                <c:pt idx="14226">
                  <c:v>857.17132600000002</c:v>
                </c:pt>
                <c:pt idx="14227">
                  <c:v>857.25939900000003</c:v>
                </c:pt>
                <c:pt idx="14228">
                  <c:v>857.30993699999999</c:v>
                </c:pt>
                <c:pt idx="14229">
                  <c:v>857.39300500000002</c:v>
                </c:pt>
                <c:pt idx="14230">
                  <c:v>857.433044</c:v>
                </c:pt>
                <c:pt idx="14231">
                  <c:v>857.49908400000004</c:v>
                </c:pt>
                <c:pt idx="14232">
                  <c:v>857.54937700000005</c:v>
                </c:pt>
                <c:pt idx="14233">
                  <c:v>857.65399200000002</c:v>
                </c:pt>
                <c:pt idx="14234">
                  <c:v>857.72699</c:v>
                </c:pt>
                <c:pt idx="14235">
                  <c:v>857.79925500000002</c:v>
                </c:pt>
                <c:pt idx="14236">
                  <c:v>857.83068799999796</c:v>
                </c:pt>
                <c:pt idx="14237">
                  <c:v>857.87261999999748</c:v>
                </c:pt>
                <c:pt idx="14238">
                  <c:v>857.94146699999749</c:v>
                </c:pt>
                <c:pt idx="14239">
                  <c:v>857.97082499999999</c:v>
                </c:pt>
                <c:pt idx="14240">
                  <c:v>858.04614299999946</c:v>
                </c:pt>
                <c:pt idx="14241">
                  <c:v>858.08715799999948</c:v>
                </c:pt>
                <c:pt idx="14242">
                  <c:v>858.16516099999797</c:v>
                </c:pt>
                <c:pt idx="14243">
                  <c:v>858.18853800000352</c:v>
                </c:pt>
                <c:pt idx="14244">
                  <c:v>858.24633800000004</c:v>
                </c:pt>
                <c:pt idx="14245">
                  <c:v>858.31463599999938</c:v>
                </c:pt>
                <c:pt idx="14246">
                  <c:v>858.39605699999947</c:v>
                </c:pt>
                <c:pt idx="14247">
                  <c:v>858.44287099999997</c:v>
                </c:pt>
                <c:pt idx="14248">
                  <c:v>858.52484100000004</c:v>
                </c:pt>
                <c:pt idx="14249">
                  <c:v>858.54070999999999</c:v>
                </c:pt>
                <c:pt idx="14250">
                  <c:v>858.63580300000001</c:v>
                </c:pt>
                <c:pt idx="14251">
                  <c:v>858.73132299999997</c:v>
                </c:pt>
                <c:pt idx="14252">
                  <c:v>858.77520800000002</c:v>
                </c:pt>
                <c:pt idx="14253">
                  <c:v>858.81481899999949</c:v>
                </c:pt>
                <c:pt idx="14254">
                  <c:v>858.85833700000001</c:v>
                </c:pt>
                <c:pt idx="14255">
                  <c:v>858.94311499999947</c:v>
                </c:pt>
                <c:pt idx="14256">
                  <c:v>859.00714099999948</c:v>
                </c:pt>
                <c:pt idx="14257">
                  <c:v>859.08239700000001</c:v>
                </c:pt>
                <c:pt idx="14258">
                  <c:v>859.07928500000003</c:v>
                </c:pt>
                <c:pt idx="14259">
                  <c:v>859.14770499999997</c:v>
                </c:pt>
                <c:pt idx="14260">
                  <c:v>859.22045900000001</c:v>
                </c:pt>
                <c:pt idx="14261">
                  <c:v>859.31005899999946</c:v>
                </c:pt>
                <c:pt idx="14262">
                  <c:v>859.31567399999949</c:v>
                </c:pt>
                <c:pt idx="14263">
                  <c:v>859.37847900000054</c:v>
                </c:pt>
                <c:pt idx="14264">
                  <c:v>859.47228999999948</c:v>
                </c:pt>
                <c:pt idx="14265">
                  <c:v>859.53131099999996</c:v>
                </c:pt>
                <c:pt idx="14266">
                  <c:v>859.58819600000004</c:v>
                </c:pt>
                <c:pt idx="14267">
                  <c:v>859.65411399999948</c:v>
                </c:pt>
                <c:pt idx="14268">
                  <c:v>859.71557600000051</c:v>
                </c:pt>
                <c:pt idx="14269">
                  <c:v>859.80401599999948</c:v>
                </c:pt>
                <c:pt idx="14270">
                  <c:v>859.86657699999796</c:v>
                </c:pt>
                <c:pt idx="14271">
                  <c:v>859.90417500000001</c:v>
                </c:pt>
                <c:pt idx="14272">
                  <c:v>859.97302200000001</c:v>
                </c:pt>
                <c:pt idx="14273">
                  <c:v>860.03033400000004</c:v>
                </c:pt>
                <c:pt idx="14274">
                  <c:v>860.11914100000001</c:v>
                </c:pt>
                <c:pt idx="14275">
                  <c:v>860.12542699999949</c:v>
                </c:pt>
                <c:pt idx="14276">
                  <c:v>860.18780500000003</c:v>
                </c:pt>
                <c:pt idx="14277">
                  <c:v>860.26361099999997</c:v>
                </c:pt>
                <c:pt idx="14278">
                  <c:v>860.35821499999747</c:v>
                </c:pt>
                <c:pt idx="14279">
                  <c:v>860.38855000000001</c:v>
                </c:pt>
                <c:pt idx="14280">
                  <c:v>860.43933100000004</c:v>
                </c:pt>
                <c:pt idx="14281">
                  <c:v>860.49664299999949</c:v>
                </c:pt>
                <c:pt idx="14282">
                  <c:v>860.56420899999796</c:v>
                </c:pt>
                <c:pt idx="14283">
                  <c:v>860.61834700000054</c:v>
                </c:pt>
                <c:pt idx="14284">
                  <c:v>860.64556899999798</c:v>
                </c:pt>
                <c:pt idx="14285">
                  <c:v>860.74530000000004</c:v>
                </c:pt>
                <c:pt idx="14286">
                  <c:v>860.83465599999749</c:v>
                </c:pt>
                <c:pt idx="14287">
                  <c:v>860.87359600000002</c:v>
                </c:pt>
                <c:pt idx="14288">
                  <c:v>860.92126499998426</c:v>
                </c:pt>
                <c:pt idx="14289">
                  <c:v>860.99688700000002</c:v>
                </c:pt>
                <c:pt idx="14290">
                  <c:v>861.04650899999797</c:v>
                </c:pt>
                <c:pt idx="14291">
                  <c:v>861.09179700000004</c:v>
                </c:pt>
                <c:pt idx="14292">
                  <c:v>861.16235399999948</c:v>
                </c:pt>
                <c:pt idx="14293">
                  <c:v>861.19549600000005</c:v>
                </c:pt>
                <c:pt idx="14294">
                  <c:v>861.27008100000353</c:v>
                </c:pt>
                <c:pt idx="14295">
                  <c:v>861.30468800000006</c:v>
                </c:pt>
                <c:pt idx="14296">
                  <c:v>861.36737099999948</c:v>
                </c:pt>
                <c:pt idx="14297">
                  <c:v>861.45184299999949</c:v>
                </c:pt>
                <c:pt idx="14298">
                  <c:v>861.48541299999999</c:v>
                </c:pt>
                <c:pt idx="14299">
                  <c:v>861.57312000000002</c:v>
                </c:pt>
                <c:pt idx="14300">
                  <c:v>861.61285399999997</c:v>
                </c:pt>
                <c:pt idx="14301">
                  <c:v>861.66784699999948</c:v>
                </c:pt>
                <c:pt idx="14302">
                  <c:v>861.71051</c:v>
                </c:pt>
                <c:pt idx="14303">
                  <c:v>861.77752699999996</c:v>
                </c:pt>
                <c:pt idx="14304">
                  <c:v>861.84832799999947</c:v>
                </c:pt>
                <c:pt idx="14305">
                  <c:v>861.89337200000352</c:v>
                </c:pt>
                <c:pt idx="14306">
                  <c:v>861.91912799999739</c:v>
                </c:pt>
                <c:pt idx="14307">
                  <c:v>862.02160599999797</c:v>
                </c:pt>
                <c:pt idx="14308">
                  <c:v>862.06957999999997</c:v>
                </c:pt>
                <c:pt idx="14309">
                  <c:v>862.14593500000001</c:v>
                </c:pt>
                <c:pt idx="14310">
                  <c:v>862.18939200000352</c:v>
                </c:pt>
                <c:pt idx="14311">
                  <c:v>862.23883100000353</c:v>
                </c:pt>
                <c:pt idx="14312">
                  <c:v>862.28247100000351</c:v>
                </c:pt>
                <c:pt idx="14313">
                  <c:v>862.37536599999999</c:v>
                </c:pt>
                <c:pt idx="14314">
                  <c:v>862.43261699998197</c:v>
                </c:pt>
                <c:pt idx="14315">
                  <c:v>862.46246299999746</c:v>
                </c:pt>
                <c:pt idx="14316">
                  <c:v>862.49694799999997</c:v>
                </c:pt>
                <c:pt idx="14317">
                  <c:v>862.59802200000001</c:v>
                </c:pt>
                <c:pt idx="14318">
                  <c:v>862.64465299999949</c:v>
                </c:pt>
                <c:pt idx="14319">
                  <c:v>862.71649200000002</c:v>
                </c:pt>
                <c:pt idx="14320">
                  <c:v>862.76324499999998</c:v>
                </c:pt>
                <c:pt idx="14321">
                  <c:v>862.84002699999746</c:v>
                </c:pt>
                <c:pt idx="14322">
                  <c:v>862.89501999999948</c:v>
                </c:pt>
                <c:pt idx="14323">
                  <c:v>862.94457999999997</c:v>
                </c:pt>
                <c:pt idx="14324">
                  <c:v>862.98193400000002</c:v>
                </c:pt>
                <c:pt idx="14325">
                  <c:v>863.03057899999999</c:v>
                </c:pt>
                <c:pt idx="14326">
                  <c:v>863.10736099999997</c:v>
                </c:pt>
                <c:pt idx="14327">
                  <c:v>863.16125499999748</c:v>
                </c:pt>
                <c:pt idx="14328">
                  <c:v>863.24578899999995</c:v>
                </c:pt>
                <c:pt idx="14329">
                  <c:v>863.24182099999996</c:v>
                </c:pt>
                <c:pt idx="14330">
                  <c:v>863.36358599999949</c:v>
                </c:pt>
                <c:pt idx="14331">
                  <c:v>863.38848900000005</c:v>
                </c:pt>
                <c:pt idx="14332">
                  <c:v>863.46673599999997</c:v>
                </c:pt>
                <c:pt idx="14333">
                  <c:v>863.55963099999997</c:v>
                </c:pt>
                <c:pt idx="14334">
                  <c:v>863.60534700000005</c:v>
                </c:pt>
                <c:pt idx="14335">
                  <c:v>863.64282199999946</c:v>
                </c:pt>
                <c:pt idx="14336">
                  <c:v>863.70202599999948</c:v>
                </c:pt>
                <c:pt idx="14337">
                  <c:v>863.74468999999999</c:v>
                </c:pt>
                <c:pt idx="14338">
                  <c:v>863.82122799997944</c:v>
                </c:pt>
                <c:pt idx="14339">
                  <c:v>863.89959699999997</c:v>
                </c:pt>
                <c:pt idx="14340">
                  <c:v>863.96533199999999</c:v>
                </c:pt>
                <c:pt idx="14341">
                  <c:v>863.97247300000004</c:v>
                </c:pt>
                <c:pt idx="14342">
                  <c:v>864.02642799999796</c:v>
                </c:pt>
                <c:pt idx="14343">
                  <c:v>864.08905000000004</c:v>
                </c:pt>
                <c:pt idx="14344">
                  <c:v>864.18481400000053</c:v>
                </c:pt>
                <c:pt idx="14345">
                  <c:v>864.23724399999946</c:v>
                </c:pt>
                <c:pt idx="14346">
                  <c:v>864.29180899999994</c:v>
                </c:pt>
                <c:pt idx="14347">
                  <c:v>864.32574499999998</c:v>
                </c:pt>
                <c:pt idx="14348">
                  <c:v>864.39923099999999</c:v>
                </c:pt>
                <c:pt idx="14349">
                  <c:v>864.47582999999997</c:v>
                </c:pt>
                <c:pt idx="14350">
                  <c:v>864.57147200000054</c:v>
                </c:pt>
                <c:pt idx="14351">
                  <c:v>864.56219499999747</c:v>
                </c:pt>
                <c:pt idx="14352">
                  <c:v>864.64416499999948</c:v>
                </c:pt>
                <c:pt idx="14353">
                  <c:v>864.72888200000352</c:v>
                </c:pt>
                <c:pt idx="14354">
                  <c:v>864.78765899999996</c:v>
                </c:pt>
                <c:pt idx="14355">
                  <c:v>864.77710000000002</c:v>
                </c:pt>
                <c:pt idx="14356">
                  <c:v>864.88635299999999</c:v>
                </c:pt>
                <c:pt idx="14357">
                  <c:v>864.95819100000006</c:v>
                </c:pt>
                <c:pt idx="14358">
                  <c:v>865.00872800000002</c:v>
                </c:pt>
                <c:pt idx="14359">
                  <c:v>865.04339600000003</c:v>
                </c:pt>
                <c:pt idx="14360">
                  <c:v>865.09899900000005</c:v>
                </c:pt>
                <c:pt idx="14361">
                  <c:v>865.13915999999949</c:v>
                </c:pt>
                <c:pt idx="14362">
                  <c:v>865.17395000000352</c:v>
                </c:pt>
                <c:pt idx="14363">
                  <c:v>865.28662099999997</c:v>
                </c:pt>
                <c:pt idx="14364">
                  <c:v>865.32934599999999</c:v>
                </c:pt>
                <c:pt idx="14365">
                  <c:v>865.33856199999946</c:v>
                </c:pt>
                <c:pt idx="14366">
                  <c:v>865.41143799999998</c:v>
                </c:pt>
                <c:pt idx="14367">
                  <c:v>865.49804700000004</c:v>
                </c:pt>
                <c:pt idx="14368">
                  <c:v>865.53900099999998</c:v>
                </c:pt>
                <c:pt idx="14369">
                  <c:v>865.58953899999995</c:v>
                </c:pt>
                <c:pt idx="14370">
                  <c:v>865.64215099999797</c:v>
                </c:pt>
                <c:pt idx="14371">
                  <c:v>865.74194299999999</c:v>
                </c:pt>
                <c:pt idx="14372">
                  <c:v>865.74426299999948</c:v>
                </c:pt>
                <c:pt idx="14373">
                  <c:v>865.85778799999946</c:v>
                </c:pt>
                <c:pt idx="14374">
                  <c:v>865.92242399999748</c:v>
                </c:pt>
                <c:pt idx="14375">
                  <c:v>865.98614499999996</c:v>
                </c:pt>
                <c:pt idx="14376">
                  <c:v>866.01147500000002</c:v>
                </c:pt>
                <c:pt idx="14377">
                  <c:v>866.08245799999997</c:v>
                </c:pt>
                <c:pt idx="14378">
                  <c:v>866.12670900000001</c:v>
                </c:pt>
                <c:pt idx="14379">
                  <c:v>866.219604</c:v>
                </c:pt>
                <c:pt idx="14380">
                  <c:v>866.29437300001814</c:v>
                </c:pt>
                <c:pt idx="14381">
                  <c:v>866.36816399999748</c:v>
                </c:pt>
                <c:pt idx="14382">
                  <c:v>866.40270999999996</c:v>
                </c:pt>
                <c:pt idx="14383">
                  <c:v>866.45086699999797</c:v>
                </c:pt>
                <c:pt idx="14384">
                  <c:v>866.53753699999947</c:v>
                </c:pt>
                <c:pt idx="14385">
                  <c:v>866.57372999999995</c:v>
                </c:pt>
                <c:pt idx="14386">
                  <c:v>866.60754399999996</c:v>
                </c:pt>
                <c:pt idx="14387">
                  <c:v>866.67883300001813</c:v>
                </c:pt>
                <c:pt idx="14388">
                  <c:v>866.73394800000005</c:v>
                </c:pt>
                <c:pt idx="14389">
                  <c:v>866.81060799999796</c:v>
                </c:pt>
                <c:pt idx="14390">
                  <c:v>866.84844999999996</c:v>
                </c:pt>
                <c:pt idx="14391">
                  <c:v>866.92388900000003</c:v>
                </c:pt>
                <c:pt idx="14392">
                  <c:v>866.99603300000001</c:v>
                </c:pt>
                <c:pt idx="14393">
                  <c:v>867.06231699999796</c:v>
                </c:pt>
                <c:pt idx="14394">
                  <c:v>867.12768599999947</c:v>
                </c:pt>
                <c:pt idx="14395">
                  <c:v>867.16729699999746</c:v>
                </c:pt>
                <c:pt idx="14396">
                  <c:v>867.21392800000001</c:v>
                </c:pt>
                <c:pt idx="14397">
                  <c:v>867.27813700000354</c:v>
                </c:pt>
                <c:pt idx="14398">
                  <c:v>867.31909199999996</c:v>
                </c:pt>
                <c:pt idx="14399">
                  <c:v>867.40496799999949</c:v>
                </c:pt>
                <c:pt idx="14400">
                  <c:v>867.44409199999996</c:v>
                </c:pt>
                <c:pt idx="14401">
                  <c:v>867.53387500000053</c:v>
                </c:pt>
                <c:pt idx="14402">
                  <c:v>867.61749299999997</c:v>
                </c:pt>
                <c:pt idx="14403">
                  <c:v>867.68933100001561</c:v>
                </c:pt>
                <c:pt idx="14404">
                  <c:v>867.75323500000002</c:v>
                </c:pt>
                <c:pt idx="14405">
                  <c:v>867.77813700000354</c:v>
                </c:pt>
                <c:pt idx="14406">
                  <c:v>867.86645499999747</c:v>
                </c:pt>
                <c:pt idx="14407">
                  <c:v>867.89501999999948</c:v>
                </c:pt>
                <c:pt idx="14408">
                  <c:v>867.97717299999999</c:v>
                </c:pt>
                <c:pt idx="14409">
                  <c:v>868.05712899998105</c:v>
                </c:pt>
                <c:pt idx="14410">
                  <c:v>868.09149200000002</c:v>
                </c:pt>
                <c:pt idx="14411">
                  <c:v>868.14459199999999</c:v>
                </c:pt>
                <c:pt idx="14412">
                  <c:v>868.20819100000051</c:v>
                </c:pt>
                <c:pt idx="14413">
                  <c:v>868.27246100000002</c:v>
                </c:pt>
                <c:pt idx="14414">
                  <c:v>868.30084199999999</c:v>
                </c:pt>
                <c:pt idx="14415">
                  <c:v>868.40624999999739</c:v>
                </c:pt>
                <c:pt idx="14416">
                  <c:v>868.45507799999996</c:v>
                </c:pt>
                <c:pt idx="14417">
                  <c:v>868.54827899999998</c:v>
                </c:pt>
                <c:pt idx="14418">
                  <c:v>868.57952899999998</c:v>
                </c:pt>
                <c:pt idx="14419">
                  <c:v>868.67327900000055</c:v>
                </c:pt>
                <c:pt idx="14420">
                  <c:v>868.71893300000352</c:v>
                </c:pt>
                <c:pt idx="14421">
                  <c:v>868.75140399999998</c:v>
                </c:pt>
                <c:pt idx="14422">
                  <c:v>868.80908199999999</c:v>
                </c:pt>
                <c:pt idx="14423">
                  <c:v>868.88531499999999</c:v>
                </c:pt>
                <c:pt idx="14424">
                  <c:v>868.95642099999748</c:v>
                </c:pt>
                <c:pt idx="14425">
                  <c:v>868.99145499999997</c:v>
                </c:pt>
                <c:pt idx="14426">
                  <c:v>869.09381100000053</c:v>
                </c:pt>
                <c:pt idx="14427">
                  <c:v>869.13226299999747</c:v>
                </c:pt>
                <c:pt idx="14428">
                  <c:v>869.217896</c:v>
                </c:pt>
                <c:pt idx="14429">
                  <c:v>869.214111</c:v>
                </c:pt>
                <c:pt idx="14430">
                  <c:v>869.30267299999946</c:v>
                </c:pt>
                <c:pt idx="14431">
                  <c:v>869.39208999999948</c:v>
                </c:pt>
                <c:pt idx="14432">
                  <c:v>869.419983</c:v>
                </c:pt>
                <c:pt idx="14433">
                  <c:v>869.48529099999996</c:v>
                </c:pt>
                <c:pt idx="14434">
                  <c:v>869.52551299999948</c:v>
                </c:pt>
                <c:pt idx="14435">
                  <c:v>869.60351600000001</c:v>
                </c:pt>
                <c:pt idx="14436">
                  <c:v>869.64154099999996</c:v>
                </c:pt>
                <c:pt idx="14437">
                  <c:v>869.67065400000001</c:v>
                </c:pt>
                <c:pt idx="14438">
                  <c:v>869.73053000000004</c:v>
                </c:pt>
                <c:pt idx="14439">
                  <c:v>869.79028300000004</c:v>
                </c:pt>
                <c:pt idx="14440">
                  <c:v>869.87323000000004</c:v>
                </c:pt>
                <c:pt idx="14441">
                  <c:v>869.91455099999996</c:v>
                </c:pt>
                <c:pt idx="14442">
                  <c:v>869.98614499999996</c:v>
                </c:pt>
                <c:pt idx="14443">
                  <c:v>870.08752399999946</c:v>
                </c:pt>
                <c:pt idx="14444">
                  <c:v>870.16876200000002</c:v>
                </c:pt>
                <c:pt idx="14445">
                  <c:v>870.16430700000001</c:v>
                </c:pt>
                <c:pt idx="14446">
                  <c:v>870.23187299999995</c:v>
                </c:pt>
                <c:pt idx="14447">
                  <c:v>870.31396499999948</c:v>
                </c:pt>
                <c:pt idx="14448">
                  <c:v>870.37878400000352</c:v>
                </c:pt>
                <c:pt idx="14449">
                  <c:v>870.41412399999797</c:v>
                </c:pt>
                <c:pt idx="14450">
                  <c:v>870.47393800000054</c:v>
                </c:pt>
                <c:pt idx="14451">
                  <c:v>870.51495399999999</c:v>
                </c:pt>
                <c:pt idx="14452">
                  <c:v>870.61456299999998</c:v>
                </c:pt>
                <c:pt idx="14453">
                  <c:v>870.65039100000001</c:v>
                </c:pt>
                <c:pt idx="14454">
                  <c:v>870.72271699999999</c:v>
                </c:pt>
                <c:pt idx="14455">
                  <c:v>870.77917500000353</c:v>
                </c:pt>
                <c:pt idx="14456">
                  <c:v>870.84631299999796</c:v>
                </c:pt>
                <c:pt idx="14457">
                  <c:v>870.91357400000004</c:v>
                </c:pt>
                <c:pt idx="14458">
                  <c:v>870.93182399999796</c:v>
                </c:pt>
                <c:pt idx="14459">
                  <c:v>870.99060099999997</c:v>
                </c:pt>
                <c:pt idx="14460">
                  <c:v>871.07391399999995</c:v>
                </c:pt>
                <c:pt idx="14461">
                  <c:v>871.10626199999797</c:v>
                </c:pt>
                <c:pt idx="14462">
                  <c:v>871.10864300000003</c:v>
                </c:pt>
                <c:pt idx="14463">
                  <c:v>871.20416299999999</c:v>
                </c:pt>
                <c:pt idx="14464">
                  <c:v>871.31805399999996</c:v>
                </c:pt>
                <c:pt idx="14465">
                  <c:v>871.34234599999797</c:v>
                </c:pt>
                <c:pt idx="14466">
                  <c:v>871.39355499999999</c:v>
                </c:pt>
                <c:pt idx="14467">
                  <c:v>871.44451899999797</c:v>
                </c:pt>
                <c:pt idx="14468">
                  <c:v>871.48651099999938</c:v>
                </c:pt>
                <c:pt idx="14469">
                  <c:v>871.57153300000004</c:v>
                </c:pt>
                <c:pt idx="14470">
                  <c:v>871.61181599999998</c:v>
                </c:pt>
                <c:pt idx="14471">
                  <c:v>871.69647200000054</c:v>
                </c:pt>
                <c:pt idx="14472">
                  <c:v>871.70770300000004</c:v>
                </c:pt>
                <c:pt idx="14473">
                  <c:v>871.78637700000354</c:v>
                </c:pt>
                <c:pt idx="14474">
                  <c:v>871.83410599999797</c:v>
                </c:pt>
                <c:pt idx="14475">
                  <c:v>871.88445999999999</c:v>
                </c:pt>
                <c:pt idx="14476">
                  <c:v>871.95379600000001</c:v>
                </c:pt>
                <c:pt idx="14477">
                  <c:v>872.03491199999996</c:v>
                </c:pt>
                <c:pt idx="14478">
                  <c:v>872.04296899999747</c:v>
                </c:pt>
                <c:pt idx="14479">
                  <c:v>872.12280299999998</c:v>
                </c:pt>
                <c:pt idx="14480">
                  <c:v>872.17248500000005</c:v>
                </c:pt>
                <c:pt idx="14481">
                  <c:v>872.23760999999797</c:v>
                </c:pt>
                <c:pt idx="14482">
                  <c:v>872.32104499999946</c:v>
                </c:pt>
                <c:pt idx="14483">
                  <c:v>872.36840799999948</c:v>
                </c:pt>
                <c:pt idx="14484">
                  <c:v>872.41400099999998</c:v>
                </c:pt>
                <c:pt idx="14485">
                  <c:v>872.51403800000003</c:v>
                </c:pt>
                <c:pt idx="14486">
                  <c:v>872.59472700000003</c:v>
                </c:pt>
                <c:pt idx="14487">
                  <c:v>872.65936299999998</c:v>
                </c:pt>
                <c:pt idx="14488">
                  <c:v>872.72131300000001</c:v>
                </c:pt>
                <c:pt idx="14489">
                  <c:v>872.76196299999947</c:v>
                </c:pt>
                <c:pt idx="14490">
                  <c:v>872.80670199999997</c:v>
                </c:pt>
                <c:pt idx="14491">
                  <c:v>872.83392299999946</c:v>
                </c:pt>
                <c:pt idx="14492">
                  <c:v>872.88568099999998</c:v>
                </c:pt>
                <c:pt idx="14493">
                  <c:v>872.91381799999999</c:v>
                </c:pt>
                <c:pt idx="14494">
                  <c:v>872.99585000000002</c:v>
                </c:pt>
                <c:pt idx="14495">
                  <c:v>873.06030299999998</c:v>
                </c:pt>
                <c:pt idx="14496">
                  <c:v>873.10211199999947</c:v>
                </c:pt>
                <c:pt idx="14497">
                  <c:v>873.14068599999996</c:v>
                </c:pt>
                <c:pt idx="14498">
                  <c:v>873.20269799999949</c:v>
                </c:pt>
                <c:pt idx="14499">
                  <c:v>873.26946999999996</c:v>
                </c:pt>
                <c:pt idx="14500">
                  <c:v>873.30499299999997</c:v>
                </c:pt>
                <c:pt idx="14501">
                  <c:v>873.37579300000004</c:v>
                </c:pt>
                <c:pt idx="14502">
                  <c:v>873.41204799999946</c:v>
                </c:pt>
                <c:pt idx="14503">
                  <c:v>873.47302200000001</c:v>
                </c:pt>
                <c:pt idx="14504">
                  <c:v>873.50659199999996</c:v>
                </c:pt>
                <c:pt idx="14505">
                  <c:v>873.57879600000354</c:v>
                </c:pt>
                <c:pt idx="14506">
                  <c:v>873.64611799999739</c:v>
                </c:pt>
                <c:pt idx="14507">
                  <c:v>873.66723599999796</c:v>
                </c:pt>
                <c:pt idx="14508">
                  <c:v>873.71771200000001</c:v>
                </c:pt>
                <c:pt idx="14509">
                  <c:v>873.80090299999949</c:v>
                </c:pt>
                <c:pt idx="14510">
                  <c:v>873.85815399999797</c:v>
                </c:pt>
                <c:pt idx="14511">
                  <c:v>873.91687000000002</c:v>
                </c:pt>
                <c:pt idx="14512">
                  <c:v>873.99212599999748</c:v>
                </c:pt>
                <c:pt idx="14513">
                  <c:v>874.00573699999995</c:v>
                </c:pt>
                <c:pt idx="14514">
                  <c:v>874.04815699999949</c:v>
                </c:pt>
                <c:pt idx="14515">
                  <c:v>874.12030000000004</c:v>
                </c:pt>
                <c:pt idx="14516">
                  <c:v>874.16735799999947</c:v>
                </c:pt>
                <c:pt idx="14517">
                  <c:v>874.19970700000351</c:v>
                </c:pt>
                <c:pt idx="14518">
                  <c:v>874.26678500000003</c:v>
                </c:pt>
                <c:pt idx="14519">
                  <c:v>874.29272500000002</c:v>
                </c:pt>
                <c:pt idx="14520">
                  <c:v>874.36041299999749</c:v>
                </c:pt>
                <c:pt idx="14521">
                  <c:v>874.41101099999946</c:v>
                </c:pt>
                <c:pt idx="14522">
                  <c:v>874.47161899999946</c:v>
                </c:pt>
                <c:pt idx="14523">
                  <c:v>874.49560499999939</c:v>
                </c:pt>
                <c:pt idx="14524">
                  <c:v>874.55535899999938</c:v>
                </c:pt>
                <c:pt idx="14525">
                  <c:v>874.59295699999996</c:v>
                </c:pt>
                <c:pt idx="14526">
                  <c:v>874.63861099999997</c:v>
                </c:pt>
                <c:pt idx="14527">
                  <c:v>874.68774399999995</c:v>
                </c:pt>
                <c:pt idx="14528">
                  <c:v>874.74102799999946</c:v>
                </c:pt>
                <c:pt idx="14529">
                  <c:v>874.77697800000055</c:v>
                </c:pt>
                <c:pt idx="14530">
                  <c:v>874.80761699998197</c:v>
                </c:pt>
                <c:pt idx="14531">
                  <c:v>874.86303699999996</c:v>
                </c:pt>
                <c:pt idx="14532">
                  <c:v>874.88311799999997</c:v>
                </c:pt>
                <c:pt idx="14533">
                  <c:v>874.94811999999797</c:v>
                </c:pt>
                <c:pt idx="14534">
                  <c:v>874.97882100000004</c:v>
                </c:pt>
                <c:pt idx="14535">
                  <c:v>875.00109899999939</c:v>
                </c:pt>
                <c:pt idx="14536">
                  <c:v>875.05883800000004</c:v>
                </c:pt>
                <c:pt idx="14537">
                  <c:v>875.12982199999999</c:v>
                </c:pt>
                <c:pt idx="14538">
                  <c:v>875.178223</c:v>
                </c:pt>
                <c:pt idx="14539">
                  <c:v>875.15332000000001</c:v>
                </c:pt>
                <c:pt idx="14540">
                  <c:v>875.21063200000003</c:v>
                </c:pt>
                <c:pt idx="14541">
                  <c:v>875.26403800000003</c:v>
                </c:pt>
                <c:pt idx="14542">
                  <c:v>875.31158399999947</c:v>
                </c:pt>
                <c:pt idx="14543">
                  <c:v>874.96691899999746</c:v>
                </c:pt>
                <c:pt idx="14544">
                  <c:v>875.38031000000001</c:v>
                </c:pt>
                <c:pt idx="14545">
                  <c:v>875.42730699999947</c:v>
                </c:pt>
                <c:pt idx="14546">
                  <c:v>874.82690399999797</c:v>
                </c:pt>
                <c:pt idx="14547">
                  <c:v>875.49121099999797</c:v>
                </c:pt>
                <c:pt idx="14548">
                  <c:v>875.51080300000001</c:v>
                </c:pt>
                <c:pt idx="14549">
                  <c:v>875.53076199999998</c:v>
                </c:pt>
                <c:pt idx="14550">
                  <c:v>875.55383300000005</c:v>
                </c:pt>
                <c:pt idx="14551">
                  <c:v>875.62365699999998</c:v>
                </c:pt>
                <c:pt idx="14552">
                  <c:v>875.65472399999999</c:v>
                </c:pt>
                <c:pt idx="14553">
                  <c:v>875.70068400000002</c:v>
                </c:pt>
                <c:pt idx="14554">
                  <c:v>875.71618699999999</c:v>
                </c:pt>
                <c:pt idx="14555">
                  <c:v>875.733521</c:v>
                </c:pt>
                <c:pt idx="14556">
                  <c:v>875.75122099999749</c:v>
                </c:pt>
                <c:pt idx="14557">
                  <c:v>875.80535899999938</c:v>
                </c:pt>
                <c:pt idx="14558">
                  <c:v>875.7993770000179</c:v>
                </c:pt>
                <c:pt idx="14559">
                  <c:v>875.85540799999796</c:v>
                </c:pt>
                <c:pt idx="14560">
                  <c:v>875.89917000000003</c:v>
                </c:pt>
                <c:pt idx="14561">
                  <c:v>875.92620799999747</c:v>
                </c:pt>
                <c:pt idx="14562">
                  <c:v>875.98321499999997</c:v>
                </c:pt>
                <c:pt idx="14563">
                  <c:v>875.98382600000002</c:v>
                </c:pt>
                <c:pt idx="14564">
                  <c:v>876.02508499999999</c:v>
                </c:pt>
                <c:pt idx="14565">
                  <c:v>876.03949</c:v>
                </c:pt>
                <c:pt idx="14566">
                  <c:v>876.08477800000355</c:v>
                </c:pt>
                <c:pt idx="14567">
                  <c:v>876.13128699999947</c:v>
                </c:pt>
                <c:pt idx="14568">
                  <c:v>876.16345200000001</c:v>
                </c:pt>
                <c:pt idx="14569">
                  <c:v>876.19506799999999</c:v>
                </c:pt>
                <c:pt idx="14570">
                  <c:v>876.22619599999996</c:v>
                </c:pt>
                <c:pt idx="14571">
                  <c:v>876.25042699999949</c:v>
                </c:pt>
                <c:pt idx="14572">
                  <c:v>876.28015100000005</c:v>
                </c:pt>
                <c:pt idx="14573">
                  <c:v>876.31909199999996</c:v>
                </c:pt>
                <c:pt idx="14574">
                  <c:v>876.38000499999998</c:v>
                </c:pt>
                <c:pt idx="14575">
                  <c:v>876.38696299999947</c:v>
                </c:pt>
                <c:pt idx="14576">
                  <c:v>876.42895499999997</c:v>
                </c:pt>
                <c:pt idx="14577">
                  <c:v>876.44561799999747</c:v>
                </c:pt>
                <c:pt idx="14578">
                  <c:v>876.48138400000005</c:v>
                </c:pt>
                <c:pt idx="14579">
                  <c:v>876.53100599999948</c:v>
                </c:pt>
                <c:pt idx="14580">
                  <c:v>876.54504399999996</c:v>
                </c:pt>
                <c:pt idx="14581">
                  <c:v>876.571594</c:v>
                </c:pt>
                <c:pt idx="14582">
                  <c:v>876.61767599999996</c:v>
                </c:pt>
                <c:pt idx="14583">
                  <c:v>876.63958700000001</c:v>
                </c:pt>
                <c:pt idx="14584">
                  <c:v>876.671021</c:v>
                </c:pt>
                <c:pt idx="14585">
                  <c:v>876.72619599999996</c:v>
                </c:pt>
                <c:pt idx="14586">
                  <c:v>876.77935800000353</c:v>
                </c:pt>
                <c:pt idx="14587">
                  <c:v>876.80450399999938</c:v>
                </c:pt>
                <c:pt idx="14588">
                  <c:v>876.81793199999947</c:v>
                </c:pt>
                <c:pt idx="14589">
                  <c:v>876.88226299999747</c:v>
                </c:pt>
                <c:pt idx="14590">
                  <c:v>876.90820299999996</c:v>
                </c:pt>
                <c:pt idx="14591">
                  <c:v>876.92138699999998</c:v>
                </c:pt>
                <c:pt idx="14592">
                  <c:v>876.96044899999947</c:v>
                </c:pt>
                <c:pt idx="14593">
                  <c:v>876.98284899999999</c:v>
                </c:pt>
                <c:pt idx="14594">
                  <c:v>877.02465799999948</c:v>
                </c:pt>
                <c:pt idx="14595">
                  <c:v>877.06524699999738</c:v>
                </c:pt>
                <c:pt idx="14596">
                  <c:v>877.09838900000352</c:v>
                </c:pt>
                <c:pt idx="14597">
                  <c:v>877.11852999999996</c:v>
                </c:pt>
                <c:pt idx="14598">
                  <c:v>877.14746099999797</c:v>
                </c:pt>
                <c:pt idx="14599">
                  <c:v>877.17486599999995</c:v>
                </c:pt>
                <c:pt idx="14600">
                  <c:v>877.22277799999995</c:v>
                </c:pt>
                <c:pt idx="14601">
                  <c:v>877.27239999999995</c:v>
                </c:pt>
                <c:pt idx="14602">
                  <c:v>877.28283700000054</c:v>
                </c:pt>
                <c:pt idx="14603">
                  <c:v>877.36267099999748</c:v>
                </c:pt>
                <c:pt idx="14604">
                  <c:v>877.38067599999999</c:v>
                </c:pt>
                <c:pt idx="14605">
                  <c:v>877.39025899999797</c:v>
                </c:pt>
                <c:pt idx="14606">
                  <c:v>877.40411399999948</c:v>
                </c:pt>
                <c:pt idx="14607">
                  <c:v>877.43518099999949</c:v>
                </c:pt>
                <c:pt idx="14608">
                  <c:v>877.472351</c:v>
                </c:pt>
                <c:pt idx="14609">
                  <c:v>877.51391599999999</c:v>
                </c:pt>
                <c:pt idx="14610">
                  <c:v>877.56310999999948</c:v>
                </c:pt>
                <c:pt idx="14611">
                  <c:v>877.60003700000004</c:v>
                </c:pt>
                <c:pt idx="14612">
                  <c:v>877.63769499999796</c:v>
                </c:pt>
                <c:pt idx="14613">
                  <c:v>877.668091</c:v>
                </c:pt>
                <c:pt idx="14614">
                  <c:v>877.69348100000354</c:v>
                </c:pt>
                <c:pt idx="14615">
                  <c:v>877.73297100000002</c:v>
                </c:pt>
                <c:pt idx="14616">
                  <c:v>877.76989700000001</c:v>
                </c:pt>
                <c:pt idx="14617">
                  <c:v>877.78753700000004</c:v>
                </c:pt>
                <c:pt idx="14618">
                  <c:v>877.86901899999748</c:v>
                </c:pt>
                <c:pt idx="14619">
                  <c:v>877.90380900000002</c:v>
                </c:pt>
                <c:pt idx="14620">
                  <c:v>877.96740699999748</c:v>
                </c:pt>
                <c:pt idx="14621">
                  <c:v>877.978027</c:v>
                </c:pt>
                <c:pt idx="14622">
                  <c:v>878.03155499999946</c:v>
                </c:pt>
                <c:pt idx="14623">
                  <c:v>878.05102499999748</c:v>
                </c:pt>
                <c:pt idx="14624">
                  <c:v>878.06835899999999</c:v>
                </c:pt>
                <c:pt idx="14625">
                  <c:v>878.11144999999999</c:v>
                </c:pt>
                <c:pt idx="14626">
                  <c:v>878.17761199999939</c:v>
                </c:pt>
                <c:pt idx="14627">
                  <c:v>878.217896</c:v>
                </c:pt>
                <c:pt idx="14628">
                  <c:v>878.26019299999996</c:v>
                </c:pt>
                <c:pt idx="14629">
                  <c:v>878.30688499999997</c:v>
                </c:pt>
                <c:pt idx="14630">
                  <c:v>878.32836899999938</c:v>
                </c:pt>
                <c:pt idx="14631">
                  <c:v>878.36718699998346</c:v>
                </c:pt>
                <c:pt idx="14632">
                  <c:v>878.44348100000002</c:v>
                </c:pt>
                <c:pt idx="14633">
                  <c:v>878.45306399999947</c:v>
                </c:pt>
                <c:pt idx="14634">
                  <c:v>878.47369400000002</c:v>
                </c:pt>
                <c:pt idx="14635">
                  <c:v>878.54919399999949</c:v>
                </c:pt>
                <c:pt idx="14636">
                  <c:v>878.56945799999949</c:v>
                </c:pt>
                <c:pt idx="14637">
                  <c:v>878.60497999999995</c:v>
                </c:pt>
                <c:pt idx="14638">
                  <c:v>878.68035899999995</c:v>
                </c:pt>
                <c:pt idx="14639">
                  <c:v>878.72552499999949</c:v>
                </c:pt>
                <c:pt idx="14640">
                  <c:v>878.78918500000054</c:v>
                </c:pt>
                <c:pt idx="14641">
                  <c:v>878.83471699999996</c:v>
                </c:pt>
                <c:pt idx="14642">
                  <c:v>878.84313999999949</c:v>
                </c:pt>
                <c:pt idx="14643">
                  <c:v>878.92297399999939</c:v>
                </c:pt>
                <c:pt idx="14644">
                  <c:v>878.97277799999995</c:v>
                </c:pt>
                <c:pt idx="14645">
                  <c:v>878.96807899999999</c:v>
                </c:pt>
                <c:pt idx="14646">
                  <c:v>879.02709999999797</c:v>
                </c:pt>
                <c:pt idx="14647">
                  <c:v>879.09906000000001</c:v>
                </c:pt>
                <c:pt idx="14648">
                  <c:v>879.10205099999996</c:v>
                </c:pt>
                <c:pt idx="14649">
                  <c:v>879.17181400000004</c:v>
                </c:pt>
                <c:pt idx="14650">
                  <c:v>879.23443600000053</c:v>
                </c:pt>
                <c:pt idx="14651">
                  <c:v>879.27838100002032</c:v>
                </c:pt>
                <c:pt idx="14652">
                  <c:v>879.31323199999997</c:v>
                </c:pt>
                <c:pt idx="14653">
                  <c:v>879.35418699999946</c:v>
                </c:pt>
                <c:pt idx="14654">
                  <c:v>879.40020799999797</c:v>
                </c:pt>
                <c:pt idx="14655">
                  <c:v>879.46911599999748</c:v>
                </c:pt>
                <c:pt idx="14656">
                  <c:v>879.51739499999996</c:v>
                </c:pt>
                <c:pt idx="14657">
                  <c:v>879.55065899999749</c:v>
                </c:pt>
                <c:pt idx="14658">
                  <c:v>879.58667000000003</c:v>
                </c:pt>
                <c:pt idx="14659">
                  <c:v>879.62213099999997</c:v>
                </c:pt>
                <c:pt idx="14660">
                  <c:v>879.67938200001572</c:v>
                </c:pt>
                <c:pt idx="14661">
                  <c:v>879.74926799999946</c:v>
                </c:pt>
                <c:pt idx="14662">
                  <c:v>879.78363000000354</c:v>
                </c:pt>
                <c:pt idx="14663">
                  <c:v>879.83563199999946</c:v>
                </c:pt>
                <c:pt idx="14664">
                  <c:v>879.89471400000002</c:v>
                </c:pt>
                <c:pt idx="14665">
                  <c:v>879.96020499999747</c:v>
                </c:pt>
                <c:pt idx="14666">
                  <c:v>879.97882100000004</c:v>
                </c:pt>
                <c:pt idx="14667">
                  <c:v>880.02294899999947</c:v>
                </c:pt>
                <c:pt idx="14668">
                  <c:v>880.08062699999948</c:v>
                </c:pt>
                <c:pt idx="14669">
                  <c:v>880.06683299999997</c:v>
                </c:pt>
                <c:pt idx="14670">
                  <c:v>880.10620100000006</c:v>
                </c:pt>
                <c:pt idx="14671">
                  <c:v>880.15502899999797</c:v>
                </c:pt>
                <c:pt idx="14672">
                  <c:v>880.19903600000055</c:v>
                </c:pt>
                <c:pt idx="14673">
                  <c:v>880.24017300000003</c:v>
                </c:pt>
                <c:pt idx="14674">
                  <c:v>880.27673300001561</c:v>
                </c:pt>
                <c:pt idx="14675">
                  <c:v>880.31982399999947</c:v>
                </c:pt>
                <c:pt idx="14676">
                  <c:v>880.37005599999998</c:v>
                </c:pt>
                <c:pt idx="14677">
                  <c:v>880.41345200000001</c:v>
                </c:pt>
                <c:pt idx="14678">
                  <c:v>880.46881099999996</c:v>
                </c:pt>
                <c:pt idx="14679">
                  <c:v>880.52667199999996</c:v>
                </c:pt>
                <c:pt idx="14680">
                  <c:v>880.56182899999749</c:v>
                </c:pt>
                <c:pt idx="14681">
                  <c:v>880.60217299999999</c:v>
                </c:pt>
                <c:pt idx="14682">
                  <c:v>880.65448000000004</c:v>
                </c:pt>
                <c:pt idx="14683">
                  <c:v>880.70440699999995</c:v>
                </c:pt>
                <c:pt idx="14684">
                  <c:v>880.75292999999749</c:v>
                </c:pt>
                <c:pt idx="14685">
                  <c:v>880.81262199998116</c:v>
                </c:pt>
                <c:pt idx="14686">
                  <c:v>880.85437000000002</c:v>
                </c:pt>
                <c:pt idx="14687">
                  <c:v>880.88116499999796</c:v>
                </c:pt>
                <c:pt idx="14688">
                  <c:v>880.95141599999749</c:v>
                </c:pt>
                <c:pt idx="14689">
                  <c:v>880.98785399999997</c:v>
                </c:pt>
                <c:pt idx="14690">
                  <c:v>881.03393600000004</c:v>
                </c:pt>
                <c:pt idx="14691">
                  <c:v>881.07428000000004</c:v>
                </c:pt>
                <c:pt idx="14692">
                  <c:v>881.11059599999999</c:v>
                </c:pt>
                <c:pt idx="14693">
                  <c:v>881.18145800000002</c:v>
                </c:pt>
                <c:pt idx="14694">
                  <c:v>881.23657200000002</c:v>
                </c:pt>
                <c:pt idx="14695">
                  <c:v>881.27172900000005</c:v>
                </c:pt>
                <c:pt idx="14696">
                  <c:v>881.36541699999748</c:v>
                </c:pt>
                <c:pt idx="14697">
                  <c:v>881.40026899999748</c:v>
                </c:pt>
                <c:pt idx="14698">
                  <c:v>881.42706299999747</c:v>
                </c:pt>
                <c:pt idx="14699">
                  <c:v>881.47076400000003</c:v>
                </c:pt>
                <c:pt idx="14700">
                  <c:v>881.55401599999948</c:v>
                </c:pt>
                <c:pt idx="14701">
                  <c:v>881.58526599999948</c:v>
                </c:pt>
                <c:pt idx="14702">
                  <c:v>881.61419699999999</c:v>
                </c:pt>
                <c:pt idx="14703">
                  <c:v>881.68908700000054</c:v>
                </c:pt>
                <c:pt idx="14704">
                  <c:v>881.74420199999997</c:v>
                </c:pt>
                <c:pt idx="14705">
                  <c:v>881.78118900000004</c:v>
                </c:pt>
                <c:pt idx="14706">
                  <c:v>881.83660899998392</c:v>
                </c:pt>
                <c:pt idx="14707">
                  <c:v>881.87658699999997</c:v>
                </c:pt>
                <c:pt idx="14708">
                  <c:v>881.95104999999796</c:v>
                </c:pt>
                <c:pt idx="14709">
                  <c:v>881.97137500000053</c:v>
                </c:pt>
                <c:pt idx="14710">
                  <c:v>882.05590799999948</c:v>
                </c:pt>
                <c:pt idx="14711">
                  <c:v>882.10253899999998</c:v>
                </c:pt>
                <c:pt idx="14712">
                  <c:v>882.15570100000002</c:v>
                </c:pt>
                <c:pt idx="14713">
                  <c:v>882.20165999999949</c:v>
                </c:pt>
                <c:pt idx="14714">
                  <c:v>882.26763899999946</c:v>
                </c:pt>
                <c:pt idx="14715">
                  <c:v>882.31829799999946</c:v>
                </c:pt>
                <c:pt idx="14716">
                  <c:v>882.355774</c:v>
                </c:pt>
                <c:pt idx="14717">
                  <c:v>882.43078600000001</c:v>
                </c:pt>
                <c:pt idx="14718">
                  <c:v>882.48382600000002</c:v>
                </c:pt>
                <c:pt idx="14719">
                  <c:v>882.51617399999998</c:v>
                </c:pt>
                <c:pt idx="14720">
                  <c:v>882.58123799999998</c:v>
                </c:pt>
                <c:pt idx="14721">
                  <c:v>882.64898700000003</c:v>
                </c:pt>
                <c:pt idx="14722">
                  <c:v>882.69506799999999</c:v>
                </c:pt>
                <c:pt idx="14723">
                  <c:v>882.76904300000001</c:v>
                </c:pt>
                <c:pt idx="14724">
                  <c:v>882.77655000000004</c:v>
                </c:pt>
                <c:pt idx="14725">
                  <c:v>882.84081999999796</c:v>
                </c:pt>
                <c:pt idx="14726">
                  <c:v>882.92895499999997</c:v>
                </c:pt>
                <c:pt idx="14727">
                  <c:v>882.95745799999747</c:v>
                </c:pt>
                <c:pt idx="14728">
                  <c:v>883.02752699999746</c:v>
                </c:pt>
                <c:pt idx="14729">
                  <c:v>883.06426999999746</c:v>
                </c:pt>
                <c:pt idx="14730">
                  <c:v>883.11578400000053</c:v>
                </c:pt>
                <c:pt idx="14731">
                  <c:v>883.18890400000055</c:v>
                </c:pt>
                <c:pt idx="14732">
                  <c:v>883.23675500000002</c:v>
                </c:pt>
                <c:pt idx="14733">
                  <c:v>883.30084199999999</c:v>
                </c:pt>
                <c:pt idx="14734">
                  <c:v>883.32781999999747</c:v>
                </c:pt>
                <c:pt idx="14735">
                  <c:v>883.40930200000003</c:v>
                </c:pt>
                <c:pt idx="14736">
                  <c:v>883.43499799999938</c:v>
                </c:pt>
                <c:pt idx="14737">
                  <c:v>883.51391599999999</c:v>
                </c:pt>
                <c:pt idx="14738">
                  <c:v>883.57177700000352</c:v>
                </c:pt>
                <c:pt idx="14739">
                  <c:v>883.63494900000001</c:v>
                </c:pt>
                <c:pt idx="14740">
                  <c:v>883.67382800000053</c:v>
                </c:pt>
                <c:pt idx="14741">
                  <c:v>883.72705099999996</c:v>
                </c:pt>
                <c:pt idx="14742">
                  <c:v>883.78723100000002</c:v>
                </c:pt>
                <c:pt idx="14743">
                  <c:v>883.81518599999947</c:v>
                </c:pt>
                <c:pt idx="14744">
                  <c:v>883.91351299999997</c:v>
                </c:pt>
                <c:pt idx="14745">
                  <c:v>883.93884300000002</c:v>
                </c:pt>
                <c:pt idx="14746">
                  <c:v>884.00042699999949</c:v>
                </c:pt>
                <c:pt idx="14747">
                  <c:v>884.05145299999947</c:v>
                </c:pt>
                <c:pt idx="14748">
                  <c:v>884.09454300000004</c:v>
                </c:pt>
                <c:pt idx="14749">
                  <c:v>884.16125499999748</c:v>
                </c:pt>
                <c:pt idx="14750">
                  <c:v>884.20428500000003</c:v>
                </c:pt>
                <c:pt idx="14751">
                  <c:v>884.26873800000055</c:v>
                </c:pt>
                <c:pt idx="14752">
                  <c:v>884.31500199999948</c:v>
                </c:pt>
                <c:pt idx="14753">
                  <c:v>884.43676799999946</c:v>
                </c:pt>
                <c:pt idx="14754">
                  <c:v>884.44958499999996</c:v>
                </c:pt>
                <c:pt idx="14755">
                  <c:v>884.50414999999998</c:v>
                </c:pt>
                <c:pt idx="14756">
                  <c:v>884.56555199999946</c:v>
                </c:pt>
                <c:pt idx="14757">
                  <c:v>884.61328100000003</c:v>
                </c:pt>
                <c:pt idx="14758">
                  <c:v>884.65771499999948</c:v>
                </c:pt>
                <c:pt idx="14759">
                  <c:v>884.71801800000003</c:v>
                </c:pt>
                <c:pt idx="14760">
                  <c:v>884.75439500000005</c:v>
                </c:pt>
                <c:pt idx="14761">
                  <c:v>884.82440199999996</c:v>
                </c:pt>
                <c:pt idx="14762">
                  <c:v>884.87609899999939</c:v>
                </c:pt>
                <c:pt idx="14763">
                  <c:v>884.92596399999798</c:v>
                </c:pt>
                <c:pt idx="14764">
                  <c:v>884.99169899999947</c:v>
                </c:pt>
                <c:pt idx="14765">
                  <c:v>885.02447500000005</c:v>
                </c:pt>
                <c:pt idx="14766">
                  <c:v>885.11975099999995</c:v>
                </c:pt>
                <c:pt idx="14767">
                  <c:v>885.15521199999796</c:v>
                </c:pt>
                <c:pt idx="14768">
                  <c:v>885.21356200000002</c:v>
                </c:pt>
                <c:pt idx="14769">
                  <c:v>885.27282700000001</c:v>
                </c:pt>
                <c:pt idx="14770">
                  <c:v>885.33056599999748</c:v>
                </c:pt>
                <c:pt idx="14771">
                  <c:v>885.40441899999996</c:v>
                </c:pt>
                <c:pt idx="14772">
                  <c:v>885.43408199999999</c:v>
                </c:pt>
                <c:pt idx="14773">
                  <c:v>885.498108</c:v>
                </c:pt>
                <c:pt idx="14774">
                  <c:v>885.60259999999948</c:v>
                </c:pt>
                <c:pt idx="14775">
                  <c:v>885.64739999999949</c:v>
                </c:pt>
                <c:pt idx="14776">
                  <c:v>885.66863999999998</c:v>
                </c:pt>
                <c:pt idx="14777">
                  <c:v>885.74603300000001</c:v>
                </c:pt>
                <c:pt idx="14778">
                  <c:v>885.77984600000354</c:v>
                </c:pt>
                <c:pt idx="14779">
                  <c:v>885.83550999999738</c:v>
                </c:pt>
                <c:pt idx="14780">
                  <c:v>885.90600599999948</c:v>
                </c:pt>
                <c:pt idx="14781">
                  <c:v>885.97210699999948</c:v>
                </c:pt>
                <c:pt idx="14782">
                  <c:v>886.02319299999999</c:v>
                </c:pt>
                <c:pt idx="14783">
                  <c:v>886.05841099999998</c:v>
                </c:pt>
                <c:pt idx="14784">
                  <c:v>886.11743200000001</c:v>
                </c:pt>
                <c:pt idx="14785">
                  <c:v>886.18243399999994</c:v>
                </c:pt>
                <c:pt idx="14786">
                  <c:v>886.24017300000003</c:v>
                </c:pt>
                <c:pt idx="14787">
                  <c:v>886.29907200000355</c:v>
                </c:pt>
                <c:pt idx="14788">
                  <c:v>886.36877400000003</c:v>
                </c:pt>
                <c:pt idx="14789">
                  <c:v>886.40673800000002</c:v>
                </c:pt>
                <c:pt idx="14790">
                  <c:v>886.46069299999749</c:v>
                </c:pt>
                <c:pt idx="14791">
                  <c:v>886.54840100000001</c:v>
                </c:pt>
                <c:pt idx="14792">
                  <c:v>886.60790999999949</c:v>
                </c:pt>
                <c:pt idx="14793">
                  <c:v>886.64044200000001</c:v>
                </c:pt>
                <c:pt idx="14794">
                  <c:v>886.71826199999998</c:v>
                </c:pt>
                <c:pt idx="14795">
                  <c:v>886.76574700000003</c:v>
                </c:pt>
                <c:pt idx="14796">
                  <c:v>886.83276399999738</c:v>
                </c:pt>
                <c:pt idx="14797">
                  <c:v>886.86083999999948</c:v>
                </c:pt>
                <c:pt idx="14798">
                  <c:v>886.94775399999946</c:v>
                </c:pt>
                <c:pt idx="14799">
                  <c:v>886.98870800000054</c:v>
                </c:pt>
                <c:pt idx="14800">
                  <c:v>887.06310999999948</c:v>
                </c:pt>
                <c:pt idx="14801">
                  <c:v>887.11419699999999</c:v>
                </c:pt>
                <c:pt idx="14802">
                  <c:v>887.16705299999796</c:v>
                </c:pt>
                <c:pt idx="14803">
                  <c:v>887.24511699999948</c:v>
                </c:pt>
                <c:pt idx="14804">
                  <c:v>887.28479000001641</c:v>
                </c:pt>
                <c:pt idx="14805">
                  <c:v>887.324341</c:v>
                </c:pt>
                <c:pt idx="14806">
                  <c:v>887.40673800000002</c:v>
                </c:pt>
                <c:pt idx="14807">
                  <c:v>887.43786599999748</c:v>
                </c:pt>
                <c:pt idx="14808">
                  <c:v>887.49151599999948</c:v>
                </c:pt>
                <c:pt idx="14809">
                  <c:v>887.55438200000003</c:v>
                </c:pt>
                <c:pt idx="14810">
                  <c:v>887.63189699999998</c:v>
                </c:pt>
                <c:pt idx="14811">
                  <c:v>887.67309600000351</c:v>
                </c:pt>
                <c:pt idx="14812">
                  <c:v>887.75097700000003</c:v>
                </c:pt>
                <c:pt idx="14813">
                  <c:v>887.81140099999948</c:v>
                </c:pt>
                <c:pt idx="14814">
                  <c:v>887.86022899997715</c:v>
                </c:pt>
                <c:pt idx="14815">
                  <c:v>887.92260699999747</c:v>
                </c:pt>
                <c:pt idx="14816">
                  <c:v>887.97918700000002</c:v>
                </c:pt>
                <c:pt idx="14817">
                  <c:v>888.03924599999948</c:v>
                </c:pt>
                <c:pt idx="14818">
                  <c:v>888.10388200000352</c:v>
                </c:pt>
                <c:pt idx="14819">
                  <c:v>888.13806199999999</c:v>
                </c:pt>
                <c:pt idx="14820">
                  <c:v>888.19720499999949</c:v>
                </c:pt>
                <c:pt idx="14821">
                  <c:v>888.26788299999998</c:v>
                </c:pt>
                <c:pt idx="14822">
                  <c:v>888.33349599999997</c:v>
                </c:pt>
                <c:pt idx="14823">
                  <c:v>888.39514199999996</c:v>
                </c:pt>
                <c:pt idx="14824">
                  <c:v>888.45294199999796</c:v>
                </c:pt>
                <c:pt idx="14825">
                  <c:v>888.51580799999999</c:v>
                </c:pt>
                <c:pt idx="14826">
                  <c:v>888.56182899999749</c:v>
                </c:pt>
                <c:pt idx="14827">
                  <c:v>888.63024899999948</c:v>
                </c:pt>
                <c:pt idx="14828">
                  <c:v>888.65289299999949</c:v>
                </c:pt>
                <c:pt idx="14829">
                  <c:v>888.71758999999997</c:v>
                </c:pt>
                <c:pt idx="14830">
                  <c:v>888.801331</c:v>
                </c:pt>
                <c:pt idx="14831">
                  <c:v>888.86627199999748</c:v>
                </c:pt>
                <c:pt idx="14832">
                  <c:v>888.92126499998426</c:v>
                </c:pt>
                <c:pt idx="14833">
                  <c:v>888.97277799999995</c:v>
                </c:pt>
                <c:pt idx="14834">
                  <c:v>889.01690699999949</c:v>
                </c:pt>
                <c:pt idx="14835">
                  <c:v>889.09545900000001</c:v>
                </c:pt>
                <c:pt idx="14836">
                  <c:v>889.14044200000001</c:v>
                </c:pt>
                <c:pt idx="14837">
                  <c:v>889.18048100000055</c:v>
                </c:pt>
                <c:pt idx="14838">
                  <c:v>889.245361</c:v>
                </c:pt>
                <c:pt idx="14839">
                  <c:v>889.34539799999948</c:v>
                </c:pt>
                <c:pt idx="14840">
                  <c:v>889.37060499999939</c:v>
                </c:pt>
                <c:pt idx="14841">
                  <c:v>889.45452899999748</c:v>
                </c:pt>
                <c:pt idx="14842">
                  <c:v>889.5</c:v>
                </c:pt>
                <c:pt idx="14843">
                  <c:v>889.54791299999749</c:v>
                </c:pt>
                <c:pt idx="14844">
                  <c:v>889.59509300000002</c:v>
                </c:pt>
                <c:pt idx="14845">
                  <c:v>889.66302499999949</c:v>
                </c:pt>
                <c:pt idx="14846">
                  <c:v>889.72882100000004</c:v>
                </c:pt>
                <c:pt idx="14847">
                  <c:v>889.78021200000001</c:v>
                </c:pt>
                <c:pt idx="14848">
                  <c:v>889.86297599999796</c:v>
                </c:pt>
                <c:pt idx="14849">
                  <c:v>889.90917999999999</c:v>
                </c:pt>
                <c:pt idx="14850">
                  <c:v>889.94653299999948</c:v>
                </c:pt>
                <c:pt idx="14851">
                  <c:v>889.98175000000003</c:v>
                </c:pt>
                <c:pt idx="14852">
                  <c:v>890.05792199999746</c:v>
                </c:pt>
                <c:pt idx="14853">
                  <c:v>890.10870400000351</c:v>
                </c:pt>
                <c:pt idx="14854">
                  <c:v>890.15301499999998</c:v>
                </c:pt>
                <c:pt idx="14855">
                  <c:v>890.23425299999997</c:v>
                </c:pt>
                <c:pt idx="14856">
                  <c:v>890.28955100000053</c:v>
                </c:pt>
                <c:pt idx="14857">
                  <c:v>890.35003699999947</c:v>
                </c:pt>
                <c:pt idx="14858">
                  <c:v>890.41851799999949</c:v>
                </c:pt>
                <c:pt idx="14859">
                  <c:v>890.45953399999996</c:v>
                </c:pt>
                <c:pt idx="14860">
                  <c:v>890.52709999999797</c:v>
                </c:pt>
                <c:pt idx="14861">
                  <c:v>890.59198000000004</c:v>
                </c:pt>
                <c:pt idx="14862">
                  <c:v>890.65307600000051</c:v>
                </c:pt>
                <c:pt idx="14863">
                  <c:v>890.70819100000051</c:v>
                </c:pt>
                <c:pt idx="14864">
                  <c:v>890.77044700000351</c:v>
                </c:pt>
                <c:pt idx="14865">
                  <c:v>890.83612099998186</c:v>
                </c:pt>
                <c:pt idx="14866">
                  <c:v>890.885132</c:v>
                </c:pt>
                <c:pt idx="14867">
                  <c:v>890.95635999999797</c:v>
                </c:pt>
                <c:pt idx="14868">
                  <c:v>891.01452599999948</c:v>
                </c:pt>
                <c:pt idx="14869">
                  <c:v>891.04571499999997</c:v>
                </c:pt>
                <c:pt idx="14870">
                  <c:v>891.13604699999996</c:v>
                </c:pt>
                <c:pt idx="14871">
                  <c:v>891.18353300000354</c:v>
                </c:pt>
                <c:pt idx="14872">
                  <c:v>891.22705099999996</c:v>
                </c:pt>
                <c:pt idx="14873">
                  <c:v>891.27191200000004</c:v>
                </c:pt>
                <c:pt idx="14874">
                  <c:v>891.36004599999796</c:v>
                </c:pt>
                <c:pt idx="14875">
                  <c:v>891.38055399999996</c:v>
                </c:pt>
                <c:pt idx="14876">
                  <c:v>891.43981899999949</c:v>
                </c:pt>
                <c:pt idx="14877">
                  <c:v>891.52502399999946</c:v>
                </c:pt>
                <c:pt idx="14878">
                  <c:v>891.58410600000002</c:v>
                </c:pt>
                <c:pt idx="14879">
                  <c:v>891.63775599999997</c:v>
                </c:pt>
                <c:pt idx="14880">
                  <c:v>891.68756099999996</c:v>
                </c:pt>
                <c:pt idx="14881">
                  <c:v>891.74426299999948</c:v>
                </c:pt>
                <c:pt idx="14882">
                  <c:v>891.81079099999999</c:v>
                </c:pt>
                <c:pt idx="14883">
                  <c:v>891.87390100000005</c:v>
                </c:pt>
                <c:pt idx="14884">
                  <c:v>891.93469199999947</c:v>
                </c:pt>
                <c:pt idx="14885">
                  <c:v>892.01483200000052</c:v>
                </c:pt>
                <c:pt idx="14886">
                  <c:v>892.05810499999939</c:v>
                </c:pt>
                <c:pt idx="14887">
                  <c:v>892.130493</c:v>
                </c:pt>
                <c:pt idx="14888">
                  <c:v>892.14257799999996</c:v>
                </c:pt>
                <c:pt idx="14889">
                  <c:v>892.23974600000054</c:v>
                </c:pt>
                <c:pt idx="14890">
                  <c:v>892.29388400001767</c:v>
                </c:pt>
                <c:pt idx="14891">
                  <c:v>892.34484899999939</c:v>
                </c:pt>
                <c:pt idx="14892">
                  <c:v>892.39923099999999</c:v>
                </c:pt>
                <c:pt idx="14893">
                  <c:v>892.46832299999949</c:v>
                </c:pt>
                <c:pt idx="14894">
                  <c:v>892.52001999999948</c:v>
                </c:pt>
                <c:pt idx="14895">
                  <c:v>892.60247800000002</c:v>
                </c:pt>
                <c:pt idx="14896">
                  <c:v>892.64233400000001</c:v>
                </c:pt>
                <c:pt idx="14897">
                  <c:v>892.69226099999946</c:v>
                </c:pt>
                <c:pt idx="14898">
                  <c:v>892.73754899999949</c:v>
                </c:pt>
                <c:pt idx="14899">
                  <c:v>892.80041499999948</c:v>
                </c:pt>
                <c:pt idx="14900">
                  <c:v>892.86035199999947</c:v>
                </c:pt>
                <c:pt idx="14901">
                  <c:v>892.93933100000004</c:v>
                </c:pt>
                <c:pt idx="14902">
                  <c:v>893.00707999999997</c:v>
                </c:pt>
                <c:pt idx="14903">
                  <c:v>893.03741499999796</c:v>
                </c:pt>
                <c:pt idx="14904">
                  <c:v>893.09509300000002</c:v>
                </c:pt>
                <c:pt idx="14905">
                  <c:v>893.15789799999948</c:v>
                </c:pt>
                <c:pt idx="14906">
                  <c:v>893.22985800000004</c:v>
                </c:pt>
                <c:pt idx="14907">
                  <c:v>893.27130100000352</c:v>
                </c:pt>
                <c:pt idx="14908">
                  <c:v>893.33435099999997</c:v>
                </c:pt>
                <c:pt idx="14909">
                  <c:v>893.40838599999995</c:v>
                </c:pt>
                <c:pt idx="14910">
                  <c:v>893.48785399999997</c:v>
                </c:pt>
                <c:pt idx="14911">
                  <c:v>893.51855499999999</c:v>
                </c:pt>
                <c:pt idx="14912">
                  <c:v>893.583618</c:v>
                </c:pt>
                <c:pt idx="14913">
                  <c:v>893.66882299999997</c:v>
                </c:pt>
                <c:pt idx="14914">
                  <c:v>893.72790499999996</c:v>
                </c:pt>
                <c:pt idx="14915">
                  <c:v>893.74884000000054</c:v>
                </c:pt>
                <c:pt idx="14916">
                  <c:v>893.82574499999998</c:v>
                </c:pt>
                <c:pt idx="14917">
                  <c:v>893.88207999999997</c:v>
                </c:pt>
                <c:pt idx="14918">
                  <c:v>893.926331</c:v>
                </c:pt>
                <c:pt idx="14919">
                  <c:v>893.98040800000001</c:v>
                </c:pt>
                <c:pt idx="14920">
                  <c:v>894.06805399999996</c:v>
                </c:pt>
                <c:pt idx="14921">
                  <c:v>894.14587400000005</c:v>
                </c:pt>
                <c:pt idx="14922">
                  <c:v>894.17541500000004</c:v>
                </c:pt>
                <c:pt idx="14923">
                  <c:v>894.22027600000001</c:v>
                </c:pt>
                <c:pt idx="14924">
                  <c:v>894.29351799999995</c:v>
                </c:pt>
                <c:pt idx="14925">
                  <c:v>894.33618199999796</c:v>
                </c:pt>
                <c:pt idx="14926">
                  <c:v>894.42193599999996</c:v>
                </c:pt>
                <c:pt idx="14927">
                  <c:v>894.48345900000004</c:v>
                </c:pt>
                <c:pt idx="14928">
                  <c:v>894.541382</c:v>
                </c:pt>
                <c:pt idx="14929">
                  <c:v>894.60723899999948</c:v>
                </c:pt>
                <c:pt idx="14930">
                  <c:v>894.67547600000353</c:v>
                </c:pt>
                <c:pt idx="14931">
                  <c:v>894.70513900000003</c:v>
                </c:pt>
                <c:pt idx="14932">
                  <c:v>894.77410899999995</c:v>
                </c:pt>
                <c:pt idx="14933">
                  <c:v>894.79907200000355</c:v>
                </c:pt>
                <c:pt idx="14934">
                  <c:v>894.89337200000352</c:v>
                </c:pt>
                <c:pt idx="14935">
                  <c:v>894.94335899999999</c:v>
                </c:pt>
                <c:pt idx="14936">
                  <c:v>895.01593000000003</c:v>
                </c:pt>
                <c:pt idx="14937">
                  <c:v>895.06970200000001</c:v>
                </c:pt>
                <c:pt idx="14938">
                  <c:v>895.10107400000004</c:v>
                </c:pt>
                <c:pt idx="14939">
                  <c:v>895.19256600000006</c:v>
                </c:pt>
                <c:pt idx="14940">
                  <c:v>895.24481200000002</c:v>
                </c:pt>
                <c:pt idx="14941">
                  <c:v>895.27270500000054</c:v>
                </c:pt>
                <c:pt idx="14942">
                  <c:v>895.34936499999947</c:v>
                </c:pt>
                <c:pt idx="14943">
                  <c:v>895.43066399999748</c:v>
                </c:pt>
                <c:pt idx="14944">
                  <c:v>895.50372300000004</c:v>
                </c:pt>
                <c:pt idx="14945">
                  <c:v>895.55383300000005</c:v>
                </c:pt>
                <c:pt idx="14946">
                  <c:v>895.60320999999999</c:v>
                </c:pt>
                <c:pt idx="14947">
                  <c:v>895.66924999999947</c:v>
                </c:pt>
                <c:pt idx="14948">
                  <c:v>895.70825200000002</c:v>
                </c:pt>
                <c:pt idx="14949">
                  <c:v>895.77160600000002</c:v>
                </c:pt>
                <c:pt idx="14950">
                  <c:v>895.83343500000001</c:v>
                </c:pt>
                <c:pt idx="14951">
                  <c:v>895.85571299999947</c:v>
                </c:pt>
                <c:pt idx="14952">
                  <c:v>895.92590299999949</c:v>
                </c:pt>
                <c:pt idx="14953">
                  <c:v>896.02166699999748</c:v>
                </c:pt>
                <c:pt idx="14954">
                  <c:v>896.05267299999946</c:v>
                </c:pt>
                <c:pt idx="14955">
                  <c:v>896.12371800000005</c:v>
                </c:pt>
                <c:pt idx="14956">
                  <c:v>896.19158900000002</c:v>
                </c:pt>
                <c:pt idx="14957">
                  <c:v>896.269409</c:v>
                </c:pt>
                <c:pt idx="14958">
                  <c:v>896.32366899999749</c:v>
                </c:pt>
                <c:pt idx="14959">
                  <c:v>896.37017800000001</c:v>
                </c:pt>
                <c:pt idx="14960">
                  <c:v>896.44903599999998</c:v>
                </c:pt>
                <c:pt idx="14961">
                  <c:v>896.46954299999948</c:v>
                </c:pt>
                <c:pt idx="14962">
                  <c:v>896.53497300000004</c:v>
                </c:pt>
                <c:pt idx="14963">
                  <c:v>896.62591599999996</c:v>
                </c:pt>
                <c:pt idx="14964">
                  <c:v>896.67303500000355</c:v>
                </c:pt>
                <c:pt idx="14965">
                  <c:v>896.75018299999999</c:v>
                </c:pt>
                <c:pt idx="14966">
                  <c:v>896.78674300000353</c:v>
                </c:pt>
                <c:pt idx="14967">
                  <c:v>896.84735099999796</c:v>
                </c:pt>
                <c:pt idx="14968">
                  <c:v>896.89465299999949</c:v>
                </c:pt>
                <c:pt idx="14969">
                  <c:v>896.96276899999748</c:v>
                </c:pt>
                <c:pt idx="14970">
                  <c:v>897.01501499999949</c:v>
                </c:pt>
                <c:pt idx="14971">
                  <c:v>897.11450200000002</c:v>
                </c:pt>
                <c:pt idx="14972">
                  <c:v>897.12854000000004</c:v>
                </c:pt>
                <c:pt idx="14973">
                  <c:v>897.17285200000003</c:v>
                </c:pt>
                <c:pt idx="14974">
                  <c:v>897.25122099999749</c:v>
                </c:pt>
                <c:pt idx="14975">
                  <c:v>897.30200199999797</c:v>
                </c:pt>
                <c:pt idx="14976">
                  <c:v>897.38336200000003</c:v>
                </c:pt>
                <c:pt idx="14977">
                  <c:v>897.42999299999997</c:v>
                </c:pt>
                <c:pt idx="14978">
                  <c:v>897.51379400000053</c:v>
                </c:pt>
                <c:pt idx="14979">
                  <c:v>897.56500199999948</c:v>
                </c:pt>
                <c:pt idx="14980">
                  <c:v>897.58123799999998</c:v>
                </c:pt>
                <c:pt idx="14981">
                  <c:v>897.65997300000004</c:v>
                </c:pt>
                <c:pt idx="14982">
                  <c:v>897.75396699999999</c:v>
                </c:pt>
                <c:pt idx="14983">
                  <c:v>897.75384500000052</c:v>
                </c:pt>
                <c:pt idx="14984">
                  <c:v>897.83294699999749</c:v>
                </c:pt>
                <c:pt idx="14985">
                  <c:v>897.90826399999946</c:v>
                </c:pt>
                <c:pt idx="14986">
                  <c:v>897.96606399999746</c:v>
                </c:pt>
                <c:pt idx="14987">
                  <c:v>898.01232899999798</c:v>
                </c:pt>
                <c:pt idx="14988">
                  <c:v>898.06768799999747</c:v>
                </c:pt>
                <c:pt idx="14989">
                  <c:v>898.16442899999947</c:v>
                </c:pt>
                <c:pt idx="14990">
                  <c:v>898.19329800000003</c:v>
                </c:pt>
                <c:pt idx="14991">
                  <c:v>898.26861599999938</c:v>
                </c:pt>
                <c:pt idx="14992">
                  <c:v>898.31597899999997</c:v>
                </c:pt>
                <c:pt idx="14993">
                  <c:v>898.38696299999947</c:v>
                </c:pt>
                <c:pt idx="14994">
                  <c:v>898.43633999999997</c:v>
                </c:pt>
                <c:pt idx="14995">
                  <c:v>898.50598100000002</c:v>
                </c:pt>
                <c:pt idx="14996">
                  <c:v>898.55444299999999</c:v>
                </c:pt>
                <c:pt idx="14997">
                  <c:v>898.60882600000002</c:v>
                </c:pt>
                <c:pt idx="14998">
                  <c:v>898.67810100000054</c:v>
                </c:pt>
                <c:pt idx="14999">
                  <c:v>898.71337900001572</c:v>
                </c:pt>
                <c:pt idx="15000">
                  <c:v>898.77209500000004</c:v>
                </c:pt>
                <c:pt idx="15001">
                  <c:v>898.82574499999998</c:v>
                </c:pt>
                <c:pt idx="15002">
                  <c:v>898.90655499999946</c:v>
                </c:pt>
                <c:pt idx="15003">
                  <c:v>898.97442599999999</c:v>
                </c:pt>
                <c:pt idx="15004">
                  <c:v>899.03881799999999</c:v>
                </c:pt>
                <c:pt idx="15005">
                  <c:v>899.07971200000054</c:v>
                </c:pt>
                <c:pt idx="15006">
                  <c:v>899.15527299999997</c:v>
                </c:pt>
                <c:pt idx="15007">
                  <c:v>899.22619599999996</c:v>
                </c:pt>
                <c:pt idx="15008">
                  <c:v>899.26806599999998</c:v>
                </c:pt>
                <c:pt idx="15009">
                  <c:v>899.33575399999938</c:v>
                </c:pt>
                <c:pt idx="15010">
                  <c:v>899.37542699999949</c:v>
                </c:pt>
                <c:pt idx="15011">
                  <c:v>899.44335899999999</c:v>
                </c:pt>
                <c:pt idx="15012">
                  <c:v>899.49371300000053</c:v>
                </c:pt>
                <c:pt idx="15013">
                  <c:v>899.54211399999747</c:v>
                </c:pt>
                <c:pt idx="15014">
                  <c:v>899.61645499999997</c:v>
                </c:pt>
                <c:pt idx="15015">
                  <c:v>899.65869099999998</c:v>
                </c:pt>
                <c:pt idx="15016">
                  <c:v>899.70715299999949</c:v>
                </c:pt>
                <c:pt idx="15017">
                  <c:v>899.78918500000054</c:v>
                </c:pt>
                <c:pt idx="15018">
                  <c:v>899.87127699999996</c:v>
                </c:pt>
                <c:pt idx="15019">
                  <c:v>899.89117399999998</c:v>
                </c:pt>
                <c:pt idx="15020">
                  <c:v>899.98321499999997</c:v>
                </c:pt>
                <c:pt idx="15021">
                  <c:v>900.03375200000005</c:v>
                </c:pt>
                <c:pt idx="15022">
                  <c:v>900.09667999999999</c:v>
                </c:pt>
                <c:pt idx="15023">
                  <c:v>900.14679000000001</c:v>
                </c:pt>
                <c:pt idx="15024">
                  <c:v>900.20526099999938</c:v>
                </c:pt>
                <c:pt idx="15025">
                  <c:v>900.27337600002272</c:v>
                </c:pt>
                <c:pt idx="15026">
                  <c:v>900.31542999999749</c:v>
                </c:pt>
                <c:pt idx="15027">
                  <c:v>900.37005599999998</c:v>
                </c:pt>
                <c:pt idx="15028">
                  <c:v>900.45062299998415</c:v>
                </c:pt>
                <c:pt idx="15029">
                  <c:v>900.51208499999996</c:v>
                </c:pt>
                <c:pt idx="15030">
                  <c:v>900.57000700000003</c:v>
                </c:pt>
                <c:pt idx="15031">
                  <c:v>900.62902799999949</c:v>
                </c:pt>
                <c:pt idx="15032">
                  <c:v>900.68933100001561</c:v>
                </c:pt>
                <c:pt idx="15033">
                  <c:v>900.73767099999998</c:v>
                </c:pt>
                <c:pt idx="15034">
                  <c:v>900.79840100000354</c:v>
                </c:pt>
                <c:pt idx="15035">
                  <c:v>900.85650599999747</c:v>
                </c:pt>
                <c:pt idx="15036">
                  <c:v>900.90716599999746</c:v>
                </c:pt>
                <c:pt idx="15037">
                  <c:v>900.98461899999938</c:v>
                </c:pt>
                <c:pt idx="15038">
                  <c:v>901.04901099999938</c:v>
                </c:pt>
                <c:pt idx="15039">
                  <c:v>901.11022899999796</c:v>
                </c:pt>
                <c:pt idx="15040">
                  <c:v>901.14733899999999</c:v>
                </c:pt>
                <c:pt idx="15041">
                  <c:v>901.18756099999996</c:v>
                </c:pt>
                <c:pt idx="15042">
                  <c:v>901.26873800000055</c:v>
                </c:pt>
                <c:pt idx="15043">
                  <c:v>901.33129899998346</c:v>
                </c:pt>
                <c:pt idx="15044">
                  <c:v>901.40521199999796</c:v>
                </c:pt>
                <c:pt idx="15045">
                  <c:v>901.45617699999946</c:v>
                </c:pt>
                <c:pt idx="15046">
                  <c:v>901.51635699999997</c:v>
                </c:pt>
                <c:pt idx="15047">
                  <c:v>901.56591799999796</c:v>
                </c:pt>
                <c:pt idx="15048">
                  <c:v>901.63433800000053</c:v>
                </c:pt>
                <c:pt idx="15049">
                  <c:v>901.69738800000005</c:v>
                </c:pt>
                <c:pt idx="15050">
                  <c:v>901.74853499999995</c:v>
                </c:pt>
                <c:pt idx="15051">
                  <c:v>901.79113800000005</c:v>
                </c:pt>
                <c:pt idx="15052">
                  <c:v>901.875</c:v>
                </c:pt>
                <c:pt idx="15053">
                  <c:v>901.93670699999996</c:v>
                </c:pt>
                <c:pt idx="15054">
                  <c:v>901.98840299999995</c:v>
                </c:pt>
                <c:pt idx="15055">
                  <c:v>902.01904300000001</c:v>
                </c:pt>
                <c:pt idx="15056">
                  <c:v>902.124146</c:v>
                </c:pt>
                <c:pt idx="15057">
                  <c:v>902.17077600001721</c:v>
                </c:pt>
                <c:pt idx="15058">
                  <c:v>902.22576900000001</c:v>
                </c:pt>
                <c:pt idx="15059">
                  <c:v>902.26818800000001</c:v>
                </c:pt>
                <c:pt idx="15060">
                  <c:v>902.37219199999947</c:v>
                </c:pt>
                <c:pt idx="15061">
                  <c:v>902.39373800000055</c:v>
                </c:pt>
                <c:pt idx="15062">
                  <c:v>902.46191399999748</c:v>
                </c:pt>
                <c:pt idx="15063">
                  <c:v>902.51422099999797</c:v>
                </c:pt>
                <c:pt idx="15064">
                  <c:v>902.57037400000354</c:v>
                </c:pt>
                <c:pt idx="15065">
                  <c:v>902.61761499999739</c:v>
                </c:pt>
                <c:pt idx="15066">
                  <c:v>902.68365500000004</c:v>
                </c:pt>
                <c:pt idx="15067">
                  <c:v>902.75366199999996</c:v>
                </c:pt>
                <c:pt idx="15068">
                  <c:v>902.81939699999998</c:v>
                </c:pt>
                <c:pt idx="15069">
                  <c:v>902.86877400000003</c:v>
                </c:pt>
                <c:pt idx="15070">
                  <c:v>902.92309599999999</c:v>
                </c:pt>
                <c:pt idx="15071">
                  <c:v>902.97351100000003</c:v>
                </c:pt>
                <c:pt idx="15072">
                  <c:v>903.04254199999946</c:v>
                </c:pt>
                <c:pt idx="15073">
                  <c:v>903.09478800000352</c:v>
                </c:pt>
                <c:pt idx="15074">
                  <c:v>903.17926</c:v>
                </c:pt>
                <c:pt idx="15075">
                  <c:v>903.23266599999749</c:v>
                </c:pt>
                <c:pt idx="15076">
                  <c:v>903.27569600000004</c:v>
                </c:pt>
                <c:pt idx="15077">
                  <c:v>903.34271199999796</c:v>
                </c:pt>
                <c:pt idx="15078">
                  <c:v>903.43859899999939</c:v>
                </c:pt>
                <c:pt idx="15079">
                  <c:v>903.45648199999948</c:v>
                </c:pt>
                <c:pt idx="15080">
                  <c:v>903.50195299999996</c:v>
                </c:pt>
                <c:pt idx="15081">
                  <c:v>903.58477800000355</c:v>
                </c:pt>
                <c:pt idx="15082">
                  <c:v>903.63848900000005</c:v>
                </c:pt>
                <c:pt idx="15083">
                  <c:v>903.68322799999999</c:v>
                </c:pt>
                <c:pt idx="15084">
                  <c:v>903.75323500000002</c:v>
                </c:pt>
                <c:pt idx="15085">
                  <c:v>903.82958999999948</c:v>
                </c:pt>
                <c:pt idx="15086">
                  <c:v>903.88287400000002</c:v>
                </c:pt>
                <c:pt idx="15087">
                  <c:v>903.91247599999997</c:v>
                </c:pt>
                <c:pt idx="15088">
                  <c:v>903.97015399999998</c:v>
                </c:pt>
                <c:pt idx="15089">
                  <c:v>904.03802499999949</c:v>
                </c:pt>
                <c:pt idx="15090">
                  <c:v>904.10412599999938</c:v>
                </c:pt>
                <c:pt idx="15091">
                  <c:v>904.15087900000003</c:v>
                </c:pt>
                <c:pt idx="15092">
                  <c:v>904.21765099999948</c:v>
                </c:pt>
                <c:pt idx="15093">
                  <c:v>904.28118900000004</c:v>
                </c:pt>
                <c:pt idx="15094">
                  <c:v>904.35363799999948</c:v>
                </c:pt>
                <c:pt idx="15095">
                  <c:v>904.40722699998162</c:v>
                </c:pt>
                <c:pt idx="15096">
                  <c:v>904.46765099998186</c:v>
                </c:pt>
                <c:pt idx="15097">
                  <c:v>904.51605199999949</c:v>
                </c:pt>
                <c:pt idx="15098">
                  <c:v>904.56591799999796</c:v>
                </c:pt>
                <c:pt idx="15099">
                  <c:v>904.63635299999999</c:v>
                </c:pt>
                <c:pt idx="15100">
                  <c:v>904.70812999999998</c:v>
                </c:pt>
                <c:pt idx="15101">
                  <c:v>904.74780299999998</c:v>
                </c:pt>
                <c:pt idx="15102">
                  <c:v>904.79394500000353</c:v>
                </c:pt>
                <c:pt idx="15103">
                  <c:v>904.88305700000001</c:v>
                </c:pt>
                <c:pt idx="15104">
                  <c:v>904.92126499998426</c:v>
                </c:pt>
                <c:pt idx="15105">
                  <c:v>904.95141599999749</c:v>
                </c:pt>
                <c:pt idx="15106">
                  <c:v>905.04650899999797</c:v>
                </c:pt>
                <c:pt idx="15107">
                  <c:v>905.11859100000004</c:v>
                </c:pt>
                <c:pt idx="15108">
                  <c:v>905.17572000000052</c:v>
                </c:pt>
                <c:pt idx="15109">
                  <c:v>905.21368399999994</c:v>
                </c:pt>
                <c:pt idx="15110">
                  <c:v>905.28216599999996</c:v>
                </c:pt>
                <c:pt idx="15111">
                  <c:v>905.33801299999948</c:v>
                </c:pt>
                <c:pt idx="15112">
                  <c:v>905.37145999999996</c:v>
                </c:pt>
                <c:pt idx="15113">
                  <c:v>905.43725599998174</c:v>
                </c:pt>
                <c:pt idx="15114">
                  <c:v>905.53112799999747</c:v>
                </c:pt>
                <c:pt idx="15115">
                  <c:v>905.57714799999997</c:v>
                </c:pt>
                <c:pt idx="15116">
                  <c:v>905.63604699999996</c:v>
                </c:pt>
                <c:pt idx="15117">
                  <c:v>905.70977800000355</c:v>
                </c:pt>
                <c:pt idx="15118">
                  <c:v>905.76745599999947</c:v>
                </c:pt>
                <c:pt idx="15119">
                  <c:v>905.81475799999998</c:v>
                </c:pt>
                <c:pt idx="15120">
                  <c:v>905.88525399999946</c:v>
                </c:pt>
                <c:pt idx="15121">
                  <c:v>905.95074499999998</c:v>
                </c:pt>
                <c:pt idx="15122">
                  <c:v>905.97534200000052</c:v>
                </c:pt>
                <c:pt idx="15123">
                  <c:v>906.04431199999999</c:v>
                </c:pt>
                <c:pt idx="15124">
                  <c:v>906.10522499999797</c:v>
                </c:pt>
                <c:pt idx="15125">
                  <c:v>906.18920900000001</c:v>
                </c:pt>
                <c:pt idx="15126">
                  <c:v>906.22491500000001</c:v>
                </c:pt>
                <c:pt idx="15127">
                  <c:v>906.29193100000055</c:v>
                </c:pt>
                <c:pt idx="15128">
                  <c:v>906.34545899999796</c:v>
                </c:pt>
                <c:pt idx="15129">
                  <c:v>906.42559799999947</c:v>
                </c:pt>
                <c:pt idx="15130">
                  <c:v>906.46282999998266</c:v>
                </c:pt>
                <c:pt idx="15131">
                  <c:v>906.52966299999946</c:v>
                </c:pt>
                <c:pt idx="15132">
                  <c:v>906.58734100000004</c:v>
                </c:pt>
                <c:pt idx="15133">
                  <c:v>906.60235599999999</c:v>
                </c:pt>
                <c:pt idx="15134">
                  <c:v>906.67504899999994</c:v>
                </c:pt>
                <c:pt idx="15135">
                  <c:v>906.75262499999747</c:v>
                </c:pt>
                <c:pt idx="15136">
                  <c:v>906.81848100000002</c:v>
                </c:pt>
                <c:pt idx="15137">
                  <c:v>906.88262899998415</c:v>
                </c:pt>
                <c:pt idx="15138">
                  <c:v>906.93206799999746</c:v>
                </c:pt>
                <c:pt idx="15139">
                  <c:v>906.98657200000002</c:v>
                </c:pt>
                <c:pt idx="15140">
                  <c:v>907.03704799999946</c:v>
                </c:pt>
                <c:pt idx="15141">
                  <c:v>907.10351600000001</c:v>
                </c:pt>
                <c:pt idx="15142">
                  <c:v>907.16168199999947</c:v>
                </c:pt>
                <c:pt idx="15143">
                  <c:v>907.23785399999997</c:v>
                </c:pt>
                <c:pt idx="15144">
                  <c:v>907.29321300000004</c:v>
                </c:pt>
                <c:pt idx="15145">
                  <c:v>907.32617199999947</c:v>
                </c:pt>
                <c:pt idx="15146">
                  <c:v>907.39898700000003</c:v>
                </c:pt>
                <c:pt idx="15147">
                  <c:v>907.46282999998266</c:v>
                </c:pt>
                <c:pt idx="15148">
                  <c:v>907.51971400000002</c:v>
                </c:pt>
                <c:pt idx="15149">
                  <c:v>907.56897000000004</c:v>
                </c:pt>
                <c:pt idx="15150">
                  <c:v>907.64837600000055</c:v>
                </c:pt>
                <c:pt idx="15151">
                  <c:v>907.70050000000003</c:v>
                </c:pt>
                <c:pt idx="15152">
                  <c:v>907.74768099999949</c:v>
                </c:pt>
                <c:pt idx="15153">
                  <c:v>907.79480000000353</c:v>
                </c:pt>
                <c:pt idx="15154">
                  <c:v>907.87841800000001</c:v>
                </c:pt>
                <c:pt idx="15155">
                  <c:v>907.92736799999739</c:v>
                </c:pt>
                <c:pt idx="15156">
                  <c:v>907.96374500000002</c:v>
                </c:pt>
                <c:pt idx="15157">
                  <c:v>908.05236799999739</c:v>
                </c:pt>
                <c:pt idx="15158">
                  <c:v>908.12280299999998</c:v>
                </c:pt>
                <c:pt idx="15159">
                  <c:v>908.14947500000005</c:v>
                </c:pt>
                <c:pt idx="15160">
                  <c:v>908.22503700000004</c:v>
                </c:pt>
                <c:pt idx="15161">
                  <c:v>908.29303000001664</c:v>
                </c:pt>
                <c:pt idx="15162">
                  <c:v>908.34301799999946</c:v>
                </c:pt>
                <c:pt idx="15163">
                  <c:v>908.39941399999998</c:v>
                </c:pt>
                <c:pt idx="15164">
                  <c:v>908.47021499999948</c:v>
                </c:pt>
                <c:pt idx="15165">
                  <c:v>908.52313200000003</c:v>
                </c:pt>
                <c:pt idx="15166">
                  <c:v>908.57934600000351</c:v>
                </c:pt>
                <c:pt idx="15167">
                  <c:v>908.62286399999948</c:v>
                </c:pt>
                <c:pt idx="15168">
                  <c:v>908.69921899999997</c:v>
                </c:pt>
                <c:pt idx="15169">
                  <c:v>908.75347900000054</c:v>
                </c:pt>
                <c:pt idx="15170">
                  <c:v>908.78643800000054</c:v>
                </c:pt>
                <c:pt idx="15171">
                  <c:v>908.84960899999749</c:v>
                </c:pt>
                <c:pt idx="15172">
                  <c:v>908.95721399997944</c:v>
                </c:pt>
                <c:pt idx="15173">
                  <c:v>908.97357200000351</c:v>
                </c:pt>
                <c:pt idx="15174">
                  <c:v>909.06897000000004</c:v>
                </c:pt>
                <c:pt idx="15175">
                  <c:v>909.12023899999997</c:v>
                </c:pt>
                <c:pt idx="15176">
                  <c:v>909.19671600000004</c:v>
                </c:pt>
                <c:pt idx="15177">
                  <c:v>909.24334700000054</c:v>
                </c:pt>
                <c:pt idx="15178">
                  <c:v>909.30248999999947</c:v>
                </c:pt>
                <c:pt idx="15179">
                  <c:v>909.33831799999996</c:v>
                </c:pt>
                <c:pt idx="15180">
                  <c:v>909.43011499999739</c:v>
                </c:pt>
                <c:pt idx="15181">
                  <c:v>909.48632799999996</c:v>
                </c:pt>
                <c:pt idx="15182">
                  <c:v>909.51800500000002</c:v>
                </c:pt>
                <c:pt idx="15183">
                  <c:v>909.61743200000001</c:v>
                </c:pt>
                <c:pt idx="15184">
                  <c:v>909.67480500000352</c:v>
                </c:pt>
                <c:pt idx="15185">
                  <c:v>909.70251499999949</c:v>
                </c:pt>
                <c:pt idx="15186">
                  <c:v>909.77105700000004</c:v>
                </c:pt>
                <c:pt idx="15187">
                  <c:v>909.86743199999796</c:v>
                </c:pt>
                <c:pt idx="15188">
                  <c:v>909.87481700000001</c:v>
                </c:pt>
                <c:pt idx="15189">
                  <c:v>909.970642</c:v>
                </c:pt>
                <c:pt idx="15190">
                  <c:v>910.02960199999939</c:v>
                </c:pt>
                <c:pt idx="15191">
                  <c:v>910.04815699999949</c:v>
                </c:pt>
                <c:pt idx="15192">
                  <c:v>910.11602799999946</c:v>
                </c:pt>
                <c:pt idx="15193">
                  <c:v>910.19506799999999</c:v>
                </c:pt>
                <c:pt idx="15194">
                  <c:v>910.27380400001573</c:v>
                </c:pt>
                <c:pt idx="15195">
                  <c:v>910.28643800000054</c:v>
                </c:pt>
                <c:pt idx="15196">
                  <c:v>910.35034199999996</c:v>
                </c:pt>
                <c:pt idx="15197">
                  <c:v>910.44036899999946</c:v>
                </c:pt>
                <c:pt idx="15198">
                  <c:v>910.48925799999938</c:v>
                </c:pt>
                <c:pt idx="15199">
                  <c:v>910.51422099999797</c:v>
                </c:pt>
                <c:pt idx="15200">
                  <c:v>910.57873500001813</c:v>
                </c:pt>
                <c:pt idx="15201">
                  <c:v>910.63958700000001</c:v>
                </c:pt>
                <c:pt idx="15202">
                  <c:v>910.71887200001572</c:v>
                </c:pt>
                <c:pt idx="15203">
                  <c:v>910.76318400000002</c:v>
                </c:pt>
                <c:pt idx="15204">
                  <c:v>910.83856199999946</c:v>
                </c:pt>
                <c:pt idx="15205">
                  <c:v>910.90344200000004</c:v>
                </c:pt>
                <c:pt idx="15206">
                  <c:v>910.98065199999996</c:v>
                </c:pt>
                <c:pt idx="15207">
                  <c:v>911.01037599999995</c:v>
                </c:pt>
                <c:pt idx="15208">
                  <c:v>911.07592799999998</c:v>
                </c:pt>
                <c:pt idx="15209">
                  <c:v>911.13738999999998</c:v>
                </c:pt>
                <c:pt idx="15210">
                  <c:v>911.17895500000054</c:v>
                </c:pt>
                <c:pt idx="15211">
                  <c:v>911.24139400000001</c:v>
                </c:pt>
                <c:pt idx="15212">
                  <c:v>911.31756599998312</c:v>
                </c:pt>
                <c:pt idx="15213">
                  <c:v>911.36401399999738</c:v>
                </c:pt>
                <c:pt idx="15214">
                  <c:v>911.43731699999796</c:v>
                </c:pt>
                <c:pt idx="15215">
                  <c:v>911.49176</c:v>
                </c:pt>
                <c:pt idx="15216">
                  <c:v>911.553406</c:v>
                </c:pt>
                <c:pt idx="15217">
                  <c:v>911.63085899999999</c:v>
                </c:pt>
                <c:pt idx="15218">
                  <c:v>911.66918899999996</c:v>
                </c:pt>
                <c:pt idx="15219">
                  <c:v>911.72003199999995</c:v>
                </c:pt>
                <c:pt idx="15220">
                  <c:v>911.79370100001813</c:v>
                </c:pt>
                <c:pt idx="15221">
                  <c:v>911.88110399999948</c:v>
                </c:pt>
                <c:pt idx="15222">
                  <c:v>911.88769499999796</c:v>
                </c:pt>
                <c:pt idx="15223">
                  <c:v>911.96594199999947</c:v>
                </c:pt>
                <c:pt idx="15224">
                  <c:v>912.04345699999999</c:v>
                </c:pt>
                <c:pt idx="15225">
                  <c:v>912.06579599999998</c:v>
                </c:pt>
                <c:pt idx="15226">
                  <c:v>912.12042199999996</c:v>
                </c:pt>
                <c:pt idx="15227">
                  <c:v>912.21673600000054</c:v>
                </c:pt>
                <c:pt idx="15228">
                  <c:v>912.27002000000005</c:v>
                </c:pt>
                <c:pt idx="15229">
                  <c:v>912.299622</c:v>
                </c:pt>
                <c:pt idx="15230">
                  <c:v>912.39556899999798</c:v>
                </c:pt>
                <c:pt idx="15231">
                  <c:v>912.46752899997875</c:v>
                </c:pt>
                <c:pt idx="15232">
                  <c:v>912.51355000000001</c:v>
                </c:pt>
                <c:pt idx="15233">
                  <c:v>912.55786099999796</c:v>
                </c:pt>
                <c:pt idx="15234">
                  <c:v>912.60974100000055</c:v>
                </c:pt>
                <c:pt idx="15235">
                  <c:v>912.67498800000055</c:v>
                </c:pt>
                <c:pt idx="15236">
                  <c:v>912.71539299999995</c:v>
                </c:pt>
                <c:pt idx="15237">
                  <c:v>912.80163599999946</c:v>
                </c:pt>
                <c:pt idx="15238">
                  <c:v>912.85143999999946</c:v>
                </c:pt>
                <c:pt idx="15239">
                  <c:v>912.89703399999996</c:v>
                </c:pt>
                <c:pt idx="15240">
                  <c:v>912.98535200000003</c:v>
                </c:pt>
                <c:pt idx="15241">
                  <c:v>913.04382299999997</c:v>
                </c:pt>
                <c:pt idx="15242">
                  <c:v>913.09960899999999</c:v>
                </c:pt>
                <c:pt idx="15243">
                  <c:v>913.16082799999947</c:v>
                </c:pt>
                <c:pt idx="15244">
                  <c:v>913.21716299999946</c:v>
                </c:pt>
                <c:pt idx="15245">
                  <c:v>913.25787400000002</c:v>
                </c:pt>
                <c:pt idx="15246">
                  <c:v>913.35961899998392</c:v>
                </c:pt>
                <c:pt idx="15247">
                  <c:v>913.39562999999748</c:v>
                </c:pt>
                <c:pt idx="15248">
                  <c:v>913.43066399999748</c:v>
                </c:pt>
                <c:pt idx="15249">
                  <c:v>913.54205299999796</c:v>
                </c:pt>
                <c:pt idx="15250">
                  <c:v>913.57080100000053</c:v>
                </c:pt>
                <c:pt idx="15251">
                  <c:v>913.62365699999998</c:v>
                </c:pt>
                <c:pt idx="15252">
                  <c:v>913.68432600000051</c:v>
                </c:pt>
                <c:pt idx="15253">
                  <c:v>913.75091599999996</c:v>
                </c:pt>
                <c:pt idx="15254">
                  <c:v>913.78613299999995</c:v>
                </c:pt>
                <c:pt idx="15255">
                  <c:v>913.86694299999749</c:v>
                </c:pt>
                <c:pt idx="15256">
                  <c:v>913.910889</c:v>
                </c:pt>
                <c:pt idx="15257">
                  <c:v>913.995361</c:v>
                </c:pt>
                <c:pt idx="15258">
                  <c:v>914.04486099999997</c:v>
                </c:pt>
                <c:pt idx="15259">
                  <c:v>914.08032200000002</c:v>
                </c:pt>
                <c:pt idx="15260">
                  <c:v>914.14831500000003</c:v>
                </c:pt>
                <c:pt idx="15261">
                  <c:v>914.20819100000051</c:v>
                </c:pt>
                <c:pt idx="15262">
                  <c:v>914.26483200000052</c:v>
                </c:pt>
                <c:pt idx="15263">
                  <c:v>914.32464599999946</c:v>
                </c:pt>
                <c:pt idx="15264">
                  <c:v>914.36566199998197</c:v>
                </c:pt>
                <c:pt idx="15265">
                  <c:v>914.43096899999796</c:v>
                </c:pt>
                <c:pt idx="15266">
                  <c:v>914.50158699999997</c:v>
                </c:pt>
                <c:pt idx="15267">
                  <c:v>914.58032200000002</c:v>
                </c:pt>
                <c:pt idx="15268">
                  <c:v>914.67828400000053</c:v>
                </c:pt>
                <c:pt idx="15269">
                  <c:v>914.72485400000005</c:v>
                </c:pt>
                <c:pt idx="15270">
                  <c:v>914.75213599999938</c:v>
                </c:pt>
                <c:pt idx="15271">
                  <c:v>914.83129899998346</c:v>
                </c:pt>
                <c:pt idx="15272">
                  <c:v>914.89538600000003</c:v>
                </c:pt>
                <c:pt idx="15273">
                  <c:v>914.93432600000006</c:v>
                </c:pt>
                <c:pt idx="15274">
                  <c:v>915.01049799999998</c:v>
                </c:pt>
                <c:pt idx="15275">
                  <c:v>915.05664099999797</c:v>
                </c:pt>
                <c:pt idx="15276">
                  <c:v>915.09503199999995</c:v>
                </c:pt>
                <c:pt idx="15277">
                  <c:v>915.15869099999998</c:v>
                </c:pt>
                <c:pt idx="15278">
                  <c:v>915.20770300000004</c:v>
                </c:pt>
                <c:pt idx="15279">
                  <c:v>915.27032500000053</c:v>
                </c:pt>
                <c:pt idx="15280">
                  <c:v>915.33013899999946</c:v>
                </c:pt>
                <c:pt idx="15281">
                  <c:v>915.41027799999949</c:v>
                </c:pt>
                <c:pt idx="15282">
                  <c:v>915.45874000000003</c:v>
                </c:pt>
                <c:pt idx="15283">
                  <c:v>915.52624499999797</c:v>
                </c:pt>
                <c:pt idx="15284">
                  <c:v>915.55523699999947</c:v>
                </c:pt>
                <c:pt idx="15285">
                  <c:v>915.63909899999999</c:v>
                </c:pt>
                <c:pt idx="15286">
                  <c:v>915.68182400000001</c:v>
                </c:pt>
                <c:pt idx="15287">
                  <c:v>915.75958300000002</c:v>
                </c:pt>
                <c:pt idx="15288">
                  <c:v>915.83392299999946</c:v>
                </c:pt>
                <c:pt idx="15289">
                  <c:v>915.85461399999747</c:v>
                </c:pt>
                <c:pt idx="15290">
                  <c:v>915.93792699998369</c:v>
                </c:pt>
                <c:pt idx="15291">
                  <c:v>915.99169899999947</c:v>
                </c:pt>
                <c:pt idx="15292">
                  <c:v>916.04559299999949</c:v>
                </c:pt>
                <c:pt idx="15293">
                  <c:v>916.09497100000351</c:v>
                </c:pt>
                <c:pt idx="15294">
                  <c:v>916.18963599999995</c:v>
                </c:pt>
                <c:pt idx="15295">
                  <c:v>916.197632</c:v>
                </c:pt>
                <c:pt idx="15296">
                  <c:v>916.26641799999948</c:v>
                </c:pt>
                <c:pt idx="15297">
                  <c:v>916.34692399998346</c:v>
                </c:pt>
                <c:pt idx="15298">
                  <c:v>916.41387899999995</c:v>
                </c:pt>
                <c:pt idx="15299">
                  <c:v>916.48492399999998</c:v>
                </c:pt>
                <c:pt idx="15300">
                  <c:v>916.54016099999797</c:v>
                </c:pt>
                <c:pt idx="15301">
                  <c:v>916.58300799999995</c:v>
                </c:pt>
                <c:pt idx="15302">
                  <c:v>916.67004400000053</c:v>
                </c:pt>
                <c:pt idx="15303">
                  <c:v>916.70623799999998</c:v>
                </c:pt>
                <c:pt idx="15304">
                  <c:v>916.75945999999999</c:v>
                </c:pt>
                <c:pt idx="15305">
                  <c:v>916.84637499999997</c:v>
                </c:pt>
                <c:pt idx="15306">
                  <c:v>916.887878</c:v>
                </c:pt>
                <c:pt idx="15307">
                  <c:v>916.939392</c:v>
                </c:pt>
                <c:pt idx="15308">
                  <c:v>916.97820999999999</c:v>
                </c:pt>
                <c:pt idx="15309">
                  <c:v>917.05108599999949</c:v>
                </c:pt>
                <c:pt idx="15310">
                  <c:v>917.10778800000003</c:v>
                </c:pt>
                <c:pt idx="15311">
                  <c:v>917.15112299999748</c:v>
                </c:pt>
                <c:pt idx="15312">
                  <c:v>917.23461899999938</c:v>
                </c:pt>
                <c:pt idx="15313">
                  <c:v>917.28643800000054</c:v>
                </c:pt>
                <c:pt idx="15314">
                  <c:v>917.35400399999946</c:v>
                </c:pt>
                <c:pt idx="15315">
                  <c:v>917.40771499999948</c:v>
                </c:pt>
                <c:pt idx="15316">
                  <c:v>917.49829099999999</c:v>
                </c:pt>
                <c:pt idx="15317">
                  <c:v>917.55438200000003</c:v>
                </c:pt>
                <c:pt idx="15318">
                  <c:v>917.58489999999995</c:v>
                </c:pt>
                <c:pt idx="15319">
                  <c:v>917.64501999999948</c:v>
                </c:pt>
                <c:pt idx="15320">
                  <c:v>917.67889400000354</c:v>
                </c:pt>
                <c:pt idx="15321">
                  <c:v>917.75292999999749</c:v>
                </c:pt>
                <c:pt idx="15322">
                  <c:v>917.83972199999948</c:v>
                </c:pt>
                <c:pt idx="15323">
                  <c:v>917.885986</c:v>
                </c:pt>
                <c:pt idx="15324">
                  <c:v>917.94250499999748</c:v>
                </c:pt>
                <c:pt idx="15325">
                  <c:v>918.01623499999948</c:v>
                </c:pt>
                <c:pt idx="15326">
                  <c:v>918.04083300000002</c:v>
                </c:pt>
                <c:pt idx="15327">
                  <c:v>918.11743200000001</c:v>
                </c:pt>
                <c:pt idx="15328">
                  <c:v>918.17590299999995</c:v>
                </c:pt>
                <c:pt idx="15329">
                  <c:v>918.22930899999994</c:v>
                </c:pt>
                <c:pt idx="15330">
                  <c:v>918.27117900000053</c:v>
                </c:pt>
                <c:pt idx="15331">
                  <c:v>918.37408400000004</c:v>
                </c:pt>
                <c:pt idx="15332">
                  <c:v>918.43481399999996</c:v>
                </c:pt>
                <c:pt idx="15333">
                  <c:v>918.46826199999748</c:v>
                </c:pt>
                <c:pt idx="15334">
                  <c:v>918.51739499999996</c:v>
                </c:pt>
                <c:pt idx="15335">
                  <c:v>918.62994400000002</c:v>
                </c:pt>
                <c:pt idx="15336">
                  <c:v>918.69531199999994</c:v>
                </c:pt>
                <c:pt idx="15337">
                  <c:v>918.73162799999739</c:v>
                </c:pt>
                <c:pt idx="15338">
                  <c:v>918.78436300000055</c:v>
                </c:pt>
                <c:pt idx="15339">
                  <c:v>918.87152099999946</c:v>
                </c:pt>
                <c:pt idx="15340">
                  <c:v>918.89154099999996</c:v>
                </c:pt>
                <c:pt idx="15341">
                  <c:v>918.92163099999948</c:v>
                </c:pt>
                <c:pt idx="15342">
                  <c:v>919.03710899999749</c:v>
                </c:pt>
                <c:pt idx="15343">
                  <c:v>919.11340299999995</c:v>
                </c:pt>
                <c:pt idx="15344">
                  <c:v>919.17010500000004</c:v>
                </c:pt>
                <c:pt idx="15345">
                  <c:v>919.21490500000004</c:v>
                </c:pt>
                <c:pt idx="15346">
                  <c:v>919.28949000000352</c:v>
                </c:pt>
                <c:pt idx="15347">
                  <c:v>919.34686299999748</c:v>
                </c:pt>
                <c:pt idx="15348">
                  <c:v>919.36047399999939</c:v>
                </c:pt>
                <c:pt idx="15349">
                  <c:v>919.41216999998392</c:v>
                </c:pt>
                <c:pt idx="15350">
                  <c:v>919.49511699999948</c:v>
                </c:pt>
                <c:pt idx="15351">
                  <c:v>919.55071999999996</c:v>
                </c:pt>
                <c:pt idx="15352">
                  <c:v>919.59558100000004</c:v>
                </c:pt>
                <c:pt idx="15353">
                  <c:v>919.67712399999948</c:v>
                </c:pt>
                <c:pt idx="15354">
                  <c:v>919.72631799999999</c:v>
                </c:pt>
                <c:pt idx="15355">
                  <c:v>919.79901099999995</c:v>
                </c:pt>
                <c:pt idx="15356">
                  <c:v>919.82238799999948</c:v>
                </c:pt>
                <c:pt idx="15357">
                  <c:v>919.88244599999996</c:v>
                </c:pt>
                <c:pt idx="15358">
                  <c:v>919.94427499999949</c:v>
                </c:pt>
                <c:pt idx="15359">
                  <c:v>920.02502399999946</c:v>
                </c:pt>
                <c:pt idx="15360">
                  <c:v>920.05480999999997</c:v>
                </c:pt>
                <c:pt idx="15361">
                  <c:v>920.12939500000005</c:v>
                </c:pt>
                <c:pt idx="15362">
                  <c:v>920.18634000000054</c:v>
                </c:pt>
                <c:pt idx="15363">
                  <c:v>920.20556599999998</c:v>
                </c:pt>
                <c:pt idx="15364">
                  <c:v>920.28234899999995</c:v>
                </c:pt>
                <c:pt idx="15365">
                  <c:v>920.3421019999837</c:v>
                </c:pt>
                <c:pt idx="15366">
                  <c:v>920.39855999999997</c:v>
                </c:pt>
                <c:pt idx="15367">
                  <c:v>920.45574999999997</c:v>
                </c:pt>
                <c:pt idx="15368">
                  <c:v>920.53253199999949</c:v>
                </c:pt>
                <c:pt idx="15369">
                  <c:v>920.59020999999996</c:v>
                </c:pt>
                <c:pt idx="15370">
                  <c:v>920.66778599999998</c:v>
                </c:pt>
                <c:pt idx="15371">
                  <c:v>920.69158900000002</c:v>
                </c:pt>
                <c:pt idx="15372">
                  <c:v>920.76873800000055</c:v>
                </c:pt>
                <c:pt idx="15373">
                  <c:v>920.81994599999996</c:v>
                </c:pt>
                <c:pt idx="15374">
                  <c:v>920.87542699999949</c:v>
                </c:pt>
                <c:pt idx="15375">
                  <c:v>920.94958499999996</c:v>
                </c:pt>
                <c:pt idx="15376">
                  <c:v>920.96832299999949</c:v>
                </c:pt>
                <c:pt idx="15377">
                  <c:v>921.05725099998415</c:v>
                </c:pt>
                <c:pt idx="15378">
                  <c:v>921.13476600000001</c:v>
                </c:pt>
                <c:pt idx="15379">
                  <c:v>921.17779499999995</c:v>
                </c:pt>
                <c:pt idx="15380">
                  <c:v>921.22137500000053</c:v>
                </c:pt>
                <c:pt idx="15381">
                  <c:v>921.28881800000352</c:v>
                </c:pt>
                <c:pt idx="15382">
                  <c:v>921.35528599999748</c:v>
                </c:pt>
                <c:pt idx="15383">
                  <c:v>921.41351299999997</c:v>
                </c:pt>
                <c:pt idx="15384">
                  <c:v>921.45941199999947</c:v>
                </c:pt>
                <c:pt idx="15385">
                  <c:v>921.53021199999796</c:v>
                </c:pt>
                <c:pt idx="15386">
                  <c:v>921.56005899999946</c:v>
                </c:pt>
                <c:pt idx="15387">
                  <c:v>921.64703399999996</c:v>
                </c:pt>
                <c:pt idx="15388">
                  <c:v>921.70611599999938</c:v>
                </c:pt>
                <c:pt idx="15389">
                  <c:v>921.76995799999997</c:v>
                </c:pt>
                <c:pt idx="15390">
                  <c:v>921.82531699999947</c:v>
                </c:pt>
                <c:pt idx="15391">
                  <c:v>921.86859099999947</c:v>
                </c:pt>
                <c:pt idx="15392">
                  <c:v>921.93383800000004</c:v>
                </c:pt>
                <c:pt idx="15393">
                  <c:v>921.98211699999797</c:v>
                </c:pt>
                <c:pt idx="15394">
                  <c:v>922.04547100000002</c:v>
                </c:pt>
                <c:pt idx="15395">
                  <c:v>922.09350600000005</c:v>
                </c:pt>
                <c:pt idx="15396">
                  <c:v>922.16857900000002</c:v>
                </c:pt>
                <c:pt idx="15397">
                  <c:v>922.25824</c:v>
                </c:pt>
                <c:pt idx="15398">
                  <c:v>922.31835899999999</c:v>
                </c:pt>
                <c:pt idx="15399">
                  <c:v>922.33190899999749</c:v>
                </c:pt>
                <c:pt idx="15400">
                  <c:v>922.41845699999999</c:v>
                </c:pt>
                <c:pt idx="15401">
                  <c:v>922.47326699999996</c:v>
                </c:pt>
                <c:pt idx="15402">
                  <c:v>922.53008999999997</c:v>
                </c:pt>
                <c:pt idx="15403">
                  <c:v>922.59881600000051</c:v>
                </c:pt>
                <c:pt idx="15404">
                  <c:v>922.66192599999749</c:v>
                </c:pt>
                <c:pt idx="15405">
                  <c:v>922.70843500000353</c:v>
                </c:pt>
                <c:pt idx="15406">
                  <c:v>922.73461899999938</c:v>
                </c:pt>
                <c:pt idx="15407">
                  <c:v>922.83221399997944</c:v>
                </c:pt>
                <c:pt idx="15408">
                  <c:v>922.89050299999997</c:v>
                </c:pt>
                <c:pt idx="15409">
                  <c:v>922.94744899999796</c:v>
                </c:pt>
                <c:pt idx="15410">
                  <c:v>922.97857700000054</c:v>
                </c:pt>
                <c:pt idx="15411">
                  <c:v>923.06664999999748</c:v>
                </c:pt>
                <c:pt idx="15412">
                  <c:v>923.11749299999997</c:v>
                </c:pt>
                <c:pt idx="15413">
                  <c:v>923.20434600000351</c:v>
                </c:pt>
                <c:pt idx="15414">
                  <c:v>923.25817900000004</c:v>
                </c:pt>
                <c:pt idx="15415">
                  <c:v>923.29718000000003</c:v>
                </c:pt>
                <c:pt idx="15416">
                  <c:v>923.35241699998392</c:v>
                </c:pt>
                <c:pt idx="15417">
                  <c:v>923.43664599999749</c:v>
                </c:pt>
                <c:pt idx="15418">
                  <c:v>923.47155799999996</c:v>
                </c:pt>
                <c:pt idx="15419">
                  <c:v>923.55633499999999</c:v>
                </c:pt>
                <c:pt idx="15420">
                  <c:v>923.62817399999994</c:v>
                </c:pt>
                <c:pt idx="15421">
                  <c:v>923.64300500000002</c:v>
                </c:pt>
                <c:pt idx="15422">
                  <c:v>923.71167000000003</c:v>
                </c:pt>
                <c:pt idx="15423">
                  <c:v>923.79791299999999</c:v>
                </c:pt>
                <c:pt idx="15424">
                  <c:v>923.83483899999999</c:v>
                </c:pt>
                <c:pt idx="15425">
                  <c:v>923.90033000000005</c:v>
                </c:pt>
                <c:pt idx="15426">
                  <c:v>923.96234099999947</c:v>
                </c:pt>
                <c:pt idx="15427">
                  <c:v>924.04156499999749</c:v>
                </c:pt>
                <c:pt idx="15428">
                  <c:v>924.04626499998426</c:v>
                </c:pt>
                <c:pt idx="15429">
                  <c:v>924.12152099999946</c:v>
                </c:pt>
                <c:pt idx="15430">
                  <c:v>924.19775400000003</c:v>
                </c:pt>
                <c:pt idx="15431">
                  <c:v>924.26483200000052</c:v>
                </c:pt>
                <c:pt idx="15432">
                  <c:v>924.28198200000054</c:v>
                </c:pt>
                <c:pt idx="15433">
                  <c:v>924.39562999999748</c:v>
                </c:pt>
                <c:pt idx="15434">
                  <c:v>924.42279099999996</c:v>
                </c:pt>
                <c:pt idx="15435">
                  <c:v>924.48406999999997</c:v>
                </c:pt>
                <c:pt idx="15436">
                  <c:v>924.55218499999796</c:v>
                </c:pt>
                <c:pt idx="15437">
                  <c:v>924.60675000000003</c:v>
                </c:pt>
                <c:pt idx="15438">
                  <c:v>924.66522199999747</c:v>
                </c:pt>
                <c:pt idx="15439">
                  <c:v>924.74609399999997</c:v>
                </c:pt>
                <c:pt idx="15440">
                  <c:v>924.80969199999947</c:v>
                </c:pt>
                <c:pt idx="15441">
                  <c:v>924.84973100000002</c:v>
                </c:pt>
                <c:pt idx="15442">
                  <c:v>924.90386999999998</c:v>
                </c:pt>
                <c:pt idx="15443">
                  <c:v>924.97369400000002</c:v>
                </c:pt>
                <c:pt idx="15444">
                  <c:v>925.02825899999948</c:v>
                </c:pt>
                <c:pt idx="15445">
                  <c:v>925.07995600000004</c:v>
                </c:pt>
                <c:pt idx="15446">
                  <c:v>925.15344200000004</c:v>
                </c:pt>
                <c:pt idx="15447">
                  <c:v>925.20379600000354</c:v>
                </c:pt>
                <c:pt idx="15448">
                  <c:v>925.243469</c:v>
                </c:pt>
                <c:pt idx="15449">
                  <c:v>925.32800299999997</c:v>
                </c:pt>
                <c:pt idx="15450">
                  <c:v>925.39190699999949</c:v>
                </c:pt>
                <c:pt idx="15451">
                  <c:v>925.43359399999997</c:v>
                </c:pt>
                <c:pt idx="15452">
                  <c:v>925.48956299999998</c:v>
                </c:pt>
                <c:pt idx="15453">
                  <c:v>925.54602099999749</c:v>
                </c:pt>
                <c:pt idx="15454">
                  <c:v>925.63720699999749</c:v>
                </c:pt>
                <c:pt idx="15455">
                  <c:v>925.67553700000053</c:v>
                </c:pt>
                <c:pt idx="15456">
                  <c:v>925.75219699999946</c:v>
                </c:pt>
                <c:pt idx="15457">
                  <c:v>925.78576700000053</c:v>
                </c:pt>
                <c:pt idx="15458">
                  <c:v>925.85656699998208</c:v>
                </c:pt>
                <c:pt idx="15459">
                  <c:v>925.90508999999997</c:v>
                </c:pt>
                <c:pt idx="15460">
                  <c:v>925.99200399999938</c:v>
                </c:pt>
                <c:pt idx="15461">
                  <c:v>926.04852299999948</c:v>
                </c:pt>
                <c:pt idx="15462">
                  <c:v>926.11834700000054</c:v>
                </c:pt>
                <c:pt idx="15463">
                  <c:v>926.14660599999797</c:v>
                </c:pt>
                <c:pt idx="15464">
                  <c:v>926.22161899999946</c:v>
                </c:pt>
                <c:pt idx="15465">
                  <c:v>926.27624500000002</c:v>
                </c:pt>
                <c:pt idx="15466">
                  <c:v>926.32910199999947</c:v>
                </c:pt>
                <c:pt idx="15467">
                  <c:v>926.37255899999946</c:v>
                </c:pt>
                <c:pt idx="15468">
                  <c:v>926.44067399999949</c:v>
                </c:pt>
                <c:pt idx="15469">
                  <c:v>926.51867700000003</c:v>
                </c:pt>
                <c:pt idx="15470">
                  <c:v>926.56750499999748</c:v>
                </c:pt>
                <c:pt idx="15471">
                  <c:v>926.64288299999998</c:v>
                </c:pt>
                <c:pt idx="15472">
                  <c:v>926.65704299999948</c:v>
                </c:pt>
                <c:pt idx="15473">
                  <c:v>926.74468999999999</c:v>
                </c:pt>
                <c:pt idx="15474">
                  <c:v>926.78662099999997</c:v>
                </c:pt>
                <c:pt idx="15475">
                  <c:v>926.83404499999949</c:v>
                </c:pt>
                <c:pt idx="15476">
                  <c:v>926.90283199999999</c:v>
                </c:pt>
                <c:pt idx="15477">
                  <c:v>926.97729499999946</c:v>
                </c:pt>
                <c:pt idx="15478">
                  <c:v>927.01623499999948</c:v>
                </c:pt>
                <c:pt idx="15479">
                  <c:v>927.07763699999998</c:v>
                </c:pt>
                <c:pt idx="15480">
                  <c:v>927.15740999999946</c:v>
                </c:pt>
                <c:pt idx="15481">
                  <c:v>927.21771200000001</c:v>
                </c:pt>
                <c:pt idx="15482">
                  <c:v>927.27905300000054</c:v>
                </c:pt>
                <c:pt idx="15483">
                  <c:v>927.33947799999999</c:v>
                </c:pt>
                <c:pt idx="15484">
                  <c:v>927.40246599999796</c:v>
                </c:pt>
                <c:pt idx="15485">
                  <c:v>927.45410199999947</c:v>
                </c:pt>
                <c:pt idx="15486">
                  <c:v>927.54626499998426</c:v>
                </c:pt>
                <c:pt idx="15487">
                  <c:v>927.58019999999999</c:v>
                </c:pt>
                <c:pt idx="15488">
                  <c:v>927.64501999999948</c:v>
                </c:pt>
                <c:pt idx="15489">
                  <c:v>927.72558600000002</c:v>
                </c:pt>
                <c:pt idx="15490">
                  <c:v>927.77465800000004</c:v>
                </c:pt>
                <c:pt idx="15491">
                  <c:v>927.83026099998415</c:v>
                </c:pt>
                <c:pt idx="15492">
                  <c:v>927.89654499999949</c:v>
                </c:pt>
                <c:pt idx="15493">
                  <c:v>927.95202599998186</c:v>
                </c:pt>
                <c:pt idx="15494">
                  <c:v>928.00286899999946</c:v>
                </c:pt>
                <c:pt idx="15495">
                  <c:v>928.05816699999946</c:v>
                </c:pt>
                <c:pt idx="15496">
                  <c:v>928.13586399999997</c:v>
                </c:pt>
                <c:pt idx="15497">
                  <c:v>928.21020499999997</c:v>
                </c:pt>
                <c:pt idx="15498">
                  <c:v>928.24731399999996</c:v>
                </c:pt>
                <c:pt idx="15499">
                  <c:v>928.32751499998426</c:v>
                </c:pt>
                <c:pt idx="15500">
                  <c:v>928.37847900000054</c:v>
                </c:pt>
                <c:pt idx="15501">
                  <c:v>928.44152799998426</c:v>
                </c:pt>
                <c:pt idx="15502">
                  <c:v>928.50305200000003</c:v>
                </c:pt>
                <c:pt idx="15503">
                  <c:v>928.54827899999998</c:v>
                </c:pt>
                <c:pt idx="15504">
                  <c:v>928.63085899999999</c:v>
                </c:pt>
                <c:pt idx="15505">
                  <c:v>928.66149899999948</c:v>
                </c:pt>
                <c:pt idx="15506">
                  <c:v>928.72582999999997</c:v>
                </c:pt>
                <c:pt idx="15507">
                  <c:v>928.77710000000002</c:v>
                </c:pt>
                <c:pt idx="15508">
                  <c:v>928.85076899999797</c:v>
                </c:pt>
                <c:pt idx="15509">
                  <c:v>928.89776599999948</c:v>
                </c:pt>
                <c:pt idx="15510">
                  <c:v>928.96350099999938</c:v>
                </c:pt>
                <c:pt idx="15511">
                  <c:v>929.01702899999748</c:v>
                </c:pt>
                <c:pt idx="15512">
                  <c:v>929.09258999999997</c:v>
                </c:pt>
                <c:pt idx="15513">
                  <c:v>929.14819299999999</c:v>
                </c:pt>
                <c:pt idx="15514">
                  <c:v>929.20581100000004</c:v>
                </c:pt>
                <c:pt idx="15515">
                  <c:v>929.277649</c:v>
                </c:pt>
                <c:pt idx="15516">
                  <c:v>929.34637499999997</c:v>
                </c:pt>
                <c:pt idx="15517">
                  <c:v>929.38305700000001</c:v>
                </c:pt>
                <c:pt idx="15518">
                  <c:v>929.45007299999997</c:v>
                </c:pt>
                <c:pt idx="15519">
                  <c:v>929.5</c:v>
                </c:pt>
                <c:pt idx="15520">
                  <c:v>929.57647699999995</c:v>
                </c:pt>
                <c:pt idx="15521">
                  <c:v>929.61084000000005</c:v>
                </c:pt>
                <c:pt idx="15522">
                  <c:v>929.68756099999996</c:v>
                </c:pt>
                <c:pt idx="15523">
                  <c:v>929.74047900000005</c:v>
                </c:pt>
                <c:pt idx="15524">
                  <c:v>929.80212399998186</c:v>
                </c:pt>
                <c:pt idx="15525">
                  <c:v>929.85162399997898</c:v>
                </c:pt>
                <c:pt idx="15526">
                  <c:v>929.88336200000003</c:v>
                </c:pt>
                <c:pt idx="15527">
                  <c:v>929.96923799999797</c:v>
                </c:pt>
                <c:pt idx="15528">
                  <c:v>930.03417999999999</c:v>
                </c:pt>
                <c:pt idx="15529">
                  <c:v>930.08270300000004</c:v>
                </c:pt>
                <c:pt idx="15530">
                  <c:v>930.13031000000001</c:v>
                </c:pt>
                <c:pt idx="15531">
                  <c:v>930.21185300000002</c:v>
                </c:pt>
                <c:pt idx="15532">
                  <c:v>930.27557400000353</c:v>
                </c:pt>
                <c:pt idx="15533">
                  <c:v>930.32098399999938</c:v>
                </c:pt>
                <c:pt idx="15534">
                  <c:v>930.39062499999739</c:v>
                </c:pt>
                <c:pt idx="15535">
                  <c:v>930.44006299999796</c:v>
                </c:pt>
                <c:pt idx="15536">
                  <c:v>930.48211699999797</c:v>
                </c:pt>
                <c:pt idx="15537">
                  <c:v>930.53381300000001</c:v>
                </c:pt>
                <c:pt idx="15538">
                  <c:v>930.56579599999998</c:v>
                </c:pt>
                <c:pt idx="15539">
                  <c:v>930.60522499999797</c:v>
                </c:pt>
                <c:pt idx="15540">
                  <c:v>930.70996100000002</c:v>
                </c:pt>
                <c:pt idx="15541">
                  <c:v>930.74017300000003</c:v>
                </c:pt>
                <c:pt idx="15542">
                  <c:v>930.78472900000054</c:v>
                </c:pt>
                <c:pt idx="15543">
                  <c:v>930.86694299999749</c:v>
                </c:pt>
                <c:pt idx="15544">
                  <c:v>930.92492699999946</c:v>
                </c:pt>
                <c:pt idx="15545">
                  <c:v>930.95819100000006</c:v>
                </c:pt>
                <c:pt idx="15546">
                  <c:v>931.00115999999946</c:v>
                </c:pt>
                <c:pt idx="15547">
                  <c:v>931.09320100000002</c:v>
                </c:pt>
                <c:pt idx="15548">
                  <c:v>931.12750199999948</c:v>
                </c:pt>
                <c:pt idx="15549">
                  <c:v>931.18359400000054</c:v>
                </c:pt>
                <c:pt idx="15550">
                  <c:v>931.26055899999949</c:v>
                </c:pt>
                <c:pt idx="15551">
                  <c:v>931.28613299999995</c:v>
                </c:pt>
                <c:pt idx="15552">
                  <c:v>931.36669899998208</c:v>
                </c:pt>
                <c:pt idx="15553">
                  <c:v>931.43841599999996</c:v>
                </c:pt>
                <c:pt idx="15554">
                  <c:v>931.49096699999996</c:v>
                </c:pt>
                <c:pt idx="15555">
                  <c:v>931.56549099999938</c:v>
                </c:pt>
                <c:pt idx="15556">
                  <c:v>931.60211199999947</c:v>
                </c:pt>
                <c:pt idx="15557">
                  <c:v>931.67639200000053</c:v>
                </c:pt>
                <c:pt idx="15558">
                  <c:v>931.72497600000054</c:v>
                </c:pt>
                <c:pt idx="15559">
                  <c:v>931.79113800000005</c:v>
                </c:pt>
                <c:pt idx="15560">
                  <c:v>931.81762699997921</c:v>
                </c:pt>
                <c:pt idx="15561">
                  <c:v>931.89349400000003</c:v>
                </c:pt>
                <c:pt idx="15562">
                  <c:v>931.95404099999996</c:v>
                </c:pt>
                <c:pt idx="15563">
                  <c:v>932.00421099999949</c:v>
                </c:pt>
                <c:pt idx="15564">
                  <c:v>932.05230699999947</c:v>
                </c:pt>
                <c:pt idx="15565">
                  <c:v>932.14532499999996</c:v>
                </c:pt>
                <c:pt idx="15566">
                  <c:v>932.17352300000005</c:v>
                </c:pt>
                <c:pt idx="15567">
                  <c:v>932.28356899999994</c:v>
                </c:pt>
                <c:pt idx="15568">
                  <c:v>932.29571500000054</c:v>
                </c:pt>
                <c:pt idx="15569">
                  <c:v>932.35449199999948</c:v>
                </c:pt>
                <c:pt idx="15570">
                  <c:v>932.41027799999949</c:v>
                </c:pt>
                <c:pt idx="15571">
                  <c:v>932.48992899999996</c:v>
                </c:pt>
                <c:pt idx="15572">
                  <c:v>932.55712899998105</c:v>
                </c:pt>
                <c:pt idx="15573">
                  <c:v>932.62615999999946</c:v>
                </c:pt>
                <c:pt idx="15574">
                  <c:v>932.68920900000001</c:v>
                </c:pt>
                <c:pt idx="15575">
                  <c:v>932.73736599999938</c:v>
                </c:pt>
                <c:pt idx="15576">
                  <c:v>932.75988800000005</c:v>
                </c:pt>
                <c:pt idx="15577">
                  <c:v>932.87646499999948</c:v>
                </c:pt>
                <c:pt idx="15578">
                  <c:v>932.90551799999946</c:v>
                </c:pt>
                <c:pt idx="15579">
                  <c:v>932.95977800000003</c:v>
                </c:pt>
                <c:pt idx="15580">
                  <c:v>932.99377400000355</c:v>
                </c:pt>
                <c:pt idx="15581">
                  <c:v>933.07788100000005</c:v>
                </c:pt>
                <c:pt idx="15582">
                  <c:v>933.14044200000001</c:v>
                </c:pt>
                <c:pt idx="15583">
                  <c:v>933.18841600000053</c:v>
                </c:pt>
                <c:pt idx="15584">
                  <c:v>933.22515899999996</c:v>
                </c:pt>
                <c:pt idx="15585">
                  <c:v>933.27697800000055</c:v>
                </c:pt>
                <c:pt idx="15586">
                  <c:v>933.37219199999947</c:v>
                </c:pt>
                <c:pt idx="15587">
                  <c:v>933.39099099999999</c:v>
                </c:pt>
                <c:pt idx="15588">
                  <c:v>933.48950200000002</c:v>
                </c:pt>
                <c:pt idx="15589">
                  <c:v>933.55248999999947</c:v>
                </c:pt>
                <c:pt idx="15590">
                  <c:v>933.62719699999946</c:v>
                </c:pt>
                <c:pt idx="15591">
                  <c:v>933.69140600000003</c:v>
                </c:pt>
                <c:pt idx="15592">
                  <c:v>933.75512699999797</c:v>
                </c:pt>
                <c:pt idx="15593">
                  <c:v>933.80627399999946</c:v>
                </c:pt>
                <c:pt idx="15594">
                  <c:v>933.86956799999746</c:v>
                </c:pt>
                <c:pt idx="15595">
                  <c:v>933.92401099999938</c:v>
                </c:pt>
                <c:pt idx="15596">
                  <c:v>933.97186299999998</c:v>
                </c:pt>
                <c:pt idx="15597">
                  <c:v>934.05499299999997</c:v>
                </c:pt>
                <c:pt idx="15598">
                  <c:v>934.10504200000003</c:v>
                </c:pt>
                <c:pt idx="15599">
                  <c:v>934.15033000000005</c:v>
                </c:pt>
                <c:pt idx="15600">
                  <c:v>934.19677700000352</c:v>
                </c:pt>
                <c:pt idx="15601">
                  <c:v>934.25231899999949</c:v>
                </c:pt>
                <c:pt idx="15602">
                  <c:v>934.31591799999796</c:v>
                </c:pt>
                <c:pt idx="15603">
                  <c:v>934.39282199999946</c:v>
                </c:pt>
                <c:pt idx="15604">
                  <c:v>934.43066399999748</c:v>
                </c:pt>
                <c:pt idx="15605">
                  <c:v>934.512878</c:v>
                </c:pt>
                <c:pt idx="15606">
                  <c:v>934.56945799999949</c:v>
                </c:pt>
                <c:pt idx="15607">
                  <c:v>934.63091999999949</c:v>
                </c:pt>
                <c:pt idx="15608">
                  <c:v>934.67938200001572</c:v>
                </c:pt>
                <c:pt idx="15609">
                  <c:v>934.75482199999999</c:v>
                </c:pt>
                <c:pt idx="15610">
                  <c:v>934.81634499999996</c:v>
                </c:pt>
                <c:pt idx="15611">
                  <c:v>934.89099099999999</c:v>
                </c:pt>
                <c:pt idx="15612">
                  <c:v>934.92999299999997</c:v>
                </c:pt>
                <c:pt idx="15613">
                  <c:v>935.01477100000352</c:v>
                </c:pt>
                <c:pt idx="15614">
                  <c:v>935.06878700000004</c:v>
                </c:pt>
                <c:pt idx="15615">
                  <c:v>935.09765599999946</c:v>
                </c:pt>
                <c:pt idx="15616">
                  <c:v>935.15942399999949</c:v>
                </c:pt>
                <c:pt idx="15617">
                  <c:v>935.23205599999949</c:v>
                </c:pt>
                <c:pt idx="15618">
                  <c:v>935.32739299999946</c:v>
                </c:pt>
                <c:pt idx="15619">
                  <c:v>935.33868399999949</c:v>
                </c:pt>
                <c:pt idx="15620">
                  <c:v>935.39068599999996</c:v>
                </c:pt>
                <c:pt idx="15621">
                  <c:v>935.47021499999948</c:v>
                </c:pt>
                <c:pt idx="15622">
                  <c:v>935.52746599999796</c:v>
                </c:pt>
                <c:pt idx="15623">
                  <c:v>935.56927499999949</c:v>
                </c:pt>
                <c:pt idx="15624">
                  <c:v>935.61151099999938</c:v>
                </c:pt>
                <c:pt idx="15625">
                  <c:v>935.68518099999994</c:v>
                </c:pt>
                <c:pt idx="15626">
                  <c:v>935.77014200000053</c:v>
                </c:pt>
                <c:pt idx="15627">
                  <c:v>935.81420899999796</c:v>
                </c:pt>
                <c:pt idx="15628">
                  <c:v>935.87536599999999</c:v>
                </c:pt>
                <c:pt idx="15629">
                  <c:v>935.92901599999948</c:v>
                </c:pt>
                <c:pt idx="15630">
                  <c:v>935.98889200000053</c:v>
                </c:pt>
                <c:pt idx="15631">
                  <c:v>936.03332499999999</c:v>
                </c:pt>
                <c:pt idx="15632">
                  <c:v>936.10839800000053</c:v>
                </c:pt>
                <c:pt idx="15633">
                  <c:v>936.15679899999998</c:v>
                </c:pt>
                <c:pt idx="15634">
                  <c:v>936.207581</c:v>
                </c:pt>
                <c:pt idx="15635">
                  <c:v>936.24212599999748</c:v>
                </c:pt>
                <c:pt idx="15636">
                  <c:v>936.31378199999995</c:v>
                </c:pt>
                <c:pt idx="15637">
                  <c:v>936.40551799999946</c:v>
                </c:pt>
                <c:pt idx="15638">
                  <c:v>936.47460899999999</c:v>
                </c:pt>
                <c:pt idx="15639">
                  <c:v>936.49645999999996</c:v>
                </c:pt>
                <c:pt idx="15640">
                  <c:v>936.55590799999948</c:v>
                </c:pt>
                <c:pt idx="15641">
                  <c:v>936.63110399999948</c:v>
                </c:pt>
                <c:pt idx="15642">
                  <c:v>936.69995100000051</c:v>
                </c:pt>
                <c:pt idx="15643">
                  <c:v>936.71667500000001</c:v>
                </c:pt>
                <c:pt idx="15644">
                  <c:v>936.82214399999748</c:v>
                </c:pt>
                <c:pt idx="15645">
                  <c:v>936.85418699999946</c:v>
                </c:pt>
                <c:pt idx="15646">
                  <c:v>936.94439699999998</c:v>
                </c:pt>
                <c:pt idx="15647">
                  <c:v>936.95086699999797</c:v>
                </c:pt>
                <c:pt idx="15648">
                  <c:v>937.03491199999996</c:v>
                </c:pt>
                <c:pt idx="15649">
                  <c:v>937.09045400000002</c:v>
                </c:pt>
                <c:pt idx="15650">
                  <c:v>937.14642299999946</c:v>
                </c:pt>
                <c:pt idx="15651">
                  <c:v>937.20751999999948</c:v>
                </c:pt>
                <c:pt idx="15652">
                  <c:v>937.27093500000353</c:v>
                </c:pt>
                <c:pt idx="15653">
                  <c:v>937.32916299999749</c:v>
                </c:pt>
                <c:pt idx="15654">
                  <c:v>937.38110399999948</c:v>
                </c:pt>
                <c:pt idx="15655">
                  <c:v>937.43670699999996</c:v>
                </c:pt>
                <c:pt idx="15656">
                  <c:v>937.51220699999749</c:v>
                </c:pt>
                <c:pt idx="15657">
                  <c:v>937.54669199999796</c:v>
                </c:pt>
                <c:pt idx="15658">
                  <c:v>937.62731899999949</c:v>
                </c:pt>
                <c:pt idx="15659">
                  <c:v>937.64446999999996</c:v>
                </c:pt>
                <c:pt idx="15660">
                  <c:v>937.71612499999947</c:v>
                </c:pt>
                <c:pt idx="15661">
                  <c:v>937.77801500000055</c:v>
                </c:pt>
                <c:pt idx="15662">
                  <c:v>937.85815399999797</c:v>
                </c:pt>
                <c:pt idx="15663">
                  <c:v>937.90399200000002</c:v>
                </c:pt>
                <c:pt idx="15664">
                  <c:v>937.95391799999948</c:v>
                </c:pt>
                <c:pt idx="15665">
                  <c:v>938.00268599999947</c:v>
                </c:pt>
                <c:pt idx="15666">
                  <c:v>938.07006799999999</c:v>
                </c:pt>
                <c:pt idx="15667">
                  <c:v>938.10577400000352</c:v>
                </c:pt>
                <c:pt idx="15668">
                  <c:v>938.18933100001561</c:v>
                </c:pt>
                <c:pt idx="15669">
                  <c:v>938.23101799999949</c:v>
                </c:pt>
                <c:pt idx="15670">
                  <c:v>938.33550999999738</c:v>
                </c:pt>
                <c:pt idx="15671">
                  <c:v>938.35998499999948</c:v>
                </c:pt>
                <c:pt idx="15672">
                  <c:v>938.41693099999998</c:v>
                </c:pt>
                <c:pt idx="15673">
                  <c:v>938.48022499999797</c:v>
                </c:pt>
                <c:pt idx="15674">
                  <c:v>938.53613299999938</c:v>
                </c:pt>
                <c:pt idx="15675">
                  <c:v>938.58734100000004</c:v>
                </c:pt>
                <c:pt idx="15676">
                  <c:v>938.66613799999948</c:v>
                </c:pt>
                <c:pt idx="15677">
                  <c:v>938.71563700000002</c:v>
                </c:pt>
                <c:pt idx="15678">
                  <c:v>938.76135299999999</c:v>
                </c:pt>
                <c:pt idx="15679">
                  <c:v>938.81298799999797</c:v>
                </c:pt>
                <c:pt idx="15680">
                  <c:v>938.877747</c:v>
                </c:pt>
                <c:pt idx="15681">
                  <c:v>938.96136499999739</c:v>
                </c:pt>
                <c:pt idx="15682">
                  <c:v>939.00695799999949</c:v>
                </c:pt>
                <c:pt idx="15683">
                  <c:v>939.05828899999949</c:v>
                </c:pt>
                <c:pt idx="15684">
                  <c:v>939.13720699999749</c:v>
                </c:pt>
                <c:pt idx="15685">
                  <c:v>939.19372600000054</c:v>
                </c:pt>
                <c:pt idx="15686">
                  <c:v>939.26757799999996</c:v>
                </c:pt>
                <c:pt idx="15687">
                  <c:v>939.34295699998393</c:v>
                </c:pt>
                <c:pt idx="15688">
                  <c:v>939.39160199999947</c:v>
                </c:pt>
                <c:pt idx="15689">
                  <c:v>939.43457000000001</c:v>
                </c:pt>
                <c:pt idx="15690">
                  <c:v>939.49011199999939</c:v>
                </c:pt>
                <c:pt idx="15691">
                  <c:v>939.52868699999999</c:v>
                </c:pt>
                <c:pt idx="15692">
                  <c:v>939.60595699999999</c:v>
                </c:pt>
                <c:pt idx="15693">
                  <c:v>939.64446999999996</c:v>
                </c:pt>
                <c:pt idx="15694">
                  <c:v>939.720642</c:v>
                </c:pt>
                <c:pt idx="15695">
                  <c:v>939.77832000000353</c:v>
                </c:pt>
                <c:pt idx="15696">
                  <c:v>939.82940699999949</c:v>
                </c:pt>
                <c:pt idx="15697">
                  <c:v>939.898865</c:v>
                </c:pt>
                <c:pt idx="15698">
                  <c:v>939.96978799999999</c:v>
                </c:pt>
                <c:pt idx="15699">
                  <c:v>940.01513699999998</c:v>
                </c:pt>
                <c:pt idx="15700">
                  <c:v>940.10717799999998</c:v>
                </c:pt>
                <c:pt idx="15701">
                  <c:v>940.13970900000004</c:v>
                </c:pt>
                <c:pt idx="15702">
                  <c:v>940.224243</c:v>
                </c:pt>
                <c:pt idx="15703">
                  <c:v>940.27038600000355</c:v>
                </c:pt>
                <c:pt idx="15704">
                  <c:v>940.30633499999999</c:v>
                </c:pt>
                <c:pt idx="15705">
                  <c:v>940.36889599999949</c:v>
                </c:pt>
                <c:pt idx="15706">
                  <c:v>940.40612799999747</c:v>
                </c:pt>
                <c:pt idx="15707">
                  <c:v>940.48095699999999</c:v>
                </c:pt>
                <c:pt idx="15708">
                  <c:v>940.55169699999749</c:v>
                </c:pt>
                <c:pt idx="15709">
                  <c:v>940.62908900000002</c:v>
                </c:pt>
                <c:pt idx="15710">
                  <c:v>940.64965799999948</c:v>
                </c:pt>
                <c:pt idx="15711">
                  <c:v>940.71185300000002</c:v>
                </c:pt>
                <c:pt idx="15712">
                  <c:v>940.77508500000351</c:v>
                </c:pt>
                <c:pt idx="15713">
                  <c:v>940.81640599999946</c:v>
                </c:pt>
                <c:pt idx="15714">
                  <c:v>940.91326899999797</c:v>
                </c:pt>
                <c:pt idx="15715">
                  <c:v>940.95886199999939</c:v>
                </c:pt>
                <c:pt idx="15716">
                  <c:v>941.02740499999948</c:v>
                </c:pt>
                <c:pt idx="15717">
                  <c:v>941.08026099999938</c:v>
                </c:pt>
                <c:pt idx="15718">
                  <c:v>941.14398200000005</c:v>
                </c:pt>
                <c:pt idx="15719">
                  <c:v>941.19415300000003</c:v>
                </c:pt>
                <c:pt idx="15720">
                  <c:v>941.22479200000055</c:v>
                </c:pt>
                <c:pt idx="15721">
                  <c:v>941.30236799999739</c:v>
                </c:pt>
                <c:pt idx="15722">
                  <c:v>941.36767599999746</c:v>
                </c:pt>
                <c:pt idx="15723">
                  <c:v>941.42700199999797</c:v>
                </c:pt>
                <c:pt idx="15724">
                  <c:v>941.45727499999748</c:v>
                </c:pt>
                <c:pt idx="15725">
                  <c:v>941.54583700000001</c:v>
                </c:pt>
                <c:pt idx="15726">
                  <c:v>941.58789100000001</c:v>
                </c:pt>
                <c:pt idx="15727">
                  <c:v>941.63708499999996</c:v>
                </c:pt>
                <c:pt idx="15728">
                  <c:v>941.69403100000352</c:v>
                </c:pt>
                <c:pt idx="15729">
                  <c:v>941.739868</c:v>
                </c:pt>
                <c:pt idx="15730">
                  <c:v>941.81036399999948</c:v>
                </c:pt>
                <c:pt idx="15731">
                  <c:v>941.88946499999997</c:v>
                </c:pt>
                <c:pt idx="15732">
                  <c:v>941.94244399999798</c:v>
                </c:pt>
                <c:pt idx="15733">
                  <c:v>941.98992899999996</c:v>
                </c:pt>
                <c:pt idx="15734">
                  <c:v>942.058044</c:v>
                </c:pt>
                <c:pt idx="15735">
                  <c:v>942.10021999999947</c:v>
                </c:pt>
                <c:pt idx="15736">
                  <c:v>942.16741899999749</c:v>
                </c:pt>
                <c:pt idx="15737">
                  <c:v>942.22625699999946</c:v>
                </c:pt>
                <c:pt idx="15738">
                  <c:v>942.31762699997921</c:v>
                </c:pt>
                <c:pt idx="15739">
                  <c:v>942.32995599999947</c:v>
                </c:pt>
                <c:pt idx="15740">
                  <c:v>942.39446999999996</c:v>
                </c:pt>
                <c:pt idx="15741">
                  <c:v>942.47656300000006</c:v>
                </c:pt>
                <c:pt idx="15742">
                  <c:v>942.52716099999748</c:v>
                </c:pt>
                <c:pt idx="15743">
                  <c:v>942.56201199999748</c:v>
                </c:pt>
                <c:pt idx="15744">
                  <c:v>942.62268099999949</c:v>
                </c:pt>
                <c:pt idx="15745">
                  <c:v>942.68603499999995</c:v>
                </c:pt>
                <c:pt idx="15746">
                  <c:v>942.77941900000053</c:v>
                </c:pt>
                <c:pt idx="15747">
                  <c:v>942.82684299999949</c:v>
                </c:pt>
                <c:pt idx="15748">
                  <c:v>942.87304700000004</c:v>
                </c:pt>
                <c:pt idx="15749">
                  <c:v>942.93279999999947</c:v>
                </c:pt>
                <c:pt idx="15750">
                  <c:v>942.99670400000002</c:v>
                </c:pt>
                <c:pt idx="15751">
                  <c:v>943.04724099999748</c:v>
                </c:pt>
                <c:pt idx="15752">
                  <c:v>943.09765599999946</c:v>
                </c:pt>
                <c:pt idx="15753">
                  <c:v>943.17944300000352</c:v>
                </c:pt>
                <c:pt idx="15754">
                  <c:v>943.22827099999995</c:v>
                </c:pt>
                <c:pt idx="15755">
                  <c:v>943.28442399999994</c:v>
                </c:pt>
                <c:pt idx="15756">
                  <c:v>943.32910199999947</c:v>
                </c:pt>
                <c:pt idx="15757">
                  <c:v>943.401794</c:v>
                </c:pt>
                <c:pt idx="15758">
                  <c:v>943.46990999999946</c:v>
                </c:pt>
                <c:pt idx="15759">
                  <c:v>943.51946999999996</c:v>
                </c:pt>
                <c:pt idx="15760">
                  <c:v>943.57165499999996</c:v>
                </c:pt>
                <c:pt idx="15761">
                  <c:v>943.631348</c:v>
                </c:pt>
                <c:pt idx="15762">
                  <c:v>943.72540300000003</c:v>
                </c:pt>
                <c:pt idx="15763">
                  <c:v>943.76843300000053</c:v>
                </c:pt>
                <c:pt idx="15764">
                  <c:v>943.79370100001813</c:v>
                </c:pt>
                <c:pt idx="15765">
                  <c:v>943.88214099999948</c:v>
                </c:pt>
                <c:pt idx="15766">
                  <c:v>943.94262699997921</c:v>
                </c:pt>
                <c:pt idx="15767">
                  <c:v>943.974243</c:v>
                </c:pt>
                <c:pt idx="15768">
                  <c:v>944.06225599998174</c:v>
                </c:pt>
                <c:pt idx="15769">
                  <c:v>944.11908000000005</c:v>
                </c:pt>
                <c:pt idx="15770">
                  <c:v>944.19915800000001</c:v>
                </c:pt>
                <c:pt idx="15771">
                  <c:v>944.230591</c:v>
                </c:pt>
                <c:pt idx="15772">
                  <c:v>944.27850300000352</c:v>
                </c:pt>
                <c:pt idx="15773">
                  <c:v>944.36206099998208</c:v>
                </c:pt>
                <c:pt idx="15774">
                  <c:v>944.41522199999747</c:v>
                </c:pt>
                <c:pt idx="15775">
                  <c:v>944.48053000000004</c:v>
                </c:pt>
                <c:pt idx="15776">
                  <c:v>944.55181899999798</c:v>
                </c:pt>
                <c:pt idx="15777">
                  <c:v>944.61517300000003</c:v>
                </c:pt>
                <c:pt idx="15778">
                  <c:v>944.63714599999946</c:v>
                </c:pt>
                <c:pt idx="15779">
                  <c:v>944.725098</c:v>
                </c:pt>
                <c:pt idx="15780">
                  <c:v>944.74432400000001</c:v>
                </c:pt>
                <c:pt idx="15781">
                  <c:v>944.83056599999748</c:v>
                </c:pt>
                <c:pt idx="15782">
                  <c:v>944.89306599999998</c:v>
                </c:pt>
                <c:pt idx="15783">
                  <c:v>944.95635999999797</c:v>
                </c:pt>
                <c:pt idx="15784">
                  <c:v>944.98657200000002</c:v>
                </c:pt>
                <c:pt idx="15785">
                  <c:v>945.068848</c:v>
                </c:pt>
                <c:pt idx="15786">
                  <c:v>945.09344500000054</c:v>
                </c:pt>
                <c:pt idx="15787">
                  <c:v>945.17657500000053</c:v>
                </c:pt>
                <c:pt idx="15788">
                  <c:v>945.24462899999946</c:v>
                </c:pt>
                <c:pt idx="15789">
                  <c:v>945.26135299999999</c:v>
                </c:pt>
                <c:pt idx="15790">
                  <c:v>945.37353499999995</c:v>
                </c:pt>
                <c:pt idx="15791">
                  <c:v>945.41741899999749</c:v>
                </c:pt>
                <c:pt idx="15792">
                  <c:v>945.48608400000001</c:v>
                </c:pt>
                <c:pt idx="15793">
                  <c:v>945.53637700000002</c:v>
                </c:pt>
                <c:pt idx="15794">
                  <c:v>945.56921399999749</c:v>
                </c:pt>
                <c:pt idx="15795">
                  <c:v>945.64666699999748</c:v>
                </c:pt>
                <c:pt idx="15796">
                  <c:v>945.728027</c:v>
                </c:pt>
                <c:pt idx="15797">
                  <c:v>945.75030500000003</c:v>
                </c:pt>
                <c:pt idx="15798">
                  <c:v>945.80639599999949</c:v>
                </c:pt>
                <c:pt idx="15799">
                  <c:v>945.88482699999997</c:v>
                </c:pt>
                <c:pt idx="15800">
                  <c:v>945.93530299999998</c:v>
                </c:pt>
                <c:pt idx="15801">
                  <c:v>945.96484399999997</c:v>
                </c:pt>
                <c:pt idx="15802">
                  <c:v>946.03997800000002</c:v>
                </c:pt>
                <c:pt idx="15803">
                  <c:v>946.09680200000003</c:v>
                </c:pt>
                <c:pt idx="15804">
                  <c:v>946.134094</c:v>
                </c:pt>
                <c:pt idx="15805">
                  <c:v>946.21386700000005</c:v>
                </c:pt>
                <c:pt idx="15806">
                  <c:v>946.27655000000004</c:v>
                </c:pt>
                <c:pt idx="15807">
                  <c:v>946.36035199999947</c:v>
                </c:pt>
                <c:pt idx="15808">
                  <c:v>946.39746099999797</c:v>
                </c:pt>
                <c:pt idx="15809">
                  <c:v>946.444031</c:v>
                </c:pt>
                <c:pt idx="15810">
                  <c:v>946.516479</c:v>
                </c:pt>
                <c:pt idx="15811">
                  <c:v>946.57391399999995</c:v>
                </c:pt>
                <c:pt idx="15812">
                  <c:v>946.61566199999947</c:v>
                </c:pt>
                <c:pt idx="15813">
                  <c:v>946.67932100000053</c:v>
                </c:pt>
                <c:pt idx="15814">
                  <c:v>946.74157700000001</c:v>
                </c:pt>
                <c:pt idx="15815">
                  <c:v>946.81310999999948</c:v>
                </c:pt>
                <c:pt idx="15816">
                  <c:v>946.86029099999746</c:v>
                </c:pt>
                <c:pt idx="15817">
                  <c:v>946.90795899999796</c:v>
                </c:pt>
                <c:pt idx="15818">
                  <c:v>946.97637899999995</c:v>
                </c:pt>
                <c:pt idx="15819">
                  <c:v>947.03326399999946</c:v>
                </c:pt>
                <c:pt idx="15820">
                  <c:v>947.08233600000005</c:v>
                </c:pt>
                <c:pt idx="15821">
                  <c:v>947.15087900000003</c:v>
                </c:pt>
                <c:pt idx="15822">
                  <c:v>947.21502699999996</c:v>
                </c:pt>
                <c:pt idx="15823">
                  <c:v>947.25793499999997</c:v>
                </c:pt>
                <c:pt idx="15824">
                  <c:v>947.30297899999948</c:v>
                </c:pt>
                <c:pt idx="15825">
                  <c:v>947.3577269999837</c:v>
                </c:pt>
                <c:pt idx="15826">
                  <c:v>947.40429699999947</c:v>
                </c:pt>
                <c:pt idx="15827">
                  <c:v>947.49084500000004</c:v>
                </c:pt>
                <c:pt idx="15828">
                  <c:v>947.55206299999747</c:v>
                </c:pt>
                <c:pt idx="15829">
                  <c:v>947.59436000000005</c:v>
                </c:pt>
                <c:pt idx="15830">
                  <c:v>947.63342299999999</c:v>
                </c:pt>
                <c:pt idx="15831">
                  <c:v>947.71649200000002</c:v>
                </c:pt>
                <c:pt idx="15832">
                  <c:v>947.79400600000054</c:v>
                </c:pt>
                <c:pt idx="15833">
                  <c:v>947.80950899999948</c:v>
                </c:pt>
                <c:pt idx="15834">
                  <c:v>947.85510299999748</c:v>
                </c:pt>
                <c:pt idx="15835">
                  <c:v>947.92193599999996</c:v>
                </c:pt>
                <c:pt idx="15836">
                  <c:v>948.02154499999949</c:v>
                </c:pt>
                <c:pt idx="15837">
                  <c:v>948.064392</c:v>
                </c:pt>
                <c:pt idx="15838">
                  <c:v>948.10925299999997</c:v>
                </c:pt>
                <c:pt idx="15839">
                  <c:v>948.16900599999997</c:v>
                </c:pt>
                <c:pt idx="15840">
                  <c:v>948.22790499999996</c:v>
                </c:pt>
                <c:pt idx="15841">
                  <c:v>948.30914299999949</c:v>
                </c:pt>
                <c:pt idx="15842">
                  <c:v>948.35803199999998</c:v>
                </c:pt>
                <c:pt idx="15843">
                  <c:v>948.41119399999798</c:v>
                </c:pt>
                <c:pt idx="15844">
                  <c:v>948.44506799999749</c:v>
                </c:pt>
                <c:pt idx="15845">
                  <c:v>948.50256299999796</c:v>
                </c:pt>
                <c:pt idx="15846">
                  <c:v>948.56365999999946</c:v>
                </c:pt>
                <c:pt idx="15847">
                  <c:v>948.60082999999997</c:v>
                </c:pt>
                <c:pt idx="15848">
                  <c:v>948.68695100000002</c:v>
                </c:pt>
                <c:pt idx="15849">
                  <c:v>948.74932899999999</c:v>
                </c:pt>
                <c:pt idx="15850">
                  <c:v>948.80053699999996</c:v>
                </c:pt>
                <c:pt idx="15851">
                  <c:v>948.85919199999796</c:v>
                </c:pt>
                <c:pt idx="15852">
                  <c:v>948.89611799999739</c:v>
                </c:pt>
                <c:pt idx="15853">
                  <c:v>948.97271699999999</c:v>
                </c:pt>
                <c:pt idx="15854">
                  <c:v>949.02069100000006</c:v>
                </c:pt>
                <c:pt idx="15855">
                  <c:v>949.08105499999999</c:v>
                </c:pt>
                <c:pt idx="15856">
                  <c:v>949.13104199999998</c:v>
                </c:pt>
                <c:pt idx="15857">
                  <c:v>949.21344000000352</c:v>
                </c:pt>
                <c:pt idx="15858">
                  <c:v>949.27996800000005</c:v>
                </c:pt>
                <c:pt idx="15859">
                  <c:v>949.29180899999994</c:v>
                </c:pt>
                <c:pt idx="15860">
                  <c:v>949.37194799999997</c:v>
                </c:pt>
                <c:pt idx="15861">
                  <c:v>949.46826199999748</c:v>
                </c:pt>
                <c:pt idx="15862">
                  <c:v>949.51293899999996</c:v>
                </c:pt>
                <c:pt idx="15863">
                  <c:v>949.55352799999946</c:v>
                </c:pt>
                <c:pt idx="15864">
                  <c:v>949.62085000000002</c:v>
                </c:pt>
                <c:pt idx="15865">
                  <c:v>949.67425500000002</c:v>
                </c:pt>
                <c:pt idx="15866">
                  <c:v>949.75482199999999</c:v>
                </c:pt>
                <c:pt idx="15867">
                  <c:v>949.78735400000005</c:v>
                </c:pt>
                <c:pt idx="15868">
                  <c:v>949.82446299999947</c:v>
                </c:pt>
                <c:pt idx="15869">
                  <c:v>949.87939500000005</c:v>
                </c:pt>
                <c:pt idx="15870">
                  <c:v>949.96917699999949</c:v>
                </c:pt>
                <c:pt idx="15871">
                  <c:v>950.01971400000002</c:v>
                </c:pt>
                <c:pt idx="15872">
                  <c:v>950.08374000001561</c:v>
                </c:pt>
                <c:pt idx="15873">
                  <c:v>950.145081</c:v>
                </c:pt>
                <c:pt idx="15874">
                  <c:v>950.17492700000003</c:v>
                </c:pt>
                <c:pt idx="15875">
                  <c:v>950.22363299999995</c:v>
                </c:pt>
                <c:pt idx="15876">
                  <c:v>950.29290800000001</c:v>
                </c:pt>
                <c:pt idx="15877">
                  <c:v>950.34973100000002</c:v>
                </c:pt>
                <c:pt idx="15878">
                  <c:v>950.40765399999748</c:v>
                </c:pt>
                <c:pt idx="15879">
                  <c:v>950.46350099999938</c:v>
                </c:pt>
                <c:pt idx="15880">
                  <c:v>950.53131099999996</c:v>
                </c:pt>
                <c:pt idx="15881">
                  <c:v>950.58056599999998</c:v>
                </c:pt>
                <c:pt idx="15882">
                  <c:v>950.641479</c:v>
                </c:pt>
                <c:pt idx="15883">
                  <c:v>950.70636000000002</c:v>
                </c:pt>
                <c:pt idx="15884">
                  <c:v>950.74133300000005</c:v>
                </c:pt>
                <c:pt idx="15885">
                  <c:v>950.82037400000002</c:v>
                </c:pt>
                <c:pt idx="15886">
                  <c:v>950.86779799999749</c:v>
                </c:pt>
                <c:pt idx="15887">
                  <c:v>950.94067399999949</c:v>
                </c:pt>
                <c:pt idx="15888">
                  <c:v>951.00781199999949</c:v>
                </c:pt>
                <c:pt idx="15889">
                  <c:v>951.04693599999996</c:v>
                </c:pt>
                <c:pt idx="15890">
                  <c:v>951.108521</c:v>
                </c:pt>
                <c:pt idx="15891">
                  <c:v>951.16101099999946</c:v>
                </c:pt>
                <c:pt idx="15892">
                  <c:v>951.26428199999998</c:v>
                </c:pt>
                <c:pt idx="15893">
                  <c:v>951.28900100000055</c:v>
                </c:pt>
                <c:pt idx="15894">
                  <c:v>951.36389199999996</c:v>
                </c:pt>
                <c:pt idx="15895">
                  <c:v>951.39843699999994</c:v>
                </c:pt>
                <c:pt idx="15896">
                  <c:v>951.46722399997634</c:v>
                </c:pt>
                <c:pt idx="15897">
                  <c:v>951.505493</c:v>
                </c:pt>
                <c:pt idx="15898">
                  <c:v>951.55218499999796</c:v>
                </c:pt>
                <c:pt idx="15899">
                  <c:v>951.60577400000352</c:v>
                </c:pt>
                <c:pt idx="15900">
                  <c:v>951.69256600000006</c:v>
                </c:pt>
                <c:pt idx="15901">
                  <c:v>951.71569799999997</c:v>
                </c:pt>
                <c:pt idx="15902">
                  <c:v>951.77618399999994</c:v>
                </c:pt>
                <c:pt idx="15903">
                  <c:v>951.86724899997898</c:v>
                </c:pt>
                <c:pt idx="15904">
                  <c:v>951.90264899999738</c:v>
                </c:pt>
                <c:pt idx="15905">
                  <c:v>951.96099899999797</c:v>
                </c:pt>
                <c:pt idx="15906">
                  <c:v>952.01855499999999</c:v>
                </c:pt>
                <c:pt idx="15907">
                  <c:v>952.08667000000003</c:v>
                </c:pt>
                <c:pt idx="15908">
                  <c:v>952.14178500000003</c:v>
                </c:pt>
                <c:pt idx="15909">
                  <c:v>952.19293200000004</c:v>
                </c:pt>
                <c:pt idx="15910">
                  <c:v>952.24499500000002</c:v>
                </c:pt>
                <c:pt idx="15911">
                  <c:v>952.29540999999995</c:v>
                </c:pt>
                <c:pt idx="15912">
                  <c:v>952.35876499999949</c:v>
                </c:pt>
                <c:pt idx="15913">
                  <c:v>952.428406</c:v>
                </c:pt>
                <c:pt idx="15914">
                  <c:v>952.48455799999999</c:v>
                </c:pt>
                <c:pt idx="15915">
                  <c:v>952.52075200000002</c:v>
                </c:pt>
                <c:pt idx="15916">
                  <c:v>952.60308800000053</c:v>
                </c:pt>
                <c:pt idx="15917">
                  <c:v>952.65112299999748</c:v>
                </c:pt>
                <c:pt idx="15918">
                  <c:v>952.71374500000354</c:v>
                </c:pt>
                <c:pt idx="15919">
                  <c:v>952.77264400000001</c:v>
                </c:pt>
                <c:pt idx="15920">
                  <c:v>952.81372099999999</c:v>
                </c:pt>
                <c:pt idx="15921">
                  <c:v>952.89001499999949</c:v>
                </c:pt>
                <c:pt idx="15922">
                  <c:v>952.95660399999747</c:v>
                </c:pt>
                <c:pt idx="15923">
                  <c:v>952.98803700000053</c:v>
                </c:pt>
                <c:pt idx="15924">
                  <c:v>953.04803500000003</c:v>
                </c:pt>
                <c:pt idx="15925">
                  <c:v>953.07055700000001</c:v>
                </c:pt>
                <c:pt idx="15926">
                  <c:v>953.15966799999796</c:v>
                </c:pt>
                <c:pt idx="15927">
                  <c:v>953.21954300000004</c:v>
                </c:pt>
                <c:pt idx="15928">
                  <c:v>953.2708740000179</c:v>
                </c:pt>
                <c:pt idx="15929">
                  <c:v>953.36425799998415</c:v>
                </c:pt>
                <c:pt idx="15930">
                  <c:v>953.43505899999946</c:v>
                </c:pt>
                <c:pt idx="15931">
                  <c:v>953.46722399997634</c:v>
                </c:pt>
                <c:pt idx="15932">
                  <c:v>953.53283699999997</c:v>
                </c:pt>
                <c:pt idx="15933">
                  <c:v>953.58917200000053</c:v>
                </c:pt>
                <c:pt idx="15934">
                  <c:v>953.65374799999995</c:v>
                </c:pt>
                <c:pt idx="15935">
                  <c:v>953.70336899999995</c:v>
                </c:pt>
                <c:pt idx="15936">
                  <c:v>953.76519799999949</c:v>
                </c:pt>
                <c:pt idx="15937">
                  <c:v>953.80981399999996</c:v>
                </c:pt>
                <c:pt idx="15938">
                  <c:v>953.87567100000001</c:v>
                </c:pt>
                <c:pt idx="15939">
                  <c:v>953.95410199999947</c:v>
                </c:pt>
                <c:pt idx="15940">
                  <c:v>953.96514899999738</c:v>
                </c:pt>
                <c:pt idx="15941">
                  <c:v>954.01727299999948</c:v>
                </c:pt>
                <c:pt idx="15942">
                  <c:v>954.12634300000002</c:v>
                </c:pt>
                <c:pt idx="15943">
                  <c:v>954.19018600000004</c:v>
                </c:pt>
                <c:pt idx="15944">
                  <c:v>954.23980700000004</c:v>
                </c:pt>
                <c:pt idx="15945">
                  <c:v>954.29595900000004</c:v>
                </c:pt>
                <c:pt idx="15946">
                  <c:v>954.35192899998208</c:v>
                </c:pt>
                <c:pt idx="15947">
                  <c:v>954.38189699999998</c:v>
                </c:pt>
                <c:pt idx="15948">
                  <c:v>954.45062299998415</c:v>
                </c:pt>
                <c:pt idx="15949">
                  <c:v>954.49829099999999</c:v>
                </c:pt>
                <c:pt idx="15950">
                  <c:v>954.57080100000053</c:v>
                </c:pt>
                <c:pt idx="15951">
                  <c:v>954.64337200000352</c:v>
                </c:pt>
                <c:pt idx="15952">
                  <c:v>954.63769499999796</c:v>
                </c:pt>
                <c:pt idx="15953">
                  <c:v>954.74859600000002</c:v>
                </c:pt>
                <c:pt idx="15954">
                  <c:v>954.79150400000003</c:v>
                </c:pt>
                <c:pt idx="15955">
                  <c:v>954.88726799998426</c:v>
                </c:pt>
                <c:pt idx="15956">
                  <c:v>954.94158899999798</c:v>
                </c:pt>
                <c:pt idx="15957">
                  <c:v>954.955872</c:v>
                </c:pt>
                <c:pt idx="15958">
                  <c:v>955.023865</c:v>
                </c:pt>
                <c:pt idx="15959">
                  <c:v>955.11010699999997</c:v>
                </c:pt>
                <c:pt idx="15960">
                  <c:v>955.15789799999948</c:v>
                </c:pt>
                <c:pt idx="15961">
                  <c:v>955.22564699999998</c:v>
                </c:pt>
                <c:pt idx="15962">
                  <c:v>955.28106700000001</c:v>
                </c:pt>
                <c:pt idx="15963">
                  <c:v>955.33215299998426</c:v>
                </c:pt>
                <c:pt idx="15964">
                  <c:v>955.409851</c:v>
                </c:pt>
                <c:pt idx="15965">
                  <c:v>955.46734599999797</c:v>
                </c:pt>
                <c:pt idx="15966">
                  <c:v>955.50384500000052</c:v>
                </c:pt>
                <c:pt idx="15967">
                  <c:v>955.54949999999997</c:v>
                </c:pt>
                <c:pt idx="15968">
                  <c:v>955.62664799999948</c:v>
                </c:pt>
                <c:pt idx="15969">
                  <c:v>955.70910600000002</c:v>
                </c:pt>
                <c:pt idx="15970">
                  <c:v>955.77075200000354</c:v>
                </c:pt>
                <c:pt idx="15971">
                  <c:v>955.79986599999995</c:v>
                </c:pt>
                <c:pt idx="15972">
                  <c:v>955.87799099999938</c:v>
                </c:pt>
                <c:pt idx="15973">
                  <c:v>955.95855699999947</c:v>
                </c:pt>
                <c:pt idx="15974">
                  <c:v>956.00103799999999</c:v>
                </c:pt>
                <c:pt idx="15975">
                  <c:v>956.05200199999797</c:v>
                </c:pt>
                <c:pt idx="15976">
                  <c:v>956.13159199999996</c:v>
                </c:pt>
                <c:pt idx="15977">
                  <c:v>956.180115</c:v>
                </c:pt>
                <c:pt idx="15978">
                  <c:v>956.23974600000054</c:v>
                </c:pt>
                <c:pt idx="15979">
                  <c:v>956.30200199999797</c:v>
                </c:pt>
                <c:pt idx="15980">
                  <c:v>956.36871299999996</c:v>
                </c:pt>
                <c:pt idx="15981">
                  <c:v>956.41314699999998</c:v>
                </c:pt>
                <c:pt idx="15982">
                  <c:v>956.48577900000055</c:v>
                </c:pt>
                <c:pt idx="15983">
                  <c:v>956.50958300000002</c:v>
                </c:pt>
                <c:pt idx="15984">
                  <c:v>956.56567399999949</c:v>
                </c:pt>
                <c:pt idx="15985">
                  <c:v>956.64782699999796</c:v>
                </c:pt>
                <c:pt idx="15986">
                  <c:v>956.71405000000004</c:v>
                </c:pt>
                <c:pt idx="15987">
                  <c:v>956.76257299999997</c:v>
                </c:pt>
                <c:pt idx="15988">
                  <c:v>956.81811499999947</c:v>
                </c:pt>
                <c:pt idx="15989">
                  <c:v>956.86480699999947</c:v>
                </c:pt>
                <c:pt idx="15990">
                  <c:v>956.93707299999949</c:v>
                </c:pt>
                <c:pt idx="15991">
                  <c:v>957.01312299999938</c:v>
                </c:pt>
                <c:pt idx="15992">
                  <c:v>957.07086200000003</c:v>
                </c:pt>
                <c:pt idx="15993">
                  <c:v>957.14733899999999</c:v>
                </c:pt>
                <c:pt idx="15994">
                  <c:v>957.17675799999995</c:v>
                </c:pt>
                <c:pt idx="15995">
                  <c:v>957.23596199999997</c:v>
                </c:pt>
                <c:pt idx="15996">
                  <c:v>957.30853300000001</c:v>
                </c:pt>
                <c:pt idx="15997">
                  <c:v>957.35308799999996</c:v>
                </c:pt>
                <c:pt idx="15998">
                  <c:v>957.43035899999938</c:v>
                </c:pt>
                <c:pt idx="15999">
                  <c:v>957.49774200000002</c:v>
                </c:pt>
                <c:pt idx="16000">
                  <c:v>957.57067900000004</c:v>
                </c:pt>
                <c:pt idx="16001">
                  <c:v>957.61798099999999</c:v>
                </c:pt>
                <c:pt idx="16002">
                  <c:v>957.67450000000053</c:v>
                </c:pt>
                <c:pt idx="16003">
                  <c:v>957.76812699999948</c:v>
                </c:pt>
                <c:pt idx="16004">
                  <c:v>957.796021</c:v>
                </c:pt>
                <c:pt idx="16005">
                  <c:v>957.84063699999797</c:v>
                </c:pt>
                <c:pt idx="16006">
                  <c:v>957.93408199999999</c:v>
                </c:pt>
                <c:pt idx="16007">
                  <c:v>957.98962399999948</c:v>
                </c:pt>
                <c:pt idx="16008">
                  <c:v>958.01544200000001</c:v>
                </c:pt>
                <c:pt idx="16009">
                  <c:v>958.08300799999995</c:v>
                </c:pt>
                <c:pt idx="16010">
                  <c:v>958.16449</c:v>
                </c:pt>
                <c:pt idx="16011">
                  <c:v>958.20562699999948</c:v>
                </c:pt>
                <c:pt idx="16012">
                  <c:v>958.27923600000054</c:v>
                </c:pt>
                <c:pt idx="16013">
                  <c:v>958.32153299999948</c:v>
                </c:pt>
                <c:pt idx="16014">
                  <c:v>958.40820299999996</c:v>
                </c:pt>
                <c:pt idx="16015">
                  <c:v>958.43975799999998</c:v>
                </c:pt>
                <c:pt idx="16016">
                  <c:v>958.53637700000002</c:v>
                </c:pt>
                <c:pt idx="16017">
                  <c:v>958.58801300000005</c:v>
                </c:pt>
                <c:pt idx="16018">
                  <c:v>958.61499000000003</c:v>
                </c:pt>
                <c:pt idx="16019">
                  <c:v>958.69641100000001</c:v>
                </c:pt>
                <c:pt idx="16020">
                  <c:v>958.79174800000055</c:v>
                </c:pt>
                <c:pt idx="16021">
                  <c:v>958.84295699998393</c:v>
                </c:pt>
                <c:pt idx="16022">
                  <c:v>958.88665799999796</c:v>
                </c:pt>
                <c:pt idx="16023">
                  <c:v>958.93804899999998</c:v>
                </c:pt>
                <c:pt idx="16024">
                  <c:v>958.99731399999996</c:v>
                </c:pt>
                <c:pt idx="16025">
                  <c:v>959.06445299999996</c:v>
                </c:pt>
                <c:pt idx="16026">
                  <c:v>959.10717799999998</c:v>
                </c:pt>
                <c:pt idx="16027">
                  <c:v>959.19989000000055</c:v>
                </c:pt>
                <c:pt idx="16028">
                  <c:v>959.24389599999995</c:v>
                </c:pt>
                <c:pt idx="16029">
                  <c:v>959.32519499999796</c:v>
                </c:pt>
                <c:pt idx="16030">
                  <c:v>959.34912099999747</c:v>
                </c:pt>
                <c:pt idx="16031">
                  <c:v>959.40545699999996</c:v>
                </c:pt>
                <c:pt idx="16032">
                  <c:v>959.48419200000001</c:v>
                </c:pt>
                <c:pt idx="16033">
                  <c:v>959.53955099999996</c:v>
                </c:pt>
                <c:pt idx="16034">
                  <c:v>959.60668899999996</c:v>
                </c:pt>
                <c:pt idx="16035">
                  <c:v>959.65734899999939</c:v>
                </c:pt>
                <c:pt idx="16036">
                  <c:v>959.750854</c:v>
                </c:pt>
                <c:pt idx="16037">
                  <c:v>959.80523699999947</c:v>
                </c:pt>
                <c:pt idx="16038">
                  <c:v>959.83996599999796</c:v>
                </c:pt>
                <c:pt idx="16039">
                  <c:v>959.89862099999948</c:v>
                </c:pt>
                <c:pt idx="16040">
                  <c:v>959.95153799999946</c:v>
                </c:pt>
                <c:pt idx="16041">
                  <c:v>960.00610399999948</c:v>
                </c:pt>
                <c:pt idx="16042">
                  <c:v>960.07922399999939</c:v>
                </c:pt>
                <c:pt idx="16043">
                  <c:v>960.13861099999997</c:v>
                </c:pt>
                <c:pt idx="16044">
                  <c:v>960.20611599999938</c:v>
                </c:pt>
                <c:pt idx="16045">
                  <c:v>960.24975600000005</c:v>
                </c:pt>
                <c:pt idx="16046">
                  <c:v>960.33941699999946</c:v>
                </c:pt>
                <c:pt idx="16047">
                  <c:v>960.37463400000001</c:v>
                </c:pt>
                <c:pt idx="16048">
                  <c:v>960.43176299999948</c:v>
                </c:pt>
                <c:pt idx="16049">
                  <c:v>960.48614499999996</c:v>
                </c:pt>
                <c:pt idx="16050">
                  <c:v>960.57800300000054</c:v>
                </c:pt>
                <c:pt idx="16051">
                  <c:v>960.59545900000001</c:v>
                </c:pt>
                <c:pt idx="16052">
                  <c:v>960.65710399999796</c:v>
                </c:pt>
                <c:pt idx="16053">
                  <c:v>960.74408000000005</c:v>
                </c:pt>
                <c:pt idx="16054">
                  <c:v>960.78741500000001</c:v>
                </c:pt>
                <c:pt idx="16055">
                  <c:v>960.87304700000004</c:v>
                </c:pt>
                <c:pt idx="16056">
                  <c:v>960.93182399999796</c:v>
                </c:pt>
                <c:pt idx="16057">
                  <c:v>960.99145499999997</c:v>
                </c:pt>
                <c:pt idx="16058">
                  <c:v>961.03662099999747</c:v>
                </c:pt>
                <c:pt idx="16059">
                  <c:v>961.11358600000005</c:v>
                </c:pt>
                <c:pt idx="16060">
                  <c:v>961.15527299999997</c:v>
                </c:pt>
                <c:pt idx="16061">
                  <c:v>961.21832300000005</c:v>
                </c:pt>
                <c:pt idx="16062">
                  <c:v>961.28479000001641</c:v>
                </c:pt>
                <c:pt idx="16063">
                  <c:v>961.36657699999796</c:v>
                </c:pt>
                <c:pt idx="16064">
                  <c:v>961.41583300000002</c:v>
                </c:pt>
                <c:pt idx="16065">
                  <c:v>961.45544399999949</c:v>
                </c:pt>
                <c:pt idx="16066">
                  <c:v>961.54272499999797</c:v>
                </c:pt>
                <c:pt idx="16067">
                  <c:v>961.61144999999999</c:v>
                </c:pt>
                <c:pt idx="16068">
                  <c:v>961.64801</c:v>
                </c:pt>
                <c:pt idx="16069">
                  <c:v>961.71063200000003</c:v>
                </c:pt>
                <c:pt idx="16070">
                  <c:v>961.77423100000055</c:v>
                </c:pt>
                <c:pt idx="16071">
                  <c:v>961.82403599999998</c:v>
                </c:pt>
                <c:pt idx="16072">
                  <c:v>961.91485599999999</c:v>
                </c:pt>
                <c:pt idx="16073">
                  <c:v>961.944885</c:v>
                </c:pt>
                <c:pt idx="16074">
                  <c:v>962.02703899999949</c:v>
                </c:pt>
                <c:pt idx="16075">
                  <c:v>962.08148200000005</c:v>
                </c:pt>
                <c:pt idx="16076">
                  <c:v>962.14324999999997</c:v>
                </c:pt>
                <c:pt idx="16077">
                  <c:v>962.19604500000003</c:v>
                </c:pt>
                <c:pt idx="16078">
                  <c:v>962.28741500000001</c:v>
                </c:pt>
                <c:pt idx="16079">
                  <c:v>962.35150099999748</c:v>
                </c:pt>
                <c:pt idx="16080">
                  <c:v>962.41137700000002</c:v>
                </c:pt>
                <c:pt idx="16081">
                  <c:v>962.45526099998415</c:v>
                </c:pt>
                <c:pt idx="16082">
                  <c:v>962.51281699999947</c:v>
                </c:pt>
                <c:pt idx="16083">
                  <c:v>962.57916299999999</c:v>
                </c:pt>
                <c:pt idx="16084">
                  <c:v>962.65051299999948</c:v>
                </c:pt>
                <c:pt idx="16085">
                  <c:v>962.67883300001813</c:v>
                </c:pt>
                <c:pt idx="16086">
                  <c:v>962.76318400000002</c:v>
                </c:pt>
                <c:pt idx="16087">
                  <c:v>962.82495100000006</c:v>
                </c:pt>
                <c:pt idx="16088">
                  <c:v>962.87152099999946</c:v>
                </c:pt>
                <c:pt idx="16089">
                  <c:v>962.92901599999948</c:v>
                </c:pt>
                <c:pt idx="16090">
                  <c:v>962.97564699999998</c:v>
                </c:pt>
                <c:pt idx="16091">
                  <c:v>963.00354000000004</c:v>
                </c:pt>
                <c:pt idx="16092">
                  <c:v>963.14465299999949</c:v>
                </c:pt>
                <c:pt idx="16093">
                  <c:v>963.19891399999995</c:v>
                </c:pt>
                <c:pt idx="16094">
                  <c:v>963.24304199999995</c:v>
                </c:pt>
                <c:pt idx="16095">
                  <c:v>963.29852300000005</c:v>
                </c:pt>
                <c:pt idx="16096">
                  <c:v>963.36517299999946</c:v>
                </c:pt>
                <c:pt idx="16097">
                  <c:v>963.42663599999946</c:v>
                </c:pt>
                <c:pt idx="16098">
                  <c:v>963.48205599999949</c:v>
                </c:pt>
                <c:pt idx="16099">
                  <c:v>963.54205299999796</c:v>
                </c:pt>
                <c:pt idx="16100">
                  <c:v>963.64819299999999</c:v>
                </c:pt>
                <c:pt idx="16101">
                  <c:v>963.66857900000002</c:v>
                </c:pt>
                <c:pt idx="16102">
                  <c:v>963.75213599999938</c:v>
                </c:pt>
                <c:pt idx="16103">
                  <c:v>963.76348900000005</c:v>
                </c:pt>
                <c:pt idx="16104">
                  <c:v>963.83935499999939</c:v>
                </c:pt>
                <c:pt idx="16105">
                  <c:v>963.895081</c:v>
                </c:pt>
                <c:pt idx="16106">
                  <c:v>963.97228999999948</c:v>
                </c:pt>
                <c:pt idx="16107">
                  <c:v>964.01379400000053</c:v>
                </c:pt>
                <c:pt idx="16108">
                  <c:v>964.08105499999999</c:v>
                </c:pt>
                <c:pt idx="16109">
                  <c:v>964.15008499999999</c:v>
                </c:pt>
                <c:pt idx="16110">
                  <c:v>964.20147699999995</c:v>
                </c:pt>
                <c:pt idx="16111">
                  <c:v>964.27374300002054</c:v>
                </c:pt>
                <c:pt idx="16112">
                  <c:v>964.32421899999747</c:v>
                </c:pt>
                <c:pt idx="16113">
                  <c:v>964.41406300000006</c:v>
                </c:pt>
                <c:pt idx="16114">
                  <c:v>964.47717299999999</c:v>
                </c:pt>
                <c:pt idx="16115">
                  <c:v>964.52526899999748</c:v>
                </c:pt>
                <c:pt idx="16116">
                  <c:v>964.58551</c:v>
                </c:pt>
                <c:pt idx="16117">
                  <c:v>964.63671899999997</c:v>
                </c:pt>
                <c:pt idx="16118">
                  <c:v>964.72338900000352</c:v>
                </c:pt>
                <c:pt idx="16119">
                  <c:v>964.77948000001561</c:v>
                </c:pt>
                <c:pt idx="16120">
                  <c:v>964.82470699999999</c:v>
                </c:pt>
                <c:pt idx="16121">
                  <c:v>964.90472399999999</c:v>
                </c:pt>
                <c:pt idx="16122">
                  <c:v>964.98877000001676</c:v>
                </c:pt>
                <c:pt idx="16123">
                  <c:v>965.04003899999998</c:v>
                </c:pt>
                <c:pt idx="16124">
                  <c:v>965.10046399999999</c:v>
                </c:pt>
                <c:pt idx="16125">
                  <c:v>965.15869099999998</c:v>
                </c:pt>
                <c:pt idx="16126">
                  <c:v>965.23895300000004</c:v>
                </c:pt>
                <c:pt idx="16127">
                  <c:v>965.30602999999746</c:v>
                </c:pt>
                <c:pt idx="16128">
                  <c:v>965.35613999999748</c:v>
                </c:pt>
                <c:pt idx="16129">
                  <c:v>965.37994400000002</c:v>
                </c:pt>
                <c:pt idx="16130">
                  <c:v>965.48522899999796</c:v>
                </c:pt>
                <c:pt idx="16131">
                  <c:v>965.53582799999947</c:v>
                </c:pt>
                <c:pt idx="16132">
                  <c:v>965.592896</c:v>
                </c:pt>
                <c:pt idx="16133">
                  <c:v>965.64294399999949</c:v>
                </c:pt>
                <c:pt idx="16134">
                  <c:v>965.71234100000004</c:v>
                </c:pt>
                <c:pt idx="16135">
                  <c:v>965.78649900000005</c:v>
                </c:pt>
                <c:pt idx="16136">
                  <c:v>965.86224399998116</c:v>
                </c:pt>
                <c:pt idx="16137">
                  <c:v>965.90209999999797</c:v>
                </c:pt>
                <c:pt idx="16138">
                  <c:v>965.97448699999995</c:v>
                </c:pt>
                <c:pt idx="16139">
                  <c:v>966.01922599999796</c:v>
                </c:pt>
                <c:pt idx="16140">
                  <c:v>966.10784899999999</c:v>
                </c:pt>
                <c:pt idx="16141">
                  <c:v>966.15429699999947</c:v>
                </c:pt>
                <c:pt idx="16142">
                  <c:v>966.22210699999948</c:v>
                </c:pt>
                <c:pt idx="16143">
                  <c:v>966.26434300000005</c:v>
                </c:pt>
                <c:pt idx="16144">
                  <c:v>966.34857199999999</c:v>
                </c:pt>
                <c:pt idx="16145">
                  <c:v>966.39105199999949</c:v>
                </c:pt>
                <c:pt idx="16146">
                  <c:v>966.44586199999947</c:v>
                </c:pt>
                <c:pt idx="16147">
                  <c:v>966.53582799999947</c:v>
                </c:pt>
                <c:pt idx="16148">
                  <c:v>966.58221399999798</c:v>
                </c:pt>
                <c:pt idx="16149">
                  <c:v>966.625</c:v>
                </c:pt>
                <c:pt idx="16150">
                  <c:v>966.70800799999995</c:v>
                </c:pt>
                <c:pt idx="16151">
                  <c:v>966.76196299999947</c:v>
                </c:pt>
                <c:pt idx="16152">
                  <c:v>966.82562299998415</c:v>
                </c:pt>
                <c:pt idx="16153">
                  <c:v>966.89532499999996</c:v>
                </c:pt>
                <c:pt idx="16154">
                  <c:v>966.96765099998186</c:v>
                </c:pt>
                <c:pt idx="16155">
                  <c:v>967.023865</c:v>
                </c:pt>
                <c:pt idx="16156">
                  <c:v>967.06317100000001</c:v>
                </c:pt>
                <c:pt idx="16157">
                  <c:v>967.13909899999999</c:v>
                </c:pt>
                <c:pt idx="16158">
                  <c:v>967.21423300000004</c:v>
                </c:pt>
                <c:pt idx="16159">
                  <c:v>967.27008100000353</c:v>
                </c:pt>
                <c:pt idx="16160">
                  <c:v>967.32263199999738</c:v>
                </c:pt>
                <c:pt idx="16161">
                  <c:v>967.38140899999996</c:v>
                </c:pt>
                <c:pt idx="16162">
                  <c:v>967.45336899999938</c:v>
                </c:pt>
                <c:pt idx="16163">
                  <c:v>967.49645999999996</c:v>
                </c:pt>
                <c:pt idx="16164">
                  <c:v>967.56848100000002</c:v>
                </c:pt>
                <c:pt idx="16165">
                  <c:v>967.64129599999796</c:v>
                </c:pt>
                <c:pt idx="16166">
                  <c:v>967.68823200000054</c:v>
                </c:pt>
                <c:pt idx="16167">
                  <c:v>967.71209699999997</c:v>
                </c:pt>
                <c:pt idx="16168">
                  <c:v>967.78015100000005</c:v>
                </c:pt>
                <c:pt idx="16169">
                  <c:v>967.84564199999738</c:v>
                </c:pt>
                <c:pt idx="16170">
                  <c:v>967.91369599999996</c:v>
                </c:pt>
                <c:pt idx="16171">
                  <c:v>967.96514899999738</c:v>
                </c:pt>
                <c:pt idx="16172">
                  <c:v>968.03344700000002</c:v>
                </c:pt>
                <c:pt idx="16173">
                  <c:v>968.09661899999946</c:v>
                </c:pt>
                <c:pt idx="16174">
                  <c:v>968.16601599999797</c:v>
                </c:pt>
                <c:pt idx="16175">
                  <c:v>968.20080599999994</c:v>
                </c:pt>
                <c:pt idx="16176">
                  <c:v>968.25903300000004</c:v>
                </c:pt>
                <c:pt idx="16177">
                  <c:v>968.31359899999939</c:v>
                </c:pt>
                <c:pt idx="16178">
                  <c:v>968.36694299999749</c:v>
                </c:pt>
                <c:pt idx="16179">
                  <c:v>968.44323699999939</c:v>
                </c:pt>
                <c:pt idx="16180">
                  <c:v>968.51293899999996</c:v>
                </c:pt>
                <c:pt idx="16181">
                  <c:v>968.54779099999996</c:v>
                </c:pt>
                <c:pt idx="16182">
                  <c:v>968.62597700000003</c:v>
                </c:pt>
                <c:pt idx="16183">
                  <c:v>968.67712399999948</c:v>
                </c:pt>
                <c:pt idx="16184">
                  <c:v>968.73522899999796</c:v>
                </c:pt>
                <c:pt idx="16185">
                  <c:v>968.78094500000054</c:v>
                </c:pt>
                <c:pt idx="16186">
                  <c:v>968.87085000000002</c:v>
                </c:pt>
                <c:pt idx="16187">
                  <c:v>968.92163099999948</c:v>
                </c:pt>
                <c:pt idx="16188">
                  <c:v>968.98187299999995</c:v>
                </c:pt>
                <c:pt idx="16189">
                  <c:v>969.05554199999949</c:v>
                </c:pt>
                <c:pt idx="16190">
                  <c:v>969.10839800000053</c:v>
                </c:pt>
                <c:pt idx="16191">
                  <c:v>969.16803000000004</c:v>
                </c:pt>
                <c:pt idx="16192">
                  <c:v>969.24548300000004</c:v>
                </c:pt>
                <c:pt idx="16193">
                  <c:v>969.27825900000005</c:v>
                </c:pt>
                <c:pt idx="16194">
                  <c:v>969.35217299999749</c:v>
                </c:pt>
                <c:pt idx="16195">
                  <c:v>969.41345200000001</c:v>
                </c:pt>
                <c:pt idx="16196">
                  <c:v>969.45343000000003</c:v>
                </c:pt>
                <c:pt idx="16197">
                  <c:v>969.52172899999948</c:v>
                </c:pt>
                <c:pt idx="16198">
                  <c:v>969.57318100000055</c:v>
                </c:pt>
                <c:pt idx="16199">
                  <c:v>969.64813200000003</c:v>
                </c:pt>
                <c:pt idx="16200">
                  <c:v>969.71978800000352</c:v>
                </c:pt>
                <c:pt idx="16201">
                  <c:v>969.75134300000002</c:v>
                </c:pt>
                <c:pt idx="16202">
                  <c:v>969.809753</c:v>
                </c:pt>
                <c:pt idx="16203">
                  <c:v>969.86297599999796</c:v>
                </c:pt>
                <c:pt idx="16204">
                  <c:v>969.94695999999749</c:v>
                </c:pt>
                <c:pt idx="16205">
                  <c:v>970.03283699999997</c:v>
                </c:pt>
                <c:pt idx="16206">
                  <c:v>970.09258999999997</c:v>
                </c:pt>
                <c:pt idx="16207">
                  <c:v>970.13903800000003</c:v>
                </c:pt>
                <c:pt idx="16208">
                  <c:v>970.17382800000053</c:v>
                </c:pt>
                <c:pt idx="16209">
                  <c:v>970.26367200000004</c:v>
                </c:pt>
                <c:pt idx="16210">
                  <c:v>970.28637700000354</c:v>
                </c:pt>
                <c:pt idx="16211">
                  <c:v>970.32635499999947</c:v>
                </c:pt>
                <c:pt idx="16212">
                  <c:v>970.42523199999948</c:v>
                </c:pt>
                <c:pt idx="16213">
                  <c:v>970.48577900000055</c:v>
                </c:pt>
                <c:pt idx="16214">
                  <c:v>970.54461699999797</c:v>
                </c:pt>
                <c:pt idx="16215">
                  <c:v>970.58239700000001</c:v>
                </c:pt>
                <c:pt idx="16216">
                  <c:v>970.67578100000355</c:v>
                </c:pt>
                <c:pt idx="16217">
                  <c:v>970.73681599999998</c:v>
                </c:pt>
                <c:pt idx="16218">
                  <c:v>970.77825900000005</c:v>
                </c:pt>
                <c:pt idx="16219">
                  <c:v>970.88732899999798</c:v>
                </c:pt>
                <c:pt idx="16220">
                  <c:v>970.93463099999997</c:v>
                </c:pt>
                <c:pt idx="16221">
                  <c:v>970.98107900000002</c:v>
                </c:pt>
                <c:pt idx="16222">
                  <c:v>971.04492199999947</c:v>
                </c:pt>
                <c:pt idx="16223">
                  <c:v>971.10497999999995</c:v>
                </c:pt>
                <c:pt idx="16224">
                  <c:v>971.13555899999949</c:v>
                </c:pt>
                <c:pt idx="16225">
                  <c:v>971.16888400000005</c:v>
                </c:pt>
                <c:pt idx="16226">
                  <c:v>971.26104699999996</c:v>
                </c:pt>
                <c:pt idx="16227">
                  <c:v>971.34924299999739</c:v>
                </c:pt>
                <c:pt idx="16228">
                  <c:v>971.38989300000003</c:v>
                </c:pt>
                <c:pt idx="16229">
                  <c:v>971.45049999999947</c:v>
                </c:pt>
                <c:pt idx="16230">
                  <c:v>971.50640899999996</c:v>
                </c:pt>
                <c:pt idx="16231">
                  <c:v>971.56030299999998</c:v>
                </c:pt>
                <c:pt idx="16232">
                  <c:v>971.63812299999938</c:v>
                </c:pt>
                <c:pt idx="16233">
                  <c:v>971.70953400000053</c:v>
                </c:pt>
                <c:pt idx="16234">
                  <c:v>971.73712199999738</c:v>
                </c:pt>
                <c:pt idx="16235">
                  <c:v>971.80609099999947</c:v>
                </c:pt>
                <c:pt idx="16236">
                  <c:v>971.85479699999996</c:v>
                </c:pt>
                <c:pt idx="16237">
                  <c:v>971.93499799999938</c:v>
                </c:pt>
                <c:pt idx="16238">
                  <c:v>972.02026399999738</c:v>
                </c:pt>
                <c:pt idx="16239">
                  <c:v>972.06787099999997</c:v>
                </c:pt>
                <c:pt idx="16240">
                  <c:v>972.12475600000005</c:v>
                </c:pt>
                <c:pt idx="16241">
                  <c:v>972.17370600001561</c:v>
                </c:pt>
                <c:pt idx="16242">
                  <c:v>972.18762199999946</c:v>
                </c:pt>
                <c:pt idx="16243">
                  <c:v>972.26007100000004</c:v>
                </c:pt>
                <c:pt idx="16244">
                  <c:v>972.34606899998312</c:v>
                </c:pt>
                <c:pt idx="16245">
                  <c:v>972.41906699999947</c:v>
                </c:pt>
                <c:pt idx="16246">
                  <c:v>972.45233199999996</c:v>
                </c:pt>
                <c:pt idx="16247">
                  <c:v>972.53704799999946</c:v>
                </c:pt>
                <c:pt idx="16248">
                  <c:v>972.60809300000005</c:v>
                </c:pt>
                <c:pt idx="16249">
                  <c:v>972.660034</c:v>
                </c:pt>
                <c:pt idx="16250">
                  <c:v>972.70764199999996</c:v>
                </c:pt>
                <c:pt idx="16251">
                  <c:v>972.76678500000003</c:v>
                </c:pt>
                <c:pt idx="16252">
                  <c:v>972.81817599999999</c:v>
                </c:pt>
                <c:pt idx="16253">
                  <c:v>972.85790999998414</c:v>
                </c:pt>
                <c:pt idx="16254">
                  <c:v>972.96258499999749</c:v>
                </c:pt>
                <c:pt idx="16255">
                  <c:v>973.02801499999998</c:v>
                </c:pt>
                <c:pt idx="16256">
                  <c:v>973.04125999999746</c:v>
                </c:pt>
                <c:pt idx="16257">
                  <c:v>973.16430700000001</c:v>
                </c:pt>
                <c:pt idx="16258">
                  <c:v>973.22814900000003</c:v>
                </c:pt>
                <c:pt idx="16259">
                  <c:v>973.24725299999739</c:v>
                </c:pt>
                <c:pt idx="16260">
                  <c:v>973.32269299999746</c:v>
                </c:pt>
                <c:pt idx="16261">
                  <c:v>973.37866199999996</c:v>
                </c:pt>
                <c:pt idx="16262">
                  <c:v>973.41375700000003</c:v>
                </c:pt>
                <c:pt idx="16263">
                  <c:v>973.49176</c:v>
                </c:pt>
                <c:pt idx="16264">
                  <c:v>973.52954099999999</c:v>
                </c:pt>
                <c:pt idx="16265">
                  <c:v>973.62145999999996</c:v>
                </c:pt>
                <c:pt idx="16266">
                  <c:v>973.66760299999748</c:v>
                </c:pt>
                <c:pt idx="16267">
                  <c:v>973.76678500000003</c:v>
                </c:pt>
                <c:pt idx="16268">
                  <c:v>973.80065899999749</c:v>
                </c:pt>
                <c:pt idx="16269">
                  <c:v>973.83599899999797</c:v>
                </c:pt>
                <c:pt idx="16270">
                  <c:v>973.88031000000001</c:v>
                </c:pt>
                <c:pt idx="16271">
                  <c:v>973.95031699999947</c:v>
                </c:pt>
                <c:pt idx="16272">
                  <c:v>974.05664099999797</c:v>
                </c:pt>
                <c:pt idx="16273">
                  <c:v>974.100098</c:v>
                </c:pt>
                <c:pt idx="16274">
                  <c:v>974.12463400000001</c:v>
                </c:pt>
                <c:pt idx="16275">
                  <c:v>974.23181199999999</c:v>
                </c:pt>
                <c:pt idx="16276">
                  <c:v>974.27478000001986</c:v>
                </c:pt>
                <c:pt idx="16277">
                  <c:v>974.34503199999949</c:v>
                </c:pt>
                <c:pt idx="16278">
                  <c:v>974.40069599999947</c:v>
                </c:pt>
                <c:pt idx="16279">
                  <c:v>974.45404099999996</c:v>
                </c:pt>
                <c:pt idx="16280">
                  <c:v>974.50805700000001</c:v>
                </c:pt>
                <c:pt idx="16281">
                  <c:v>974.56158399999947</c:v>
                </c:pt>
                <c:pt idx="16282">
                  <c:v>974.61877400000355</c:v>
                </c:pt>
                <c:pt idx="16283">
                  <c:v>974.65014599999949</c:v>
                </c:pt>
                <c:pt idx="16284">
                  <c:v>974.73339800000053</c:v>
                </c:pt>
                <c:pt idx="16285">
                  <c:v>974.81744399999798</c:v>
                </c:pt>
                <c:pt idx="16286">
                  <c:v>974.90161099999796</c:v>
                </c:pt>
                <c:pt idx="16287">
                  <c:v>974.91674799999998</c:v>
                </c:pt>
                <c:pt idx="16288">
                  <c:v>974.98437500000352</c:v>
                </c:pt>
                <c:pt idx="16289">
                  <c:v>975.07385300000055</c:v>
                </c:pt>
                <c:pt idx="16290">
                  <c:v>975.12506099999996</c:v>
                </c:pt>
                <c:pt idx="16291">
                  <c:v>975.191101</c:v>
                </c:pt>
                <c:pt idx="16292">
                  <c:v>975.24963400000001</c:v>
                </c:pt>
                <c:pt idx="16293">
                  <c:v>975.33178699999996</c:v>
                </c:pt>
                <c:pt idx="16294">
                  <c:v>975.41314699999998</c:v>
                </c:pt>
                <c:pt idx="16295">
                  <c:v>975.50451699999996</c:v>
                </c:pt>
                <c:pt idx="16296">
                  <c:v>975.53552199999797</c:v>
                </c:pt>
                <c:pt idx="16297">
                  <c:v>975.58563200000003</c:v>
                </c:pt>
                <c:pt idx="16298">
                  <c:v>975.65942399999949</c:v>
                </c:pt>
                <c:pt idx="16299">
                  <c:v>975.72277799999995</c:v>
                </c:pt>
                <c:pt idx="16300">
                  <c:v>975.75427200000001</c:v>
                </c:pt>
                <c:pt idx="16301">
                  <c:v>975.80932600000006</c:v>
                </c:pt>
                <c:pt idx="16302">
                  <c:v>975.89416499999948</c:v>
                </c:pt>
                <c:pt idx="16303">
                  <c:v>975.95794699999749</c:v>
                </c:pt>
                <c:pt idx="16304">
                  <c:v>976.03295899999796</c:v>
                </c:pt>
                <c:pt idx="16305">
                  <c:v>976.07653800000003</c:v>
                </c:pt>
                <c:pt idx="16306">
                  <c:v>976.13549799999998</c:v>
                </c:pt>
                <c:pt idx="16307">
                  <c:v>976.17968699999994</c:v>
                </c:pt>
                <c:pt idx="16308">
                  <c:v>976.24462899999946</c:v>
                </c:pt>
                <c:pt idx="16309">
                  <c:v>976.32891799999948</c:v>
                </c:pt>
                <c:pt idx="16310">
                  <c:v>976.33502199999748</c:v>
                </c:pt>
                <c:pt idx="16311">
                  <c:v>976.42718499999796</c:v>
                </c:pt>
                <c:pt idx="16312">
                  <c:v>976.50659199999996</c:v>
                </c:pt>
                <c:pt idx="16313">
                  <c:v>976.58978300000354</c:v>
                </c:pt>
                <c:pt idx="16314">
                  <c:v>976.62078899999995</c:v>
                </c:pt>
                <c:pt idx="16315">
                  <c:v>976.67193600000053</c:v>
                </c:pt>
                <c:pt idx="16316">
                  <c:v>976.77221699999996</c:v>
                </c:pt>
                <c:pt idx="16317">
                  <c:v>976.84533699999997</c:v>
                </c:pt>
                <c:pt idx="16318">
                  <c:v>976.86785899998392</c:v>
                </c:pt>
                <c:pt idx="16319">
                  <c:v>976.950378</c:v>
                </c:pt>
                <c:pt idx="16320">
                  <c:v>977.03430200000003</c:v>
                </c:pt>
                <c:pt idx="16321">
                  <c:v>977.08221399999798</c:v>
                </c:pt>
                <c:pt idx="16322">
                  <c:v>977.15936299999998</c:v>
                </c:pt>
                <c:pt idx="16323">
                  <c:v>977.18658400000004</c:v>
                </c:pt>
                <c:pt idx="16324">
                  <c:v>977.249146</c:v>
                </c:pt>
                <c:pt idx="16325">
                  <c:v>977.33526599998174</c:v>
                </c:pt>
                <c:pt idx="16326">
                  <c:v>977.40069599999947</c:v>
                </c:pt>
                <c:pt idx="16327">
                  <c:v>977.42730699999947</c:v>
                </c:pt>
                <c:pt idx="16328">
                  <c:v>977.50756799999749</c:v>
                </c:pt>
                <c:pt idx="16329">
                  <c:v>977.56237799999997</c:v>
                </c:pt>
                <c:pt idx="16330">
                  <c:v>977.65203899999949</c:v>
                </c:pt>
                <c:pt idx="16331">
                  <c:v>977.68365500000004</c:v>
                </c:pt>
                <c:pt idx="16332">
                  <c:v>977.71081500000003</c:v>
                </c:pt>
                <c:pt idx="16333">
                  <c:v>977.78253199999995</c:v>
                </c:pt>
                <c:pt idx="16334">
                  <c:v>977.87335199999995</c:v>
                </c:pt>
                <c:pt idx="16335">
                  <c:v>977.92883300000005</c:v>
                </c:pt>
                <c:pt idx="16336">
                  <c:v>977.98199499999998</c:v>
                </c:pt>
                <c:pt idx="16337">
                  <c:v>978.03643799999998</c:v>
                </c:pt>
                <c:pt idx="16338">
                  <c:v>978.10308800000053</c:v>
                </c:pt>
                <c:pt idx="16339">
                  <c:v>978.19433600000355</c:v>
                </c:pt>
                <c:pt idx="16340">
                  <c:v>978.24615499999948</c:v>
                </c:pt>
                <c:pt idx="16341">
                  <c:v>978.30346699999996</c:v>
                </c:pt>
                <c:pt idx="16342">
                  <c:v>978.36212199997669</c:v>
                </c:pt>
                <c:pt idx="16343">
                  <c:v>978.43908699999997</c:v>
                </c:pt>
                <c:pt idx="16344">
                  <c:v>978.51330599999994</c:v>
                </c:pt>
                <c:pt idx="16345">
                  <c:v>978.55999799999938</c:v>
                </c:pt>
                <c:pt idx="16346">
                  <c:v>978.60699499999998</c:v>
                </c:pt>
                <c:pt idx="16347">
                  <c:v>978.66796899999747</c:v>
                </c:pt>
                <c:pt idx="16348">
                  <c:v>978.73736599999938</c:v>
                </c:pt>
                <c:pt idx="16349">
                  <c:v>978.77069100000051</c:v>
                </c:pt>
                <c:pt idx="16350">
                  <c:v>978.80651899999748</c:v>
                </c:pt>
                <c:pt idx="16351">
                  <c:v>978.88775599999997</c:v>
                </c:pt>
                <c:pt idx="16352">
                  <c:v>978.95867899999996</c:v>
                </c:pt>
                <c:pt idx="16353">
                  <c:v>979.00067100000001</c:v>
                </c:pt>
                <c:pt idx="16354">
                  <c:v>979.06079099999999</c:v>
                </c:pt>
                <c:pt idx="16355">
                  <c:v>979.11596699999996</c:v>
                </c:pt>
                <c:pt idx="16356">
                  <c:v>979.18310499999995</c:v>
                </c:pt>
                <c:pt idx="16357">
                  <c:v>979.25885000000005</c:v>
                </c:pt>
                <c:pt idx="16358">
                  <c:v>979.31957999999997</c:v>
                </c:pt>
                <c:pt idx="16359">
                  <c:v>979.37744099999998</c:v>
                </c:pt>
                <c:pt idx="16360">
                  <c:v>979.39965799999948</c:v>
                </c:pt>
                <c:pt idx="16361">
                  <c:v>979.48071300000004</c:v>
                </c:pt>
                <c:pt idx="16362">
                  <c:v>979.538635</c:v>
                </c:pt>
                <c:pt idx="16363">
                  <c:v>979.57611099999997</c:v>
                </c:pt>
                <c:pt idx="16364">
                  <c:v>979.63403300000004</c:v>
                </c:pt>
                <c:pt idx="16365">
                  <c:v>979.72045900000001</c:v>
                </c:pt>
                <c:pt idx="16366">
                  <c:v>979.78985600000055</c:v>
                </c:pt>
                <c:pt idx="16367">
                  <c:v>979.85504199999946</c:v>
                </c:pt>
                <c:pt idx="16368">
                  <c:v>979.90264899999738</c:v>
                </c:pt>
                <c:pt idx="16369">
                  <c:v>979.93249499999797</c:v>
                </c:pt>
                <c:pt idx="16370">
                  <c:v>980.00945999999999</c:v>
                </c:pt>
                <c:pt idx="16371">
                  <c:v>980.07586700000002</c:v>
                </c:pt>
                <c:pt idx="16372">
                  <c:v>980.12402299999997</c:v>
                </c:pt>
                <c:pt idx="16373">
                  <c:v>980.18530300000054</c:v>
                </c:pt>
                <c:pt idx="16374">
                  <c:v>980.25067100000001</c:v>
                </c:pt>
                <c:pt idx="16375">
                  <c:v>980.33795199999747</c:v>
                </c:pt>
                <c:pt idx="16376">
                  <c:v>980.39526399999738</c:v>
                </c:pt>
                <c:pt idx="16377">
                  <c:v>980.39623999999947</c:v>
                </c:pt>
                <c:pt idx="16378">
                  <c:v>980.48022499999797</c:v>
                </c:pt>
                <c:pt idx="16379">
                  <c:v>980.54119899999796</c:v>
                </c:pt>
                <c:pt idx="16380">
                  <c:v>980.61987300000055</c:v>
                </c:pt>
                <c:pt idx="16381">
                  <c:v>980.66119399999798</c:v>
                </c:pt>
                <c:pt idx="16382">
                  <c:v>980.73205599999949</c:v>
                </c:pt>
                <c:pt idx="16383">
                  <c:v>980.79205300000001</c:v>
                </c:pt>
                <c:pt idx="16384">
                  <c:v>980.87091099999998</c:v>
                </c:pt>
                <c:pt idx="16385">
                  <c:v>980.92791699999748</c:v>
                </c:pt>
                <c:pt idx="16386">
                  <c:v>980.98406999999997</c:v>
                </c:pt>
                <c:pt idx="16387">
                  <c:v>981.05145299999947</c:v>
                </c:pt>
                <c:pt idx="16388">
                  <c:v>981.11840800000004</c:v>
                </c:pt>
                <c:pt idx="16389">
                  <c:v>981.18853800000352</c:v>
                </c:pt>
                <c:pt idx="16390">
                  <c:v>981.24334700000054</c:v>
                </c:pt>
                <c:pt idx="16391">
                  <c:v>981.30358899999999</c:v>
                </c:pt>
                <c:pt idx="16392">
                  <c:v>981.34576399999946</c:v>
                </c:pt>
                <c:pt idx="16393">
                  <c:v>981.43573000000004</c:v>
                </c:pt>
                <c:pt idx="16394">
                  <c:v>981.48504600000001</c:v>
                </c:pt>
                <c:pt idx="16395">
                  <c:v>981.512878</c:v>
                </c:pt>
                <c:pt idx="16396">
                  <c:v>981.58038300000055</c:v>
                </c:pt>
                <c:pt idx="16397">
                  <c:v>981.650757</c:v>
                </c:pt>
                <c:pt idx="16398">
                  <c:v>981.70391800000004</c:v>
                </c:pt>
                <c:pt idx="16399">
                  <c:v>981.77844200001573</c:v>
                </c:pt>
                <c:pt idx="16400">
                  <c:v>981.80755599999748</c:v>
                </c:pt>
                <c:pt idx="16401">
                  <c:v>981.854736</c:v>
                </c:pt>
                <c:pt idx="16402">
                  <c:v>981.93402099999946</c:v>
                </c:pt>
                <c:pt idx="16403">
                  <c:v>982.00176999999996</c:v>
                </c:pt>
                <c:pt idx="16404">
                  <c:v>982.05187999999998</c:v>
                </c:pt>
                <c:pt idx="16405">
                  <c:v>982.09191899999996</c:v>
                </c:pt>
                <c:pt idx="16406">
                  <c:v>982.16870100000051</c:v>
                </c:pt>
                <c:pt idx="16407">
                  <c:v>982.22576900000001</c:v>
                </c:pt>
                <c:pt idx="16408">
                  <c:v>982.29303000001664</c:v>
                </c:pt>
                <c:pt idx="16409">
                  <c:v>982.37506099999996</c:v>
                </c:pt>
                <c:pt idx="16410">
                  <c:v>982.39831500000003</c:v>
                </c:pt>
                <c:pt idx="16411">
                  <c:v>982.45190399999797</c:v>
                </c:pt>
                <c:pt idx="16412">
                  <c:v>982.52081299999998</c:v>
                </c:pt>
                <c:pt idx="16413">
                  <c:v>982.60034200000052</c:v>
                </c:pt>
                <c:pt idx="16414">
                  <c:v>982.63592499999947</c:v>
                </c:pt>
                <c:pt idx="16415">
                  <c:v>982.67425500000002</c:v>
                </c:pt>
                <c:pt idx="16416">
                  <c:v>982.78063999999995</c:v>
                </c:pt>
                <c:pt idx="16417">
                  <c:v>982.82635499999947</c:v>
                </c:pt>
                <c:pt idx="16418">
                  <c:v>982.900757</c:v>
                </c:pt>
                <c:pt idx="16419">
                  <c:v>982.91784699999948</c:v>
                </c:pt>
                <c:pt idx="16420">
                  <c:v>982.99340800000004</c:v>
                </c:pt>
                <c:pt idx="16421">
                  <c:v>983.07080100000053</c:v>
                </c:pt>
                <c:pt idx="16422">
                  <c:v>983.14025899999797</c:v>
                </c:pt>
                <c:pt idx="16423">
                  <c:v>983.15704299999948</c:v>
                </c:pt>
                <c:pt idx="16424">
                  <c:v>983.20513900000003</c:v>
                </c:pt>
                <c:pt idx="16425">
                  <c:v>983.27429199999995</c:v>
                </c:pt>
                <c:pt idx="16426">
                  <c:v>983.35272199999747</c:v>
                </c:pt>
                <c:pt idx="16427">
                  <c:v>983.44885299999999</c:v>
                </c:pt>
                <c:pt idx="16428">
                  <c:v>983.47369400000002</c:v>
                </c:pt>
                <c:pt idx="16429">
                  <c:v>983.53784199999996</c:v>
                </c:pt>
                <c:pt idx="16430">
                  <c:v>983.59704599999998</c:v>
                </c:pt>
                <c:pt idx="16431">
                  <c:v>983.68566899999996</c:v>
                </c:pt>
                <c:pt idx="16432">
                  <c:v>983.73181199999999</c:v>
                </c:pt>
                <c:pt idx="16433">
                  <c:v>983.74902299999997</c:v>
                </c:pt>
                <c:pt idx="16434">
                  <c:v>983.78991699999995</c:v>
                </c:pt>
                <c:pt idx="16435">
                  <c:v>983.87072799999999</c:v>
                </c:pt>
                <c:pt idx="16436">
                  <c:v>983.94134499999996</c:v>
                </c:pt>
                <c:pt idx="16437">
                  <c:v>984.01355000000001</c:v>
                </c:pt>
                <c:pt idx="16438">
                  <c:v>984.04840100000001</c:v>
                </c:pt>
                <c:pt idx="16439">
                  <c:v>984.08892800000001</c:v>
                </c:pt>
                <c:pt idx="16440">
                  <c:v>984.18701199999998</c:v>
                </c:pt>
                <c:pt idx="16441">
                  <c:v>984.21740699999998</c:v>
                </c:pt>
                <c:pt idx="16442">
                  <c:v>984.32690399999797</c:v>
                </c:pt>
                <c:pt idx="16443">
                  <c:v>984.37628199999949</c:v>
                </c:pt>
                <c:pt idx="16444">
                  <c:v>984.38891599999999</c:v>
                </c:pt>
                <c:pt idx="16445">
                  <c:v>984.47345000000053</c:v>
                </c:pt>
                <c:pt idx="16446">
                  <c:v>984.53167699999949</c:v>
                </c:pt>
                <c:pt idx="16447">
                  <c:v>984.60186799999997</c:v>
                </c:pt>
                <c:pt idx="16448">
                  <c:v>984.64044200000001</c:v>
                </c:pt>
                <c:pt idx="16449">
                  <c:v>984.68981899999994</c:v>
                </c:pt>
                <c:pt idx="16450">
                  <c:v>984.77056900000002</c:v>
                </c:pt>
                <c:pt idx="16451">
                  <c:v>984.88043200000004</c:v>
                </c:pt>
                <c:pt idx="16452">
                  <c:v>984.92358400000001</c:v>
                </c:pt>
                <c:pt idx="16453">
                  <c:v>984.94518999999946</c:v>
                </c:pt>
                <c:pt idx="16454">
                  <c:v>984.97790499999996</c:v>
                </c:pt>
                <c:pt idx="16455">
                  <c:v>985.06652799998426</c:v>
                </c:pt>
                <c:pt idx="16456">
                  <c:v>985.12323000000004</c:v>
                </c:pt>
                <c:pt idx="16457">
                  <c:v>985.18359400000054</c:v>
                </c:pt>
                <c:pt idx="16458">
                  <c:v>985.23065199999996</c:v>
                </c:pt>
                <c:pt idx="16459">
                  <c:v>985.26208499999996</c:v>
                </c:pt>
                <c:pt idx="16460">
                  <c:v>985.34826699999746</c:v>
                </c:pt>
                <c:pt idx="16461">
                  <c:v>985.41644299999996</c:v>
                </c:pt>
                <c:pt idx="16462">
                  <c:v>985.46386699999948</c:v>
                </c:pt>
                <c:pt idx="16463">
                  <c:v>985.51812699999948</c:v>
                </c:pt>
                <c:pt idx="16464">
                  <c:v>985.54064899999946</c:v>
                </c:pt>
                <c:pt idx="16465">
                  <c:v>985.60882600000002</c:v>
                </c:pt>
                <c:pt idx="16466">
                  <c:v>985.67596400000002</c:v>
                </c:pt>
                <c:pt idx="16467">
                  <c:v>985.75915499999996</c:v>
                </c:pt>
                <c:pt idx="16468">
                  <c:v>985.77948000001561</c:v>
                </c:pt>
                <c:pt idx="16469">
                  <c:v>985.84051499999748</c:v>
                </c:pt>
                <c:pt idx="16470">
                  <c:v>985.91400099999998</c:v>
                </c:pt>
                <c:pt idx="16471">
                  <c:v>986.00591999999949</c:v>
                </c:pt>
                <c:pt idx="16472">
                  <c:v>986.06677200000001</c:v>
                </c:pt>
                <c:pt idx="16473">
                  <c:v>986.08862299999998</c:v>
                </c:pt>
                <c:pt idx="16474">
                  <c:v>986.15264899999738</c:v>
                </c:pt>
                <c:pt idx="16475">
                  <c:v>986.22289999999998</c:v>
                </c:pt>
                <c:pt idx="16476">
                  <c:v>986.29986599999995</c:v>
                </c:pt>
                <c:pt idx="16477">
                  <c:v>986.32086199999947</c:v>
                </c:pt>
                <c:pt idx="16478">
                  <c:v>986.38726799998426</c:v>
                </c:pt>
                <c:pt idx="16479">
                  <c:v>986.48364300000003</c:v>
                </c:pt>
                <c:pt idx="16480">
                  <c:v>986.51318400000002</c:v>
                </c:pt>
                <c:pt idx="16481">
                  <c:v>986.58294699999999</c:v>
                </c:pt>
                <c:pt idx="16482">
                  <c:v>986.61370800000054</c:v>
                </c:pt>
                <c:pt idx="16483">
                  <c:v>986.67511000000002</c:v>
                </c:pt>
                <c:pt idx="16484">
                  <c:v>986.71539299999995</c:v>
                </c:pt>
                <c:pt idx="16485">
                  <c:v>986.80639599999949</c:v>
                </c:pt>
                <c:pt idx="16486">
                  <c:v>986.88977100000352</c:v>
                </c:pt>
                <c:pt idx="16487">
                  <c:v>986.91168199999947</c:v>
                </c:pt>
                <c:pt idx="16488">
                  <c:v>986.94671599999947</c:v>
                </c:pt>
                <c:pt idx="16489">
                  <c:v>987.04949999999997</c:v>
                </c:pt>
                <c:pt idx="16490">
                  <c:v>987.08007800000053</c:v>
                </c:pt>
                <c:pt idx="16491">
                  <c:v>987.10369900000001</c:v>
                </c:pt>
                <c:pt idx="16492">
                  <c:v>987.16216999998392</c:v>
                </c:pt>
                <c:pt idx="16493">
                  <c:v>987.20434600000351</c:v>
                </c:pt>
                <c:pt idx="16494">
                  <c:v>987.30358899999999</c:v>
                </c:pt>
                <c:pt idx="16495">
                  <c:v>987.33288599999946</c:v>
                </c:pt>
                <c:pt idx="16496">
                  <c:v>987.37738000000002</c:v>
                </c:pt>
                <c:pt idx="16497">
                  <c:v>987.45544399999949</c:v>
                </c:pt>
                <c:pt idx="16498">
                  <c:v>987.55572499999948</c:v>
                </c:pt>
                <c:pt idx="16499">
                  <c:v>987.53918499999997</c:v>
                </c:pt>
                <c:pt idx="16500">
                  <c:v>987.619507</c:v>
                </c:pt>
                <c:pt idx="16501">
                  <c:v>987.68225099999938</c:v>
                </c:pt>
                <c:pt idx="16502">
                  <c:v>987.75439500000005</c:v>
                </c:pt>
                <c:pt idx="16503">
                  <c:v>987.78460700000005</c:v>
                </c:pt>
                <c:pt idx="16504">
                  <c:v>987.85229499997979</c:v>
                </c:pt>
                <c:pt idx="16505">
                  <c:v>987.94030799999996</c:v>
                </c:pt>
                <c:pt idx="16506">
                  <c:v>988.01824999999997</c:v>
                </c:pt>
                <c:pt idx="16507">
                  <c:v>988.03826899999797</c:v>
                </c:pt>
                <c:pt idx="16508">
                  <c:v>988.11236599999938</c:v>
                </c:pt>
                <c:pt idx="16509">
                  <c:v>988.18957500000352</c:v>
                </c:pt>
                <c:pt idx="16510">
                  <c:v>988.26654099999996</c:v>
                </c:pt>
                <c:pt idx="16511">
                  <c:v>988.31079099999999</c:v>
                </c:pt>
                <c:pt idx="16512">
                  <c:v>988.36798099999749</c:v>
                </c:pt>
                <c:pt idx="16513">
                  <c:v>988.43487500000003</c:v>
                </c:pt>
                <c:pt idx="16514">
                  <c:v>988.51190199999996</c:v>
                </c:pt>
                <c:pt idx="16515">
                  <c:v>988.53930700000001</c:v>
                </c:pt>
                <c:pt idx="16516">
                  <c:v>988.63952599999948</c:v>
                </c:pt>
                <c:pt idx="16517">
                  <c:v>988.73547399999995</c:v>
                </c:pt>
                <c:pt idx="16518">
                  <c:v>988.80169699999749</c:v>
                </c:pt>
                <c:pt idx="16519">
                  <c:v>988.82360799999947</c:v>
                </c:pt>
                <c:pt idx="16520">
                  <c:v>988.87225299999739</c:v>
                </c:pt>
                <c:pt idx="16521">
                  <c:v>988.96429399999749</c:v>
                </c:pt>
                <c:pt idx="16522">
                  <c:v>989.03869599999996</c:v>
                </c:pt>
                <c:pt idx="16523">
                  <c:v>989.09582499999999</c:v>
                </c:pt>
                <c:pt idx="16524">
                  <c:v>989.17242399999998</c:v>
                </c:pt>
                <c:pt idx="16525">
                  <c:v>989.25378400000352</c:v>
                </c:pt>
                <c:pt idx="16526">
                  <c:v>989.35736099999747</c:v>
                </c:pt>
                <c:pt idx="16527">
                  <c:v>989.41198699999939</c:v>
                </c:pt>
                <c:pt idx="16528">
                  <c:v>989.45764199999746</c:v>
                </c:pt>
                <c:pt idx="16529">
                  <c:v>989.53356899999949</c:v>
                </c:pt>
                <c:pt idx="16530">
                  <c:v>989.63147000000004</c:v>
                </c:pt>
                <c:pt idx="16531">
                  <c:v>989.69909700000005</c:v>
                </c:pt>
                <c:pt idx="16532">
                  <c:v>989.74414100000001</c:v>
                </c:pt>
                <c:pt idx="16533">
                  <c:v>989.82208299999797</c:v>
                </c:pt>
                <c:pt idx="16534">
                  <c:v>989.91064499999948</c:v>
                </c:pt>
                <c:pt idx="16535">
                  <c:v>990.000854</c:v>
                </c:pt>
                <c:pt idx="16536">
                  <c:v>990.05218499999796</c:v>
                </c:pt>
                <c:pt idx="16537">
                  <c:v>990.12646499999948</c:v>
                </c:pt>
                <c:pt idx="16538">
                  <c:v>990.21698000000004</c:v>
                </c:pt>
                <c:pt idx="16539">
                  <c:v>990.26513699999998</c:v>
                </c:pt>
                <c:pt idx="16540">
                  <c:v>990.35156299998289</c:v>
                </c:pt>
                <c:pt idx="16541">
                  <c:v>990.42614699999797</c:v>
                </c:pt>
                <c:pt idx="16542">
                  <c:v>990.52813700000002</c:v>
                </c:pt>
                <c:pt idx="16543">
                  <c:v>990.57428000000004</c:v>
                </c:pt>
                <c:pt idx="16544">
                  <c:v>990.63568099999998</c:v>
                </c:pt>
                <c:pt idx="16545">
                  <c:v>990.74322499999948</c:v>
                </c:pt>
                <c:pt idx="16546">
                  <c:v>990.84258999999747</c:v>
                </c:pt>
                <c:pt idx="16547">
                  <c:v>990.89044200000001</c:v>
                </c:pt>
                <c:pt idx="16548">
                  <c:v>990.98156699999947</c:v>
                </c:pt>
                <c:pt idx="16549">
                  <c:v>991.05810499999939</c:v>
                </c:pt>
                <c:pt idx="16550">
                  <c:v>991.16705299999796</c:v>
                </c:pt>
                <c:pt idx="16551">
                  <c:v>991.22106899999949</c:v>
                </c:pt>
                <c:pt idx="16552">
                  <c:v>991.30541999999946</c:v>
                </c:pt>
                <c:pt idx="16553">
                  <c:v>991.40655499999946</c:v>
                </c:pt>
                <c:pt idx="16554">
                  <c:v>991.48590100000001</c:v>
                </c:pt>
                <c:pt idx="16555">
                  <c:v>991.51116899999749</c:v>
                </c:pt>
                <c:pt idx="16556">
                  <c:v>991.551331</c:v>
                </c:pt>
                <c:pt idx="16557">
                  <c:v>991.65429699999947</c:v>
                </c:pt>
                <c:pt idx="16558">
                  <c:v>991.75341800000001</c:v>
                </c:pt>
                <c:pt idx="16559">
                  <c:v>991.79333500001928</c:v>
                </c:pt>
                <c:pt idx="16560">
                  <c:v>991.84796099998266</c:v>
                </c:pt>
                <c:pt idx="16561">
                  <c:v>991.92651399999738</c:v>
                </c:pt>
                <c:pt idx="16562">
                  <c:v>992.02856399999996</c:v>
                </c:pt>
                <c:pt idx="16563">
                  <c:v>992.06823699999939</c:v>
                </c:pt>
                <c:pt idx="16564">
                  <c:v>992.15801999999996</c:v>
                </c:pt>
                <c:pt idx="16565">
                  <c:v>992.21612499999947</c:v>
                </c:pt>
                <c:pt idx="16566">
                  <c:v>992.31933600000002</c:v>
                </c:pt>
                <c:pt idx="16567">
                  <c:v>992.35809299999949</c:v>
                </c:pt>
                <c:pt idx="16568">
                  <c:v>992.46484399999997</c:v>
                </c:pt>
                <c:pt idx="16569">
                  <c:v>992.54406699999947</c:v>
                </c:pt>
                <c:pt idx="16570">
                  <c:v>992.65936299999998</c:v>
                </c:pt>
                <c:pt idx="16571">
                  <c:v>992.72466999999949</c:v>
                </c:pt>
                <c:pt idx="16572">
                  <c:v>992.80267299999946</c:v>
                </c:pt>
                <c:pt idx="16573">
                  <c:v>992.90954599999998</c:v>
                </c:pt>
                <c:pt idx="16574">
                  <c:v>992.99517800000001</c:v>
                </c:pt>
                <c:pt idx="16575">
                  <c:v>993.05462599999748</c:v>
                </c:pt>
                <c:pt idx="16576">
                  <c:v>993.08215299999949</c:v>
                </c:pt>
                <c:pt idx="16577">
                  <c:v>993.22045900000001</c:v>
                </c:pt>
                <c:pt idx="16578">
                  <c:v>993.29022199999997</c:v>
                </c:pt>
                <c:pt idx="16579">
                  <c:v>993.34631299999796</c:v>
                </c:pt>
                <c:pt idx="16580">
                  <c:v>993.43713399999797</c:v>
                </c:pt>
                <c:pt idx="16581">
                  <c:v>993.52136199999939</c:v>
                </c:pt>
                <c:pt idx="16582">
                  <c:v>993.61663799999997</c:v>
                </c:pt>
                <c:pt idx="16583">
                  <c:v>993.67315699999995</c:v>
                </c:pt>
                <c:pt idx="16584">
                  <c:v>993.70367400000055</c:v>
                </c:pt>
                <c:pt idx="16585">
                  <c:v>993.85205099999746</c:v>
                </c:pt>
                <c:pt idx="16586">
                  <c:v>993.94567899999947</c:v>
                </c:pt>
                <c:pt idx="16587">
                  <c:v>993.97619599999996</c:v>
                </c:pt>
                <c:pt idx="16588">
                  <c:v>994.01342799999998</c:v>
                </c:pt>
                <c:pt idx="16589">
                  <c:v>994.11102299999948</c:v>
                </c:pt>
                <c:pt idx="16590">
                  <c:v>994.24414100000001</c:v>
                </c:pt>
                <c:pt idx="16591">
                  <c:v>994.30627399999946</c:v>
                </c:pt>
                <c:pt idx="16592">
                  <c:v>994.38061499999947</c:v>
                </c:pt>
                <c:pt idx="16593">
                  <c:v>994.46826199999748</c:v>
                </c:pt>
                <c:pt idx="16594">
                  <c:v>994.57012899999938</c:v>
                </c:pt>
                <c:pt idx="16595">
                  <c:v>994.62683100000004</c:v>
                </c:pt>
                <c:pt idx="16596">
                  <c:v>994.67327900000055</c:v>
                </c:pt>
                <c:pt idx="16597">
                  <c:v>994.75018299999999</c:v>
                </c:pt>
                <c:pt idx="16598">
                  <c:v>994.84698499999797</c:v>
                </c:pt>
                <c:pt idx="16599">
                  <c:v>994.88763399999948</c:v>
                </c:pt>
                <c:pt idx="16600">
                  <c:v>994.99597200000005</c:v>
                </c:pt>
                <c:pt idx="16601">
                  <c:v>995.089966</c:v>
                </c:pt>
                <c:pt idx="16602">
                  <c:v>995.15710399999796</c:v>
                </c:pt>
                <c:pt idx="16603">
                  <c:v>995.21606399999996</c:v>
                </c:pt>
                <c:pt idx="16604">
                  <c:v>995.27459700000054</c:v>
                </c:pt>
                <c:pt idx="16605">
                  <c:v>995.36956799999746</c:v>
                </c:pt>
                <c:pt idx="16606">
                  <c:v>995.46221899997715</c:v>
                </c:pt>
                <c:pt idx="16607">
                  <c:v>995.51037599999995</c:v>
                </c:pt>
                <c:pt idx="16608">
                  <c:v>995.57086200000003</c:v>
                </c:pt>
                <c:pt idx="16609">
                  <c:v>995.663635</c:v>
                </c:pt>
                <c:pt idx="16610">
                  <c:v>995.74707000000001</c:v>
                </c:pt>
                <c:pt idx="16611">
                  <c:v>995.76379400000053</c:v>
                </c:pt>
                <c:pt idx="16612">
                  <c:v>995.85076899999797</c:v>
                </c:pt>
                <c:pt idx="16613">
                  <c:v>995.95788599999946</c:v>
                </c:pt>
                <c:pt idx="16614">
                  <c:v>996.07635500000004</c:v>
                </c:pt>
                <c:pt idx="16615">
                  <c:v>996.13177499999995</c:v>
                </c:pt>
                <c:pt idx="16616">
                  <c:v>996.18676800000003</c:v>
                </c:pt>
                <c:pt idx="16617">
                  <c:v>996.24719199999947</c:v>
                </c:pt>
                <c:pt idx="16618">
                  <c:v>996.37408400000004</c:v>
                </c:pt>
                <c:pt idx="16619">
                  <c:v>996.40997300000004</c:v>
                </c:pt>
                <c:pt idx="16620">
                  <c:v>996.46856699999796</c:v>
                </c:pt>
                <c:pt idx="16621">
                  <c:v>996.57440200000053</c:v>
                </c:pt>
                <c:pt idx="16622">
                  <c:v>996.651794</c:v>
                </c:pt>
                <c:pt idx="16623">
                  <c:v>996.74121099999797</c:v>
                </c:pt>
                <c:pt idx="16624">
                  <c:v>996.73590100000001</c:v>
                </c:pt>
                <c:pt idx="16625">
                  <c:v>996.78924600000005</c:v>
                </c:pt>
                <c:pt idx="16626">
                  <c:v>996.89813200000003</c:v>
                </c:pt>
                <c:pt idx="16627">
                  <c:v>997.01068099999998</c:v>
                </c:pt>
                <c:pt idx="16628">
                  <c:v>997.03942899999947</c:v>
                </c:pt>
                <c:pt idx="16629">
                  <c:v>997.12817399999994</c:v>
                </c:pt>
                <c:pt idx="16630">
                  <c:v>997.25390600000003</c:v>
                </c:pt>
                <c:pt idx="16631">
                  <c:v>997.32836899999938</c:v>
                </c:pt>
                <c:pt idx="16632">
                  <c:v>997.33264199999746</c:v>
                </c:pt>
                <c:pt idx="16633">
                  <c:v>997.38531499999999</c:v>
                </c:pt>
                <c:pt idx="16634">
                  <c:v>997.48938000000055</c:v>
                </c:pt>
                <c:pt idx="16635">
                  <c:v>997.60803200000055</c:v>
                </c:pt>
                <c:pt idx="16636">
                  <c:v>997.61468500000001</c:v>
                </c:pt>
                <c:pt idx="16637">
                  <c:v>997.67572000000052</c:v>
                </c:pt>
                <c:pt idx="16638">
                  <c:v>997.77410899999995</c:v>
                </c:pt>
                <c:pt idx="16639">
                  <c:v>997.81249999999739</c:v>
                </c:pt>
                <c:pt idx="16640">
                  <c:v>997.86297599999796</c:v>
                </c:pt>
                <c:pt idx="16641">
                  <c:v>997.92224099999748</c:v>
                </c:pt>
                <c:pt idx="16642">
                  <c:v>998.02600099999938</c:v>
                </c:pt>
                <c:pt idx="16643">
                  <c:v>998.13330100000053</c:v>
                </c:pt>
                <c:pt idx="16644">
                  <c:v>998.14477500000055</c:v>
                </c:pt>
                <c:pt idx="16645">
                  <c:v>998.22222899999747</c:v>
                </c:pt>
                <c:pt idx="16646">
                  <c:v>998.31286599999748</c:v>
                </c:pt>
                <c:pt idx="16647">
                  <c:v>998.40808100000004</c:v>
                </c:pt>
                <c:pt idx="16648">
                  <c:v>998.42834500000004</c:v>
                </c:pt>
                <c:pt idx="16649">
                  <c:v>998.48559599999999</c:v>
                </c:pt>
                <c:pt idx="16650">
                  <c:v>998.58764599999949</c:v>
                </c:pt>
                <c:pt idx="16651">
                  <c:v>998.68634000000054</c:v>
                </c:pt>
                <c:pt idx="16652">
                  <c:v>998.72894300000053</c:v>
                </c:pt>
                <c:pt idx="16653">
                  <c:v>998.74707000000001</c:v>
                </c:pt>
                <c:pt idx="16654">
                  <c:v>998.81085199999939</c:v>
                </c:pt>
                <c:pt idx="16655">
                  <c:v>998.91699199999948</c:v>
                </c:pt>
                <c:pt idx="16656">
                  <c:v>999.01525899999797</c:v>
                </c:pt>
                <c:pt idx="16657">
                  <c:v>999.01019299999996</c:v>
                </c:pt>
                <c:pt idx="16658">
                  <c:v>999.06256099999746</c:v>
                </c:pt>
                <c:pt idx="16659">
                  <c:v>999.16973900000005</c:v>
                </c:pt>
                <c:pt idx="16660">
                  <c:v>999.24395800000002</c:v>
                </c:pt>
                <c:pt idx="16661">
                  <c:v>999.28802499999995</c:v>
                </c:pt>
                <c:pt idx="16662">
                  <c:v>999.31365999999946</c:v>
                </c:pt>
                <c:pt idx="16663">
                  <c:v>999.49279799999999</c:v>
                </c:pt>
                <c:pt idx="16664">
                  <c:v>999.57354700000053</c:v>
                </c:pt>
                <c:pt idx="16665">
                  <c:v>999.56249999999739</c:v>
                </c:pt>
                <c:pt idx="16666">
                  <c:v>999.63519299999996</c:v>
                </c:pt>
                <c:pt idx="16667">
                  <c:v>999.75768999999946</c:v>
                </c:pt>
                <c:pt idx="16668">
                  <c:v>999.80792199999746</c:v>
                </c:pt>
                <c:pt idx="16669">
                  <c:v>999.92047100000002</c:v>
                </c:pt>
                <c:pt idx="16670">
                  <c:v>999.93701199999748</c:v>
                </c:pt>
                <c:pt idx="16671">
                  <c:v>999.99438500000053</c:v>
                </c:pt>
                <c:pt idx="16672">
                  <c:v>1000.1535</c:v>
                </c:pt>
                <c:pt idx="16673">
                  <c:v>1000.2288800000035</c:v>
                </c:pt>
                <c:pt idx="16674">
                  <c:v>1000.26392</c:v>
                </c:pt>
                <c:pt idx="16675">
                  <c:v>1000.30548</c:v>
                </c:pt>
                <c:pt idx="16676">
                  <c:v>1000.39905</c:v>
                </c:pt>
                <c:pt idx="16677">
                  <c:v>1000.4937100000005</c:v>
                </c:pt>
                <c:pt idx="16678">
                  <c:v>1000.5084800000005</c:v>
                </c:pt>
                <c:pt idx="16679">
                  <c:v>1000.5939900000005</c:v>
                </c:pt>
                <c:pt idx="16680">
                  <c:v>1000.6718100000005</c:v>
                </c:pt>
                <c:pt idx="16681">
                  <c:v>1000.73914</c:v>
                </c:pt>
                <c:pt idx="16682">
                  <c:v>1000.7330899999999</c:v>
                </c:pt>
                <c:pt idx="16683">
                  <c:v>1000.8181199999979</c:v>
                </c:pt>
                <c:pt idx="16684">
                  <c:v>1000.9186999999994</c:v>
                </c:pt>
                <c:pt idx="16685">
                  <c:v>1000.98682</c:v>
                </c:pt>
                <c:pt idx="16686">
                  <c:v>1001.0590199999994</c:v>
                </c:pt>
                <c:pt idx="16687">
                  <c:v>1001.0464499999994</c:v>
                </c:pt>
                <c:pt idx="16688">
                  <c:v>1001.11743</c:v>
                </c:pt>
                <c:pt idx="16689">
                  <c:v>1001.1792</c:v>
                </c:pt>
                <c:pt idx="16690">
                  <c:v>1001.3090199999994</c:v>
                </c:pt>
                <c:pt idx="16691">
                  <c:v>1001.3064000000001</c:v>
                </c:pt>
                <c:pt idx="16692">
                  <c:v>1001.38641</c:v>
                </c:pt>
                <c:pt idx="16693">
                  <c:v>1001.4640499999994</c:v>
                </c:pt>
                <c:pt idx="16694">
                  <c:v>1001.58942</c:v>
                </c:pt>
                <c:pt idx="16695">
                  <c:v>1001.66138</c:v>
                </c:pt>
                <c:pt idx="16696">
                  <c:v>1001.6904900000005</c:v>
                </c:pt>
                <c:pt idx="16697">
                  <c:v>1001.7501199999994</c:v>
                </c:pt>
                <c:pt idx="16698">
                  <c:v>1001.8441800000001</c:v>
                </c:pt>
                <c:pt idx="16699">
                  <c:v>1001.92554</c:v>
                </c:pt>
                <c:pt idx="16700">
                  <c:v>1002.0153800000005</c:v>
                </c:pt>
                <c:pt idx="16701">
                  <c:v>1002.00092</c:v>
                </c:pt>
                <c:pt idx="16702">
                  <c:v>1002.04443</c:v>
                </c:pt>
                <c:pt idx="16703">
                  <c:v>1002.14801</c:v>
                </c:pt>
                <c:pt idx="16704">
                  <c:v>1002.2247900000035</c:v>
                </c:pt>
                <c:pt idx="16705">
                  <c:v>1002.24683</c:v>
                </c:pt>
                <c:pt idx="16706">
                  <c:v>1002.26788</c:v>
                </c:pt>
                <c:pt idx="16707">
                  <c:v>1002.3973999999994</c:v>
                </c:pt>
                <c:pt idx="16708">
                  <c:v>1002.46387</c:v>
                </c:pt>
                <c:pt idx="16709">
                  <c:v>1002.53314</c:v>
                </c:pt>
                <c:pt idx="16710">
                  <c:v>1002.5883200000005</c:v>
                </c:pt>
                <c:pt idx="16711">
                  <c:v>1002.5908800000005</c:v>
                </c:pt>
                <c:pt idx="16712">
                  <c:v>1002.6684</c:v>
                </c:pt>
                <c:pt idx="16713">
                  <c:v>1002.72717</c:v>
                </c:pt>
                <c:pt idx="16714">
                  <c:v>1002.8512599999796</c:v>
                </c:pt>
                <c:pt idx="16715">
                  <c:v>1002.8402099999843</c:v>
                </c:pt>
                <c:pt idx="16716">
                  <c:v>1002.9195599999994</c:v>
                </c:pt>
                <c:pt idx="16717">
                  <c:v>1003.04071</c:v>
                </c:pt>
                <c:pt idx="16718">
                  <c:v>1003.11572</c:v>
                </c:pt>
                <c:pt idx="16719">
                  <c:v>1003.1751700000005</c:v>
                </c:pt>
                <c:pt idx="16720">
                  <c:v>1003.1701700000035</c:v>
                </c:pt>
                <c:pt idx="16721">
                  <c:v>1003.24689</c:v>
                </c:pt>
                <c:pt idx="16722">
                  <c:v>1003.34998</c:v>
                </c:pt>
                <c:pt idx="16723">
                  <c:v>1003.44037</c:v>
                </c:pt>
                <c:pt idx="16724">
                  <c:v>1003.45038</c:v>
                </c:pt>
                <c:pt idx="16725">
                  <c:v>1003.53571</c:v>
                </c:pt>
                <c:pt idx="16726">
                  <c:v>1003.59351</c:v>
                </c:pt>
                <c:pt idx="16727">
                  <c:v>1003.6437400000005</c:v>
                </c:pt>
                <c:pt idx="16728">
                  <c:v>1003.75391</c:v>
                </c:pt>
                <c:pt idx="16729">
                  <c:v>1003.7778300000035</c:v>
                </c:pt>
                <c:pt idx="16730">
                  <c:v>1003.8360599999974</c:v>
                </c:pt>
                <c:pt idx="16731">
                  <c:v>1003.96973</c:v>
                </c:pt>
                <c:pt idx="16732">
                  <c:v>1004.04553</c:v>
                </c:pt>
                <c:pt idx="16733">
                  <c:v>1004.07257</c:v>
                </c:pt>
                <c:pt idx="16734">
                  <c:v>1004.10828</c:v>
                </c:pt>
                <c:pt idx="16735">
                  <c:v>1004.1698</c:v>
                </c:pt>
                <c:pt idx="16736">
                  <c:v>1004.25104</c:v>
                </c:pt>
                <c:pt idx="16737">
                  <c:v>1004.3602899999854</c:v>
                </c:pt>
                <c:pt idx="16738">
                  <c:v>1004.4198</c:v>
                </c:pt>
                <c:pt idx="16739">
                  <c:v>1004.4101599999979</c:v>
                </c:pt>
                <c:pt idx="16740">
                  <c:v>1004.5056199999979</c:v>
                </c:pt>
                <c:pt idx="16741">
                  <c:v>1004.57635</c:v>
                </c:pt>
                <c:pt idx="16742">
                  <c:v>1004.66034</c:v>
                </c:pt>
                <c:pt idx="16743">
                  <c:v>1004.7507300000005</c:v>
                </c:pt>
                <c:pt idx="16744">
                  <c:v>1004.7559199999994</c:v>
                </c:pt>
                <c:pt idx="16745">
                  <c:v>1004.79645</c:v>
                </c:pt>
                <c:pt idx="16746">
                  <c:v>1004.8798800000005</c:v>
                </c:pt>
                <c:pt idx="16747">
                  <c:v>1004.99042</c:v>
                </c:pt>
                <c:pt idx="16748">
                  <c:v>1005.03998</c:v>
                </c:pt>
                <c:pt idx="16749">
                  <c:v>1005.0610999999979</c:v>
                </c:pt>
                <c:pt idx="16750">
                  <c:v>1005.0932</c:v>
                </c:pt>
                <c:pt idx="16751">
                  <c:v>1005.2246699999994</c:v>
                </c:pt>
                <c:pt idx="16752">
                  <c:v>1005.30579</c:v>
                </c:pt>
                <c:pt idx="16753">
                  <c:v>1005.3577899999979</c:v>
                </c:pt>
                <c:pt idx="16754">
                  <c:v>1005.3646899999974</c:v>
                </c:pt>
                <c:pt idx="16755">
                  <c:v>1005.4303</c:v>
                </c:pt>
                <c:pt idx="16756">
                  <c:v>1005.44885</c:v>
                </c:pt>
                <c:pt idx="16757">
                  <c:v>1005.54974</c:v>
                </c:pt>
                <c:pt idx="16758">
                  <c:v>1005.64496</c:v>
                </c:pt>
                <c:pt idx="16759">
                  <c:v>1005.68127</c:v>
                </c:pt>
                <c:pt idx="16760">
                  <c:v>1005.70532</c:v>
                </c:pt>
                <c:pt idx="16761">
                  <c:v>1005.7966300000005</c:v>
                </c:pt>
                <c:pt idx="16762">
                  <c:v>1005.8595599999974</c:v>
                </c:pt>
                <c:pt idx="16763">
                  <c:v>1005.9590499999994</c:v>
                </c:pt>
                <c:pt idx="16764">
                  <c:v>1005.9586199999974</c:v>
                </c:pt>
                <c:pt idx="16765">
                  <c:v>1005.99963</c:v>
                </c:pt>
                <c:pt idx="16766">
                  <c:v>1006.08154</c:v>
                </c:pt>
                <c:pt idx="16767">
                  <c:v>1006.17096</c:v>
                </c:pt>
                <c:pt idx="16768">
                  <c:v>1006.2754500000005</c:v>
                </c:pt>
                <c:pt idx="16769">
                  <c:v>1006.25452</c:v>
                </c:pt>
                <c:pt idx="16770">
                  <c:v>1006.29651</c:v>
                </c:pt>
                <c:pt idx="16771">
                  <c:v>1006.4122299999791</c:v>
                </c:pt>
                <c:pt idx="16772">
                  <c:v>1006.49451</c:v>
                </c:pt>
                <c:pt idx="16773">
                  <c:v>1006.5529799999994</c:v>
                </c:pt>
                <c:pt idx="16774">
                  <c:v>1006.5531599999994</c:v>
                </c:pt>
                <c:pt idx="16775">
                  <c:v>1006.6195700000005</c:v>
                </c:pt>
                <c:pt idx="16776">
                  <c:v>1006.65924</c:v>
                </c:pt>
                <c:pt idx="16777">
                  <c:v>1006.74127</c:v>
                </c:pt>
                <c:pt idx="16778">
                  <c:v>1006.8211700000001</c:v>
                </c:pt>
                <c:pt idx="16779">
                  <c:v>1006.8227499999994</c:v>
                </c:pt>
                <c:pt idx="16780">
                  <c:v>1006.8817700000005</c:v>
                </c:pt>
                <c:pt idx="16781">
                  <c:v>1006.9713700000005</c:v>
                </c:pt>
                <c:pt idx="16782">
                  <c:v>1007.03607</c:v>
                </c:pt>
                <c:pt idx="16783">
                  <c:v>1007.14301</c:v>
                </c:pt>
                <c:pt idx="16784">
                  <c:v>1007.15845</c:v>
                </c:pt>
                <c:pt idx="16785">
                  <c:v>1007.1908000000005</c:v>
                </c:pt>
                <c:pt idx="16786">
                  <c:v>1007.2718500000005</c:v>
                </c:pt>
                <c:pt idx="16787">
                  <c:v>1007.3649899999994</c:v>
                </c:pt>
                <c:pt idx="16788">
                  <c:v>1007.3350199999974</c:v>
                </c:pt>
                <c:pt idx="16789">
                  <c:v>1007.39197</c:v>
                </c:pt>
                <c:pt idx="16790">
                  <c:v>1007.5316199999974</c:v>
                </c:pt>
                <c:pt idx="16791">
                  <c:v>1007.60065</c:v>
                </c:pt>
                <c:pt idx="16792">
                  <c:v>1007.65717</c:v>
                </c:pt>
                <c:pt idx="16793">
                  <c:v>1007.6391599999994</c:v>
                </c:pt>
                <c:pt idx="16794">
                  <c:v>1007.64911</c:v>
                </c:pt>
                <c:pt idx="16795">
                  <c:v>1007.76776</c:v>
                </c:pt>
                <c:pt idx="16796">
                  <c:v>1007.8676799999837</c:v>
                </c:pt>
                <c:pt idx="16797">
                  <c:v>1007.93842</c:v>
                </c:pt>
                <c:pt idx="16798">
                  <c:v>1007.93243</c:v>
                </c:pt>
                <c:pt idx="16799">
                  <c:v>1007.9811999999994</c:v>
                </c:pt>
                <c:pt idx="16800">
                  <c:v>1008.09113</c:v>
                </c:pt>
                <c:pt idx="16801">
                  <c:v>1008.17145</c:v>
                </c:pt>
                <c:pt idx="16802">
                  <c:v>1008.24548</c:v>
                </c:pt>
                <c:pt idx="16803">
                  <c:v>1008.24146</c:v>
                </c:pt>
                <c:pt idx="16804">
                  <c:v>1008.2727100000005</c:v>
                </c:pt>
                <c:pt idx="16805">
                  <c:v>1008.3594399999994</c:v>
                </c:pt>
                <c:pt idx="16806">
                  <c:v>1008.46838</c:v>
                </c:pt>
                <c:pt idx="16807">
                  <c:v>1008.51794</c:v>
                </c:pt>
                <c:pt idx="16808">
                  <c:v>1008.54675</c:v>
                </c:pt>
                <c:pt idx="16809">
                  <c:v>1008.5946</c:v>
                </c:pt>
                <c:pt idx="16810">
                  <c:v>1008.68091</c:v>
                </c:pt>
                <c:pt idx="16811">
                  <c:v>1008.7709400000035</c:v>
                </c:pt>
                <c:pt idx="16812">
                  <c:v>1008.8513799999994</c:v>
                </c:pt>
                <c:pt idx="16813">
                  <c:v>1008.8469199999842</c:v>
                </c:pt>
                <c:pt idx="16814">
                  <c:v>1008.8958699999994</c:v>
                </c:pt>
                <c:pt idx="16815">
                  <c:v>1008.98541</c:v>
                </c:pt>
                <c:pt idx="16816">
                  <c:v>1009.0612199999822</c:v>
                </c:pt>
                <c:pt idx="16817">
                  <c:v>1009.15363</c:v>
                </c:pt>
                <c:pt idx="16818">
                  <c:v>1009.15613</c:v>
                </c:pt>
                <c:pt idx="16819">
                  <c:v>1009.1749900000005</c:v>
                </c:pt>
                <c:pt idx="16820">
                  <c:v>1009.2728900000005</c:v>
                </c:pt>
                <c:pt idx="16821">
                  <c:v>1009.36334</c:v>
                </c:pt>
                <c:pt idx="16822">
                  <c:v>1009.4619799999994</c:v>
                </c:pt>
                <c:pt idx="16823">
                  <c:v>1009.4434199999994</c:v>
                </c:pt>
                <c:pt idx="16824">
                  <c:v>1009.50952</c:v>
                </c:pt>
                <c:pt idx="16825">
                  <c:v>1009.6397700000035</c:v>
                </c:pt>
                <c:pt idx="16826">
                  <c:v>1009.7030000000005</c:v>
                </c:pt>
                <c:pt idx="16827">
                  <c:v>1009.7809400000035</c:v>
                </c:pt>
                <c:pt idx="16828">
                  <c:v>1009.78705</c:v>
                </c:pt>
                <c:pt idx="16829">
                  <c:v>1009.80035</c:v>
                </c:pt>
                <c:pt idx="16830">
                  <c:v>1009.9019199999979</c:v>
                </c:pt>
                <c:pt idx="16831">
                  <c:v>1009.99805</c:v>
                </c:pt>
                <c:pt idx="16832">
                  <c:v>1010.08051</c:v>
                </c:pt>
                <c:pt idx="16833">
                  <c:v>1010.0793500000005</c:v>
                </c:pt>
                <c:pt idx="16834">
                  <c:v>1010.0750700000035</c:v>
                </c:pt>
                <c:pt idx="16835">
                  <c:v>1010.19562</c:v>
                </c:pt>
                <c:pt idx="16836">
                  <c:v>1010.29926</c:v>
                </c:pt>
                <c:pt idx="16837">
                  <c:v>1010.37085</c:v>
                </c:pt>
                <c:pt idx="16838">
                  <c:v>1010.3550999999974</c:v>
                </c:pt>
                <c:pt idx="16839">
                  <c:v>1010.38068</c:v>
                </c:pt>
                <c:pt idx="16840">
                  <c:v>1010.5178199999979</c:v>
                </c:pt>
                <c:pt idx="16841">
                  <c:v>1010.59784</c:v>
                </c:pt>
                <c:pt idx="16842">
                  <c:v>1010.6752300000005</c:v>
                </c:pt>
                <c:pt idx="16843">
                  <c:v>1010.6411099999979</c:v>
                </c:pt>
                <c:pt idx="16844">
                  <c:v>1010.67511</c:v>
                </c:pt>
                <c:pt idx="16845">
                  <c:v>1010.7780800000168</c:v>
                </c:pt>
                <c:pt idx="16846">
                  <c:v>1010.856929999981</c:v>
                </c:pt>
                <c:pt idx="16847">
                  <c:v>1010.9412799999974</c:v>
                </c:pt>
                <c:pt idx="16848">
                  <c:v>1010.93909</c:v>
                </c:pt>
                <c:pt idx="16849">
                  <c:v>1010.9794900000005</c:v>
                </c:pt>
                <c:pt idx="16850">
                  <c:v>1011.0855700000005</c:v>
                </c:pt>
                <c:pt idx="16851">
                  <c:v>1011.1479499999994</c:v>
                </c:pt>
                <c:pt idx="16852">
                  <c:v>1011.24084</c:v>
                </c:pt>
                <c:pt idx="16853">
                  <c:v>1011.2033699999999</c:v>
                </c:pt>
                <c:pt idx="16854">
                  <c:v>1011.24316</c:v>
                </c:pt>
                <c:pt idx="16855">
                  <c:v>1011.37195</c:v>
                </c:pt>
                <c:pt idx="16856">
                  <c:v>1011.43903</c:v>
                </c:pt>
                <c:pt idx="16857">
                  <c:v>1011.52405</c:v>
                </c:pt>
                <c:pt idx="16858">
                  <c:v>1011.5098300000005</c:v>
                </c:pt>
                <c:pt idx="16859">
                  <c:v>1011.5473599999979</c:v>
                </c:pt>
                <c:pt idx="16860">
                  <c:v>1011.6686999999994</c:v>
                </c:pt>
                <c:pt idx="16861">
                  <c:v>1011.7790500000035</c:v>
                </c:pt>
                <c:pt idx="16862">
                  <c:v>1011.81787</c:v>
                </c:pt>
                <c:pt idx="16863">
                  <c:v>1011.823</c:v>
                </c:pt>
                <c:pt idx="16864">
                  <c:v>1011.8555299999819</c:v>
                </c:pt>
                <c:pt idx="16865">
                  <c:v>1011.94458</c:v>
                </c:pt>
                <c:pt idx="16866">
                  <c:v>1012.03076</c:v>
                </c:pt>
                <c:pt idx="16867">
                  <c:v>1012.11584</c:v>
                </c:pt>
                <c:pt idx="16868">
                  <c:v>1012.1135300000005</c:v>
                </c:pt>
                <c:pt idx="16869">
                  <c:v>1012.1806</c:v>
                </c:pt>
                <c:pt idx="16870">
                  <c:v>1012.2905300000035</c:v>
                </c:pt>
                <c:pt idx="16871">
                  <c:v>1012.3789700000005</c:v>
                </c:pt>
                <c:pt idx="16872">
                  <c:v>1012.4772899999994</c:v>
                </c:pt>
                <c:pt idx="16873">
                  <c:v>1012.4267</c:v>
                </c:pt>
                <c:pt idx="16874">
                  <c:v>1012.473330000015</c:v>
                </c:pt>
                <c:pt idx="16875">
                  <c:v>1012.58362</c:v>
                </c:pt>
                <c:pt idx="16876">
                  <c:v>1012.6794400000035</c:v>
                </c:pt>
                <c:pt idx="16877">
                  <c:v>1012.7625099999979</c:v>
                </c:pt>
                <c:pt idx="16878">
                  <c:v>1012.7213700000005</c:v>
                </c:pt>
                <c:pt idx="16879">
                  <c:v>1012.7676399999979</c:v>
                </c:pt>
                <c:pt idx="16880">
                  <c:v>1012.8493</c:v>
                </c:pt>
                <c:pt idx="16881">
                  <c:v>1012.97223</c:v>
                </c:pt>
                <c:pt idx="16882">
                  <c:v>1013.0728800000005</c:v>
                </c:pt>
                <c:pt idx="16883">
                  <c:v>1013.0219099999994</c:v>
                </c:pt>
                <c:pt idx="16884">
                  <c:v>1013.0414999999994</c:v>
                </c:pt>
                <c:pt idx="16885">
                  <c:v>1013.16815</c:v>
                </c:pt>
                <c:pt idx="16886">
                  <c:v>1013.2433500000005</c:v>
                </c:pt>
                <c:pt idx="16887">
                  <c:v>1013.3212899999974</c:v>
                </c:pt>
                <c:pt idx="16888">
                  <c:v>1013.3221399999974</c:v>
                </c:pt>
                <c:pt idx="16889">
                  <c:v>1013.3178099999974</c:v>
                </c:pt>
                <c:pt idx="16890">
                  <c:v>1013.44983</c:v>
                </c:pt>
                <c:pt idx="16891">
                  <c:v>1013.51935</c:v>
                </c:pt>
                <c:pt idx="16892">
                  <c:v>1013.61688</c:v>
                </c:pt>
                <c:pt idx="16893">
                  <c:v>1013.60065</c:v>
                </c:pt>
                <c:pt idx="16894">
                  <c:v>1013.62775</c:v>
                </c:pt>
                <c:pt idx="16895">
                  <c:v>1013.7322399999994</c:v>
                </c:pt>
                <c:pt idx="16896">
                  <c:v>1013.8575999999822</c:v>
                </c:pt>
                <c:pt idx="16897">
                  <c:v>1013.91931</c:v>
                </c:pt>
                <c:pt idx="16898">
                  <c:v>1013.87781</c:v>
                </c:pt>
                <c:pt idx="16899">
                  <c:v>1013.93359</c:v>
                </c:pt>
                <c:pt idx="16900">
                  <c:v>1014.06439</c:v>
                </c:pt>
                <c:pt idx="16901">
                  <c:v>1014.13953</c:v>
                </c:pt>
                <c:pt idx="16902">
                  <c:v>1014.1642499999994</c:v>
                </c:pt>
                <c:pt idx="16903">
                  <c:v>1014.18121</c:v>
                </c:pt>
                <c:pt idx="16904">
                  <c:v>1014.20032</c:v>
                </c:pt>
                <c:pt idx="16905">
                  <c:v>1014.3136599999979</c:v>
                </c:pt>
                <c:pt idx="16906">
                  <c:v>1014.4119899999994</c:v>
                </c:pt>
                <c:pt idx="16907">
                  <c:v>1014.50195</c:v>
                </c:pt>
                <c:pt idx="16908">
                  <c:v>1014.4559899999994</c:v>
                </c:pt>
                <c:pt idx="16909">
                  <c:v>1014.48468</c:v>
                </c:pt>
                <c:pt idx="16910">
                  <c:v>1014.59601</c:v>
                </c:pt>
                <c:pt idx="16911">
                  <c:v>1014.71442</c:v>
                </c:pt>
                <c:pt idx="16912">
                  <c:v>1014.7833300000224</c:v>
                </c:pt>
                <c:pt idx="16913">
                  <c:v>1014.7739300000188</c:v>
                </c:pt>
                <c:pt idx="16914">
                  <c:v>1014.7917500000005</c:v>
                </c:pt>
                <c:pt idx="16915">
                  <c:v>1014.89801</c:v>
                </c:pt>
                <c:pt idx="16916">
                  <c:v>1015.0236200000001</c:v>
                </c:pt>
                <c:pt idx="16917">
                  <c:v>1015.04407</c:v>
                </c:pt>
                <c:pt idx="16918">
                  <c:v>1015.0454099999994</c:v>
                </c:pt>
                <c:pt idx="16919">
                  <c:v>1015.05835</c:v>
                </c:pt>
                <c:pt idx="16920">
                  <c:v>1015.1522799999979</c:v>
                </c:pt>
                <c:pt idx="16921">
                  <c:v>1015.20911</c:v>
                </c:pt>
                <c:pt idx="16922">
                  <c:v>1015.29425</c:v>
                </c:pt>
                <c:pt idx="16923">
                  <c:v>1015.2784400000168</c:v>
                </c:pt>
                <c:pt idx="16924">
                  <c:v>1015.2931500000005</c:v>
                </c:pt>
                <c:pt idx="16925">
                  <c:v>1015.42999</c:v>
                </c:pt>
                <c:pt idx="16926">
                  <c:v>1015.5239300000005</c:v>
                </c:pt>
                <c:pt idx="16927">
                  <c:v>1015.63806</c:v>
                </c:pt>
                <c:pt idx="16928">
                  <c:v>1015.69708</c:v>
                </c:pt>
                <c:pt idx="16929">
                  <c:v>1015.6897600000005</c:v>
                </c:pt>
                <c:pt idx="16930">
                  <c:v>1015.74213</c:v>
                </c:pt>
                <c:pt idx="16931">
                  <c:v>1015.8629199999806</c:v>
                </c:pt>
                <c:pt idx="16932">
                  <c:v>1015.93317</c:v>
                </c:pt>
                <c:pt idx="16933">
                  <c:v>1016.022219999983</c:v>
                </c:pt>
                <c:pt idx="16934">
                  <c:v>1015.98285</c:v>
                </c:pt>
                <c:pt idx="16935">
                  <c:v>1015.9948700000035</c:v>
                </c:pt>
                <c:pt idx="16936">
                  <c:v>1016.11981</c:v>
                </c:pt>
                <c:pt idx="16937">
                  <c:v>1016.2145400000005</c:v>
                </c:pt>
                <c:pt idx="16938">
                  <c:v>1016.2757600000035</c:v>
                </c:pt>
                <c:pt idx="16939">
                  <c:v>1016.24841</c:v>
                </c:pt>
                <c:pt idx="16940">
                  <c:v>1016.2687400000005</c:v>
                </c:pt>
                <c:pt idx="16941">
                  <c:v>1016.4107700000005</c:v>
                </c:pt>
                <c:pt idx="16942">
                  <c:v>1016.50159</c:v>
                </c:pt>
                <c:pt idx="16943">
                  <c:v>1016.5934400000035</c:v>
                </c:pt>
                <c:pt idx="16944">
                  <c:v>1016.54907</c:v>
                </c:pt>
                <c:pt idx="16945">
                  <c:v>1016.586</c:v>
                </c:pt>
                <c:pt idx="16946">
                  <c:v>1016.6939100000005</c:v>
                </c:pt>
                <c:pt idx="16947">
                  <c:v>1016.81683</c:v>
                </c:pt>
                <c:pt idx="16948">
                  <c:v>1016.8477199999974</c:v>
                </c:pt>
                <c:pt idx="16949">
                  <c:v>1016.82935</c:v>
                </c:pt>
                <c:pt idx="16950">
                  <c:v>1016.84357</c:v>
                </c:pt>
                <c:pt idx="16951">
                  <c:v>1016.9879199999979</c:v>
                </c:pt>
                <c:pt idx="16952">
                  <c:v>1017.05603</c:v>
                </c:pt>
                <c:pt idx="16953">
                  <c:v>1017.17169</c:v>
                </c:pt>
                <c:pt idx="16954">
                  <c:v>1017.1309199999994</c:v>
                </c:pt>
                <c:pt idx="16955">
                  <c:v>1017.1640599999994</c:v>
                </c:pt>
                <c:pt idx="16956">
                  <c:v>1017.2299800000005</c:v>
                </c:pt>
                <c:pt idx="16957">
                  <c:v>1017.3887900000005</c:v>
                </c:pt>
                <c:pt idx="16958">
                  <c:v>1017.46332</c:v>
                </c:pt>
                <c:pt idx="16959">
                  <c:v>1017.5225799999994</c:v>
                </c:pt>
                <c:pt idx="16960">
                  <c:v>1017.4873</c:v>
                </c:pt>
                <c:pt idx="16961">
                  <c:v>1017.4809</c:v>
                </c:pt>
                <c:pt idx="16962">
                  <c:v>1017.54095</c:v>
                </c:pt>
                <c:pt idx="16963">
                  <c:v>1017.6555199999979</c:v>
                </c:pt>
                <c:pt idx="16964">
                  <c:v>1017.73267</c:v>
                </c:pt>
                <c:pt idx="16965">
                  <c:v>1017.7239400000005</c:v>
                </c:pt>
                <c:pt idx="16966">
                  <c:v>1017.75739</c:v>
                </c:pt>
                <c:pt idx="16967">
                  <c:v>1017.8809199999994</c:v>
                </c:pt>
                <c:pt idx="16968">
                  <c:v>1017.98315</c:v>
                </c:pt>
                <c:pt idx="16969">
                  <c:v>1018.0577999999994</c:v>
                </c:pt>
                <c:pt idx="16970">
                  <c:v>1018.0667099999994</c:v>
                </c:pt>
                <c:pt idx="16971">
                  <c:v>1018.0887500000035</c:v>
                </c:pt>
                <c:pt idx="16972">
                  <c:v>1018.17456</c:v>
                </c:pt>
                <c:pt idx="16973">
                  <c:v>1018.2824700000035</c:v>
                </c:pt>
                <c:pt idx="16974">
                  <c:v>1018.3820199999979</c:v>
                </c:pt>
                <c:pt idx="16975">
                  <c:v>1018.34534</c:v>
                </c:pt>
                <c:pt idx="16976">
                  <c:v>1018.33386</c:v>
                </c:pt>
                <c:pt idx="16977">
                  <c:v>1018.49207</c:v>
                </c:pt>
                <c:pt idx="16978">
                  <c:v>1018.57556</c:v>
                </c:pt>
                <c:pt idx="16979">
                  <c:v>1018.6741300000035</c:v>
                </c:pt>
                <c:pt idx="16980">
                  <c:v>1018.75085</c:v>
                </c:pt>
                <c:pt idx="16981">
                  <c:v>1018.6911</c:v>
                </c:pt>
                <c:pt idx="16982">
                  <c:v>1018.72516</c:v>
                </c:pt>
                <c:pt idx="16983">
                  <c:v>1018.82343</c:v>
                </c:pt>
                <c:pt idx="16984">
                  <c:v>1018.9231</c:v>
                </c:pt>
                <c:pt idx="16985">
                  <c:v>1019.03693</c:v>
                </c:pt>
                <c:pt idx="16986">
                  <c:v>1018.9873</c:v>
                </c:pt>
                <c:pt idx="16987">
                  <c:v>1018.9915199999994</c:v>
                </c:pt>
                <c:pt idx="16988">
                  <c:v>1019.11127</c:v>
                </c:pt>
                <c:pt idx="16989">
                  <c:v>1019.1738900000147</c:v>
                </c:pt>
                <c:pt idx="16990">
                  <c:v>1019.2691</c:v>
                </c:pt>
                <c:pt idx="16991">
                  <c:v>1019.23865</c:v>
                </c:pt>
                <c:pt idx="16992">
                  <c:v>1019.24963</c:v>
                </c:pt>
                <c:pt idx="16993">
                  <c:v>1019.3989300000005</c:v>
                </c:pt>
                <c:pt idx="16994">
                  <c:v>1019.47198</c:v>
                </c:pt>
                <c:pt idx="16995">
                  <c:v>1019.56458</c:v>
                </c:pt>
                <c:pt idx="16996">
                  <c:v>1019.53058</c:v>
                </c:pt>
                <c:pt idx="16997">
                  <c:v>1019.5484</c:v>
                </c:pt>
                <c:pt idx="16998">
                  <c:v>1019.6736500000005</c:v>
                </c:pt>
                <c:pt idx="16999">
                  <c:v>1019.7442600000001</c:v>
                </c:pt>
                <c:pt idx="17000">
                  <c:v>1019.84503</c:v>
                </c:pt>
                <c:pt idx="17001">
                  <c:v>1019.93323</c:v>
                </c:pt>
                <c:pt idx="17002">
                  <c:v>1019.8822599999974</c:v>
                </c:pt>
                <c:pt idx="17003">
                  <c:v>1019.9056399999994</c:v>
                </c:pt>
                <c:pt idx="17004">
                  <c:v>1020.01599</c:v>
                </c:pt>
                <c:pt idx="17005">
                  <c:v>1020.09198</c:v>
                </c:pt>
                <c:pt idx="17006">
                  <c:v>1020.18756</c:v>
                </c:pt>
                <c:pt idx="17007">
                  <c:v>1020.1767599999999</c:v>
                </c:pt>
                <c:pt idx="17008">
                  <c:v>1020.16187</c:v>
                </c:pt>
                <c:pt idx="17009">
                  <c:v>1020.3249499999994</c:v>
                </c:pt>
                <c:pt idx="17010">
                  <c:v>1020.4237700000035</c:v>
                </c:pt>
                <c:pt idx="17011">
                  <c:v>1020.457699999982</c:v>
                </c:pt>
                <c:pt idx="17012">
                  <c:v>1020.4744300000035</c:v>
                </c:pt>
                <c:pt idx="17013">
                  <c:v>1020.4662499999828</c:v>
                </c:pt>
                <c:pt idx="17014">
                  <c:v>1020.6012599999979</c:v>
                </c:pt>
                <c:pt idx="17015">
                  <c:v>1020.67621</c:v>
                </c:pt>
                <c:pt idx="17016">
                  <c:v>1020.76892</c:v>
                </c:pt>
                <c:pt idx="17017">
                  <c:v>1020.8105499999994</c:v>
                </c:pt>
                <c:pt idx="17018">
                  <c:v>1020.7909500000005</c:v>
                </c:pt>
                <c:pt idx="17019">
                  <c:v>1020.8241599999974</c:v>
                </c:pt>
                <c:pt idx="17020">
                  <c:v>1020.93805</c:v>
                </c:pt>
                <c:pt idx="17021">
                  <c:v>1020.9858400000005</c:v>
                </c:pt>
                <c:pt idx="17022">
                  <c:v>1021.11194</c:v>
                </c:pt>
                <c:pt idx="17023">
                  <c:v>1021.07422</c:v>
                </c:pt>
                <c:pt idx="17024">
                  <c:v>1021.1142</c:v>
                </c:pt>
                <c:pt idx="17025">
                  <c:v>1021.22198</c:v>
                </c:pt>
                <c:pt idx="17026">
                  <c:v>1021.3252599999846</c:v>
                </c:pt>
                <c:pt idx="17027">
                  <c:v>1021.4069199999979</c:v>
                </c:pt>
                <c:pt idx="17028">
                  <c:v>1021.4645400000001</c:v>
                </c:pt>
                <c:pt idx="17029">
                  <c:v>1021.4542199999854</c:v>
                </c:pt>
                <c:pt idx="17030">
                  <c:v>1021.46166999998</c:v>
                </c:pt>
                <c:pt idx="17031">
                  <c:v>1021.5652499999974</c:v>
                </c:pt>
                <c:pt idx="17032">
                  <c:v>1021.6568</c:v>
                </c:pt>
                <c:pt idx="17033">
                  <c:v>1021.7498800000005</c:v>
                </c:pt>
                <c:pt idx="17034">
                  <c:v>1021.7136800000005</c:v>
                </c:pt>
                <c:pt idx="17035">
                  <c:v>1021.76105</c:v>
                </c:pt>
                <c:pt idx="17036">
                  <c:v>1021.8511399999974</c:v>
                </c:pt>
                <c:pt idx="17037">
                  <c:v>1021.9564199999974</c:v>
                </c:pt>
                <c:pt idx="17038">
                  <c:v>1022.05188</c:v>
                </c:pt>
                <c:pt idx="17039">
                  <c:v>1022.12158</c:v>
                </c:pt>
                <c:pt idx="17040">
                  <c:v>1022.0651199999974</c:v>
                </c:pt>
                <c:pt idx="17041">
                  <c:v>1022.0745800000005</c:v>
                </c:pt>
                <c:pt idx="17042">
                  <c:v>1022.20734</c:v>
                </c:pt>
                <c:pt idx="17043">
                  <c:v>1022.29651</c:v>
                </c:pt>
                <c:pt idx="17044">
                  <c:v>1022.4295</c:v>
                </c:pt>
                <c:pt idx="17045">
                  <c:v>1022.35547</c:v>
                </c:pt>
                <c:pt idx="17046">
                  <c:v>1022.38135</c:v>
                </c:pt>
                <c:pt idx="17047">
                  <c:v>1022.49072</c:v>
                </c:pt>
                <c:pt idx="17048">
                  <c:v>1022.5534699999994</c:v>
                </c:pt>
                <c:pt idx="17049">
                  <c:v>1022.67615</c:v>
                </c:pt>
                <c:pt idx="17050">
                  <c:v>1022.6427</c:v>
                </c:pt>
                <c:pt idx="17051">
                  <c:v>1022.6311599999979</c:v>
                </c:pt>
                <c:pt idx="17052">
                  <c:v>1022.76685</c:v>
                </c:pt>
                <c:pt idx="17053">
                  <c:v>1022.85077</c:v>
                </c:pt>
                <c:pt idx="17054">
                  <c:v>1022.94733</c:v>
                </c:pt>
                <c:pt idx="17055">
                  <c:v>1023.0354</c:v>
                </c:pt>
                <c:pt idx="17056">
                  <c:v>1022.9810199999994</c:v>
                </c:pt>
                <c:pt idx="17057">
                  <c:v>1023.00995</c:v>
                </c:pt>
                <c:pt idx="17058">
                  <c:v>1023.14014</c:v>
                </c:pt>
                <c:pt idx="17059">
                  <c:v>1023.20782</c:v>
                </c:pt>
                <c:pt idx="17060">
                  <c:v>1023.2977300000035</c:v>
                </c:pt>
                <c:pt idx="17061">
                  <c:v>1023.25311</c:v>
                </c:pt>
                <c:pt idx="17062">
                  <c:v>1023.23315</c:v>
                </c:pt>
                <c:pt idx="17063">
                  <c:v>1023.38757</c:v>
                </c:pt>
                <c:pt idx="17064">
                  <c:v>1023.49634</c:v>
                </c:pt>
                <c:pt idx="17065">
                  <c:v>1023.5894800000005</c:v>
                </c:pt>
                <c:pt idx="17066">
                  <c:v>1023.59912</c:v>
                </c:pt>
                <c:pt idx="17067">
                  <c:v>1023.56305</c:v>
                </c:pt>
                <c:pt idx="17068">
                  <c:v>1023.68127</c:v>
                </c:pt>
                <c:pt idx="17069">
                  <c:v>1023.81372</c:v>
                </c:pt>
                <c:pt idx="17070">
                  <c:v>1023.89423</c:v>
                </c:pt>
                <c:pt idx="17071">
                  <c:v>1023.9830300000035</c:v>
                </c:pt>
                <c:pt idx="17072">
                  <c:v>1023.9513499999994</c:v>
                </c:pt>
                <c:pt idx="17073">
                  <c:v>1023.9841300000005</c:v>
                </c:pt>
                <c:pt idx="17074">
                  <c:v>1024.07581</c:v>
                </c:pt>
                <c:pt idx="17075">
                  <c:v>1024.1986099999999</c:v>
                </c:pt>
                <c:pt idx="17076">
                  <c:v>1024.27808</c:v>
                </c:pt>
                <c:pt idx="17077">
                  <c:v>1024.2336399999999</c:v>
                </c:pt>
                <c:pt idx="17078">
                  <c:v>1024.2412099999999</c:v>
                </c:pt>
                <c:pt idx="17079">
                  <c:v>1024.3786600000001</c:v>
                </c:pt>
                <c:pt idx="17080">
                  <c:v>1024.4633799999999</c:v>
                </c:pt>
                <c:pt idx="17081">
                  <c:v>1024.5667700000001</c:v>
                </c:pt>
                <c:pt idx="17082">
                  <c:v>1024.6402599999999</c:v>
                </c:pt>
                <c:pt idx="17083">
                  <c:v>1024.5915500000001</c:v>
                </c:pt>
                <c:pt idx="17084">
                  <c:v>1024.6282999999999</c:v>
                </c:pt>
                <c:pt idx="17085">
                  <c:v>1024.7440199999999</c:v>
                </c:pt>
                <c:pt idx="17086">
                  <c:v>1024.87085</c:v>
                </c:pt>
                <c:pt idx="17087">
                  <c:v>1024.9307900000001</c:v>
                </c:pt>
                <c:pt idx="17088">
                  <c:v>1024.90149</c:v>
                </c:pt>
                <c:pt idx="17089">
                  <c:v>1024.9353000000001</c:v>
                </c:pt>
                <c:pt idx="17090">
                  <c:v>1025.0357700000011</c:v>
                </c:pt>
                <c:pt idx="17091">
                  <c:v>1025.1310999999998</c:v>
                </c:pt>
                <c:pt idx="17092">
                  <c:v>1025.2076400000001</c:v>
                </c:pt>
                <c:pt idx="17093">
                  <c:v>1025.2733199999998</c:v>
                </c:pt>
                <c:pt idx="17094">
                  <c:v>1025.22693</c:v>
                </c:pt>
                <c:pt idx="17095">
                  <c:v>1025.2463399999999</c:v>
                </c:pt>
                <c:pt idx="17096">
                  <c:v>1025.3500999999999</c:v>
                </c:pt>
                <c:pt idx="17097">
                  <c:v>1025.4785200000001</c:v>
                </c:pt>
                <c:pt idx="17098">
                  <c:v>1025.5582299999999</c:v>
                </c:pt>
                <c:pt idx="17099">
                  <c:v>1025.50684</c:v>
                </c:pt>
                <c:pt idx="17100">
                  <c:v>1025.54285</c:v>
                </c:pt>
                <c:pt idx="17101">
                  <c:v>1025.6617399999998</c:v>
                </c:pt>
                <c:pt idx="17102">
                  <c:v>1025.80225</c:v>
                </c:pt>
                <c:pt idx="17103">
                  <c:v>1025.8561999999999</c:v>
                </c:pt>
                <c:pt idx="17104">
                  <c:v>1025.9350600000264</c:v>
                </c:pt>
                <c:pt idx="17105">
                  <c:v>1025.9074700000001</c:v>
                </c:pt>
                <c:pt idx="17106">
                  <c:v>1025.8868399999999</c:v>
                </c:pt>
                <c:pt idx="17107">
                  <c:v>1026.0432099999998</c:v>
                </c:pt>
                <c:pt idx="17108">
                  <c:v>1026.1390399999998</c:v>
                </c:pt>
                <c:pt idx="17109">
                  <c:v>1026.22461</c:v>
                </c:pt>
                <c:pt idx="17110">
                  <c:v>1026.1712599999998</c:v>
                </c:pt>
                <c:pt idx="17111">
                  <c:v>1026.1999499999722</c:v>
                </c:pt>
                <c:pt idx="17112">
                  <c:v>1026.3055400000001</c:v>
                </c:pt>
                <c:pt idx="17113">
                  <c:v>1026.4270000000001</c:v>
                </c:pt>
                <c:pt idx="17114">
                  <c:v>1026.5153800000001</c:v>
                </c:pt>
                <c:pt idx="17115">
                  <c:v>1026.5778800000001</c:v>
                </c:pt>
                <c:pt idx="17116">
                  <c:v>1026.5344199999722</c:v>
                </c:pt>
                <c:pt idx="17117">
                  <c:v>1026.5595700000001</c:v>
                </c:pt>
                <c:pt idx="17118">
                  <c:v>1026.6580799999999</c:v>
                </c:pt>
                <c:pt idx="17119">
                  <c:v>1026.7775900000001</c:v>
                </c:pt>
                <c:pt idx="17120">
                  <c:v>1026.8443599999998</c:v>
                </c:pt>
                <c:pt idx="17121">
                  <c:v>1026.7994399999998</c:v>
                </c:pt>
                <c:pt idx="17122">
                  <c:v>1026.82654</c:v>
                </c:pt>
                <c:pt idx="17123">
                  <c:v>1026.9304199999999</c:v>
                </c:pt>
                <c:pt idx="17124">
                  <c:v>1027.0258800000001</c:v>
                </c:pt>
                <c:pt idx="17125">
                  <c:v>1027.11987</c:v>
                </c:pt>
                <c:pt idx="17126">
                  <c:v>1027.1970199999998</c:v>
                </c:pt>
                <c:pt idx="17127">
                  <c:v>1027.1600299999998</c:v>
                </c:pt>
                <c:pt idx="17128">
                  <c:v>1027.1419699999999</c:v>
                </c:pt>
                <c:pt idx="17129">
                  <c:v>1027.2757600000011</c:v>
                </c:pt>
                <c:pt idx="17130">
                  <c:v>1027.4104</c:v>
                </c:pt>
                <c:pt idx="17131">
                  <c:v>1027.4677700000011</c:v>
                </c:pt>
                <c:pt idx="17132">
                  <c:v>1027.4544699999999</c:v>
                </c:pt>
                <c:pt idx="17133">
                  <c:v>1027.4482399999999</c:v>
                </c:pt>
                <c:pt idx="17134">
                  <c:v>1027.5625</c:v>
                </c:pt>
                <c:pt idx="17135">
                  <c:v>1027.6688199999999</c:v>
                </c:pt>
                <c:pt idx="17136">
                  <c:v>1027.7463399999999</c:v>
                </c:pt>
                <c:pt idx="17137">
                  <c:v>1027.7981</c:v>
                </c:pt>
                <c:pt idx="17138">
                  <c:v>1027.7611099999999</c:v>
                </c:pt>
                <c:pt idx="17139">
                  <c:v>1027.7818600000001</c:v>
                </c:pt>
                <c:pt idx="17140">
                  <c:v>1027.9487300000001</c:v>
                </c:pt>
                <c:pt idx="17141">
                  <c:v>1028.05054</c:v>
                </c:pt>
                <c:pt idx="17142">
                  <c:v>1028.1405</c:v>
                </c:pt>
                <c:pt idx="17143">
                  <c:v>1028.1082799999999</c:v>
                </c:pt>
                <c:pt idx="17144">
                  <c:v>1028.1097399999999</c:v>
                </c:pt>
                <c:pt idx="17145">
                  <c:v>1028.2616</c:v>
                </c:pt>
                <c:pt idx="17146">
                  <c:v>1028.3712199999998</c:v>
                </c:pt>
                <c:pt idx="17147">
                  <c:v>1028.4537399999999</c:v>
                </c:pt>
                <c:pt idx="17148">
                  <c:v>1028.5850800000001</c:v>
                </c:pt>
                <c:pt idx="17149">
                  <c:v>1028.4974399999999</c:v>
                </c:pt>
                <c:pt idx="17150">
                  <c:v>1028.5355200000001</c:v>
                </c:pt>
                <c:pt idx="17151">
                  <c:v>1028.6661399999998</c:v>
                </c:pt>
                <c:pt idx="17152">
                  <c:v>1028.7965100000001</c:v>
                </c:pt>
                <c:pt idx="17153">
                  <c:v>1028.8527799999999</c:v>
                </c:pt>
                <c:pt idx="17154">
                  <c:v>1028.82178</c:v>
                </c:pt>
                <c:pt idx="17155">
                  <c:v>1028.8686499999999</c:v>
                </c:pt>
                <c:pt idx="17156">
                  <c:v>1028.94373</c:v>
                </c:pt>
                <c:pt idx="17157">
                  <c:v>1029.0584699999999</c:v>
                </c:pt>
                <c:pt idx="17158">
                  <c:v>1029.1453899999999</c:v>
                </c:pt>
                <c:pt idx="17159">
                  <c:v>1029.2112999999999</c:v>
                </c:pt>
                <c:pt idx="17160">
                  <c:v>1029.1528299999998</c:v>
                </c:pt>
                <c:pt idx="17161">
                  <c:v>1029.2157000000011</c:v>
                </c:pt>
                <c:pt idx="17162">
                  <c:v>1029.3344699999998</c:v>
                </c:pt>
                <c:pt idx="17163">
                  <c:v>1029.4163800000001</c:v>
                </c:pt>
                <c:pt idx="17164">
                  <c:v>1029.48389</c:v>
                </c:pt>
                <c:pt idx="17165">
                  <c:v>1029.5642099999998</c:v>
                </c:pt>
                <c:pt idx="17166">
                  <c:v>1029.5225800000001</c:v>
                </c:pt>
                <c:pt idx="17167">
                  <c:v>1029.54846</c:v>
                </c:pt>
                <c:pt idx="17168">
                  <c:v>1029.6663799999999</c:v>
                </c:pt>
                <c:pt idx="17169">
                  <c:v>1029.75098</c:v>
                </c:pt>
                <c:pt idx="17170">
                  <c:v>1029.8277600000001</c:v>
                </c:pt>
                <c:pt idx="17171">
                  <c:v>1029.8288600000001</c:v>
                </c:pt>
                <c:pt idx="17172">
                  <c:v>1029.80701</c:v>
                </c:pt>
                <c:pt idx="17173">
                  <c:v>1029.9248</c:v>
                </c:pt>
                <c:pt idx="17174">
                  <c:v>1030.0282</c:v>
                </c:pt>
                <c:pt idx="17175">
                  <c:v>1030.1171899999999</c:v>
                </c:pt>
                <c:pt idx="17176">
                  <c:v>1030.1680899999999</c:v>
                </c:pt>
                <c:pt idx="17177">
                  <c:v>1030.1428199999998</c:v>
                </c:pt>
                <c:pt idx="17178">
                  <c:v>1030.1511199999998</c:v>
                </c:pt>
                <c:pt idx="17179">
                  <c:v>1030.2607399999999</c:v>
                </c:pt>
                <c:pt idx="17180">
                  <c:v>1030.36707</c:v>
                </c:pt>
                <c:pt idx="17181">
                  <c:v>1030.4685100000011</c:v>
                </c:pt>
                <c:pt idx="17182">
                  <c:v>1030.51746</c:v>
                </c:pt>
                <c:pt idx="17183">
                  <c:v>1030.46729</c:v>
                </c:pt>
                <c:pt idx="17184">
                  <c:v>1030.4940199999999</c:v>
                </c:pt>
                <c:pt idx="17185">
                  <c:v>1030.6165800000001</c:v>
                </c:pt>
                <c:pt idx="17186">
                  <c:v>1030.7242399999998</c:v>
                </c:pt>
                <c:pt idx="17187">
                  <c:v>1030.7954099999999</c:v>
                </c:pt>
                <c:pt idx="17188">
                  <c:v>1030.7707499999999</c:v>
                </c:pt>
                <c:pt idx="17189">
                  <c:v>1030.77307</c:v>
                </c:pt>
                <c:pt idx="17190">
                  <c:v>1030.8837899999999</c:v>
                </c:pt>
                <c:pt idx="17191">
                  <c:v>1030.9864500000001</c:v>
                </c:pt>
                <c:pt idx="17192">
                  <c:v>1031.0842299999722</c:v>
                </c:pt>
                <c:pt idx="17193">
                  <c:v>1031.12671</c:v>
                </c:pt>
                <c:pt idx="17194">
                  <c:v>1031.1090099999999</c:v>
                </c:pt>
                <c:pt idx="17195">
                  <c:v>1031.1346399999998</c:v>
                </c:pt>
                <c:pt idx="17196">
                  <c:v>1031.2408399999999</c:v>
                </c:pt>
                <c:pt idx="17197">
                  <c:v>1031.3431399999722</c:v>
                </c:pt>
                <c:pt idx="17198">
                  <c:v>1031.4266400000001</c:v>
                </c:pt>
                <c:pt idx="17199">
                  <c:v>1031.5168500000011</c:v>
                </c:pt>
                <c:pt idx="17200">
                  <c:v>1031.4727800000001</c:v>
                </c:pt>
                <c:pt idx="17201">
                  <c:v>1031.4885300000001</c:v>
                </c:pt>
                <c:pt idx="17202">
                  <c:v>1031.630249999972</c:v>
                </c:pt>
                <c:pt idx="17203">
                  <c:v>1031.7185100000011</c:v>
                </c:pt>
                <c:pt idx="17204">
                  <c:v>1031.79919</c:v>
                </c:pt>
                <c:pt idx="17205">
                  <c:v>1031.8530299999998</c:v>
                </c:pt>
                <c:pt idx="17206">
                  <c:v>1031.84827</c:v>
                </c:pt>
                <c:pt idx="17207">
                  <c:v>1031.84546</c:v>
                </c:pt>
                <c:pt idx="17208">
                  <c:v>1032.0042699999999</c:v>
                </c:pt>
                <c:pt idx="17209">
                  <c:v>1032.0715299999999</c:v>
                </c:pt>
                <c:pt idx="17210">
                  <c:v>1032.1527099999998</c:v>
                </c:pt>
                <c:pt idx="17211">
                  <c:v>1032.1224399999642</c:v>
                </c:pt>
                <c:pt idx="17212">
                  <c:v>1032.1516099999999</c:v>
                </c:pt>
                <c:pt idx="17213">
                  <c:v>1032.2376700000011</c:v>
                </c:pt>
                <c:pt idx="17214">
                  <c:v>1032.37085</c:v>
                </c:pt>
                <c:pt idx="17215">
                  <c:v>1032.4505600000011</c:v>
                </c:pt>
                <c:pt idx="17216">
                  <c:v>1032.52783</c:v>
                </c:pt>
                <c:pt idx="17217">
                  <c:v>1032.48181</c:v>
                </c:pt>
                <c:pt idx="17218">
                  <c:v>1032.50818</c:v>
                </c:pt>
                <c:pt idx="17219">
                  <c:v>1032.61951</c:v>
                </c:pt>
                <c:pt idx="17220">
                  <c:v>1032.7186300000001</c:v>
                </c:pt>
                <c:pt idx="17221">
                  <c:v>1032.81726</c:v>
                </c:pt>
                <c:pt idx="17222">
                  <c:v>1032.8765900000001</c:v>
                </c:pt>
                <c:pt idx="17223">
                  <c:v>1032.8474099999999</c:v>
                </c:pt>
                <c:pt idx="17224">
                  <c:v>1032.8530299999998</c:v>
                </c:pt>
                <c:pt idx="17225">
                  <c:v>1032.9720500000001</c:v>
                </c:pt>
                <c:pt idx="17226">
                  <c:v>1033.0760499999999</c:v>
                </c:pt>
                <c:pt idx="17227">
                  <c:v>1033.1652799999999</c:v>
                </c:pt>
                <c:pt idx="17228">
                  <c:v>1033.2351100000001</c:v>
                </c:pt>
                <c:pt idx="17229">
                  <c:v>1033.1822499999596</c:v>
                </c:pt>
                <c:pt idx="17230">
                  <c:v>1033.2089800000001</c:v>
                </c:pt>
                <c:pt idx="17231">
                  <c:v>1033.31909</c:v>
                </c:pt>
                <c:pt idx="17232">
                  <c:v>1033.3998999999999</c:v>
                </c:pt>
                <c:pt idx="17233">
                  <c:v>1033.45471</c:v>
                </c:pt>
                <c:pt idx="17234">
                  <c:v>1033.5551800000001</c:v>
                </c:pt>
                <c:pt idx="17235">
                  <c:v>1033.5282</c:v>
                </c:pt>
                <c:pt idx="17236">
                  <c:v>1033.51819</c:v>
                </c:pt>
                <c:pt idx="17237">
                  <c:v>1033.6732199999672</c:v>
                </c:pt>
                <c:pt idx="17238">
                  <c:v>1033.7394999999999</c:v>
                </c:pt>
                <c:pt idx="17239">
                  <c:v>1033.8514399999681</c:v>
                </c:pt>
                <c:pt idx="17240">
                  <c:v>1033.9156500000404</c:v>
                </c:pt>
                <c:pt idx="17241">
                  <c:v>1033.8974599999999</c:v>
                </c:pt>
                <c:pt idx="17242">
                  <c:v>1033.8716999999999</c:v>
                </c:pt>
                <c:pt idx="17243">
                  <c:v>1033.9892600000001</c:v>
                </c:pt>
                <c:pt idx="17244">
                  <c:v>1034.09863</c:v>
                </c:pt>
                <c:pt idx="17245">
                  <c:v>1034.2247299999999</c:v>
                </c:pt>
                <c:pt idx="17246">
                  <c:v>1034.2847899999999</c:v>
                </c:pt>
                <c:pt idx="17247">
                  <c:v>1034.24927</c:v>
                </c:pt>
                <c:pt idx="17248">
                  <c:v>1034.2365700000273</c:v>
                </c:pt>
                <c:pt idx="17249">
                  <c:v>1034.3727999999999</c:v>
                </c:pt>
                <c:pt idx="17250">
                  <c:v>1034.45911</c:v>
                </c:pt>
                <c:pt idx="17251">
                  <c:v>1034.5627399999998</c:v>
                </c:pt>
                <c:pt idx="17252">
                  <c:v>1034.5613999999998</c:v>
                </c:pt>
                <c:pt idx="17253">
                  <c:v>1034.51648</c:v>
                </c:pt>
                <c:pt idx="17254">
                  <c:v>1034.6818799999999</c:v>
                </c:pt>
                <c:pt idx="17255">
                  <c:v>1034.76208</c:v>
                </c:pt>
                <c:pt idx="17256">
                  <c:v>1034.8364299999998</c:v>
                </c:pt>
                <c:pt idx="17257">
                  <c:v>1034.88977</c:v>
                </c:pt>
                <c:pt idx="17258">
                  <c:v>1034.8890399999998</c:v>
                </c:pt>
                <c:pt idx="17259">
                  <c:v>1034.91345</c:v>
                </c:pt>
                <c:pt idx="17260">
                  <c:v>1035.0422399999998</c:v>
                </c:pt>
                <c:pt idx="17261">
                  <c:v>1035.09863</c:v>
                </c:pt>
                <c:pt idx="17262">
                  <c:v>1035.2406000000001</c:v>
                </c:pt>
                <c:pt idx="17263">
                  <c:v>1035.3032199999998</c:v>
                </c:pt>
                <c:pt idx="17264">
                  <c:v>1035.2739299999998</c:v>
                </c:pt>
                <c:pt idx="17265">
                  <c:v>1035.2835700000001</c:v>
                </c:pt>
                <c:pt idx="17266">
                  <c:v>1035.3934299999596</c:v>
                </c:pt>
                <c:pt idx="17267">
                  <c:v>1035.4849899999999</c:v>
                </c:pt>
                <c:pt idx="17268">
                  <c:v>1035.60168</c:v>
                </c:pt>
                <c:pt idx="17269">
                  <c:v>1035.6487999999999</c:v>
                </c:pt>
                <c:pt idx="17270">
                  <c:v>1035.60779</c:v>
                </c:pt>
                <c:pt idx="17271">
                  <c:v>1035.61475</c:v>
                </c:pt>
                <c:pt idx="17272">
                  <c:v>1035.78674</c:v>
                </c:pt>
                <c:pt idx="17273">
                  <c:v>1035.8476600000001</c:v>
                </c:pt>
                <c:pt idx="17274">
                  <c:v>1035.9322500000001</c:v>
                </c:pt>
                <c:pt idx="17275">
                  <c:v>1036.01514</c:v>
                </c:pt>
                <c:pt idx="17276">
                  <c:v>1035.9902299999999</c:v>
                </c:pt>
                <c:pt idx="17277">
                  <c:v>1036.00171</c:v>
                </c:pt>
                <c:pt idx="17278">
                  <c:v>1036.10718</c:v>
                </c:pt>
                <c:pt idx="17279">
                  <c:v>1036.2056900000011</c:v>
                </c:pt>
                <c:pt idx="17280">
                  <c:v>1036.28772</c:v>
                </c:pt>
                <c:pt idx="17281">
                  <c:v>1036.3747599999999</c:v>
                </c:pt>
                <c:pt idx="17282">
                  <c:v>1036.3315399999999</c:v>
                </c:pt>
                <c:pt idx="17283">
                  <c:v>1036.3325199999999</c:v>
                </c:pt>
                <c:pt idx="17284">
                  <c:v>1036.48083</c:v>
                </c:pt>
                <c:pt idx="17285">
                  <c:v>1036.5734899999998</c:v>
                </c:pt>
                <c:pt idx="17286">
                  <c:v>1036.6484399999722</c:v>
                </c:pt>
                <c:pt idx="17287">
                  <c:v>1036.6978799999999</c:v>
                </c:pt>
                <c:pt idx="17288">
                  <c:v>1036.6760299999999</c:v>
                </c:pt>
                <c:pt idx="17289">
                  <c:v>1036.70361</c:v>
                </c:pt>
                <c:pt idx="17290">
                  <c:v>1036.80457</c:v>
                </c:pt>
                <c:pt idx="17291">
                  <c:v>1036.89185</c:v>
                </c:pt>
                <c:pt idx="17292">
                  <c:v>1036.9956100000011</c:v>
                </c:pt>
                <c:pt idx="17293">
                  <c:v>1037.06763</c:v>
                </c:pt>
                <c:pt idx="17294">
                  <c:v>1037.0260000000001</c:v>
                </c:pt>
                <c:pt idx="17295">
                  <c:v>1037.02271</c:v>
                </c:pt>
                <c:pt idx="17296">
                  <c:v>1037.13159</c:v>
                </c:pt>
                <c:pt idx="17297">
                  <c:v>1037.2429199999999</c:v>
                </c:pt>
                <c:pt idx="17298">
                  <c:v>1037.37195</c:v>
                </c:pt>
                <c:pt idx="17299">
                  <c:v>1037.3243399999672</c:v>
                </c:pt>
                <c:pt idx="17300">
                  <c:v>1037.36096</c:v>
                </c:pt>
                <c:pt idx="17301">
                  <c:v>1037.4755900000011</c:v>
                </c:pt>
                <c:pt idx="17302">
                  <c:v>1037.5993699999999</c:v>
                </c:pt>
                <c:pt idx="17303">
                  <c:v>1037.6840799999998</c:v>
                </c:pt>
                <c:pt idx="17304">
                  <c:v>1037.6335399999998</c:v>
                </c:pt>
                <c:pt idx="17305">
                  <c:v>1037.62537</c:v>
                </c:pt>
                <c:pt idx="17306">
                  <c:v>1037.7772199999999</c:v>
                </c:pt>
                <c:pt idx="17307">
                  <c:v>1037.8349599999999</c:v>
                </c:pt>
                <c:pt idx="17308">
                  <c:v>1037.9713099999999</c:v>
                </c:pt>
                <c:pt idx="17309">
                  <c:v>1037.9502</c:v>
                </c:pt>
                <c:pt idx="17310">
                  <c:v>1037.9556900000011</c:v>
                </c:pt>
                <c:pt idx="17311">
                  <c:v>1038.0936299999998</c:v>
                </c:pt>
                <c:pt idx="17312">
                  <c:v>1038.2131299999999</c:v>
                </c:pt>
                <c:pt idx="17313">
                  <c:v>1038.2697800000001</c:v>
                </c:pt>
                <c:pt idx="17314">
                  <c:v>1038.2574500000001</c:v>
                </c:pt>
                <c:pt idx="17315">
                  <c:v>1038.24072</c:v>
                </c:pt>
                <c:pt idx="17316">
                  <c:v>1038.3603499999708</c:v>
                </c:pt>
                <c:pt idx="17317">
                  <c:v>1038.4919399999999</c:v>
                </c:pt>
                <c:pt idx="17318">
                  <c:v>1038.5516399999999</c:v>
                </c:pt>
                <c:pt idx="17319">
                  <c:v>1038.4775400000001</c:v>
                </c:pt>
                <c:pt idx="17320">
                  <c:v>1038.48901</c:v>
                </c:pt>
                <c:pt idx="17321">
                  <c:v>1038.6318399999998</c:v>
                </c:pt>
                <c:pt idx="17322">
                  <c:v>1038.7398700000001</c:v>
                </c:pt>
                <c:pt idx="17323">
                  <c:v>1038.8391099999999</c:v>
                </c:pt>
                <c:pt idx="17324">
                  <c:v>1038.7883299999999</c:v>
                </c:pt>
                <c:pt idx="17325">
                  <c:v>1038.80603</c:v>
                </c:pt>
                <c:pt idx="17326">
                  <c:v>1038.9576400000001</c:v>
                </c:pt>
                <c:pt idx="17327">
                  <c:v>1039.01172</c:v>
                </c:pt>
                <c:pt idx="17328">
                  <c:v>1039.1099899999999</c:v>
                </c:pt>
                <c:pt idx="17329">
                  <c:v>1039.0820299999998</c:v>
                </c:pt>
                <c:pt idx="17330">
                  <c:v>1039.0844699999998</c:v>
                </c:pt>
                <c:pt idx="17331">
                  <c:v>1039.2409700000001</c:v>
                </c:pt>
                <c:pt idx="17332">
                  <c:v>1039.3071299999999</c:v>
                </c:pt>
                <c:pt idx="17333">
                  <c:v>1039.4101600000001</c:v>
                </c:pt>
                <c:pt idx="17334">
                  <c:v>1039.3763399999998</c:v>
                </c:pt>
                <c:pt idx="17335">
                  <c:v>1039.3703599999999</c:v>
                </c:pt>
                <c:pt idx="17336">
                  <c:v>1039.5194099999999</c:v>
                </c:pt>
                <c:pt idx="17337">
                  <c:v>1039.60925</c:v>
                </c:pt>
                <c:pt idx="17338">
                  <c:v>1039.70471</c:v>
                </c:pt>
                <c:pt idx="17339">
                  <c:v>1039.6745599999999</c:v>
                </c:pt>
                <c:pt idx="17340">
                  <c:v>1039.64563</c:v>
                </c:pt>
                <c:pt idx="17341">
                  <c:v>1039.7896700000001</c:v>
                </c:pt>
                <c:pt idx="17342">
                  <c:v>1039.8807399999998</c:v>
                </c:pt>
                <c:pt idx="17343">
                  <c:v>1039.9791299999999</c:v>
                </c:pt>
                <c:pt idx="17344">
                  <c:v>1039.9425000000001</c:v>
                </c:pt>
                <c:pt idx="17345">
                  <c:v>1039.9171100000001</c:v>
                </c:pt>
                <c:pt idx="17346">
                  <c:v>1040.0530999999999</c:v>
                </c:pt>
                <c:pt idx="17347">
                  <c:v>1040.1671099999999</c:v>
                </c:pt>
                <c:pt idx="17348">
                  <c:v>1040.2396200000001</c:v>
                </c:pt>
                <c:pt idx="17349">
                  <c:v>1040.2114299999998</c:v>
                </c:pt>
                <c:pt idx="17350">
                  <c:v>1040.2171600000001</c:v>
                </c:pt>
                <c:pt idx="17351">
                  <c:v>1040.3215299999999</c:v>
                </c:pt>
                <c:pt idx="17352">
                  <c:v>1040.4400600000001</c:v>
                </c:pt>
                <c:pt idx="17353">
                  <c:v>1040.5255100000011</c:v>
                </c:pt>
                <c:pt idx="17354">
                  <c:v>1040.53015</c:v>
                </c:pt>
                <c:pt idx="17355">
                  <c:v>1040.49854</c:v>
                </c:pt>
                <c:pt idx="17356">
                  <c:v>1040.6238999999998</c:v>
                </c:pt>
                <c:pt idx="17357">
                  <c:v>1040.71912</c:v>
                </c:pt>
                <c:pt idx="17358">
                  <c:v>1040.7842999999998</c:v>
                </c:pt>
                <c:pt idx="17359">
                  <c:v>1040.74353</c:v>
                </c:pt>
                <c:pt idx="17360">
                  <c:v>1040.76099</c:v>
                </c:pt>
                <c:pt idx="17361">
                  <c:v>1040.9245600000011</c:v>
                </c:pt>
                <c:pt idx="17362">
                  <c:v>1040.9655800000276</c:v>
                </c:pt>
                <c:pt idx="17363">
                  <c:v>1040.9434799999999</c:v>
                </c:pt>
                <c:pt idx="17364">
                  <c:v>1040.9555700000319</c:v>
                </c:pt>
                <c:pt idx="17365">
                  <c:v>1041.12976</c:v>
                </c:pt>
                <c:pt idx="17366">
                  <c:v>1041.2131299999999</c:v>
                </c:pt>
                <c:pt idx="17367">
                  <c:v>1041.2985800000001</c:v>
                </c:pt>
                <c:pt idx="17368">
                  <c:v>1041.2733199999998</c:v>
                </c:pt>
                <c:pt idx="17369">
                  <c:v>1041.2597700000001</c:v>
                </c:pt>
                <c:pt idx="17370">
                  <c:v>1041.3701199999998</c:v>
                </c:pt>
                <c:pt idx="17371">
                  <c:v>1041.49512</c:v>
                </c:pt>
                <c:pt idx="17372">
                  <c:v>1041.5459000000001</c:v>
                </c:pt>
                <c:pt idx="17373">
                  <c:v>1041.5244099999998</c:v>
                </c:pt>
                <c:pt idx="17374">
                  <c:v>1041.52063</c:v>
                </c:pt>
                <c:pt idx="17375">
                  <c:v>1041.64795</c:v>
                </c:pt>
                <c:pt idx="17376">
                  <c:v>1041.7587900000001</c:v>
                </c:pt>
                <c:pt idx="17377">
                  <c:v>1041.8288600000001</c:v>
                </c:pt>
                <c:pt idx="17378">
                  <c:v>1041.7792999999999</c:v>
                </c:pt>
                <c:pt idx="17379">
                  <c:v>1041.7298600000001</c:v>
                </c:pt>
                <c:pt idx="17380">
                  <c:v>1041.8829299999998</c:v>
                </c:pt>
                <c:pt idx="17381">
                  <c:v>1041.9969500000011</c:v>
                </c:pt>
                <c:pt idx="17382">
                  <c:v>1041.97327</c:v>
                </c:pt>
                <c:pt idx="17383">
                  <c:v>1041.94031</c:v>
                </c:pt>
                <c:pt idx="17384">
                  <c:v>1042.0740999999998</c:v>
                </c:pt>
                <c:pt idx="17385">
                  <c:v>1042.1855499999999</c:v>
                </c:pt>
                <c:pt idx="17386">
                  <c:v>1042.2656200000001</c:v>
                </c:pt>
                <c:pt idx="17387">
                  <c:v>1042.2004399999998</c:v>
                </c:pt>
                <c:pt idx="17388">
                  <c:v>1042.1549099999741</c:v>
                </c:pt>
                <c:pt idx="17389">
                  <c:v>1042.31873</c:v>
                </c:pt>
                <c:pt idx="17390">
                  <c:v>1042.43164</c:v>
                </c:pt>
                <c:pt idx="17391">
                  <c:v>1042.3716999999999</c:v>
                </c:pt>
                <c:pt idx="17392">
                  <c:v>1042.3597399999999</c:v>
                </c:pt>
                <c:pt idx="17393">
                  <c:v>1042.4926800000001</c:v>
                </c:pt>
                <c:pt idx="17394">
                  <c:v>1042.61475</c:v>
                </c:pt>
                <c:pt idx="17395">
                  <c:v>1042.7065400000001</c:v>
                </c:pt>
                <c:pt idx="17396">
                  <c:v>1042.60718</c:v>
                </c:pt>
                <c:pt idx="17397">
                  <c:v>1042.6207299999999</c:v>
                </c:pt>
                <c:pt idx="17398">
                  <c:v>1042.7396200000001</c:v>
                </c:pt>
                <c:pt idx="17399">
                  <c:v>1042.8669399999999</c:v>
                </c:pt>
                <c:pt idx="17400">
                  <c:v>1042.9351800000011</c:v>
                </c:pt>
                <c:pt idx="17401">
                  <c:v>1042.88977</c:v>
                </c:pt>
                <c:pt idx="17402">
                  <c:v>1042.87195</c:v>
                </c:pt>
                <c:pt idx="17403">
                  <c:v>1043.0087900000001</c:v>
                </c:pt>
                <c:pt idx="17404">
                  <c:v>1043.0837399999998</c:v>
                </c:pt>
                <c:pt idx="17405">
                  <c:v>1043.0205100000001</c:v>
                </c:pt>
                <c:pt idx="17406">
                  <c:v>1043.0266100000001</c:v>
                </c:pt>
                <c:pt idx="17407">
                  <c:v>1043.1922599999998</c:v>
                </c:pt>
                <c:pt idx="17408">
                  <c:v>1043.2618399999999</c:v>
                </c:pt>
                <c:pt idx="17409">
                  <c:v>1043.33105</c:v>
                </c:pt>
                <c:pt idx="17410">
                  <c:v>1043.23694</c:v>
                </c:pt>
                <c:pt idx="17411">
                  <c:v>1043.2830799999999</c:v>
                </c:pt>
                <c:pt idx="17412">
                  <c:v>1043.4256600000331</c:v>
                </c:pt>
                <c:pt idx="17413">
                  <c:v>1043.4936499999999</c:v>
                </c:pt>
                <c:pt idx="17414">
                  <c:v>1043.4365200000011</c:v>
                </c:pt>
                <c:pt idx="17415">
                  <c:v>1043.41345</c:v>
                </c:pt>
                <c:pt idx="17416">
                  <c:v>1043.5681199999999</c:v>
                </c:pt>
                <c:pt idx="17417">
                  <c:v>1043.6561299999998</c:v>
                </c:pt>
                <c:pt idx="17418">
                  <c:v>1043.75317</c:v>
                </c:pt>
                <c:pt idx="17419">
                  <c:v>1043.7220500000001</c:v>
                </c:pt>
                <c:pt idx="17420">
                  <c:v>1043.6809099999998</c:v>
                </c:pt>
                <c:pt idx="17421">
                  <c:v>1043.82385</c:v>
                </c:pt>
                <c:pt idx="17422">
                  <c:v>1043.89258</c:v>
                </c:pt>
                <c:pt idx="17423">
                  <c:v>1043.84961</c:v>
                </c:pt>
                <c:pt idx="17424">
                  <c:v>1043.80981</c:v>
                </c:pt>
                <c:pt idx="17425">
                  <c:v>1043.9743699999999</c:v>
                </c:pt>
                <c:pt idx="17426">
                  <c:v>1044.0658000000001</c:v>
                </c:pt>
                <c:pt idx="17427">
                  <c:v>1044.10754</c:v>
                </c:pt>
                <c:pt idx="17428">
                  <c:v>1044.0794699999999</c:v>
                </c:pt>
                <c:pt idx="17429">
                  <c:v>1044.0808099999999</c:v>
                </c:pt>
                <c:pt idx="17430">
                  <c:v>1044.1834699999722</c:v>
                </c:pt>
                <c:pt idx="17431">
                  <c:v>1044.27991</c:v>
                </c:pt>
                <c:pt idx="17432">
                  <c:v>1044.21082</c:v>
                </c:pt>
                <c:pt idx="17433">
                  <c:v>1044.1976299999999</c:v>
                </c:pt>
                <c:pt idx="17434">
                  <c:v>1044.31519</c:v>
                </c:pt>
                <c:pt idx="17435">
                  <c:v>1044.4090600000011</c:v>
                </c:pt>
                <c:pt idx="17436">
                  <c:v>1044.4913299999998</c:v>
                </c:pt>
                <c:pt idx="17437">
                  <c:v>1044.42371</c:v>
                </c:pt>
                <c:pt idx="17438">
                  <c:v>1044.4025900000001</c:v>
                </c:pt>
                <c:pt idx="17439">
                  <c:v>1044.5073199999999</c:v>
                </c:pt>
                <c:pt idx="17440">
                  <c:v>1044.5964399999998</c:v>
                </c:pt>
                <c:pt idx="17441">
                  <c:v>1044.53784</c:v>
                </c:pt>
                <c:pt idx="17442">
                  <c:v>1044.5462600000001</c:v>
                </c:pt>
                <c:pt idx="17443">
                  <c:v>1044.6646699999999</c:v>
                </c:pt>
                <c:pt idx="17444">
                  <c:v>1044.7364500000001</c:v>
                </c:pt>
                <c:pt idx="17445">
                  <c:v>1044.8417999999999</c:v>
                </c:pt>
                <c:pt idx="17446">
                  <c:v>1044.7556200000001</c:v>
                </c:pt>
                <c:pt idx="17447">
                  <c:v>1044.7605000000001</c:v>
                </c:pt>
                <c:pt idx="17448">
                  <c:v>1044.84717</c:v>
                </c:pt>
                <c:pt idx="17449">
                  <c:v>1044.93823</c:v>
                </c:pt>
                <c:pt idx="17450">
                  <c:v>1044.9005100000011</c:v>
                </c:pt>
                <c:pt idx="17451">
                  <c:v>1044.87769</c:v>
                </c:pt>
                <c:pt idx="17452">
                  <c:v>1045.0613999999998</c:v>
                </c:pt>
                <c:pt idx="17453">
                  <c:v>1045.1442899999722</c:v>
                </c:pt>
                <c:pt idx="17454">
                  <c:v>1045.05774</c:v>
                </c:pt>
                <c:pt idx="17455">
                  <c:v>1045.0338099999999</c:v>
                </c:pt>
                <c:pt idx="17456">
                  <c:v>1045.1978799999999</c:v>
                </c:pt>
                <c:pt idx="17457">
                  <c:v>1045.2748999999999</c:v>
                </c:pt>
                <c:pt idx="17458">
                  <c:v>1045.3417999999999</c:v>
                </c:pt>
                <c:pt idx="17459">
                  <c:v>1045.2835700000001</c:v>
                </c:pt>
                <c:pt idx="17460">
                  <c:v>1045.26367</c:v>
                </c:pt>
                <c:pt idx="17461">
                  <c:v>1045.3455800000011</c:v>
                </c:pt>
                <c:pt idx="17462">
                  <c:v>1045.4482399999999</c:v>
                </c:pt>
                <c:pt idx="17463">
                  <c:v>1045.3826899999999</c:v>
                </c:pt>
                <c:pt idx="17464">
                  <c:v>1045.3627899999999</c:v>
                </c:pt>
                <c:pt idx="17465">
                  <c:v>1045.45544</c:v>
                </c:pt>
                <c:pt idx="17466">
                  <c:v>1045.578</c:v>
                </c:pt>
                <c:pt idx="17467">
                  <c:v>1045.6429399999722</c:v>
                </c:pt>
                <c:pt idx="17468">
                  <c:v>1045.57825</c:v>
                </c:pt>
                <c:pt idx="17469">
                  <c:v>1045.5548099999999</c:v>
                </c:pt>
                <c:pt idx="17470">
                  <c:v>1045.6739499999667</c:v>
                </c:pt>
                <c:pt idx="17471">
                  <c:v>1045.73206</c:v>
                </c:pt>
                <c:pt idx="17472">
                  <c:v>1045.6848099999738</c:v>
                </c:pt>
                <c:pt idx="17473">
                  <c:v>1045.6560099999999</c:v>
                </c:pt>
                <c:pt idx="17474">
                  <c:v>1045.7487800000001</c:v>
                </c:pt>
                <c:pt idx="17475">
                  <c:v>1045.90894</c:v>
                </c:pt>
                <c:pt idx="17476">
                  <c:v>1045.9777800000011</c:v>
                </c:pt>
                <c:pt idx="17477">
                  <c:v>1045.88696</c:v>
                </c:pt>
                <c:pt idx="17478">
                  <c:v>1045.8765900000001</c:v>
                </c:pt>
                <c:pt idx="17479">
                  <c:v>1046.0042699999999</c:v>
                </c:pt>
                <c:pt idx="17480">
                  <c:v>1046.0843499999614</c:v>
                </c:pt>
                <c:pt idx="17481">
                  <c:v>1045.9970700000001</c:v>
                </c:pt>
                <c:pt idx="17482">
                  <c:v>1045.96912</c:v>
                </c:pt>
                <c:pt idx="17483">
                  <c:v>1046.1218299999998</c:v>
                </c:pt>
                <c:pt idx="17484">
                  <c:v>1046.18506</c:v>
                </c:pt>
                <c:pt idx="17485">
                  <c:v>1046.12878</c:v>
                </c:pt>
                <c:pt idx="17486">
                  <c:v>1046.10925</c:v>
                </c:pt>
                <c:pt idx="17487">
                  <c:v>1046.2002</c:v>
                </c:pt>
                <c:pt idx="17488">
                  <c:v>1046.2959000000001</c:v>
                </c:pt>
                <c:pt idx="17489">
                  <c:v>1046.3731699999998</c:v>
                </c:pt>
                <c:pt idx="17490">
                  <c:v>1046.28638</c:v>
                </c:pt>
                <c:pt idx="17491">
                  <c:v>1046.2653800000001</c:v>
                </c:pt>
                <c:pt idx="17492">
                  <c:v>1046.3491199999999</c:v>
                </c:pt>
                <c:pt idx="17493">
                  <c:v>1046.4563000000001</c:v>
                </c:pt>
                <c:pt idx="17494">
                  <c:v>1046.4166300000011</c:v>
                </c:pt>
                <c:pt idx="17495">
                  <c:v>1046.4060100000011</c:v>
                </c:pt>
                <c:pt idx="17496">
                  <c:v>1046.4943799999999</c:v>
                </c:pt>
                <c:pt idx="17497">
                  <c:v>1046.5949699999999</c:v>
                </c:pt>
                <c:pt idx="17498">
                  <c:v>1046.52405</c:v>
                </c:pt>
                <c:pt idx="17499">
                  <c:v>1046.47363</c:v>
                </c:pt>
                <c:pt idx="17500">
                  <c:v>1046.6237799999999</c:v>
                </c:pt>
                <c:pt idx="17501">
                  <c:v>1046.7181399999999</c:v>
                </c:pt>
                <c:pt idx="17502">
                  <c:v>1046.7737999999999</c:v>
                </c:pt>
                <c:pt idx="17503">
                  <c:v>1046.72046</c:v>
                </c:pt>
                <c:pt idx="17504">
                  <c:v>1046.6621099999998</c:v>
                </c:pt>
                <c:pt idx="17505">
                  <c:v>1046.8240999999998</c:v>
                </c:pt>
                <c:pt idx="17506">
                  <c:v>1046.8524199999722</c:v>
                </c:pt>
                <c:pt idx="17507">
                  <c:v>1046.8247099999999</c:v>
                </c:pt>
                <c:pt idx="17508">
                  <c:v>1046.74731</c:v>
                </c:pt>
                <c:pt idx="17509">
                  <c:v>1046.8436299999998</c:v>
                </c:pt>
                <c:pt idx="17510">
                  <c:v>1046.9665500000331</c:v>
                </c:pt>
                <c:pt idx="17511">
                  <c:v>1046.9057600000331</c:v>
                </c:pt>
                <c:pt idx="17512">
                  <c:v>1046.8923299999672</c:v>
                </c:pt>
                <c:pt idx="17513">
                  <c:v>1046.9915800000001</c:v>
                </c:pt>
                <c:pt idx="17514">
                  <c:v>1047.0945999999999</c:v>
                </c:pt>
                <c:pt idx="17515">
                  <c:v>1047.1500199999998</c:v>
                </c:pt>
                <c:pt idx="17516">
                  <c:v>1047.07971</c:v>
                </c:pt>
                <c:pt idx="17517">
                  <c:v>1047.0188000000001</c:v>
                </c:pt>
                <c:pt idx="17518">
                  <c:v>1047.1146199999998</c:v>
                </c:pt>
                <c:pt idx="17519">
                  <c:v>1047.2341299999998</c:v>
                </c:pt>
                <c:pt idx="17520">
                  <c:v>1047.1478299999999</c:v>
                </c:pt>
                <c:pt idx="17521">
                  <c:v>1047.1398899999999</c:v>
                </c:pt>
                <c:pt idx="17522">
                  <c:v>1047.2311999999999</c:v>
                </c:pt>
                <c:pt idx="17523">
                  <c:v>1047.3392299999998</c:v>
                </c:pt>
                <c:pt idx="17524">
                  <c:v>1047.2426800000001</c:v>
                </c:pt>
                <c:pt idx="17525">
                  <c:v>1047.2148399999999</c:v>
                </c:pt>
                <c:pt idx="17526">
                  <c:v>1047.3569299999999</c:v>
                </c:pt>
                <c:pt idx="17527">
                  <c:v>1047.42004</c:v>
                </c:pt>
                <c:pt idx="17528">
                  <c:v>1047.4975600000264</c:v>
                </c:pt>
                <c:pt idx="17529">
                  <c:v>1047.4332299999999</c:v>
                </c:pt>
                <c:pt idx="17530">
                  <c:v>1047.3546099999999</c:v>
                </c:pt>
                <c:pt idx="17531">
                  <c:v>1047.4909700000001</c:v>
                </c:pt>
                <c:pt idx="17532">
                  <c:v>1047.6047399999998</c:v>
                </c:pt>
                <c:pt idx="17533">
                  <c:v>1047.5124499999722</c:v>
                </c:pt>
                <c:pt idx="17534">
                  <c:v>1047.5134299999738</c:v>
                </c:pt>
                <c:pt idx="17535">
                  <c:v>1047.6029099999998</c:v>
                </c:pt>
                <c:pt idx="17536">
                  <c:v>1047.68616</c:v>
                </c:pt>
                <c:pt idx="17537">
                  <c:v>1047.6242699999998</c:v>
                </c:pt>
                <c:pt idx="17538">
                  <c:v>1047.5678700000001</c:v>
                </c:pt>
                <c:pt idx="17539">
                  <c:v>1047.68787</c:v>
                </c:pt>
                <c:pt idx="17540">
                  <c:v>1047.75281</c:v>
                </c:pt>
                <c:pt idx="17541">
                  <c:v>1047.8136</c:v>
                </c:pt>
                <c:pt idx="17542">
                  <c:v>1047.7556200000001</c:v>
                </c:pt>
                <c:pt idx="17543">
                  <c:v>1047.70703</c:v>
                </c:pt>
                <c:pt idx="17544">
                  <c:v>1047.8136</c:v>
                </c:pt>
                <c:pt idx="17545">
                  <c:v>1047.8892799999999</c:v>
                </c:pt>
                <c:pt idx="17546">
                  <c:v>1047.8158000000001</c:v>
                </c:pt>
                <c:pt idx="17547">
                  <c:v>1047.7933299999736</c:v>
                </c:pt>
                <c:pt idx="17548">
                  <c:v>1047.8995399999999</c:v>
                </c:pt>
                <c:pt idx="17549">
                  <c:v>1047.9967000000001</c:v>
                </c:pt>
                <c:pt idx="17550">
                  <c:v>1047.9106400000001</c:v>
                </c:pt>
                <c:pt idx="17551">
                  <c:v>1047.8742699999998</c:v>
                </c:pt>
                <c:pt idx="17552">
                  <c:v>1048.0070800000001</c:v>
                </c:pt>
                <c:pt idx="17553">
                  <c:v>1048.0853299999999</c:v>
                </c:pt>
                <c:pt idx="17554">
                  <c:v>1047.9870600000011</c:v>
                </c:pt>
                <c:pt idx="17555">
                  <c:v>1047.9866900000011</c:v>
                </c:pt>
                <c:pt idx="17556">
                  <c:v>1048.1229199999998</c:v>
                </c:pt>
                <c:pt idx="17557">
                  <c:v>1048.2251000000001</c:v>
                </c:pt>
                <c:pt idx="17558">
                  <c:v>1048.2762499999999</c:v>
                </c:pt>
                <c:pt idx="17559">
                  <c:v>1048.1779799999999</c:v>
                </c:pt>
                <c:pt idx="17560">
                  <c:v>1048.14075</c:v>
                </c:pt>
                <c:pt idx="17561">
                  <c:v>1048.25378</c:v>
                </c:pt>
                <c:pt idx="17562">
                  <c:v>1048.31909</c:v>
                </c:pt>
                <c:pt idx="17563">
                  <c:v>1048.2611099999999</c:v>
                </c:pt>
                <c:pt idx="17564">
                  <c:v>1048.2426800000001</c:v>
                </c:pt>
                <c:pt idx="17565">
                  <c:v>1048.31592</c:v>
                </c:pt>
                <c:pt idx="17566">
                  <c:v>1048.4007600000011</c:v>
                </c:pt>
                <c:pt idx="17567">
                  <c:v>1048.3218999999999</c:v>
                </c:pt>
                <c:pt idx="17568">
                  <c:v>1048.2784399999998</c:v>
                </c:pt>
                <c:pt idx="17569">
                  <c:v>1048.39966</c:v>
                </c:pt>
                <c:pt idx="17570">
                  <c:v>1048.4559300000001</c:v>
                </c:pt>
                <c:pt idx="17571">
                  <c:v>1048.3967299999999</c:v>
                </c:pt>
                <c:pt idx="17572">
                  <c:v>1048.3686499999999</c:v>
                </c:pt>
                <c:pt idx="17573">
                  <c:v>1048.48486</c:v>
                </c:pt>
                <c:pt idx="17574">
                  <c:v>1048.55188</c:v>
                </c:pt>
                <c:pt idx="17575">
                  <c:v>1048.6148699999999</c:v>
                </c:pt>
                <c:pt idx="17576">
                  <c:v>1048.5140399999998</c:v>
                </c:pt>
                <c:pt idx="17577">
                  <c:v>1048.4699700000001</c:v>
                </c:pt>
                <c:pt idx="17578">
                  <c:v>1048.5902099999998</c:v>
                </c:pt>
                <c:pt idx="17579">
                  <c:v>1048.6774899999998</c:v>
                </c:pt>
                <c:pt idx="17580">
                  <c:v>1048.6087600000001</c:v>
                </c:pt>
                <c:pt idx="17581">
                  <c:v>1048.5438199999999</c:v>
                </c:pt>
                <c:pt idx="17582">
                  <c:v>1048.6667500000001</c:v>
                </c:pt>
                <c:pt idx="17583">
                  <c:v>1048.73108</c:v>
                </c:pt>
                <c:pt idx="17584">
                  <c:v>1048.6600299999998</c:v>
                </c:pt>
                <c:pt idx="17585">
                  <c:v>1048.5826399999999</c:v>
                </c:pt>
                <c:pt idx="17586">
                  <c:v>1048.7244899999998</c:v>
                </c:pt>
                <c:pt idx="17587">
                  <c:v>1048.80798</c:v>
                </c:pt>
                <c:pt idx="17588">
                  <c:v>1048.7508499999999</c:v>
                </c:pt>
                <c:pt idx="17589">
                  <c:v>1048.6914099999672</c:v>
                </c:pt>
                <c:pt idx="17590">
                  <c:v>1048.7956500000269</c:v>
                </c:pt>
                <c:pt idx="17591">
                  <c:v>1048.9040500000001</c:v>
                </c:pt>
                <c:pt idx="17592">
                  <c:v>1048.8165300000001</c:v>
                </c:pt>
                <c:pt idx="17593">
                  <c:v>1048.7583</c:v>
                </c:pt>
                <c:pt idx="17594">
                  <c:v>1048.8846399999998</c:v>
                </c:pt>
                <c:pt idx="17595">
                  <c:v>1049.00281</c:v>
                </c:pt>
                <c:pt idx="17596">
                  <c:v>1048.8866</c:v>
                </c:pt>
                <c:pt idx="17597">
                  <c:v>1048.8644999999674</c:v>
                </c:pt>
                <c:pt idx="17598">
                  <c:v>1048.95703</c:v>
                </c:pt>
                <c:pt idx="17599">
                  <c:v>1049.0260000000001</c:v>
                </c:pt>
                <c:pt idx="17600">
                  <c:v>1049.0904499999697</c:v>
                </c:pt>
                <c:pt idx="17601">
                  <c:v>1049.01648</c:v>
                </c:pt>
                <c:pt idx="17602">
                  <c:v>1048.9560500000011</c:v>
                </c:pt>
                <c:pt idx="17603">
                  <c:v>1049.0554199999999</c:v>
                </c:pt>
                <c:pt idx="17604">
                  <c:v>1049.1570999999999</c:v>
                </c:pt>
                <c:pt idx="17605">
                  <c:v>1049.0756800000001</c:v>
                </c:pt>
                <c:pt idx="17606">
                  <c:v>1049.0043899999998</c:v>
                </c:pt>
                <c:pt idx="17607">
                  <c:v>1049.1412399999706</c:v>
                </c:pt>
                <c:pt idx="17608">
                  <c:v>1049.20642</c:v>
                </c:pt>
                <c:pt idx="17609">
                  <c:v>1049.1127899999999</c:v>
                </c:pt>
                <c:pt idx="17610">
                  <c:v>1049.09863</c:v>
                </c:pt>
                <c:pt idx="17611">
                  <c:v>1049.19507</c:v>
                </c:pt>
                <c:pt idx="17612">
                  <c:v>1049.2879600000001</c:v>
                </c:pt>
                <c:pt idx="17613">
                  <c:v>1049.21326</c:v>
                </c:pt>
                <c:pt idx="17614">
                  <c:v>1049.15356</c:v>
                </c:pt>
                <c:pt idx="17615">
                  <c:v>1049.27539</c:v>
                </c:pt>
                <c:pt idx="17616">
                  <c:v>1049.35852</c:v>
                </c:pt>
                <c:pt idx="17617">
                  <c:v>1049.2669700000001</c:v>
                </c:pt>
                <c:pt idx="17618">
                  <c:v>1049.2561000000001</c:v>
                </c:pt>
                <c:pt idx="17619">
                  <c:v>1049.32593</c:v>
                </c:pt>
                <c:pt idx="17620">
                  <c:v>1049.4251700000011</c:v>
                </c:pt>
                <c:pt idx="17621">
                  <c:v>1049.33008</c:v>
                </c:pt>
                <c:pt idx="17622">
                  <c:v>1049.2688000000001</c:v>
                </c:pt>
                <c:pt idx="17623">
                  <c:v>1049.3834199999671</c:v>
                </c:pt>
                <c:pt idx="17624">
                  <c:v>1049.47632</c:v>
                </c:pt>
                <c:pt idx="17625">
                  <c:v>1049.5112299999998</c:v>
                </c:pt>
                <c:pt idx="17626">
                  <c:v>1049.41113</c:v>
                </c:pt>
                <c:pt idx="17627">
                  <c:v>1049.3873299999998</c:v>
                </c:pt>
                <c:pt idx="17628">
                  <c:v>1049.4811999999999</c:v>
                </c:pt>
                <c:pt idx="17629">
                  <c:v>1049.5449199999998</c:v>
                </c:pt>
                <c:pt idx="17630">
                  <c:v>1049.48047</c:v>
                </c:pt>
                <c:pt idx="17631">
                  <c:v>1049.4421399999999</c:v>
                </c:pt>
                <c:pt idx="17632">
                  <c:v>1049.5602999999999</c:v>
                </c:pt>
                <c:pt idx="17633">
                  <c:v>1049.6517299999998</c:v>
                </c:pt>
                <c:pt idx="17634">
                  <c:v>1049.5352800000001</c:v>
                </c:pt>
                <c:pt idx="17635">
                  <c:v>1049.47351</c:v>
                </c:pt>
                <c:pt idx="17636">
                  <c:v>1049.6025399999999</c:v>
                </c:pt>
                <c:pt idx="17637">
                  <c:v>1049.7141099999999</c:v>
                </c:pt>
                <c:pt idx="17638">
                  <c:v>1049.59106</c:v>
                </c:pt>
                <c:pt idx="17639">
                  <c:v>1049.5591999999999</c:v>
                </c:pt>
                <c:pt idx="17640">
                  <c:v>1049.6546599999999</c:v>
                </c:pt>
                <c:pt idx="17641">
                  <c:v>1049.74829</c:v>
                </c:pt>
                <c:pt idx="17642">
                  <c:v>1049.6635699999999</c:v>
                </c:pt>
                <c:pt idx="17643">
                  <c:v>1049.6107199999999</c:v>
                </c:pt>
                <c:pt idx="17644">
                  <c:v>1049.7258300000001</c:v>
                </c:pt>
                <c:pt idx="17645">
                  <c:v>1049.8032199999998</c:v>
                </c:pt>
                <c:pt idx="17646">
                  <c:v>1049.7292500000001</c:v>
                </c:pt>
                <c:pt idx="17647">
                  <c:v>1049.6856700000001</c:v>
                </c:pt>
                <c:pt idx="17648">
                  <c:v>1049.7998</c:v>
                </c:pt>
                <c:pt idx="17649">
                  <c:v>1049.8565700000001</c:v>
                </c:pt>
                <c:pt idx="17650">
                  <c:v>1049.7667200000001</c:v>
                </c:pt>
                <c:pt idx="17651">
                  <c:v>1049.6937299999722</c:v>
                </c:pt>
                <c:pt idx="17652">
                  <c:v>1049.8273899999999</c:v>
                </c:pt>
                <c:pt idx="17653">
                  <c:v>1049.9184600000001</c:v>
                </c:pt>
                <c:pt idx="17654">
                  <c:v>1049.9660600000011</c:v>
                </c:pt>
                <c:pt idx="17655">
                  <c:v>1049.8658399999999</c:v>
                </c:pt>
                <c:pt idx="17656">
                  <c:v>1049.80261</c:v>
                </c:pt>
                <c:pt idx="17657">
                  <c:v>1049.9215100000001</c:v>
                </c:pt>
                <c:pt idx="17658">
                  <c:v>1049.9923099999999</c:v>
                </c:pt>
                <c:pt idx="17659">
                  <c:v>1049.9187000000011</c:v>
                </c:pt>
                <c:pt idx="17660">
                  <c:v>1049.8529099999998</c:v>
                </c:pt>
                <c:pt idx="17661">
                  <c:v>1050.00037</c:v>
                </c:pt>
                <c:pt idx="17662">
                  <c:v>1050.0517600000001</c:v>
                </c:pt>
                <c:pt idx="17663">
                  <c:v>1049.9455600000338</c:v>
                </c:pt>
                <c:pt idx="17664">
                  <c:v>1049.9257800000275</c:v>
                </c:pt>
                <c:pt idx="17665">
                  <c:v>1050.0180700000001</c:v>
                </c:pt>
                <c:pt idx="17666">
                  <c:v>1050.1025399999999</c:v>
                </c:pt>
                <c:pt idx="17667">
                  <c:v>1050.0087900000001</c:v>
                </c:pt>
                <c:pt idx="17668">
                  <c:v>1050.00818</c:v>
                </c:pt>
                <c:pt idx="17669">
                  <c:v>1050.1697999999999</c:v>
                </c:pt>
                <c:pt idx="17670">
                  <c:v>1050.2446299999999</c:v>
                </c:pt>
                <c:pt idx="17671">
                  <c:v>1050.15796</c:v>
                </c:pt>
                <c:pt idx="17672">
                  <c:v>1050.1218299999998</c:v>
                </c:pt>
                <c:pt idx="17673">
                  <c:v>1050.23352</c:v>
                </c:pt>
                <c:pt idx="17674">
                  <c:v>1050.2989500000001</c:v>
                </c:pt>
                <c:pt idx="17675">
                  <c:v>1050.2268100000001</c:v>
                </c:pt>
                <c:pt idx="17676">
                  <c:v>1050.1829799999998</c:v>
                </c:pt>
                <c:pt idx="17677">
                  <c:v>1050.2873500000001</c:v>
                </c:pt>
                <c:pt idx="17678">
                  <c:v>1050.4057600000331</c:v>
                </c:pt>
                <c:pt idx="17679">
                  <c:v>1050.29016</c:v>
                </c:pt>
                <c:pt idx="17680">
                  <c:v>1050.19067</c:v>
                </c:pt>
                <c:pt idx="17681">
                  <c:v>1050.2872299999999</c:v>
                </c:pt>
                <c:pt idx="17682">
                  <c:v>1050.3652299999999</c:v>
                </c:pt>
                <c:pt idx="17683">
                  <c:v>1050.2714799999999</c:v>
                </c:pt>
                <c:pt idx="17684">
                  <c:v>1050.2288800000001</c:v>
                </c:pt>
                <c:pt idx="17685">
                  <c:v>1050.3408199999999</c:v>
                </c:pt>
                <c:pt idx="17686">
                  <c:v>1050.3835399999998</c:v>
                </c:pt>
                <c:pt idx="17687">
                  <c:v>1050.3006600000001</c:v>
                </c:pt>
                <c:pt idx="17688">
                  <c:v>1050.2745399999999</c:v>
                </c:pt>
                <c:pt idx="17689">
                  <c:v>1050.3911099999998</c:v>
                </c:pt>
                <c:pt idx="17690">
                  <c:v>1050.4395800000011</c:v>
                </c:pt>
                <c:pt idx="17691">
                  <c:v>1050.51172</c:v>
                </c:pt>
                <c:pt idx="17692">
                  <c:v>1050.41174</c:v>
                </c:pt>
                <c:pt idx="17693">
                  <c:v>1050.3182399999998</c:v>
                </c:pt>
                <c:pt idx="17694">
                  <c:v>1050.4533699999999</c:v>
                </c:pt>
                <c:pt idx="17695">
                  <c:v>1050.5046399999999</c:v>
                </c:pt>
                <c:pt idx="17696">
                  <c:v>1050.3637699999999</c:v>
                </c:pt>
                <c:pt idx="17697">
                  <c:v>1050.30627</c:v>
                </c:pt>
                <c:pt idx="17698">
                  <c:v>1050.4204099999999</c:v>
                </c:pt>
                <c:pt idx="17699">
                  <c:v>1050.5476100000001</c:v>
                </c:pt>
                <c:pt idx="17700">
                  <c:v>1050.44238</c:v>
                </c:pt>
                <c:pt idx="17701">
                  <c:v>1050.41211</c:v>
                </c:pt>
                <c:pt idx="17702">
                  <c:v>1050.5194099999999</c:v>
                </c:pt>
                <c:pt idx="17703">
                  <c:v>1050.6279299999999</c:v>
                </c:pt>
                <c:pt idx="17704">
                  <c:v>1050.4787600000011</c:v>
                </c:pt>
                <c:pt idx="17705">
                  <c:v>1050.45435</c:v>
                </c:pt>
                <c:pt idx="17706">
                  <c:v>1050.5476100000001</c:v>
                </c:pt>
                <c:pt idx="17707">
                  <c:v>1050.6402599999999</c:v>
                </c:pt>
                <c:pt idx="17708">
                  <c:v>1050.5938699999999</c:v>
                </c:pt>
                <c:pt idx="17709">
                  <c:v>1050.5461399999999</c:v>
                </c:pt>
                <c:pt idx="17710">
                  <c:v>1050.6617399999998</c:v>
                </c:pt>
                <c:pt idx="17711">
                  <c:v>1050.7275400000001</c:v>
                </c:pt>
                <c:pt idx="17712">
                  <c:v>1050.63635</c:v>
                </c:pt>
                <c:pt idx="17713">
                  <c:v>1050.5671399999999</c:v>
                </c:pt>
                <c:pt idx="17714">
                  <c:v>1050.6729699999999</c:v>
                </c:pt>
                <c:pt idx="17715">
                  <c:v>1050.74207</c:v>
                </c:pt>
                <c:pt idx="17716">
                  <c:v>1050.6495399999999</c:v>
                </c:pt>
                <c:pt idx="17717">
                  <c:v>1050.5627399999998</c:v>
                </c:pt>
                <c:pt idx="17718">
                  <c:v>1050.70117</c:v>
                </c:pt>
                <c:pt idx="17719">
                  <c:v>1050.8061499999999</c:v>
                </c:pt>
                <c:pt idx="17720">
                  <c:v>1050.6572299999998</c:v>
                </c:pt>
                <c:pt idx="17721">
                  <c:v>1050.5915500000001</c:v>
                </c:pt>
                <c:pt idx="17722">
                  <c:v>1050.6961699999999</c:v>
                </c:pt>
                <c:pt idx="17723">
                  <c:v>1050.7872299999999</c:v>
                </c:pt>
                <c:pt idx="17724">
                  <c:v>1050.6939699999998</c:v>
                </c:pt>
                <c:pt idx="17725">
                  <c:v>1050.6242699999998</c:v>
                </c:pt>
                <c:pt idx="17726">
                  <c:v>1050.7398700000001</c:v>
                </c:pt>
                <c:pt idx="17727">
                  <c:v>1050.8181199999999</c:v>
                </c:pt>
                <c:pt idx="17728">
                  <c:v>1050.6924999999674</c:v>
                </c:pt>
                <c:pt idx="17729">
                  <c:v>1050.6640599999998</c:v>
                </c:pt>
                <c:pt idx="17730">
                  <c:v>1050.78259</c:v>
                </c:pt>
                <c:pt idx="17731">
                  <c:v>1050.8514399999681</c:v>
                </c:pt>
                <c:pt idx="17732">
                  <c:v>1050.7777100000001</c:v>
                </c:pt>
                <c:pt idx="17733">
                  <c:v>1050.7216800000001</c:v>
                </c:pt>
                <c:pt idx="17734">
                  <c:v>1050.8132299999745</c:v>
                </c:pt>
                <c:pt idx="17735">
                  <c:v>1050.8673099999999</c:v>
                </c:pt>
                <c:pt idx="17736">
                  <c:v>1050.8037099999999</c:v>
                </c:pt>
                <c:pt idx="17737">
                  <c:v>1050.7358400000001</c:v>
                </c:pt>
                <c:pt idx="17738">
                  <c:v>1050.8603499999708</c:v>
                </c:pt>
                <c:pt idx="17739">
                  <c:v>1050.9301800000001</c:v>
                </c:pt>
                <c:pt idx="17740">
                  <c:v>1050.8463099999999</c:v>
                </c:pt>
                <c:pt idx="17741">
                  <c:v>1050.7951700000001</c:v>
                </c:pt>
                <c:pt idx="17742">
                  <c:v>1050.9357900000011</c:v>
                </c:pt>
                <c:pt idx="17743">
                  <c:v>1051.02063</c:v>
                </c:pt>
                <c:pt idx="17744">
                  <c:v>1050.91309</c:v>
                </c:pt>
                <c:pt idx="17745">
                  <c:v>1050.85535</c:v>
                </c:pt>
                <c:pt idx="17746">
                  <c:v>1050.9743699999999</c:v>
                </c:pt>
                <c:pt idx="17747">
                  <c:v>1051.06458</c:v>
                </c:pt>
                <c:pt idx="17748">
                  <c:v>1050.9548299999999</c:v>
                </c:pt>
                <c:pt idx="17749">
                  <c:v>1050.8580299999999</c:v>
                </c:pt>
                <c:pt idx="17750">
                  <c:v>1050.9919399999999</c:v>
                </c:pt>
                <c:pt idx="17751">
                  <c:v>1051.0909399999998</c:v>
                </c:pt>
                <c:pt idx="17752">
                  <c:v>1050.9876700000011</c:v>
                </c:pt>
                <c:pt idx="17753">
                  <c:v>1050.92346</c:v>
                </c:pt>
                <c:pt idx="17754">
                  <c:v>1051.02649</c:v>
                </c:pt>
                <c:pt idx="17755">
                  <c:v>1051.1074199999998</c:v>
                </c:pt>
                <c:pt idx="17756">
                  <c:v>1051.0040299999998</c:v>
                </c:pt>
                <c:pt idx="17757">
                  <c:v>1050.9696000000001</c:v>
                </c:pt>
                <c:pt idx="17758">
                  <c:v>1051.0506600000001</c:v>
                </c:pt>
                <c:pt idx="17759">
                  <c:v>1051.1468500000001</c:v>
                </c:pt>
                <c:pt idx="17760">
                  <c:v>1051.0382099999999</c:v>
                </c:pt>
                <c:pt idx="17761">
                  <c:v>1050.9696000000001</c:v>
                </c:pt>
                <c:pt idx="17762">
                  <c:v>1051.1124299999672</c:v>
                </c:pt>
                <c:pt idx="17763">
                  <c:v>1051.1744399999518</c:v>
                </c:pt>
                <c:pt idx="17764">
                  <c:v>1051.2386500000011</c:v>
                </c:pt>
                <c:pt idx="17765">
                  <c:v>1051.1184099999998</c:v>
                </c:pt>
                <c:pt idx="17766">
                  <c:v>1051.03809</c:v>
                </c:pt>
                <c:pt idx="17767">
                  <c:v>1051.1530799999998</c:v>
                </c:pt>
                <c:pt idx="17768">
                  <c:v>1051.2332799999999</c:v>
                </c:pt>
                <c:pt idx="17769">
                  <c:v>1051.11475</c:v>
                </c:pt>
                <c:pt idx="17770">
                  <c:v>1051.0548099999999</c:v>
                </c:pt>
                <c:pt idx="17771">
                  <c:v>1051.1743199999596</c:v>
                </c:pt>
                <c:pt idx="17772">
                  <c:v>1051.22217</c:v>
                </c:pt>
                <c:pt idx="17773">
                  <c:v>1051.1284199999998</c:v>
                </c:pt>
                <c:pt idx="17774">
                  <c:v>1051.0609099999999</c:v>
                </c:pt>
                <c:pt idx="17775">
                  <c:v>1051.22119</c:v>
                </c:pt>
                <c:pt idx="17776">
                  <c:v>1051.2423099999999</c:v>
                </c:pt>
                <c:pt idx="17777">
                  <c:v>1051.1773699999999</c:v>
                </c:pt>
                <c:pt idx="17778">
                  <c:v>1051.1237799999999</c:v>
                </c:pt>
                <c:pt idx="17779">
                  <c:v>1051.2255900000011</c:v>
                </c:pt>
                <c:pt idx="17780">
                  <c:v>1051.28601</c:v>
                </c:pt>
                <c:pt idx="17781">
                  <c:v>1051.3433799999998</c:v>
                </c:pt>
                <c:pt idx="17782">
                  <c:v>1051.24451</c:v>
                </c:pt>
                <c:pt idx="17783">
                  <c:v>1051.1612499999674</c:v>
                </c:pt>
                <c:pt idx="17784">
                  <c:v>1051.2834499999672</c:v>
                </c:pt>
                <c:pt idx="17785">
                  <c:v>1051.3460700000001</c:v>
                </c:pt>
                <c:pt idx="17786">
                  <c:v>1051.2777100000001</c:v>
                </c:pt>
                <c:pt idx="17787">
                  <c:v>1051.1976299999999</c:v>
                </c:pt>
                <c:pt idx="17788">
                  <c:v>1051.33105</c:v>
                </c:pt>
                <c:pt idx="17789">
                  <c:v>1051.41101</c:v>
                </c:pt>
                <c:pt idx="17790">
                  <c:v>1051.2995600000011</c:v>
                </c:pt>
                <c:pt idx="17791">
                  <c:v>1051.2042199999999</c:v>
                </c:pt>
                <c:pt idx="17792">
                  <c:v>1051.31873</c:v>
                </c:pt>
                <c:pt idx="17793">
                  <c:v>1051.40942</c:v>
                </c:pt>
                <c:pt idx="17794">
                  <c:v>1051.3113999999998</c:v>
                </c:pt>
                <c:pt idx="17795">
                  <c:v>1051.24146</c:v>
                </c:pt>
                <c:pt idx="17796">
                  <c:v>1051.3643799999998</c:v>
                </c:pt>
                <c:pt idx="17797">
                  <c:v>1051.4453100000001</c:v>
                </c:pt>
                <c:pt idx="17798">
                  <c:v>1051.35376</c:v>
                </c:pt>
                <c:pt idx="17799">
                  <c:v>1051.26001</c:v>
                </c:pt>
                <c:pt idx="17800">
                  <c:v>1051.3654799999999</c:v>
                </c:pt>
                <c:pt idx="17801">
                  <c:v>1051.4531299999999</c:v>
                </c:pt>
                <c:pt idx="17802">
                  <c:v>1051.34058</c:v>
                </c:pt>
                <c:pt idx="17803">
                  <c:v>1051.2550000000001</c:v>
                </c:pt>
                <c:pt idx="17804">
                  <c:v>1051.41614</c:v>
                </c:pt>
                <c:pt idx="17805">
                  <c:v>1051.5063500000001</c:v>
                </c:pt>
                <c:pt idx="17806">
                  <c:v>1051.3460700000001</c:v>
                </c:pt>
                <c:pt idx="17807">
                  <c:v>1051.3118899999999</c:v>
                </c:pt>
                <c:pt idx="17808">
                  <c:v>1051.4497100000001</c:v>
                </c:pt>
                <c:pt idx="17809">
                  <c:v>1051.51477</c:v>
                </c:pt>
                <c:pt idx="17810">
                  <c:v>1051.56628</c:v>
                </c:pt>
                <c:pt idx="17811">
                  <c:v>1051.4377400000001</c:v>
                </c:pt>
                <c:pt idx="17812">
                  <c:v>1051.3596199999999</c:v>
                </c:pt>
                <c:pt idx="17813">
                  <c:v>1051.45984</c:v>
                </c:pt>
                <c:pt idx="17814">
                  <c:v>1051.5866700000001</c:v>
                </c:pt>
                <c:pt idx="17815">
                  <c:v>1051.4538600000001</c:v>
                </c:pt>
                <c:pt idx="17816">
                  <c:v>1051.37537</c:v>
                </c:pt>
                <c:pt idx="17817">
                  <c:v>1051.5019500000001</c:v>
                </c:pt>
                <c:pt idx="17818">
                  <c:v>1051.5867900000001</c:v>
                </c:pt>
                <c:pt idx="17819">
                  <c:v>1051.4558100000011</c:v>
                </c:pt>
                <c:pt idx="17820">
                  <c:v>1051.3818399999998</c:v>
                </c:pt>
                <c:pt idx="17821">
                  <c:v>1051.5382099999999</c:v>
                </c:pt>
                <c:pt idx="17822">
                  <c:v>1051.6108399999998</c:v>
                </c:pt>
                <c:pt idx="17823">
                  <c:v>1051.4881600000001</c:v>
                </c:pt>
                <c:pt idx="17824">
                  <c:v>1051.4283399999999</c:v>
                </c:pt>
                <c:pt idx="17825">
                  <c:v>1051.5421099999999</c:v>
                </c:pt>
                <c:pt idx="17826">
                  <c:v>1051.6140099999998</c:v>
                </c:pt>
                <c:pt idx="17827">
                  <c:v>1051.5438199999999</c:v>
                </c:pt>
                <c:pt idx="17828">
                  <c:v>1051.4444599999999</c:v>
                </c:pt>
                <c:pt idx="17829">
                  <c:v>1051.5538299999998</c:v>
                </c:pt>
                <c:pt idx="17830">
                  <c:v>1051.65515</c:v>
                </c:pt>
                <c:pt idx="17831">
                  <c:v>1051.5498</c:v>
                </c:pt>
                <c:pt idx="17832">
                  <c:v>1051.4932899999999</c:v>
                </c:pt>
                <c:pt idx="17833">
                  <c:v>1051.6102299999998</c:v>
                </c:pt>
                <c:pt idx="17834">
                  <c:v>1051.6966600000001</c:v>
                </c:pt>
                <c:pt idx="17835">
                  <c:v>1051.5877700000001</c:v>
                </c:pt>
                <c:pt idx="17836">
                  <c:v>1051.4919399999999</c:v>
                </c:pt>
                <c:pt idx="17837">
                  <c:v>1051.6025399999999</c:v>
                </c:pt>
                <c:pt idx="17838">
                  <c:v>1051.6754199999998</c:v>
                </c:pt>
                <c:pt idx="17839">
                  <c:v>1051.5313699999999</c:v>
                </c:pt>
                <c:pt idx="17840">
                  <c:v>1051.5145299999999</c:v>
                </c:pt>
                <c:pt idx="17841">
                  <c:v>1051.6091299999998</c:v>
                </c:pt>
                <c:pt idx="17842">
                  <c:v>1051.6915299999998</c:v>
                </c:pt>
                <c:pt idx="17843">
                  <c:v>1051.5867900000001</c:v>
                </c:pt>
                <c:pt idx="17844">
                  <c:v>1051.5311299999998</c:v>
                </c:pt>
                <c:pt idx="17845">
                  <c:v>1051.6745599999999</c:v>
                </c:pt>
                <c:pt idx="17846">
                  <c:v>1051.7229</c:v>
                </c:pt>
                <c:pt idx="17847">
                  <c:v>1051.6487999999999</c:v>
                </c:pt>
                <c:pt idx="17848">
                  <c:v>1051.5432099999998</c:v>
                </c:pt>
                <c:pt idx="17849">
                  <c:v>1051.6711399999701</c:v>
                </c:pt>
                <c:pt idx="17850">
                  <c:v>1051.75281</c:v>
                </c:pt>
                <c:pt idx="17851">
                  <c:v>1051.6411099999998</c:v>
                </c:pt>
                <c:pt idx="17852">
                  <c:v>1051.5777600000001</c:v>
                </c:pt>
                <c:pt idx="17853">
                  <c:v>1051.6994599999998</c:v>
                </c:pt>
                <c:pt idx="17854">
                  <c:v>1051.77026</c:v>
                </c:pt>
                <c:pt idx="17855">
                  <c:v>1051.8154299999999</c:v>
                </c:pt>
                <c:pt idx="17856">
                  <c:v>1051.6737099999998</c:v>
                </c:pt>
                <c:pt idx="17857">
                  <c:v>1051.60535</c:v>
                </c:pt>
                <c:pt idx="17858">
                  <c:v>1051.7103299999999</c:v>
                </c:pt>
                <c:pt idx="17859">
                  <c:v>1051.80872</c:v>
                </c:pt>
                <c:pt idx="17860">
                  <c:v>1051.7285200000001</c:v>
                </c:pt>
                <c:pt idx="17861">
                  <c:v>1051.6252399999998</c:v>
                </c:pt>
                <c:pt idx="17862">
                  <c:v>1051.78845</c:v>
                </c:pt>
                <c:pt idx="17863">
                  <c:v>1051.8402099999998</c:v>
                </c:pt>
                <c:pt idx="17864">
                  <c:v>1051.7207000000001</c:v>
                </c:pt>
                <c:pt idx="17865">
                  <c:v>1051.61536</c:v>
                </c:pt>
                <c:pt idx="17866">
                  <c:v>1051.7775900000001</c:v>
                </c:pt>
                <c:pt idx="17867">
                  <c:v>1051.8633999999722</c:v>
                </c:pt>
                <c:pt idx="17868">
                  <c:v>1051.7365700000273</c:v>
                </c:pt>
                <c:pt idx="17869">
                  <c:v>1051.6398899999999</c:v>
                </c:pt>
                <c:pt idx="17870">
                  <c:v>1051.79053</c:v>
                </c:pt>
                <c:pt idx="17871">
                  <c:v>1051.8602299999998</c:v>
                </c:pt>
                <c:pt idx="17872">
                  <c:v>1051.75208</c:v>
                </c:pt>
                <c:pt idx="17873">
                  <c:v>1051.6912799999998</c:v>
                </c:pt>
                <c:pt idx="17874">
                  <c:v>1051.8012699999999</c:v>
                </c:pt>
                <c:pt idx="17875">
                  <c:v>1051.91113</c:v>
                </c:pt>
                <c:pt idx="17876">
                  <c:v>1051.7525600000001</c:v>
                </c:pt>
                <c:pt idx="17877">
                  <c:v>1051.7077600000011</c:v>
                </c:pt>
                <c:pt idx="17878">
                  <c:v>1051.8333699999998</c:v>
                </c:pt>
                <c:pt idx="17879">
                  <c:v>1051.9119900000001</c:v>
                </c:pt>
                <c:pt idx="17880">
                  <c:v>1051.77307</c:v>
                </c:pt>
                <c:pt idx="17881">
                  <c:v>1051.7214399999998</c:v>
                </c:pt>
                <c:pt idx="17882">
                  <c:v>1051.82275</c:v>
                </c:pt>
                <c:pt idx="17883">
                  <c:v>1051.9144299999998</c:v>
                </c:pt>
                <c:pt idx="17884">
                  <c:v>1051.8116500000001</c:v>
                </c:pt>
                <c:pt idx="17885">
                  <c:v>1051.7270500000011</c:v>
                </c:pt>
                <c:pt idx="17886">
                  <c:v>1051.8837899999999</c:v>
                </c:pt>
                <c:pt idx="17887">
                  <c:v>1051.9436000000001</c:v>
                </c:pt>
                <c:pt idx="17888">
                  <c:v>1051.79773</c:v>
                </c:pt>
                <c:pt idx="17889">
                  <c:v>1051.7624499999722</c:v>
                </c:pt>
                <c:pt idx="17890">
                  <c:v>1051.90173</c:v>
                </c:pt>
                <c:pt idx="17891">
                  <c:v>1052.00488</c:v>
                </c:pt>
                <c:pt idx="17892">
                  <c:v>1051.91138</c:v>
                </c:pt>
                <c:pt idx="17893">
                  <c:v>1051.8195800000001</c:v>
                </c:pt>
                <c:pt idx="17894">
                  <c:v>1051.95117</c:v>
                </c:pt>
                <c:pt idx="17895">
                  <c:v>1052.03638</c:v>
                </c:pt>
                <c:pt idx="17896">
                  <c:v>1051.9222399999999</c:v>
                </c:pt>
                <c:pt idx="17897">
                  <c:v>1051.8415500000001</c:v>
                </c:pt>
                <c:pt idx="17898">
                  <c:v>1051.9858400000001</c:v>
                </c:pt>
                <c:pt idx="17899">
                  <c:v>1052.0506600000001</c:v>
                </c:pt>
                <c:pt idx="17900">
                  <c:v>1052.1188999999999</c:v>
                </c:pt>
                <c:pt idx="17901">
                  <c:v>1051.9764399999999</c:v>
                </c:pt>
                <c:pt idx="17902">
                  <c:v>1051.9074700000001</c:v>
                </c:pt>
                <c:pt idx="17903">
                  <c:v>1052.00146</c:v>
                </c:pt>
                <c:pt idx="17904">
                  <c:v>1052.0714099999998</c:v>
                </c:pt>
                <c:pt idx="17905">
                  <c:v>1051.97217</c:v>
                </c:pt>
                <c:pt idx="17906">
                  <c:v>1051.92273</c:v>
                </c:pt>
                <c:pt idx="17907">
                  <c:v>1052.05798</c:v>
                </c:pt>
                <c:pt idx="17908">
                  <c:v>1052.10852</c:v>
                </c:pt>
                <c:pt idx="17909">
                  <c:v>1051.9748500000001</c:v>
                </c:pt>
                <c:pt idx="17910">
                  <c:v>1051.9055200000269</c:v>
                </c:pt>
                <c:pt idx="17911">
                  <c:v>1052.00317</c:v>
                </c:pt>
                <c:pt idx="17912">
                  <c:v>1052.0748299999998</c:v>
                </c:pt>
                <c:pt idx="17913">
                  <c:v>1051.9775400000001</c:v>
                </c:pt>
                <c:pt idx="17914">
                  <c:v>1051.9068600000276</c:v>
                </c:pt>
                <c:pt idx="17915">
                  <c:v>1052.05261</c:v>
                </c:pt>
                <c:pt idx="17916">
                  <c:v>1052.0823999999998</c:v>
                </c:pt>
                <c:pt idx="17917">
                  <c:v>1051.9833999999998</c:v>
                </c:pt>
                <c:pt idx="17918">
                  <c:v>1051.95154</c:v>
                </c:pt>
                <c:pt idx="17919">
                  <c:v>1052.09692</c:v>
                </c:pt>
                <c:pt idx="17920">
                  <c:v>1052.1722399999655</c:v>
                </c:pt>
                <c:pt idx="17921">
                  <c:v>1052.0502899999999</c:v>
                </c:pt>
                <c:pt idx="17922">
                  <c:v>1051.96594</c:v>
                </c:pt>
                <c:pt idx="17923">
                  <c:v>1052.1011999999998</c:v>
                </c:pt>
                <c:pt idx="17924">
                  <c:v>1052.1712599999998</c:v>
                </c:pt>
                <c:pt idx="17925">
                  <c:v>1052.0255100000011</c:v>
                </c:pt>
                <c:pt idx="17926">
                  <c:v>1051.93274</c:v>
                </c:pt>
                <c:pt idx="17927">
                  <c:v>1052.1079099999999</c:v>
                </c:pt>
                <c:pt idx="17928">
                  <c:v>1052.1699199999998</c:v>
                </c:pt>
                <c:pt idx="17929">
                  <c:v>1052.0455300000001</c:v>
                </c:pt>
                <c:pt idx="17930">
                  <c:v>1051.9791299999999</c:v>
                </c:pt>
                <c:pt idx="17931">
                  <c:v>1052.09717</c:v>
                </c:pt>
                <c:pt idx="17932">
                  <c:v>1052.20264</c:v>
                </c:pt>
                <c:pt idx="17933">
                  <c:v>1052.0938699999999</c:v>
                </c:pt>
                <c:pt idx="17934">
                  <c:v>1051.9915800000001</c:v>
                </c:pt>
                <c:pt idx="17935">
                  <c:v>1052.1591799999999</c:v>
                </c:pt>
                <c:pt idx="17936">
                  <c:v>1052.2333999999998</c:v>
                </c:pt>
                <c:pt idx="17937">
                  <c:v>1052.1079099999999</c:v>
                </c:pt>
                <c:pt idx="17938">
                  <c:v>1052.0324699999999</c:v>
                </c:pt>
                <c:pt idx="17939">
                  <c:v>1052.1434299999596</c:v>
                </c:pt>
                <c:pt idx="17940">
                  <c:v>1052.2424299999998</c:v>
                </c:pt>
                <c:pt idx="17941">
                  <c:v>1052.12195</c:v>
                </c:pt>
                <c:pt idx="17942">
                  <c:v>1052.0184299999999</c:v>
                </c:pt>
                <c:pt idx="17943">
                  <c:v>1052.1617399999998</c:v>
                </c:pt>
                <c:pt idx="17944">
                  <c:v>1052.2271700000001</c:v>
                </c:pt>
                <c:pt idx="17945">
                  <c:v>1052.0907</c:v>
                </c:pt>
                <c:pt idx="17946">
                  <c:v>1051.9915800000001</c:v>
                </c:pt>
                <c:pt idx="17947">
                  <c:v>1052.15906</c:v>
                </c:pt>
                <c:pt idx="17948">
                  <c:v>1052.3084699999999</c:v>
                </c:pt>
                <c:pt idx="17949">
                  <c:v>1052.2131299999999</c:v>
                </c:pt>
                <c:pt idx="17950">
                  <c:v>1052.1154799999999</c:v>
                </c:pt>
                <c:pt idx="17951">
                  <c:v>1052.2434099999998</c:v>
                </c:pt>
                <c:pt idx="17952">
                  <c:v>1052.3188500000001</c:v>
                </c:pt>
                <c:pt idx="17953">
                  <c:v>1052.1702899999998</c:v>
                </c:pt>
                <c:pt idx="17954">
                  <c:v>1052.0968</c:v>
                </c:pt>
                <c:pt idx="17955">
                  <c:v>1052.25317</c:v>
                </c:pt>
                <c:pt idx="17956">
                  <c:v>1052.28711</c:v>
                </c:pt>
                <c:pt idx="17957">
                  <c:v>1052.1563699999999</c:v>
                </c:pt>
                <c:pt idx="17958">
                  <c:v>1052.1063199999999</c:v>
                </c:pt>
                <c:pt idx="17959">
                  <c:v>1052.2506100000001</c:v>
                </c:pt>
                <c:pt idx="17960">
                  <c:v>1052.3622999999998</c:v>
                </c:pt>
                <c:pt idx="17961">
                  <c:v>1052.1879899999999</c:v>
                </c:pt>
                <c:pt idx="17962">
                  <c:v>1052.1274399999998</c:v>
                </c:pt>
                <c:pt idx="17963">
                  <c:v>1052.26794</c:v>
                </c:pt>
                <c:pt idx="17964">
                  <c:v>1052.35205</c:v>
                </c:pt>
                <c:pt idx="17965">
                  <c:v>1052.2237500000001</c:v>
                </c:pt>
                <c:pt idx="17966">
                  <c:v>1052.1366</c:v>
                </c:pt>
                <c:pt idx="17967">
                  <c:v>1052.2700199999999</c:v>
                </c:pt>
                <c:pt idx="17968">
                  <c:v>1052.3281199999999</c:v>
                </c:pt>
                <c:pt idx="17969">
                  <c:v>1052.1926299999998</c:v>
                </c:pt>
                <c:pt idx="17970">
                  <c:v>1052.1357399999999</c:v>
                </c:pt>
                <c:pt idx="17971">
                  <c:v>1052.27637</c:v>
                </c:pt>
                <c:pt idx="17972">
                  <c:v>1052.3337399999998</c:v>
                </c:pt>
                <c:pt idx="17973">
                  <c:v>1052.23523</c:v>
                </c:pt>
                <c:pt idx="17974">
                  <c:v>1052.13867</c:v>
                </c:pt>
                <c:pt idx="17975">
                  <c:v>1052.2322999999999</c:v>
                </c:pt>
                <c:pt idx="17976">
                  <c:v>1052.3344699999998</c:v>
                </c:pt>
                <c:pt idx="17977">
                  <c:v>1052.1811499999671</c:v>
                </c:pt>
                <c:pt idx="17978">
                  <c:v>1052.1008299999999</c:v>
                </c:pt>
                <c:pt idx="17979">
                  <c:v>1052.23999</c:v>
                </c:pt>
                <c:pt idx="17980">
                  <c:v>1052.31531</c:v>
                </c:pt>
                <c:pt idx="17981">
                  <c:v>1052.20227</c:v>
                </c:pt>
                <c:pt idx="17982">
                  <c:v>1052.10706</c:v>
                </c:pt>
                <c:pt idx="17983">
                  <c:v>1052.2648899999999</c:v>
                </c:pt>
                <c:pt idx="17984">
                  <c:v>1052.3539999999998</c:v>
                </c:pt>
                <c:pt idx="17985">
                  <c:v>1052.2436499999999</c:v>
                </c:pt>
                <c:pt idx="17986">
                  <c:v>1052.1434299999596</c:v>
                </c:pt>
                <c:pt idx="17987">
                  <c:v>1052.2924799999998</c:v>
                </c:pt>
                <c:pt idx="17988">
                  <c:v>1052.3830599999999</c:v>
                </c:pt>
                <c:pt idx="17989">
                  <c:v>1052.26025</c:v>
                </c:pt>
                <c:pt idx="17990">
                  <c:v>1052.1357399999999</c:v>
                </c:pt>
                <c:pt idx="17991">
                  <c:v>1052.2885700000011</c:v>
                </c:pt>
                <c:pt idx="17992">
                  <c:v>1052.3832999999727</c:v>
                </c:pt>
                <c:pt idx="17993">
                  <c:v>1052.27063</c:v>
                </c:pt>
                <c:pt idx="17994">
                  <c:v>1052.1447799999999</c:v>
                </c:pt>
                <c:pt idx="17995">
                  <c:v>1052.3082299999999</c:v>
                </c:pt>
                <c:pt idx="17996">
                  <c:v>1052.3858600000001</c:v>
                </c:pt>
                <c:pt idx="17997">
                  <c:v>1052.2593999999999</c:v>
                </c:pt>
                <c:pt idx="17998">
                  <c:v>1052.1730999999745</c:v>
                </c:pt>
                <c:pt idx="17999">
                  <c:v>1052.3048099999999</c:v>
                </c:pt>
                <c:pt idx="18000">
                  <c:v>1052.37573</c:v>
                </c:pt>
                <c:pt idx="18001">
                  <c:v>1052.2474399999999</c:v>
                </c:pt>
                <c:pt idx="18002">
                  <c:v>1052.17896</c:v>
                </c:pt>
                <c:pt idx="18003">
                  <c:v>1052.30774</c:v>
                </c:pt>
                <c:pt idx="18004">
                  <c:v>1052.3866</c:v>
                </c:pt>
                <c:pt idx="18005">
                  <c:v>1052.2453600000001</c:v>
                </c:pt>
                <c:pt idx="18006">
                  <c:v>1052.161499999972</c:v>
                </c:pt>
                <c:pt idx="18007">
                  <c:v>1052.3033399999722</c:v>
                </c:pt>
                <c:pt idx="18008">
                  <c:v>1052.4082000000001</c:v>
                </c:pt>
                <c:pt idx="18009">
                  <c:v>1052.26794</c:v>
                </c:pt>
                <c:pt idx="18010">
                  <c:v>1052.1938499999674</c:v>
                </c:pt>
                <c:pt idx="18011">
                  <c:v>1052.33752</c:v>
                </c:pt>
                <c:pt idx="18012">
                  <c:v>1052.3679199999999</c:v>
                </c:pt>
                <c:pt idx="18013">
                  <c:v>1052.2820999999999</c:v>
                </c:pt>
                <c:pt idx="18014">
                  <c:v>1052.2005600000011</c:v>
                </c:pt>
                <c:pt idx="18015">
                  <c:v>1052.3343499999614</c:v>
                </c:pt>
                <c:pt idx="18016">
                  <c:v>1052.4105200000001</c:v>
                </c:pt>
                <c:pt idx="18017">
                  <c:v>1052.3088399999999</c:v>
                </c:pt>
                <c:pt idx="18018">
                  <c:v>1052.2198500000011</c:v>
                </c:pt>
                <c:pt idx="18019">
                  <c:v>1052.3445999999999</c:v>
                </c:pt>
                <c:pt idx="18020">
                  <c:v>1052.4246800000001</c:v>
                </c:pt>
                <c:pt idx="18021">
                  <c:v>1052.3051800000001</c:v>
                </c:pt>
                <c:pt idx="18022">
                  <c:v>1052.2117900000001</c:v>
                </c:pt>
                <c:pt idx="18023">
                  <c:v>1052.31531</c:v>
                </c:pt>
                <c:pt idx="18024">
                  <c:v>1052.4311499999999</c:v>
                </c:pt>
                <c:pt idx="18025">
                  <c:v>1052.28784</c:v>
                </c:pt>
                <c:pt idx="18026">
                  <c:v>1052.2231399999998</c:v>
                </c:pt>
                <c:pt idx="18027">
                  <c:v>1052.3455800000011</c:v>
                </c:pt>
                <c:pt idx="18028">
                  <c:v>1052.4383499999999</c:v>
                </c:pt>
                <c:pt idx="18029">
                  <c:v>1052.29907</c:v>
                </c:pt>
                <c:pt idx="18030">
                  <c:v>1052.2426800000001</c:v>
                </c:pt>
                <c:pt idx="18031">
                  <c:v>1052.3828099999998</c:v>
                </c:pt>
                <c:pt idx="18032">
                  <c:v>1052.4523899999999</c:v>
                </c:pt>
                <c:pt idx="18033">
                  <c:v>1052.34521</c:v>
                </c:pt>
                <c:pt idx="18034">
                  <c:v>1052.2456100000011</c:v>
                </c:pt>
                <c:pt idx="18035">
                  <c:v>1052.3879399999998</c:v>
                </c:pt>
                <c:pt idx="18036">
                  <c:v>1052.4538600000001</c:v>
                </c:pt>
                <c:pt idx="18037">
                  <c:v>1052.33691</c:v>
                </c:pt>
                <c:pt idx="18038">
                  <c:v>1052.2146</c:v>
                </c:pt>
                <c:pt idx="18039">
                  <c:v>1052.3707299999999</c:v>
                </c:pt>
                <c:pt idx="18040">
                  <c:v>1052.4486100000001</c:v>
                </c:pt>
                <c:pt idx="18041">
                  <c:v>1052.32458</c:v>
                </c:pt>
                <c:pt idx="18042">
                  <c:v>1052.24207</c:v>
                </c:pt>
                <c:pt idx="18043">
                  <c:v>1052.3729199999998</c:v>
                </c:pt>
                <c:pt idx="18044">
                  <c:v>1052.4458000000011</c:v>
                </c:pt>
                <c:pt idx="18045">
                  <c:v>1052.3341099999998</c:v>
                </c:pt>
                <c:pt idx="18046">
                  <c:v>1052.2260700000011</c:v>
                </c:pt>
                <c:pt idx="18047">
                  <c:v>1052.3530299999998</c:v>
                </c:pt>
                <c:pt idx="18048">
                  <c:v>1052.4207800000001</c:v>
                </c:pt>
                <c:pt idx="18049">
                  <c:v>1052.3470500000001</c:v>
                </c:pt>
                <c:pt idx="18050">
                  <c:v>1052.2777100000001</c:v>
                </c:pt>
                <c:pt idx="18051">
                  <c:v>1052.4019800000001</c:v>
                </c:pt>
                <c:pt idx="18052">
                  <c:v>1052.4822999999999</c:v>
                </c:pt>
                <c:pt idx="18053">
                  <c:v>1052.36511</c:v>
                </c:pt>
                <c:pt idx="18054">
                  <c:v>1052.2711199999999</c:v>
                </c:pt>
                <c:pt idx="18055">
                  <c:v>1052.37085</c:v>
                </c:pt>
                <c:pt idx="18056">
                  <c:v>1052.4623999999999</c:v>
                </c:pt>
                <c:pt idx="18057">
                  <c:v>1052.3536399999998</c:v>
                </c:pt>
                <c:pt idx="18058">
                  <c:v>1052.2628199999999</c:v>
                </c:pt>
                <c:pt idx="18059">
                  <c:v>1052.4101600000001</c:v>
                </c:pt>
                <c:pt idx="18060">
                  <c:v>1052.4940199999999</c:v>
                </c:pt>
                <c:pt idx="18061">
                  <c:v>1052.36682</c:v>
                </c:pt>
                <c:pt idx="18062">
                  <c:v>1052.2921099999999</c:v>
                </c:pt>
                <c:pt idx="18063">
                  <c:v>1052.38635</c:v>
                </c:pt>
                <c:pt idx="18064">
                  <c:v>1052.47253</c:v>
                </c:pt>
                <c:pt idx="18065">
                  <c:v>1052.34619</c:v>
                </c:pt>
                <c:pt idx="18066">
                  <c:v>1052.2506100000001</c:v>
                </c:pt>
                <c:pt idx="18067">
                  <c:v>1052.38696</c:v>
                </c:pt>
                <c:pt idx="18068">
                  <c:v>1052.4560500000011</c:v>
                </c:pt>
                <c:pt idx="18069">
                  <c:v>1052.3331299999998</c:v>
                </c:pt>
                <c:pt idx="18070">
                  <c:v>1052.2469500000011</c:v>
                </c:pt>
                <c:pt idx="18071">
                  <c:v>1052.4021</c:v>
                </c:pt>
                <c:pt idx="18072">
                  <c:v>1052.51379</c:v>
                </c:pt>
                <c:pt idx="18073">
                  <c:v>1052.3785399999999</c:v>
                </c:pt>
                <c:pt idx="18074">
                  <c:v>1052.2794199999998</c:v>
                </c:pt>
                <c:pt idx="18075">
                  <c:v>1052.3944099999667</c:v>
                </c:pt>
                <c:pt idx="18076">
                  <c:v>1052.4726600000001</c:v>
                </c:pt>
                <c:pt idx="18077">
                  <c:v>1052.3674299999998</c:v>
                </c:pt>
                <c:pt idx="18078">
                  <c:v>1052.3269</c:v>
                </c:pt>
                <c:pt idx="18079">
                  <c:v>1052.4669200000001</c:v>
                </c:pt>
                <c:pt idx="18080">
                  <c:v>1052.52808</c:v>
                </c:pt>
                <c:pt idx="18081">
                  <c:v>1052.4232199999999</c:v>
                </c:pt>
                <c:pt idx="18082">
                  <c:v>1052.3614499999667</c:v>
                </c:pt>
                <c:pt idx="18083">
                  <c:v>1052.4582499999999</c:v>
                </c:pt>
                <c:pt idx="18084">
                  <c:v>1052.5556600000011</c:v>
                </c:pt>
                <c:pt idx="18085">
                  <c:v>1052.4218800000001</c:v>
                </c:pt>
                <c:pt idx="18086">
                  <c:v>1052.3763399999998</c:v>
                </c:pt>
                <c:pt idx="18087">
                  <c:v>1052.48828</c:v>
                </c:pt>
                <c:pt idx="18088">
                  <c:v>1052.51953</c:v>
                </c:pt>
                <c:pt idx="18089">
                  <c:v>1052.43823</c:v>
                </c:pt>
                <c:pt idx="18090">
                  <c:v>1052.3350800000001</c:v>
                </c:pt>
                <c:pt idx="18091">
                  <c:v>1052.4538600000001</c:v>
                </c:pt>
                <c:pt idx="18092">
                  <c:v>1052.5393099999999</c:v>
                </c:pt>
                <c:pt idx="18093">
                  <c:v>1052.41138</c:v>
                </c:pt>
                <c:pt idx="18094">
                  <c:v>1052.31079</c:v>
                </c:pt>
                <c:pt idx="18095">
                  <c:v>1052.4997600000011</c:v>
                </c:pt>
                <c:pt idx="18096">
                  <c:v>1052.5530999999999</c:v>
                </c:pt>
                <c:pt idx="18097">
                  <c:v>1052.43091</c:v>
                </c:pt>
                <c:pt idx="18098">
                  <c:v>1052.3091999999999</c:v>
                </c:pt>
                <c:pt idx="18099">
                  <c:v>1052.49072</c:v>
                </c:pt>
                <c:pt idx="18100">
                  <c:v>1052.5904499999697</c:v>
                </c:pt>
                <c:pt idx="18101">
                  <c:v>1052.4470200000001</c:v>
                </c:pt>
                <c:pt idx="18102">
                  <c:v>1052.34998</c:v>
                </c:pt>
                <c:pt idx="18103">
                  <c:v>1052.50818</c:v>
                </c:pt>
                <c:pt idx="18104">
                  <c:v>1052.5850800000001</c:v>
                </c:pt>
                <c:pt idx="18105">
                  <c:v>1052.4572800000001</c:v>
                </c:pt>
                <c:pt idx="18106">
                  <c:v>1052.3377700000001</c:v>
                </c:pt>
                <c:pt idx="18107">
                  <c:v>1052.4987800000001</c:v>
                </c:pt>
                <c:pt idx="18108">
                  <c:v>1052.5877700000001</c:v>
                </c:pt>
                <c:pt idx="18109">
                  <c:v>1052.4378700000011</c:v>
                </c:pt>
                <c:pt idx="18110">
                  <c:v>1052.3629199999998</c:v>
                </c:pt>
                <c:pt idx="18111">
                  <c:v>1052.5223399999998</c:v>
                </c:pt>
                <c:pt idx="18112">
                  <c:v>1052.5835</c:v>
                </c:pt>
                <c:pt idx="18113">
                  <c:v>1052.4605700000011</c:v>
                </c:pt>
                <c:pt idx="18114">
                  <c:v>1052.3697500000001</c:v>
                </c:pt>
                <c:pt idx="18115">
                  <c:v>1052.4857200000001</c:v>
                </c:pt>
                <c:pt idx="18116">
                  <c:v>1052.6118199999999</c:v>
                </c:pt>
                <c:pt idx="18117">
                  <c:v>1052.48804</c:v>
                </c:pt>
                <c:pt idx="18118">
                  <c:v>1052.36816</c:v>
                </c:pt>
                <c:pt idx="18119">
                  <c:v>1052.5396700000001</c:v>
                </c:pt>
                <c:pt idx="18120">
                  <c:v>1052.45117</c:v>
                </c:pt>
                <c:pt idx="18121">
                  <c:v>1052.3493699999999</c:v>
                </c:pt>
                <c:pt idx="18122">
                  <c:v>1052.5140399999998</c:v>
                </c:pt>
                <c:pt idx="18123">
                  <c:v>1052.646</c:v>
                </c:pt>
                <c:pt idx="18124">
                  <c:v>1052.5260000000001</c:v>
                </c:pt>
                <c:pt idx="18125">
                  <c:v>1052.44263</c:v>
                </c:pt>
                <c:pt idx="18126">
                  <c:v>1052.5781199999999</c:v>
                </c:pt>
                <c:pt idx="18127">
                  <c:v>1052.6630899999998</c:v>
                </c:pt>
                <c:pt idx="18128">
                  <c:v>1052.5122099999999</c:v>
                </c:pt>
                <c:pt idx="18129">
                  <c:v>1052.43445</c:v>
                </c:pt>
                <c:pt idx="18130">
                  <c:v>1052.56897</c:v>
                </c:pt>
                <c:pt idx="18131">
                  <c:v>1052.66516</c:v>
                </c:pt>
                <c:pt idx="18132">
                  <c:v>1052.52881</c:v>
                </c:pt>
                <c:pt idx="18133">
                  <c:v>1052.4566700000275</c:v>
                </c:pt>
                <c:pt idx="18134">
                  <c:v>1052.5877700000001</c:v>
                </c:pt>
                <c:pt idx="18135">
                  <c:v>1052.6583299999998</c:v>
                </c:pt>
                <c:pt idx="18136">
                  <c:v>1052.5273399999999</c:v>
                </c:pt>
                <c:pt idx="18137">
                  <c:v>1052.4341999999999</c:v>
                </c:pt>
                <c:pt idx="18138">
                  <c:v>1052.5845899999999</c:v>
                </c:pt>
                <c:pt idx="18139">
                  <c:v>1052.6669899999999</c:v>
                </c:pt>
                <c:pt idx="18140">
                  <c:v>1052.5310099999999</c:v>
                </c:pt>
                <c:pt idx="18141">
                  <c:v>1052.47534</c:v>
                </c:pt>
                <c:pt idx="18142">
                  <c:v>1052.6175499999999</c:v>
                </c:pt>
                <c:pt idx="18143">
                  <c:v>1052.49316</c:v>
                </c:pt>
                <c:pt idx="18144">
                  <c:v>1052.46594</c:v>
                </c:pt>
                <c:pt idx="18145">
                  <c:v>1052.6241499999651</c:v>
                </c:pt>
                <c:pt idx="18146">
                  <c:v>1052.73279</c:v>
                </c:pt>
                <c:pt idx="18147">
                  <c:v>1052.5496800000001</c:v>
                </c:pt>
                <c:pt idx="18148">
                  <c:v>1052.4906000000001</c:v>
                </c:pt>
                <c:pt idx="18149">
                  <c:v>1052.6299999999999</c:v>
                </c:pt>
                <c:pt idx="18150">
                  <c:v>1052.7487800000001</c:v>
                </c:pt>
                <c:pt idx="18151">
                  <c:v>1052.62708</c:v>
                </c:pt>
                <c:pt idx="18152">
                  <c:v>1052.4965800000011</c:v>
                </c:pt>
                <c:pt idx="18153">
                  <c:v>1052.6564899999998</c:v>
                </c:pt>
                <c:pt idx="18154">
                  <c:v>1052.7155800000276</c:v>
                </c:pt>
                <c:pt idx="18155">
                  <c:v>1052.58582</c:v>
                </c:pt>
                <c:pt idx="18156">
                  <c:v>1052.4657000000011</c:v>
                </c:pt>
                <c:pt idx="18157">
                  <c:v>1052.6114499999667</c:v>
                </c:pt>
                <c:pt idx="18158">
                  <c:v>1052.75171</c:v>
                </c:pt>
                <c:pt idx="18159">
                  <c:v>1052.6223099999738</c:v>
                </c:pt>
                <c:pt idx="18160">
                  <c:v>1052.5273399999999</c:v>
                </c:pt>
                <c:pt idx="18161">
                  <c:v>1052.6884799999998</c:v>
                </c:pt>
                <c:pt idx="18162">
                  <c:v>1052.5561499999999</c:v>
                </c:pt>
                <c:pt idx="18163">
                  <c:v>1052.4865700000273</c:v>
                </c:pt>
                <c:pt idx="18164">
                  <c:v>1052.6334199999671</c:v>
                </c:pt>
                <c:pt idx="18165">
                  <c:v>1052.7187500000011</c:v>
                </c:pt>
                <c:pt idx="18166">
                  <c:v>1052.59277</c:v>
                </c:pt>
                <c:pt idx="18167">
                  <c:v>1052.5159900000001</c:v>
                </c:pt>
                <c:pt idx="18168">
                  <c:v>1052.65527</c:v>
                </c:pt>
                <c:pt idx="18169">
                  <c:v>1052.76062</c:v>
                </c:pt>
                <c:pt idx="18170">
                  <c:v>1052.5833699999998</c:v>
                </c:pt>
                <c:pt idx="18171">
                  <c:v>1052.4857200000001</c:v>
                </c:pt>
                <c:pt idx="18172">
                  <c:v>1052.6676</c:v>
                </c:pt>
                <c:pt idx="18173">
                  <c:v>1052.75146</c:v>
                </c:pt>
                <c:pt idx="18174">
                  <c:v>1052.58899</c:v>
                </c:pt>
                <c:pt idx="18175">
                  <c:v>1052.4964600000001</c:v>
                </c:pt>
                <c:pt idx="18176">
                  <c:v>1052.6494099999998</c:v>
                </c:pt>
                <c:pt idx="18177">
                  <c:v>1052.72046</c:v>
                </c:pt>
                <c:pt idx="18178">
                  <c:v>1052.6025399999999</c:v>
                </c:pt>
                <c:pt idx="18179">
                  <c:v>1052.51196</c:v>
                </c:pt>
                <c:pt idx="18180">
                  <c:v>1052.6229199999998</c:v>
                </c:pt>
                <c:pt idx="18181">
                  <c:v>1052.7469500000011</c:v>
                </c:pt>
                <c:pt idx="18182">
                  <c:v>1052.59509</c:v>
                </c:pt>
                <c:pt idx="18183">
                  <c:v>1052.5114699999999</c:v>
                </c:pt>
                <c:pt idx="18184">
                  <c:v>1052.6608899999999</c:v>
                </c:pt>
                <c:pt idx="18185">
                  <c:v>1052.5441899999998</c:v>
                </c:pt>
                <c:pt idx="18186">
                  <c:v>1052.4959700000011</c:v>
                </c:pt>
                <c:pt idx="18187">
                  <c:v>1052.6216999999999</c:v>
                </c:pt>
                <c:pt idx="18188">
                  <c:v>1052.7605000000001</c:v>
                </c:pt>
                <c:pt idx="18189">
                  <c:v>1052.6347699999999</c:v>
                </c:pt>
                <c:pt idx="18190">
                  <c:v>1052.5629899999999</c:v>
                </c:pt>
                <c:pt idx="18191">
                  <c:v>1052.6983599999999</c:v>
                </c:pt>
                <c:pt idx="18192">
                  <c:v>1052.8030999999999</c:v>
                </c:pt>
                <c:pt idx="18193">
                  <c:v>1052.6541699999998</c:v>
                </c:pt>
                <c:pt idx="18194">
                  <c:v>1052.5656700000011</c:v>
                </c:pt>
                <c:pt idx="18195">
                  <c:v>1052.71741</c:v>
                </c:pt>
                <c:pt idx="18196">
                  <c:v>1052.7894299999998</c:v>
                </c:pt>
                <c:pt idx="18197">
                  <c:v>1052.7004399999998</c:v>
                </c:pt>
                <c:pt idx="18198">
                  <c:v>1052.5677499999999</c:v>
                </c:pt>
                <c:pt idx="18199">
                  <c:v>1052.73804</c:v>
                </c:pt>
                <c:pt idx="18200">
                  <c:v>1052.82178</c:v>
                </c:pt>
                <c:pt idx="18201">
                  <c:v>1052.6667500000001</c:v>
                </c:pt>
                <c:pt idx="18202">
                  <c:v>1052.5836199999999</c:v>
                </c:pt>
                <c:pt idx="18203">
                  <c:v>1052.73047</c:v>
                </c:pt>
                <c:pt idx="18204">
                  <c:v>1052.8101799999999</c:v>
                </c:pt>
                <c:pt idx="18205">
                  <c:v>1052.6862799999999</c:v>
                </c:pt>
                <c:pt idx="18206">
                  <c:v>1052.56458</c:v>
                </c:pt>
                <c:pt idx="18207">
                  <c:v>1052.70703</c:v>
                </c:pt>
                <c:pt idx="18208">
                  <c:v>1052.62878</c:v>
                </c:pt>
                <c:pt idx="18209">
                  <c:v>1052.5903299999998</c:v>
                </c:pt>
                <c:pt idx="18210">
                  <c:v>1052.7199700000001</c:v>
                </c:pt>
                <c:pt idx="18211">
                  <c:v>1052.8494899999998</c:v>
                </c:pt>
                <c:pt idx="18212">
                  <c:v>1052.7023899999999</c:v>
                </c:pt>
                <c:pt idx="18213">
                  <c:v>1052.5864299999998</c:v>
                </c:pt>
                <c:pt idx="18214">
                  <c:v>1052.76929</c:v>
                </c:pt>
                <c:pt idx="18215">
                  <c:v>1052.8267800000001</c:v>
                </c:pt>
                <c:pt idx="18216">
                  <c:v>1052.72009</c:v>
                </c:pt>
                <c:pt idx="18217">
                  <c:v>1052.6242699999998</c:v>
                </c:pt>
                <c:pt idx="18218">
                  <c:v>1052.7559800000001</c:v>
                </c:pt>
                <c:pt idx="18219">
                  <c:v>1052.80969</c:v>
                </c:pt>
                <c:pt idx="18220">
                  <c:v>1052.6848099999738</c:v>
                </c:pt>
                <c:pt idx="18221">
                  <c:v>1052.6019299999998</c:v>
                </c:pt>
                <c:pt idx="18222">
                  <c:v>1052.74207</c:v>
                </c:pt>
                <c:pt idx="18223">
                  <c:v>1052.8431399999722</c:v>
                </c:pt>
                <c:pt idx="18224">
                  <c:v>1052.6964099999998</c:v>
                </c:pt>
                <c:pt idx="18225">
                  <c:v>1052.61096</c:v>
                </c:pt>
                <c:pt idx="18226">
                  <c:v>1052.78198</c:v>
                </c:pt>
                <c:pt idx="18227">
                  <c:v>1052.8706099999999</c:v>
                </c:pt>
                <c:pt idx="18228">
                  <c:v>1052.7392600000001</c:v>
                </c:pt>
                <c:pt idx="18229">
                  <c:v>1052.6674799999998</c:v>
                </c:pt>
                <c:pt idx="18230">
                  <c:v>1052.7879600000001</c:v>
                </c:pt>
                <c:pt idx="18231">
                  <c:v>1052.6754199999998</c:v>
                </c:pt>
                <c:pt idx="18232">
                  <c:v>1052.6341599999998</c:v>
                </c:pt>
                <c:pt idx="18233">
                  <c:v>1052.7758800000001</c:v>
                </c:pt>
                <c:pt idx="18234">
                  <c:v>1052.86646</c:v>
                </c:pt>
                <c:pt idx="18235">
                  <c:v>1052.7291299999999</c:v>
                </c:pt>
                <c:pt idx="18236">
                  <c:v>1052.6583299999998</c:v>
                </c:pt>
                <c:pt idx="18237">
                  <c:v>1052.8113999999998</c:v>
                </c:pt>
                <c:pt idx="18238">
                  <c:v>1052.90137</c:v>
                </c:pt>
                <c:pt idx="18239">
                  <c:v>1052.7607399999999</c:v>
                </c:pt>
                <c:pt idx="18240">
                  <c:v>1052.63806</c:v>
                </c:pt>
                <c:pt idx="18241">
                  <c:v>1052.7817399999999</c:v>
                </c:pt>
                <c:pt idx="18242">
                  <c:v>1052.8629199999998</c:v>
                </c:pt>
                <c:pt idx="18243">
                  <c:v>1052.7550000000001</c:v>
                </c:pt>
                <c:pt idx="18244">
                  <c:v>1052.64966</c:v>
                </c:pt>
                <c:pt idx="18245">
                  <c:v>1052.8048099999999</c:v>
                </c:pt>
                <c:pt idx="18246">
                  <c:v>1052.8898899999999</c:v>
                </c:pt>
                <c:pt idx="18247">
                  <c:v>1052.7725800000001</c:v>
                </c:pt>
                <c:pt idx="18248">
                  <c:v>1052.6817599999999</c:v>
                </c:pt>
                <c:pt idx="18249">
                  <c:v>1052.8132299999745</c:v>
                </c:pt>
                <c:pt idx="18250">
                  <c:v>1052.9160200000001</c:v>
                </c:pt>
                <c:pt idx="18251">
                  <c:v>1052.76819</c:v>
                </c:pt>
                <c:pt idx="18252">
                  <c:v>1052.64636</c:v>
                </c:pt>
                <c:pt idx="18253">
                  <c:v>1052.8199500000001</c:v>
                </c:pt>
                <c:pt idx="18254">
                  <c:v>1052.75452</c:v>
                </c:pt>
                <c:pt idx="18255">
                  <c:v>1052.67517</c:v>
                </c:pt>
                <c:pt idx="18256">
                  <c:v>1052.8164099999999</c:v>
                </c:pt>
                <c:pt idx="18257">
                  <c:v>1052.9432399999998</c:v>
                </c:pt>
                <c:pt idx="18258">
                  <c:v>1052.8116500000001</c:v>
                </c:pt>
                <c:pt idx="18259">
                  <c:v>1052.71838</c:v>
                </c:pt>
                <c:pt idx="18260">
                  <c:v>1052.85205</c:v>
                </c:pt>
                <c:pt idx="18261">
                  <c:v>1052.9542199999999</c:v>
                </c:pt>
                <c:pt idx="18262">
                  <c:v>1052.8304399999722</c:v>
                </c:pt>
                <c:pt idx="18263">
                  <c:v>1052.7356000000011</c:v>
                </c:pt>
                <c:pt idx="18264">
                  <c:v>1052.89465</c:v>
                </c:pt>
                <c:pt idx="18265">
                  <c:v>1052.96387</c:v>
                </c:pt>
                <c:pt idx="18266">
                  <c:v>1052.84265</c:v>
                </c:pt>
                <c:pt idx="18267">
                  <c:v>1052.71228</c:v>
                </c:pt>
                <c:pt idx="18268">
                  <c:v>1052.8718299999998</c:v>
                </c:pt>
                <c:pt idx="18269">
                  <c:v>1052.9577600000011</c:v>
                </c:pt>
                <c:pt idx="18270">
                  <c:v>1052.8205600000001</c:v>
                </c:pt>
                <c:pt idx="18271">
                  <c:v>1052.7470700000001</c:v>
                </c:pt>
                <c:pt idx="18272">
                  <c:v>1052.87781</c:v>
                </c:pt>
                <c:pt idx="18273">
                  <c:v>1052.9762000000001</c:v>
                </c:pt>
                <c:pt idx="18274">
                  <c:v>1052.8364299999998</c:v>
                </c:pt>
                <c:pt idx="18275">
                  <c:v>1052.7650100000001</c:v>
                </c:pt>
                <c:pt idx="18276">
                  <c:v>1052.8881799999999</c:v>
                </c:pt>
                <c:pt idx="18277">
                  <c:v>1052.82898</c:v>
                </c:pt>
                <c:pt idx="18278">
                  <c:v>1052.7423099999999</c:v>
                </c:pt>
                <c:pt idx="18279">
                  <c:v>1052.8998999999999</c:v>
                </c:pt>
                <c:pt idx="18280">
                  <c:v>1053.0122099999999</c:v>
                </c:pt>
                <c:pt idx="18281">
                  <c:v>1052.8874499999722</c:v>
                </c:pt>
                <c:pt idx="18282">
                  <c:v>1052.7913799999999</c:v>
                </c:pt>
                <c:pt idx="18283">
                  <c:v>1052.9290800000001</c:v>
                </c:pt>
                <c:pt idx="18284">
                  <c:v>1052.9932899999999</c:v>
                </c:pt>
                <c:pt idx="18285">
                  <c:v>1052.8531499999685</c:v>
                </c:pt>
                <c:pt idx="18286">
                  <c:v>1052.7690399999999</c:v>
                </c:pt>
                <c:pt idx="18287">
                  <c:v>1052.92419</c:v>
                </c:pt>
                <c:pt idx="18288">
                  <c:v>1053.0159900000001</c:v>
                </c:pt>
                <c:pt idx="18289">
                  <c:v>1052.87671</c:v>
                </c:pt>
                <c:pt idx="18290">
                  <c:v>1052.7907700000001</c:v>
                </c:pt>
                <c:pt idx="18291">
                  <c:v>1052.9350600000264</c:v>
                </c:pt>
                <c:pt idx="18292">
                  <c:v>1053.0148899999999</c:v>
                </c:pt>
                <c:pt idx="18293">
                  <c:v>1052.89868</c:v>
                </c:pt>
                <c:pt idx="18294">
                  <c:v>1052.81592</c:v>
                </c:pt>
                <c:pt idx="18295">
                  <c:v>1052.9528800000001</c:v>
                </c:pt>
                <c:pt idx="18296">
                  <c:v>1053.0407700000001</c:v>
                </c:pt>
                <c:pt idx="18297">
                  <c:v>1052.9021</c:v>
                </c:pt>
                <c:pt idx="18298">
                  <c:v>1052.8106700000001</c:v>
                </c:pt>
                <c:pt idx="18299">
                  <c:v>1052.9720500000001</c:v>
                </c:pt>
                <c:pt idx="18300">
                  <c:v>1052.88977</c:v>
                </c:pt>
                <c:pt idx="18301">
                  <c:v>1052.75989</c:v>
                </c:pt>
                <c:pt idx="18302">
                  <c:v>1052.9427499999999</c:v>
                </c:pt>
                <c:pt idx="18303">
                  <c:v>1053.0440699999999</c:v>
                </c:pt>
                <c:pt idx="18304">
                  <c:v>1052.9179700000011</c:v>
                </c:pt>
                <c:pt idx="18305">
                  <c:v>1052.8155500000275</c:v>
                </c:pt>
                <c:pt idx="18306">
                  <c:v>1052.9668000000001</c:v>
                </c:pt>
                <c:pt idx="18307">
                  <c:v>1053.05457</c:v>
                </c:pt>
                <c:pt idx="18308">
                  <c:v>1052.9355500000404</c:v>
                </c:pt>
                <c:pt idx="18309">
                  <c:v>1052.8084699999999</c:v>
                </c:pt>
                <c:pt idx="18310">
                  <c:v>1052.9569100000001</c:v>
                </c:pt>
                <c:pt idx="18311">
                  <c:v>1053.0529799999999</c:v>
                </c:pt>
                <c:pt idx="18312">
                  <c:v>1052.96289</c:v>
                </c:pt>
                <c:pt idx="18313">
                  <c:v>1052.83179</c:v>
                </c:pt>
                <c:pt idx="18314">
                  <c:v>1052.99792</c:v>
                </c:pt>
                <c:pt idx="18315">
                  <c:v>1053.1004599999999</c:v>
                </c:pt>
                <c:pt idx="18316">
                  <c:v>1052.9366500000331</c:v>
                </c:pt>
                <c:pt idx="18317">
                  <c:v>1052.86707</c:v>
                </c:pt>
                <c:pt idx="18318">
                  <c:v>1052.99353</c:v>
                </c:pt>
                <c:pt idx="18319">
                  <c:v>1053.06287</c:v>
                </c:pt>
                <c:pt idx="18320">
                  <c:v>1052.9215100000001</c:v>
                </c:pt>
                <c:pt idx="18321">
                  <c:v>1052.85852</c:v>
                </c:pt>
                <c:pt idx="18322">
                  <c:v>1052.9957300000001</c:v>
                </c:pt>
                <c:pt idx="18323">
                  <c:v>1052.9145500000011</c:v>
                </c:pt>
                <c:pt idx="18324">
                  <c:v>1052.8531499999685</c:v>
                </c:pt>
                <c:pt idx="18325">
                  <c:v>1053.0024399999998</c:v>
                </c:pt>
                <c:pt idx="18326">
                  <c:v>1053.1213399999695</c:v>
                </c:pt>
                <c:pt idx="18327">
                  <c:v>1053</c:v>
                </c:pt>
                <c:pt idx="18328">
                  <c:v>1052.90479</c:v>
                </c:pt>
                <c:pt idx="18329">
                  <c:v>1053.0581099999999</c:v>
                </c:pt>
                <c:pt idx="18330">
                  <c:v>1053.1589399999998</c:v>
                </c:pt>
                <c:pt idx="18331">
                  <c:v>1053.0362500000001</c:v>
                </c:pt>
                <c:pt idx="18332">
                  <c:v>1052.9139399999999</c:v>
                </c:pt>
                <c:pt idx="18333">
                  <c:v>1053.0544399999671</c:v>
                </c:pt>
                <c:pt idx="18334">
                  <c:v>1053.1513699999998</c:v>
                </c:pt>
                <c:pt idx="18335">
                  <c:v>1053.0351600000001</c:v>
                </c:pt>
                <c:pt idx="18336">
                  <c:v>1052.95227</c:v>
                </c:pt>
                <c:pt idx="18337">
                  <c:v>1053.0512699999999</c:v>
                </c:pt>
                <c:pt idx="18338">
                  <c:v>1053.1383099999998</c:v>
                </c:pt>
                <c:pt idx="18339">
                  <c:v>1053.0046399999999</c:v>
                </c:pt>
                <c:pt idx="18340">
                  <c:v>1052.9301800000001</c:v>
                </c:pt>
                <c:pt idx="18341">
                  <c:v>1053.0681199999999</c:v>
                </c:pt>
                <c:pt idx="18342">
                  <c:v>1053.1530799999998</c:v>
                </c:pt>
                <c:pt idx="18343">
                  <c:v>1053.0556600000011</c:v>
                </c:pt>
                <c:pt idx="18344">
                  <c:v>1052.9450700000011</c:v>
                </c:pt>
                <c:pt idx="18345">
                  <c:v>1053.1112099999998</c:v>
                </c:pt>
                <c:pt idx="18346">
                  <c:v>1053.0152600000001</c:v>
                </c:pt>
                <c:pt idx="18347">
                  <c:v>1052.9516600000011</c:v>
                </c:pt>
                <c:pt idx="18348">
                  <c:v>1053.0928999999999</c:v>
                </c:pt>
                <c:pt idx="18349">
                  <c:v>1053.1923799999722</c:v>
                </c:pt>
                <c:pt idx="18350">
                  <c:v>1053.07458</c:v>
                </c:pt>
                <c:pt idx="18351">
                  <c:v>1053.0056200000001</c:v>
                </c:pt>
                <c:pt idx="18352">
                  <c:v>1053.14258</c:v>
                </c:pt>
                <c:pt idx="18353">
                  <c:v>1053.21704</c:v>
                </c:pt>
                <c:pt idx="18354">
                  <c:v>1053.1218299999998</c:v>
                </c:pt>
                <c:pt idx="18355">
                  <c:v>1053.0083</c:v>
                </c:pt>
                <c:pt idx="18356">
                  <c:v>1053.1708999999998</c:v>
                </c:pt>
                <c:pt idx="18357">
                  <c:v>1053.2329099999999</c:v>
                </c:pt>
                <c:pt idx="18358">
                  <c:v>1053.1002199999998</c:v>
                </c:pt>
                <c:pt idx="18359">
                  <c:v>1052.9896200000001</c:v>
                </c:pt>
                <c:pt idx="18360">
                  <c:v>1053.130249999972</c:v>
                </c:pt>
                <c:pt idx="18361">
                  <c:v>1053.2633099999998</c:v>
                </c:pt>
                <c:pt idx="18362">
                  <c:v>1053.0980199999999</c:v>
                </c:pt>
                <c:pt idx="18363">
                  <c:v>1052.98621</c:v>
                </c:pt>
                <c:pt idx="18364">
                  <c:v>1053.1199999999999</c:v>
                </c:pt>
                <c:pt idx="18365">
                  <c:v>1053.2086200000001</c:v>
                </c:pt>
                <c:pt idx="18366">
                  <c:v>1053.08618</c:v>
                </c:pt>
                <c:pt idx="18367">
                  <c:v>1052.9864500000001</c:v>
                </c:pt>
                <c:pt idx="18368">
                  <c:v>1053.1246299999998</c:v>
                </c:pt>
                <c:pt idx="18369">
                  <c:v>1053.20154</c:v>
                </c:pt>
                <c:pt idx="18370">
                  <c:v>1053.09961</c:v>
                </c:pt>
                <c:pt idx="18371">
                  <c:v>1052.9891399999999</c:v>
                </c:pt>
                <c:pt idx="18372">
                  <c:v>1053.1303699999999</c:v>
                </c:pt>
                <c:pt idx="18373">
                  <c:v>1053.0369900000001</c:v>
                </c:pt>
                <c:pt idx="18374">
                  <c:v>1052.9525100000001</c:v>
                </c:pt>
                <c:pt idx="18375">
                  <c:v>1053.0920399999998</c:v>
                </c:pt>
                <c:pt idx="18376">
                  <c:v>1053.2324199999998</c:v>
                </c:pt>
                <c:pt idx="18377">
                  <c:v>1053.08789</c:v>
                </c:pt>
                <c:pt idx="18378">
                  <c:v>1053.0078100000001</c:v>
                </c:pt>
                <c:pt idx="18379">
                  <c:v>1053.1812699999998</c:v>
                </c:pt>
                <c:pt idx="18380">
                  <c:v>1053.24731</c:v>
                </c:pt>
                <c:pt idx="18381">
                  <c:v>1053.12646</c:v>
                </c:pt>
                <c:pt idx="18382">
                  <c:v>1053.0296600000001</c:v>
                </c:pt>
                <c:pt idx="18383">
                  <c:v>1053.1630899999998</c:v>
                </c:pt>
                <c:pt idx="18384">
                  <c:v>1053.25415</c:v>
                </c:pt>
                <c:pt idx="18385">
                  <c:v>1053.10205</c:v>
                </c:pt>
                <c:pt idx="18386">
                  <c:v>1052.99451</c:v>
                </c:pt>
                <c:pt idx="18387">
                  <c:v>1053.1534399999589</c:v>
                </c:pt>
                <c:pt idx="18388">
                  <c:v>1053.24072</c:v>
                </c:pt>
                <c:pt idx="18389">
                  <c:v>1053.17175</c:v>
                </c:pt>
                <c:pt idx="18390">
                  <c:v>1053.0637199999999</c:v>
                </c:pt>
                <c:pt idx="18391">
                  <c:v>1053.21216</c:v>
                </c:pt>
                <c:pt idx="18392">
                  <c:v>1053.3012699999999</c:v>
                </c:pt>
                <c:pt idx="18393">
                  <c:v>1053.1591799999999</c:v>
                </c:pt>
                <c:pt idx="18394">
                  <c:v>1053.05286</c:v>
                </c:pt>
                <c:pt idx="18395">
                  <c:v>1053.1852999999999</c:v>
                </c:pt>
                <c:pt idx="18396">
                  <c:v>1053.26477</c:v>
                </c:pt>
                <c:pt idx="18397">
                  <c:v>1053.1455100000001</c:v>
                </c:pt>
                <c:pt idx="18398">
                  <c:v>1053.0185500000011</c:v>
                </c:pt>
                <c:pt idx="18399">
                  <c:v>1053.18896</c:v>
                </c:pt>
                <c:pt idx="18400">
                  <c:v>1053.2882099999999</c:v>
                </c:pt>
                <c:pt idx="18401">
                  <c:v>1053.1707799999999</c:v>
                </c:pt>
                <c:pt idx="18402">
                  <c:v>1053.0722699999999</c:v>
                </c:pt>
                <c:pt idx="18403">
                  <c:v>1053.2311999999999</c:v>
                </c:pt>
                <c:pt idx="18404">
                  <c:v>1053.13501</c:v>
                </c:pt>
                <c:pt idx="18405">
                  <c:v>1053.0509</c:v>
                </c:pt>
                <c:pt idx="18406">
                  <c:v>1053.1728499999708</c:v>
                </c:pt>
                <c:pt idx="18407">
                  <c:v>1053.2766100000001</c:v>
                </c:pt>
                <c:pt idx="18408">
                  <c:v>1053.1331799999998</c:v>
                </c:pt>
                <c:pt idx="18409">
                  <c:v>1053.0283199999999</c:v>
                </c:pt>
                <c:pt idx="18410">
                  <c:v>1053.1951899999999</c:v>
                </c:pt>
                <c:pt idx="18411">
                  <c:v>1053.2879600000001</c:v>
                </c:pt>
                <c:pt idx="18412">
                  <c:v>1053.1780999999999</c:v>
                </c:pt>
                <c:pt idx="18413">
                  <c:v>1053.04883</c:v>
                </c:pt>
                <c:pt idx="18414">
                  <c:v>1053.18652</c:v>
                </c:pt>
                <c:pt idx="18415">
                  <c:v>1053.2255900000011</c:v>
                </c:pt>
                <c:pt idx="18416">
                  <c:v>1053.12366</c:v>
                </c:pt>
                <c:pt idx="18417">
                  <c:v>1053.0123299999998</c:v>
                </c:pt>
                <c:pt idx="18418">
                  <c:v>1053.16956</c:v>
                </c:pt>
                <c:pt idx="18419">
                  <c:v>1053.25684</c:v>
                </c:pt>
                <c:pt idx="18420">
                  <c:v>1053.1069299999999</c:v>
                </c:pt>
                <c:pt idx="18421">
                  <c:v>1053.0376000000001</c:v>
                </c:pt>
                <c:pt idx="18422">
                  <c:v>1053.17517</c:v>
                </c:pt>
                <c:pt idx="18423">
                  <c:v>1053.27673</c:v>
                </c:pt>
                <c:pt idx="18424">
                  <c:v>1053.1843299999584</c:v>
                </c:pt>
                <c:pt idx="18425">
                  <c:v>1053.0841099999998</c:v>
                </c:pt>
                <c:pt idx="18426">
                  <c:v>1053.25378</c:v>
                </c:pt>
                <c:pt idx="18427">
                  <c:v>1053.3428999999999</c:v>
                </c:pt>
                <c:pt idx="18428">
                  <c:v>1053.24146</c:v>
                </c:pt>
                <c:pt idx="18429">
                  <c:v>1053.1258499999999</c:v>
                </c:pt>
                <c:pt idx="18430">
                  <c:v>1053.30115</c:v>
                </c:pt>
                <c:pt idx="18431">
                  <c:v>1053.36157</c:v>
                </c:pt>
                <c:pt idx="18432">
                  <c:v>1053.2667200000001</c:v>
                </c:pt>
                <c:pt idx="18433">
                  <c:v>1053.17065</c:v>
                </c:pt>
                <c:pt idx="18434">
                  <c:v>1053.31763</c:v>
                </c:pt>
                <c:pt idx="18435">
                  <c:v>1053.3942899999722</c:v>
                </c:pt>
                <c:pt idx="18436">
                  <c:v>1053.2968800000001</c:v>
                </c:pt>
                <c:pt idx="18437">
                  <c:v>1053.18787</c:v>
                </c:pt>
                <c:pt idx="18438">
                  <c:v>1053.35681</c:v>
                </c:pt>
                <c:pt idx="18439">
                  <c:v>1053.4605700000011</c:v>
                </c:pt>
                <c:pt idx="18440">
                  <c:v>1053.3248299999998</c:v>
                </c:pt>
                <c:pt idx="18441">
                  <c:v>1053.2112999999999</c:v>
                </c:pt>
                <c:pt idx="18442">
                  <c:v>1053.3242199999734</c:v>
                </c:pt>
                <c:pt idx="18443">
                  <c:v>1053.4328600000001</c:v>
                </c:pt>
                <c:pt idx="18444">
                  <c:v>1053.3024899999998</c:v>
                </c:pt>
                <c:pt idx="18445">
                  <c:v>1053.2088600000011</c:v>
                </c:pt>
                <c:pt idx="18446">
                  <c:v>1053.3632799999998</c:v>
                </c:pt>
                <c:pt idx="18447">
                  <c:v>1053.27747</c:v>
                </c:pt>
                <c:pt idx="18448">
                  <c:v>1053.20984</c:v>
                </c:pt>
                <c:pt idx="18449">
                  <c:v>1053.34167</c:v>
                </c:pt>
                <c:pt idx="18450">
                  <c:v>1053.4303</c:v>
                </c:pt>
                <c:pt idx="18451">
                  <c:v>1053.3091999999999</c:v>
                </c:pt>
                <c:pt idx="18452">
                  <c:v>1053.1887199999999</c:v>
                </c:pt>
                <c:pt idx="18453">
                  <c:v>1053.3366700000001</c:v>
                </c:pt>
                <c:pt idx="18454">
                  <c:v>1053.4548299999999</c:v>
                </c:pt>
                <c:pt idx="18455">
                  <c:v>1053.3099399999999</c:v>
                </c:pt>
                <c:pt idx="18456">
                  <c:v>1053.2271700000001</c:v>
                </c:pt>
                <c:pt idx="18457">
                  <c:v>1053.3637699999999</c:v>
                </c:pt>
                <c:pt idx="18458">
                  <c:v>1053.4538600000001</c:v>
                </c:pt>
                <c:pt idx="18459">
                  <c:v>1053.3305700000001</c:v>
                </c:pt>
                <c:pt idx="18460">
                  <c:v>1053.20325</c:v>
                </c:pt>
                <c:pt idx="18461">
                  <c:v>1053.3459499999999</c:v>
                </c:pt>
                <c:pt idx="18462">
                  <c:v>1053.50684</c:v>
                </c:pt>
                <c:pt idx="18463">
                  <c:v>1053.3068800000001</c:v>
                </c:pt>
                <c:pt idx="18464">
                  <c:v>1053.2231399999998</c:v>
                </c:pt>
                <c:pt idx="18465">
                  <c:v>1053.3614499999667</c:v>
                </c:pt>
                <c:pt idx="18466">
                  <c:v>1053.4627700000001</c:v>
                </c:pt>
                <c:pt idx="18467">
                  <c:v>1053.34485</c:v>
                </c:pt>
                <c:pt idx="18468">
                  <c:v>1053.23206</c:v>
                </c:pt>
                <c:pt idx="18469">
                  <c:v>1053.35376</c:v>
                </c:pt>
                <c:pt idx="18470">
                  <c:v>1053.4686300000001</c:v>
                </c:pt>
                <c:pt idx="18471">
                  <c:v>1053.3322799999999</c:v>
                </c:pt>
                <c:pt idx="18472">
                  <c:v>1053.2474399999999</c:v>
                </c:pt>
                <c:pt idx="18473">
                  <c:v>1053.36572</c:v>
                </c:pt>
                <c:pt idx="18474">
                  <c:v>1053.4741199999999</c:v>
                </c:pt>
                <c:pt idx="18475">
                  <c:v>1053.3606</c:v>
                </c:pt>
                <c:pt idx="18476">
                  <c:v>1053.2612299999998</c:v>
                </c:pt>
                <c:pt idx="18477">
                  <c:v>1053.43481</c:v>
                </c:pt>
                <c:pt idx="18478">
                  <c:v>1053.51611</c:v>
                </c:pt>
                <c:pt idx="18479">
                  <c:v>1053.3727999999999</c:v>
                </c:pt>
                <c:pt idx="18480">
                  <c:v>1053.24011</c:v>
                </c:pt>
                <c:pt idx="18481">
                  <c:v>1053.36475</c:v>
                </c:pt>
                <c:pt idx="18482">
                  <c:v>1053.4942599999999</c:v>
                </c:pt>
                <c:pt idx="18483">
                  <c:v>1053.37878</c:v>
                </c:pt>
                <c:pt idx="18484">
                  <c:v>1053.2847899999999</c:v>
                </c:pt>
                <c:pt idx="18485">
                  <c:v>1053.40894</c:v>
                </c:pt>
                <c:pt idx="18486">
                  <c:v>1053.52783</c:v>
                </c:pt>
                <c:pt idx="18487">
                  <c:v>1053.380249999972</c:v>
                </c:pt>
                <c:pt idx="18488">
                  <c:v>1053.2924799999998</c:v>
                </c:pt>
                <c:pt idx="18489">
                  <c:v>1053.43372</c:v>
                </c:pt>
                <c:pt idx="18490">
                  <c:v>1053.5294199999998</c:v>
                </c:pt>
                <c:pt idx="18491">
                  <c:v>1053.3922099999745</c:v>
                </c:pt>
                <c:pt idx="18492">
                  <c:v>1053.27747</c:v>
                </c:pt>
                <c:pt idx="18493">
                  <c:v>1053.4503199999999</c:v>
                </c:pt>
                <c:pt idx="18494">
                  <c:v>1053.3148199999998</c:v>
                </c:pt>
                <c:pt idx="18495">
                  <c:v>1053.2388900000001</c:v>
                </c:pt>
                <c:pt idx="18496">
                  <c:v>1053.3775600000001</c:v>
                </c:pt>
                <c:pt idx="18497">
                  <c:v>1053.5056200000001</c:v>
                </c:pt>
                <c:pt idx="18498">
                  <c:v>1053.3763399999998</c:v>
                </c:pt>
                <c:pt idx="18499">
                  <c:v>1053.27649</c:v>
                </c:pt>
                <c:pt idx="18500">
                  <c:v>1053.4054000000001</c:v>
                </c:pt>
                <c:pt idx="18501">
                  <c:v>1053.5143999999998</c:v>
                </c:pt>
                <c:pt idx="18502">
                  <c:v>1053.39563</c:v>
                </c:pt>
                <c:pt idx="18503">
                  <c:v>1053.2734399999722</c:v>
                </c:pt>
                <c:pt idx="18504">
                  <c:v>1053.4158900000011</c:v>
                </c:pt>
                <c:pt idx="18505">
                  <c:v>1053.5188000000001</c:v>
                </c:pt>
                <c:pt idx="18506">
                  <c:v>1053.40454</c:v>
                </c:pt>
                <c:pt idx="18507">
                  <c:v>1053.2933299999736</c:v>
                </c:pt>
                <c:pt idx="18508">
                  <c:v>1053.4356700000305</c:v>
                </c:pt>
                <c:pt idx="18509">
                  <c:v>1053.56079</c:v>
                </c:pt>
                <c:pt idx="18510">
                  <c:v>1053.4139399999999</c:v>
                </c:pt>
                <c:pt idx="18511">
                  <c:v>1053.30737</c:v>
                </c:pt>
                <c:pt idx="18512">
                  <c:v>1053.4770500000011</c:v>
                </c:pt>
                <c:pt idx="18513">
                  <c:v>1053.5548099999999</c:v>
                </c:pt>
                <c:pt idx="18514">
                  <c:v>1053.41211</c:v>
                </c:pt>
                <c:pt idx="18515">
                  <c:v>1053.2745399999999</c:v>
                </c:pt>
                <c:pt idx="18516">
                  <c:v>1053.43091</c:v>
                </c:pt>
                <c:pt idx="18517">
                  <c:v>1053.5317399999999</c:v>
                </c:pt>
                <c:pt idx="18518">
                  <c:v>1053.4278600000011</c:v>
                </c:pt>
                <c:pt idx="18519">
                  <c:v>1053.3126199999999</c:v>
                </c:pt>
                <c:pt idx="18520">
                  <c:v>1053.45813</c:v>
                </c:pt>
                <c:pt idx="18521">
                  <c:v>1053.35718</c:v>
                </c:pt>
                <c:pt idx="18522">
                  <c:v>1053.27271</c:v>
                </c:pt>
                <c:pt idx="18523">
                  <c:v>1053.43127</c:v>
                </c:pt>
                <c:pt idx="18524">
                  <c:v>1053.5578600000001</c:v>
                </c:pt>
                <c:pt idx="18525">
                  <c:v>1053.4195600000276</c:v>
                </c:pt>
                <c:pt idx="18526">
                  <c:v>1053.30981</c:v>
                </c:pt>
                <c:pt idx="18527">
                  <c:v>1053.44373</c:v>
                </c:pt>
                <c:pt idx="18528">
                  <c:v>1053.5430899999999</c:v>
                </c:pt>
                <c:pt idx="18529">
                  <c:v>1053.39697</c:v>
                </c:pt>
                <c:pt idx="18530">
                  <c:v>1053.2703899999999</c:v>
                </c:pt>
                <c:pt idx="18531">
                  <c:v>1053.4489700000001</c:v>
                </c:pt>
                <c:pt idx="18532">
                  <c:v>1053.5500500000001</c:v>
                </c:pt>
                <c:pt idx="18533">
                  <c:v>1053.4091800000001</c:v>
                </c:pt>
                <c:pt idx="18534">
                  <c:v>1053.2998</c:v>
                </c:pt>
                <c:pt idx="18535">
                  <c:v>1053.4514199999999</c:v>
                </c:pt>
                <c:pt idx="18536">
                  <c:v>1053.54919</c:v>
                </c:pt>
                <c:pt idx="18537">
                  <c:v>1053.41003</c:v>
                </c:pt>
                <c:pt idx="18538">
                  <c:v>1053.3273899999999</c:v>
                </c:pt>
                <c:pt idx="18539">
                  <c:v>1053.4414099999999</c:v>
                </c:pt>
                <c:pt idx="18540">
                  <c:v>1053.51514</c:v>
                </c:pt>
                <c:pt idx="18541">
                  <c:v>1053.3970899999999</c:v>
                </c:pt>
                <c:pt idx="18542">
                  <c:v>1053.2941899999998</c:v>
                </c:pt>
                <c:pt idx="18543">
                  <c:v>1053.4616700000001</c:v>
                </c:pt>
                <c:pt idx="18544">
                  <c:v>1053.53235</c:v>
                </c:pt>
                <c:pt idx="18545">
                  <c:v>1053.4177200000001</c:v>
                </c:pt>
                <c:pt idx="18546">
                  <c:v>1053.3006600000001</c:v>
                </c:pt>
                <c:pt idx="18547">
                  <c:v>1053.4906000000001</c:v>
                </c:pt>
                <c:pt idx="18548">
                  <c:v>1053.5593299999998</c:v>
                </c:pt>
                <c:pt idx="18549">
                  <c:v>1053.4334699999999</c:v>
                </c:pt>
                <c:pt idx="18550">
                  <c:v>1053.3101799999999</c:v>
                </c:pt>
                <c:pt idx="18551">
                  <c:v>1053.46533</c:v>
                </c:pt>
                <c:pt idx="18552">
                  <c:v>1053.5551800000001</c:v>
                </c:pt>
                <c:pt idx="18553">
                  <c:v>1053.4233399999998</c:v>
                </c:pt>
                <c:pt idx="18554">
                  <c:v>1053.3249499999722</c:v>
                </c:pt>
                <c:pt idx="18555">
                  <c:v>1053.4588600000011</c:v>
                </c:pt>
                <c:pt idx="18556">
                  <c:v>1053.37671</c:v>
                </c:pt>
                <c:pt idx="18557">
                  <c:v>1053.28467</c:v>
                </c:pt>
                <c:pt idx="18558">
                  <c:v>1053.4370100000001</c:v>
                </c:pt>
                <c:pt idx="18559">
                  <c:v>1053.52026</c:v>
                </c:pt>
                <c:pt idx="18560">
                  <c:v>1053.40381</c:v>
                </c:pt>
                <c:pt idx="18561">
                  <c:v>1053.3337399999998</c:v>
                </c:pt>
                <c:pt idx="18562">
                  <c:v>1053.48804</c:v>
                </c:pt>
                <c:pt idx="18563">
                  <c:v>1053.5733599999999</c:v>
                </c:pt>
                <c:pt idx="18564">
                  <c:v>1053.46497</c:v>
                </c:pt>
                <c:pt idx="18565">
                  <c:v>1053.33899</c:v>
                </c:pt>
                <c:pt idx="18566">
                  <c:v>1053.4644799999999</c:v>
                </c:pt>
                <c:pt idx="18567">
                  <c:v>1053.59692</c:v>
                </c:pt>
                <c:pt idx="18568">
                  <c:v>1053.4431199999999</c:v>
                </c:pt>
                <c:pt idx="18569">
                  <c:v>1053.3435099999999</c:v>
                </c:pt>
                <c:pt idx="18570">
                  <c:v>1053.47729</c:v>
                </c:pt>
                <c:pt idx="18571">
                  <c:v>1053.56287</c:v>
                </c:pt>
                <c:pt idx="18572">
                  <c:v>1053.4657000000011</c:v>
                </c:pt>
                <c:pt idx="18573">
                  <c:v>1053.3314199999998</c:v>
                </c:pt>
                <c:pt idx="18574">
                  <c:v>1053.4748500000001</c:v>
                </c:pt>
                <c:pt idx="18575">
                  <c:v>1053.5850800000001</c:v>
                </c:pt>
                <c:pt idx="18576">
                  <c:v>1053.4685100000011</c:v>
                </c:pt>
                <c:pt idx="18577">
                  <c:v>1053.33521</c:v>
                </c:pt>
                <c:pt idx="18578">
                  <c:v>1053.48425</c:v>
                </c:pt>
                <c:pt idx="18579">
                  <c:v>1053.3991699999999</c:v>
                </c:pt>
                <c:pt idx="18580">
                  <c:v>1053.3477800000001</c:v>
                </c:pt>
                <c:pt idx="18581">
                  <c:v>1053.4921899999999</c:v>
                </c:pt>
                <c:pt idx="18582">
                  <c:v>1053.5853299999999</c:v>
                </c:pt>
                <c:pt idx="18583">
                  <c:v>1053.4585000000011</c:v>
                </c:pt>
                <c:pt idx="18584">
                  <c:v>1053.3325199999999</c:v>
                </c:pt>
                <c:pt idx="18585">
                  <c:v>1053.4605700000011</c:v>
                </c:pt>
                <c:pt idx="18586">
                  <c:v>1053.58105</c:v>
                </c:pt>
                <c:pt idx="18587">
                  <c:v>1053.4436000000001</c:v>
                </c:pt>
                <c:pt idx="18588">
                  <c:v>1053.3242199999734</c:v>
                </c:pt>
                <c:pt idx="18589">
                  <c:v>1053.4693600000001</c:v>
                </c:pt>
                <c:pt idx="18590">
                  <c:v>1053.56909</c:v>
                </c:pt>
                <c:pt idx="18591">
                  <c:v>1053.46594</c:v>
                </c:pt>
                <c:pt idx="18592">
                  <c:v>1053.3565700000001</c:v>
                </c:pt>
                <c:pt idx="18593">
                  <c:v>1053.49353</c:v>
                </c:pt>
                <c:pt idx="18594">
                  <c:v>1053.55798</c:v>
                </c:pt>
                <c:pt idx="18595">
                  <c:v>1053.39526</c:v>
                </c:pt>
                <c:pt idx="18596">
                  <c:v>1053.3121299999998</c:v>
                </c:pt>
                <c:pt idx="18597">
                  <c:v>1053.4847399999999</c:v>
                </c:pt>
                <c:pt idx="18598">
                  <c:v>1053.5681199999999</c:v>
                </c:pt>
                <c:pt idx="18599">
                  <c:v>1053.4173600000001</c:v>
                </c:pt>
                <c:pt idx="18600">
                  <c:v>1053.3167700000001</c:v>
                </c:pt>
                <c:pt idx="18601">
                  <c:v>1053.4669200000001</c:v>
                </c:pt>
                <c:pt idx="18602">
                  <c:v>1053.54919</c:v>
                </c:pt>
                <c:pt idx="18603">
                  <c:v>1053.4010000000001</c:v>
                </c:pt>
                <c:pt idx="18604">
                  <c:v>1053.30396</c:v>
                </c:pt>
                <c:pt idx="18605">
                  <c:v>1053.46729</c:v>
                </c:pt>
                <c:pt idx="18606">
                  <c:v>1053.3915999999999</c:v>
                </c:pt>
                <c:pt idx="18607">
                  <c:v>1053.29053</c:v>
                </c:pt>
                <c:pt idx="18608">
                  <c:v>1053.43921</c:v>
                </c:pt>
                <c:pt idx="18609">
                  <c:v>1053.5638399999998</c:v>
                </c:pt>
                <c:pt idx="18610">
                  <c:v>1053.4050300000001</c:v>
                </c:pt>
                <c:pt idx="18611">
                  <c:v>1053.34277</c:v>
                </c:pt>
                <c:pt idx="18612">
                  <c:v>1053.4559300000001</c:v>
                </c:pt>
                <c:pt idx="18613">
                  <c:v>1053.5584699999999</c:v>
                </c:pt>
                <c:pt idx="18614">
                  <c:v>1053.40833</c:v>
                </c:pt>
                <c:pt idx="18615">
                  <c:v>1053.3050499999999</c:v>
                </c:pt>
                <c:pt idx="18616">
                  <c:v>1053.46326</c:v>
                </c:pt>
                <c:pt idx="18617">
                  <c:v>1053.5595700000001</c:v>
                </c:pt>
                <c:pt idx="18618">
                  <c:v>1053.4395800000011</c:v>
                </c:pt>
                <c:pt idx="18619">
                  <c:v>1053.3295900000001</c:v>
                </c:pt>
                <c:pt idx="18620">
                  <c:v>1053.4722899999999</c:v>
                </c:pt>
                <c:pt idx="18621">
                  <c:v>1053.5638399999998</c:v>
                </c:pt>
                <c:pt idx="18622">
                  <c:v>1053.4190700000001</c:v>
                </c:pt>
                <c:pt idx="18623">
                  <c:v>1053.3231199999998</c:v>
                </c:pt>
                <c:pt idx="18624">
                  <c:v>1053.4829099999999</c:v>
                </c:pt>
                <c:pt idx="18625">
                  <c:v>1053.4034399999998</c:v>
                </c:pt>
                <c:pt idx="18626">
                  <c:v>1053.33752</c:v>
                </c:pt>
                <c:pt idx="18627">
                  <c:v>1053.47021</c:v>
                </c:pt>
                <c:pt idx="18628">
                  <c:v>1053.5660399999999</c:v>
                </c:pt>
                <c:pt idx="18629">
                  <c:v>1053.3941699999998</c:v>
                </c:pt>
                <c:pt idx="18630">
                  <c:v>1053.3326399999999</c:v>
                </c:pt>
                <c:pt idx="18631">
                  <c:v>1053.4538600000001</c:v>
                </c:pt>
                <c:pt idx="18632">
                  <c:v>1053.5631099999998</c:v>
                </c:pt>
                <c:pt idx="18633">
                  <c:v>1053.41931</c:v>
                </c:pt>
                <c:pt idx="18634">
                  <c:v>1053.3072500000001</c:v>
                </c:pt>
                <c:pt idx="18635">
                  <c:v>1053.45154</c:v>
                </c:pt>
                <c:pt idx="18636">
                  <c:v>1053.58179</c:v>
                </c:pt>
                <c:pt idx="18637">
                  <c:v>1053.46387</c:v>
                </c:pt>
                <c:pt idx="18638">
                  <c:v>1053.31006</c:v>
                </c:pt>
                <c:pt idx="18639">
                  <c:v>1053.44092</c:v>
                </c:pt>
                <c:pt idx="18640">
                  <c:v>1053.5769</c:v>
                </c:pt>
                <c:pt idx="18641">
                  <c:v>1053.42273</c:v>
                </c:pt>
                <c:pt idx="18642">
                  <c:v>1053.3218999999999</c:v>
                </c:pt>
                <c:pt idx="18643">
                  <c:v>1053.4801</c:v>
                </c:pt>
                <c:pt idx="18644">
                  <c:v>1053.3881799999999</c:v>
                </c:pt>
                <c:pt idx="18645">
                  <c:v>1053.28882</c:v>
                </c:pt>
                <c:pt idx="18646">
                  <c:v>1053.46838</c:v>
                </c:pt>
                <c:pt idx="18647">
                  <c:v>1053.5688500000001</c:v>
                </c:pt>
                <c:pt idx="18648">
                  <c:v>1053.4353000000001</c:v>
                </c:pt>
                <c:pt idx="18649">
                  <c:v>1053.3264199999999</c:v>
                </c:pt>
                <c:pt idx="18650">
                  <c:v>1053.4875500000276</c:v>
                </c:pt>
                <c:pt idx="18651">
                  <c:v>1053.5578600000001</c:v>
                </c:pt>
                <c:pt idx="18652">
                  <c:v>1053.45154</c:v>
                </c:pt>
                <c:pt idx="18653">
                  <c:v>1053.3104199999998</c:v>
                </c:pt>
                <c:pt idx="18654">
                  <c:v>1053.5050000000001</c:v>
                </c:pt>
                <c:pt idx="18655">
                  <c:v>1053.5808099999999</c:v>
                </c:pt>
                <c:pt idx="18656">
                  <c:v>1053.4444599999999</c:v>
                </c:pt>
                <c:pt idx="18657">
                  <c:v>1053.3231199999998</c:v>
                </c:pt>
                <c:pt idx="18658">
                  <c:v>1053.4775400000001</c:v>
                </c:pt>
                <c:pt idx="18659">
                  <c:v>1053.4021</c:v>
                </c:pt>
                <c:pt idx="18660">
                  <c:v>1053.3181199999999</c:v>
                </c:pt>
                <c:pt idx="18661">
                  <c:v>1053.4499499999999</c:v>
                </c:pt>
                <c:pt idx="18662">
                  <c:v>1053.5671399999999</c:v>
                </c:pt>
                <c:pt idx="18663">
                  <c:v>1053.4061300000001</c:v>
                </c:pt>
                <c:pt idx="18664">
                  <c:v>1053.33887</c:v>
                </c:pt>
                <c:pt idx="18665">
                  <c:v>1053.4858400000001</c:v>
                </c:pt>
                <c:pt idx="18666">
                  <c:v>1053.578</c:v>
                </c:pt>
                <c:pt idx="18667">
                  <c:v>1053.4149199999999</c:v>
                </c:pt>
                <c:pt idx="18668">
                  <c:v>1053.3330099999998</c:v>
                </c:pt>
                <c:pt idx="18669">
                  <c:v>1053.4860800000001</c:v>
                </c:pt>
                <c:pt idx="18670">
                  <c:v>1053.5752</c:v>
                </c:pt>
                <c:pt idx="18671">
                  <c:v>1053.4469000000001</c:v>
                </c:pt>
                <c:pt idx="18672">
                  <c:v>1053.32593</c:v>
                </c:pt>
                <c:pt idx="18673">
                  <c:v>1053.5218500000001</c:v>
                </c:pt>
                <c:pt idx="18674">
                  <c:v>1053.4271200000001</c:v>
                </c:pt>
                <c:pt idx="18675">
                  <c:v>1053.29846</c:v>
                </c:pt>
                <c:pt idx="18676">
                  <c:v>1053.43481</c:v>
                </c:pt>
                <c:pt idx="18677">
                  <c:v>1053.5252700000001</c:v>
                </c:pt>
                <c:pt idx="18678">
                  <c:v>1053.4177200000001</c:v>
                </c:pt>
                <c:pt idx="18679">
                  <c:v>1053.27979</c:v>
                </c:pt>
                <c:pt idx="18680">
                  <c:v>1053.4450700000011</c:v>
                </c:pt>
                <c:pt idx="18681">
                  <c:v>1053.53613</c:v>
                </c:pt>
                <c:pt idx="18682">
                  <c:v>1053.4137000000001</c:v>
                </c:pt>
                <c:pt idx="18683">
                  <c:v>1053.30078</c:v>
                </c:pt>
                <c:pt idx="18684">
                  <c:v>1053.4448199999999</c:v>
                </c:pt>
                <c:pt idx="18685">
                  <c:v>1053.3510699999999</c:v>
                </c:pt>
                <c:pt idx="18686">
                  <c:v>1053.2680700000001</c:v>
                </c:pt>
                <c:pt idx="18687">
                  <c:v>1053.3895299999999</c:v>
                </c:pt>
                <c:pt idx="18688">
                  <c:v>1053.5231899999999</c:v>
                </c:pt>
                <c:pt idx="18689">
                  <c:v>1053.4062500000011</c:v>
                </c:pt>
                <c:pt idx="18690">
                  <c:v>1053.2936999999999</c:v>
                </c:pt>
                <c:pt idx="18691">
                  <c:v>1053.4222399999999</c:v>
                </c:pt>
                <c:pt idx="18692">
                  <c:v>1053.5510299999999</c:v>
                </c:pt>
                <c:pt idx="18693">
                  <c:v>1053.4149199999999</c:v>
                </c:pt>
                <c:pt idx="18694">
                  <c:v>1053.2966300000001</c:v>
                </c:pt>
                <c:pt idx="18695">
                  <c:v>1053.4339600000001</c:v>
                </c:pt>
                <c:pt idx="18696">
                  <c:v>1053.5438199999999</c:v>
                </c:pt>
                <c:pt idx="18697">
                  <c:v>1053.4102800000001</c:v>
                </c:pt>
                <c:pt idx="18698">
                  <c:v>1053.2972399999999</c:v>
                </c:pt>
                <c:pt idx="18699">
                  <c:v>1053.44409</c:v>
                </c:pt>
                <c:pt idx="18700">
                  <c:v>1053.3555900000001</c:v>
                </c:pt>
                <c:pt idx="18701">
                  <c:v>1053.2777100000001</c:v>
                </c:pt>
                <c:pt idx="18702">
                  <c:v>1053.4533699999999</c:v>
                </c:pt>
                <c:pt idx="18703">
                  <c:v>1053.5257600000011</c:v>
                </c:pt>
                <c:pt idx="18704">
                  <c:v>1053.4263900000001</c:v>
                </c:pt>
                <c:pt idx="18705">
                  <c:v>1053.2834499999672</c:v>
                </c:pt>
                <c:pt idx="18706">
                  <c:v>1053.4397000000001</c:v>
                </c:pt>
                <c:pt idx="18707">
                  <c:v>1053.5468700000001</c:v>
                </c:pt>
                <c:pt idx="18708">
                  <c:v>1053.43408</c:v>
                </c:pt>
                <c:pt idx="18709">
                  <c:v>1053.3223899999998</c:v>
                </c:pt>
                <c:pt idx="18710">
                  <c:v>1053.48901</c:v>
                </c:pt>
                <c:pt idx="18711">
                  <c:v>1053.4075900000271</c:v>
                </c:pt>
                <c:pt idx="18712">
                  <c:v>1053.2635499999999</c:v>
                </c:pt>
                <c:pt idx="18713">
                  <c:v>1053.44543</c:v>
                </c:pt>
                <c:pt idx="18714">
                  <c:v>1053.5366200000001</c:v>
                </c:pt>
                <c:pt idx="18715">
                  <c:v>1053.4195600000276</c:v>
                </c:pt>
                <c:pt idx="18716">
                  <c:v>1053.3247099999999</c:v>
                </c:pt>
                <c:pt idx="18717">
                  <c:v>1053.4688700000011</c:v>
                </c:pt>
                <c:pt idx="18718">
                  <c:v>1053.55151</c:v>
                </c:pt>
                <c:pt idx="18719">
                  <c:v>1053.422</c:v>
                </c:pt>
                <c:pt idx="18720">
                  <c:v>1053.3186000000001</c:v>
                </c:pt>
                <c:pt idx="18721">
                  <c:v>1053.4652100000001</c:v>
                </c:pt>
                <c:pt idx="18722">
                  <c:v>1053.4167500000331</c:v>
                </c:pt>
                <c:pt idx="18723">
                  <c:v>1053.3166500000011</c:v>
                </c:pt>
                <c:pt idx="18724">
                  <c:v>1053.4571500000011</c:v>
                </c:pt>
                <c:pt idx="18725">
                  <c:v>1053.5389399999999</c:v>
                </c:pt>
                <c:pt idx="18726">
                  <c:v>1053.4078400000001</c:v>
                </c:pt>
                <c:pt idx="18727">
                  <c:v>1053.2896700000001</c:v>
                </c:pt>
                <c:pt idx="18728">
                  <c:v>1053.44409</c:v>
                </c:pt>
                <c:pt idx="18729">
                  <c:v>1053.5675000000001</c:v>
                </c:pt>
                <c:pt idx="18730">
                  <c:v>1053.4428700000001</c:v>
                </c:pt>
                <c:pt idx="18731">
                  <c:v>1053.328</c:v>
                </c:pt>
                <c:pt idx="18732">
                  <c:v>1053.5107399999999</c:v>
                </c:pt>
                <c:pt idx="18733">
                  <c:v>1053.5907</c:v>
                </c:pt>
                <c:pt idx="18734">
                  <c:v>1053.4687500000011</c:v>
                </c:pt>
                <c:pt idx="18735">
                  <c:v>1053.31628</c:v>
                </c:pt>
                <c:pt idx="18736">
                  <c:v>1053.4788800000001</c:v>
                </c:pt>
                <c:pt idx="18737">
                  <c:v>1053.37646</c:v>
                </c:pt>
                <c:pt idx="18738">
                  <c:v>1053.2831999999999</c:v>
                </c:pt>
                <c:pt idx="18739">
                  <c:v>1053.4774199999999</c:v>
                </c:pt>
                <c:pt idx="18740">
                  <c:v>1053.5540799999999</c:v>
                </c:pt>
                <c:pt idx="18741">
                  <c:v>1053.4544699999999</c:v>
                </c:pt>
                <c:pt idx="18742">
                  <c:v>1053.3199500000001</c:v>
                </c:pt>
                <c:pt idx="18743">
                  <c:v>1053.5075700000011</c:v>
                </c:pt>
                <c:pt idx="18744">
                  <c:v>1053.5744599999998</c:v>
                </c:pt>
                <c:pt idx="18745">
                  <c:v>1053.45642</c:v>
                </c:pt>
                <c:pt idx="18746">
                  <c:v>1053.3629199999998</c:v>
                </c:pt>
                <c:pt idx="18747">
                  <c:v>1053.4993899999999</c:v>
                </c:pt>
                <c:pt idx="18748">
                  <c:v>1053.6144999999674</c:v>
                </c:pt>
                <c:pt idx="18749">
                  <c:v>1053.46021</c:v>
                </c:pt>
                <c:pt idx="18750">
                  <c:v>1053.3737799999999</c:v>
                </c:pt>
                <c:pt idx="18751">
                  <c:v>1053.52161</c:v>
                </c:pt>
                <c:pt idx="18752">
                  <c:v>1053.4448199999999</c:v>
                </c:pt>
                <c:pt idx="18753">
                  <c:v>1053.33521</c:v>
                </c:pt>
                <c:pt idx="18754">
                  <c:v>1053.5145299999999</c:v>
                </c:pt>
                <c:pt idx="18755">
                  <c:v>1053.6345199999998</c:v>
                </c:pt>
                <c:pt idx="18756">
                  <c:v>1053.46387</c:v>
                </c:pt>
                <c:pt idx="18757">
                  <c:v>1053.3335</c:v>
                </c:pt>
                <c:pt idx="18758">
                  <c:v>1053.4929199999999</c:v>
                </c:pt>
                <c:pt idx="18759">
                  <c:v>1053.5755600000011</c:v>
                </c:pt>
                <c:pt idx="18760">
                  <c:v>1053.4845</c:v>
                </c:pt>
                <c:pt idx="18761">
                  <c:v>1053.3809799999999</c:v>
                </c:pt>
                <c:pt idx="18762">
                  <c:v>1053.5358900000001</c:v>
                </c:pt>
                <c:pt idx="18763">
                  <c:v>1053.4174800000001</c:v>
                </c:pt>
                <c:pt idx="18764">
                  <c:v>1053.3535199999999</c:v>
                </c:pt>
                <c:pt idx="18765">
                  <c:v>1053.52295</c:v>
                </c:pt>
                <c:pt idx="18766">
                  <c:v>1053.6224399999642</c:v>
                </c:pt>
                <c:pt idx="18767">
                  <c:v>1053.49829</c:v>
                </c:pt>
                <c:pt idx="18768">
                  <c:v>1053.40308</c:v>
                </c:pt>
                <c:pt idx="18769">
                  <c:v>1053.5407700000001</c:v>
                </c:pt>
                <c:pt idx="18770">
                  <c:v>1053.6008299999999</c:v>
                </c:pt>
                <c:pt idx="18771">
                  <c:v>1053.4567900000011</c:v>
                </c:pt>
                <c:pt idx="18772">
                  <c:v>1053.31873</c:v>
                </c:pt>
                <c:pt idx="18773">
                  <c:v>1053.5036600000001</c:v>
                </c:pt>
                <c:pt idx="18774">
                  <c:v>1053.5499299999999</c:v>
                </c:pt>
                <c:pt idx="18775">
                  <c:v>1053.3878199999999</c:v>
                </c:pt>
                <c:pt idx="18776">
                  <c:v>1053.2982199999999</c:v>
                </c:pt>
                <c:pt idx="18777">
                  <c:v>1053.4188200000001</c:v>
                </c:pt>
                <c:pt idx="18778">
                  <c:v>1053.3985600000001</c:v>
                </c:pt>
                <c:pt idx="18779">
                  <c:v>1053.3121299999998</c:v>
                </c:pt>
                <c:pt idx="18780">
                  <c:v>1053.4777800000011</c:v>
                </c:pt>
                <c:pt idx="18781">
                  <c:v>1053.5823999999998</c:v>
                </c:pt>
                <c:pt idx="18782">
                  <c:v>1053.4538600000001</c:v>
                </c:pt>
                <c:pt idx="18783">
                  <c:v>1053.3232399999722</c:v>
                </c:pt>
                <c:pt idx="18784">
                  <c:v>1053.49719</c:v>
                </c:pt>
                <c:pt idx="18785">
                  <c:v>1053.6025399999999</c:v>
                </c:pt>
                <c:pt idx="18786">
                  <c:v>1053.4851100000001</c:v>
                </c:pt>
                <c:pt idx="18787">
                  <c:v>1053.3732899999998</c:v>
                </c:pt>
                <c:pt idx="18788">
                  <c:v>1053.5318600000001</c:v>
                </c:pt>
                <c:pt idx="18789">
                  <c:v>1053.4350600000264</c:v>
                </c:pt>
                <c:pt idx="18790">
                  <c:v>1053.3150600000001</c:v>
                </c:pt>
                <c:pt idx="18791">
                  <c:v>1053.4975600000264</c:v>
                </c:pt>
                <c:pt idx="18792">
                  <c:v>1053.6074199999998</c:v>
                </c:pt>
                <c:pt idx="18793">
                  <c:v>1053.4837600000001</c:v>
                </c:pt>
                <c:pt idx="18794">
                  <c:v>1053.3823199999722</c:v>
                </c:pt>
                <c:pt idx="18795">
                  <c:v>1053.5244099999998</c:v>
                </c:pt>
                <c:pt idx="18796">
                  <c:v>1053.6108399999998</c:v>
                </c:pt>
                <c:pt idx="18797">
                  <c:v>1053.49036</c:v>
                </c:pt>
                <c:pt idx="18798">
                  <c:v>1053.3978299999999</c:v>
                </c:pt>
                <c:pt idx="18799">
                  <c:v>1053.5266100000001</c:v>
                </c:pt>
                <c:pt idx="18800">
                  <c:v>1053.4633799999999</c:v>
                </c:pt>
                <c:pt idx="18801">
                  <c:v>1053.3303199999998</c:v>
                </c:pt>
                <c:pt idx="18802">
                  <c:v>1053.47009</c:v>
                </c:pt>
                <c:pt idx="18803">
                  <c:v>1053.61169</c:v>
                </c:pt>
                <c:pt idx="18804">
                  <c:v>1053.4742399999998</c:v>
                </c:pt>
                <c:pt idx="18805">
                  <c:v>1053.3582799999999</c:v>
                </c:pt>
                <c:pt idx="18806">
                  <c:v>1053.52161</c:v>
                </c:pt>
                <c:pt idx="18807">
                  <c:v>1053.6216999999999</c:v>
                </c:pt>
                <c:pt idx="18808">
                  <c:v>1053.4974399999999</c:v>
                </c:pt>
                <c:pt idx="18809">
                  <c:v>1053.5217299999999</c:v>
                </c:pt>
                <c:pt idx="18810">
                  <c:v>1053.7504899999999</c:v>
                </c:pt>
                <c:pt idx="18811">
                  <c:v>1053.88879</c:v>
                </c:pt>
                <c:pt idx="18812">
                  <c:v>1053.8287399999999</c:v>
                </c:pt>
                <c:pt idx="18813">
                  <c:v>1053.7417</c:v>
                </c:pt>
                <c:pt idx="18814">
                  <c:v>1053.9283399999999</c:v>
                </c:pt>
                <c:pt idx="18815">
                  <c:v>1053.9941399999998</c:v>
                </c:pt>
                <c:pt idx="18816">
                  <c:v>1054.1226799999999</c:v>
                </c:pt>
                <c:pt idx="18817">
                  <c:v>1053.9582499999999</c:v>
                </c:pt>
                <c:pt idx="18818">
                  <c:v>1053.8411899999999</c:v>
                </c:pt>
                <c:pt idx="18819">
                  <c:v>1054.01892</c:v>
                </c:pt>
                <c:pt idx="18820">
                  <c:v>1054.12805</c:v>
                </c:pt>
                <c:pt idx="18821">
                  <c:v>1054.1533199999672</c:v>
                </c:pt>
                <c:pt idx="18822">
                  <c:v>1053.9943799999999</c:v>
                </c:pt>
                <c:pt idx="18823">
                  <c:v>1053.8747599999999</c:v>
                </c:pt>
                <c:pt idx="18824">
                  <c:v>1054.00928</c:v>
                </c:pt>
                <c:pt idx="18825">
                  <c:v>1054.07178</c:v>
                </c:pt>
                <c:pt idx="18826">
                  <c:v>1054.1385499999999</c:v>
                </c:pt>
                <c:pt idx="18827">
                  <c:v>1053.99512</c:v>
                </c:pt>
                <c:pt idx="18828">
                  <c:v>1053.8503399999722</c:v>
                </c:pt>
                <c:pt idx="18829">
                  <c:v>1053.9785200000001</c:v>
                </c:pt>
                <c:pt idx="18830">
                  <c:v>1054.1047399999998</c:v>
                </c:pt>
                <c:pt idx="18831">
                  <c:v>1054.1447799999999</c:v>
                </c:pt>
                <c:pt idx="18832">
                  <c:v>1054.14185</c:v>
                </c:pt>
                <c:pt idx="18833">
                  <c:v>1053.99548</c:v>
                </c:pt>
                <c:pt idx="18834">
                  <c:v>1053.8210399999998</c:v>
                </c:pt>
                <c:pt idx="18835">
                  <c:v>1053.9569100000001</c:v>
                </c:pt>
                <c:pt idx="18836">
                  <c:v>1054.0416299999999</c:v>
                </c:pt>
                <c:pt idx="18837">
                  <c:v>1054.07385</c:v>
                </c:pt>
                <c:pt idx="18838">
                  <c:v>1053.9016100000001</c:v>
                </c:pt>
                <c:pt idx="18839">
                  <c:v>1053.7392600000001</c:v>
                </c:pt>
                <c:pt idx="18840">
                  <c:v>1053.8875700000001</c:v>
                </c:pt>
                <c:pt idx="18841">
                  <c:v>1053.98486</c:v>
                </c:pt>
                <c:pt idx="18842">
                  <c:v>1054.00452</c:v>
                </c:pt>
                <c:pt idx="18843">
                  <c:v>1053.8156700000011</c:v>
                </c:pt>
                <c:pt idx="18844">
                  <c:v>1053.6141399999674</c:v>
                </c:pt>
                <c:pt idx="18845">
                  <c:v>1053.7580600000001</c:v>
                </c:pt>
                <c:pt idx="18846">
                  <c:v>1053.8411899999999</c:v>
                </c:pt>
                <c:pt idx="18847">
                  <c:v>1053.86511</c:v>
                </c:pt>
                <c:pt idx="18848">
                  <c:v>1053.7038600000001</c:v>
                </c:pt>
                <c:pt idx="18849">
                  <c:v>1053.5218500000001</c:v>
                </c:pt>
                <c:pt idx="18850">
                  <c:v>1053.6437999999998</c:v>
                </c:pt>
                <c:pt idx="18851">
                  <c:v>1053.7085000000011</c:v>
                </c:pt>
                <c:pt idx="18852">
                  <c:v>1053.7506100000001</c:v>
                </c:pt>
                <c:pt idx="18853">
                  <c:v>1053.5543199999724</c:v>
                </c:pt>
                <c:pt idx="18854">
                  <c:v>1053.4040500000001</c:v>
                </c:pt>
                <c:pt idx="18855">
                  <c:v>1053.51208</c:v>
                </c:pt>
                <c:pt idx="18856">
                  <c:v>1053.6066900000001</c:v>
                </c:pt>
                <c:pt idx="18857">
                  <c:v>1053.62915</c:v>
                </c:pt>
                <c:pt idx="18858">
                  <c:v>1053.47119</c:v>
                </c:pt>
                <c:pt idx="18859">
                  <c:v>1053.28809</c:v>
                </c:pt>
                <c:pt idx="18860">
                  <c:v>1053.4318800000001</c:v>
                </c:pt>
                <c:pt idx="18861">
                  <c:v>1053.4845</c:v>
                </c:pt>
                <c:pt idx="18862">
                  <c:v>1053.5393099999999</c:v>
                </c:pt>
                <c:pt idx="18863">
                  <c:v>1053.3688999999999</c:v>
                </c:pt>
                <c:pt idx="18864">
                  <c:v>1053.19751</c:v>
                </c:pt>
                <c:pt idx="18865">
                  <c:v>1053.3000500000001</c:v>
                </c:pt>
                <c:pt idx="18866">
                  <c:v>1053.37537</c:v>
                </c:pt>
                <c:pt idx="18867">
                  <c:v>1053.41284</c:v>
                </c:pt>
                <c:pt idx="18868">
                  <c:v>1053.2185100000011</c:v>
                </c:pt>
                <c:pt idx="18869">
                  <c:v>1053.0604199999998</c:v>
                </c:pt>
                <c:pt idx="18870">
                  <c:v>1053.2037399999999</c:v>
                </c:pt>
                <c:pt idx="18871">
                  <c:v>1053.27991</c:v>
                </c:pt>
                <c:pt idx="18872">
                  <c:v>1053.2902799999999</c:v>
                </c:pt>
                <c:pt idx="18873">
                  <c:v>1053.11511</c:v>
                </c:pt>
                <c:pt idx="18874">
                  <c:v>1052.92407</c:v>
                </c:pt>
                <c:pt idx="18875">
                  <c:v>1053.06628</c:v>
                </c:pt>
                <c:pt idx="18876">
                  <c:v>1053.1520999999998</c:v>
                </c:pt>
                <c:pt idx="18877">
                  <c:v>1053.2076400000001</c:v>
                </c:pt>
                <c:pt idx="18878">
                  <c:v>1053.0415</c:v>
                </c:pt>
                <c:pt idx="18879">
                  <c:v>1052.8642599999998</c:v>
                </c:pt>
                <c:pt idx="18880">
                  <c:v>1053.0025600000001</c:v>
                </c:pt>
                <c:pt idx="18881">
                  <c:v>1053.07898</c:v>
                </c:pt>
                <c:pt idx="18882">
                  <c:v>1053.1357399999999</c:v>
                </c:pt>
                <c:pt idx="18883">
                  <c:v>1052.9351800000011</c:v>
                </c:pt>
                <c:pt idx="18884">
                  <c:v>1052.7262000000001</c:v>
                </c:pt>
                <c:pt idx="18885">
                  <c:v>1052.88672</c:v>
                </c:pt>
                <c:pt idx="18886">
                  <c:v>1052.9731399999998</c:v>
                </c:pt>
                <c:pt idx="18887">
                  <c:v>1053.0169700000001</c:v>
                </c:pt>
                <c:pt idx="18888">
                  <c:v>1052.8551</c:v>
                </c:pt>
                <c:pt idx="18889">
                  <c:v>1052.6831099999722</c:v>
                </c:pt>
                <c:pt idx="18890">
                  <c:v>1052.80457</c:v>
                </c:pt>
                <c:pt idx="18891">
                  <c:v>1052.8768299999999</c:v>
                </c:pt>
                <c:pt idx="18892">
                  <c:v>1052.9271200000001</c:v>
                </c:pt>
                <c:pt idx="18893">
                  <c:v>1052.7820999999999</c:v>
                </c:pt>
                <c:pt idx="18894">
                  <c:v>1052.5832499999674</c:v>
                </c:pt>
                <c:pt idx="18895">
                  <c:v>1052.7137499999999</c:v>
                </c:pt>
                <c:pt idx="18896">
                  <c:v>1052.8269</c:v>
                </c:pt>
                <c:pt idx="18897">
                  <c:v>1052.6804199999685</c:v>
                </c:pt>
                <c:pt idx="18898">
                  <c:v>1052.5074500000001</c:v>
                </c:pt>
                <c:pt idx="18899">
                  <c:v>1052.6509999999998</c:v>
                </c:pt>
                <c:pt idx="18900">
                  <c:v>1052.72632</c:v>
                </c:pt>
                <c:pt idx="18901">
                  <c:v>1052.8148199999998</c:v>
                </c:pt>
                <c:pt idx="18902">
                  <c:v>1052.62537</c:v>
                </c:pt>
                <c:pt idx="18903">
                  <c:v>1052.45325</c:v>
                </c:pt>
                <c:pt idx="18904">
                  <c:v>1052.5943599999998</c:v>
                </c:pt>
                <c:pt idx="18905">
                  <c:v>1052.6726099999998</c:v>
                </c:pt>
                <c:pt idx="18906">
                  <c:v>1052.7233899999999</c:v>
                </c:pt>
                <c:pt idx="18907">
                  <c:v>1052.5752</c:v>
                </c:pt>
                <c:pt idx="18908">
                  <c:v>1052.3855000000001</c:v>
                </c:pt>
                <c:pt idx="18909">
                  <c:v>1052.5095200000001</c:v>
                </c:pt>
                <c:pt idx="18910">
                  <c:v>1052.6204799999998</c:v>
                </c:pt>
                <c:pt idx="18911">
                  <c:v>1052.661499999972</c:v>
                </c:pt>
                <c:pt idx="18912">
                  <c:v>1052.4713099999999</c:v>
                </c:pt>
                <c:pt idx="18913">
                  <c:v>1052.3122599999999</c:v>
                </c:pt>
                <c:pt idx="18914">
                  <c:v>1052.4599600000001</c:v>
                </c:pt>
                <c:pt idx="18915">
                  <c:v>1052.5440699999999</c:v>
                </c:pt>
                <c:pt idx="18916">
                  <c:v>1052.41614</c:v>
                </c:pt>
                <c:pt idx="18917">
                  <c:v>1052.2441399999998</c:v>
                </c:pt>
                <c:pt idx="18918">
                  <c:v>1052.3848899999998</c:v>
                </c:pt>
                <c:pt idx="18919">
                  <c:v>1052.46948</c:v>
                </c:pt>
                <c:pt idx="18920">
                  <c:v>1052.54907</c:v>
                </c:pt>
                <c:pt idx="18921">
                  <c:v>1052.3629199999998</c:v>
                </c:pt>
                <c:pt idx="18922">
                  <c:v>1052.1990999999998</c:v>
                </c:pt>
                <c:pt idx="18923">
                  <c:v>1052.3303199999998</c:v>
                </c:pt>
                <c:pt idx="18924">
                  <c:v>1052.4271200000001</c:v>
                </c:pt>
                <c:pt idx="18925">
                  <c:v>1052.49719</c:v>
                </c:pt>
                <c:pt idx="18926">
                  <c:v>1052.3342299999722</c:v>
                </c:pt>
                <c:pt idx="18927">
                  <c:v>1052.1553999999999</c:v>
                </c:pt>
                <c:pt idx="18928">
                  <c:v>1052.28052</c:v>
                </c:pt>
                <c:pt idx="18929">
                  <c:v>1052.39905</c:v>
                </c:pt>
                <c:pt idx="18930">
                  <c:v>1052.4482399999999</c:v>
                </c:pt>
                <c:pt idx="18931">
                  <c:v>1052.2972399999999</c:v>
                </c:pt>
                <c:pt idx="18932">
                  <c:v>1052.1120599999999</c:v>
                </c:pt>
                <c:pt idx="18933">
                  <c:v>1052.2625700000001</c:v>
                </c:pt>
                <c:pt idx="18934">
                  <c:v>1052.35706</c:v>
                </c:pt>
                <c:pt idx="18935">
                  <c:v>1052.3712199999998</c:v>
                </c:pt>
                <c:pt idx="18936">
                  <c:v>1052.23254</c:v>
                </c:pt>
                <c:pt idx="18937">
                  <c:v>1052.0803199999998</c:v>
                </c:pt>
                <c:pt idx="18938">
                  <c:v>1052.1909199999998</c:v>
                </c:pt>
                <c:pt idx="18939">
                  <c:v>1052.2828399999999</c:v>
                </c:pt>
                <c:pt idx="18940">
                  <c:v>1052.1859099999999</c:v>
                </c:pt>
                <c:pt idx="18941">
                  <c:v>1052.0140399999998</c:v>
                </c:pt>
                <c:pt idx="18942">
                  <c:v>1052.1888399999998</c:v>
                </c:pt>
                <c:pt idx="18943">
                  <c:v>1052.2813699999999</c:v>
                </c:pt>
                <c:pt idx="18944">
                  <c:v>1052.3697500000001</c:v>
                </c:pt>
                <c:pt idx="18945">
                  <c:v>1052.2031299999999</c:v>
                </c:pt>
                <c:pt idx="18946">
                  <c:v>1052.0148899999999</c:v>
                </c:pt>
                <c:pt idx="18947">
                  <c:v>1052.1844499999474</c:v>
                </c:pt>
                <c:pt idx="18948">
                  <c:v>1052.2771</c:v>
                </c:pt>
                <c:pt idx="18949">
                  <c:v>1052.3243399999672</c:v>
                </c:pt>
                <c:pt idx="18950">
                  <c:v>1052.1547899999998</c:v>
                </c:pt>
                <c:pt idx="18951">
                  <c:v>1051.99182</c:v>
                </c:pt>
                <c:pt idx="18952">
                  <c:v>1052.1508799999999</c:v>
                </c:pt>
                <c:pt idx="18953">
                  <c:v>1052.2216800000001</c:v>
                </c:pt>
                <c:pt idx="18954">
                  <c:v>1052.2982199999999</c:v>
                </c:pt>
                <c:pt idx="18955">
                  <c:v>1052.14563</c:v>
                </c:pt>
                <c:pt idx="18956">
                  <c:v>1051.9679000000001</c:v>
                </c:pt>
                <c:pt idx="18957">
                  <c:v>1052.0902099999998</c:v>
                </c:pt>
                <c:pt idx="18958">
                  <c:v>1052.2259500000011</c:v>
                </c:pt>
                <c:pt idx="18959">
                  <c:v>1052.2387700000011</c:v>
                </c:pt>
                <c:pt idx="18960">
                  <c:v>1052.08179</c:v>
                </c:pt>
                <c:pt idx="18961">
                  <c:v>1051.9287100000001</c:v>
                </c:pt>
                <c:pt idx="18962">
                  <c:v>1052.0773899999999</c:v>
                </c:pt>
                <c:pt idx="18963">
                  <c:v>1052.1812699999998</c:v>
                </c:pt>
                <c:pt idx="18964">
                  <c:v>1052.0582299999999</c:v>
                </c:pt>
                <c:pt idx="18965">
                  <c:v>1051.8974599999999</c:v>
                </c:pt>
                <c:pt idx="18966">
                  <c:v>1052.0430899999999</c:v>
                </c:pt>
                <c:pt idx="18967">
                  <c:v>1052.1763899999999</c:v>
                </c:pt>
                <c:pt idx="18968">
                  <c:v>1052.2279100000001</c:v>
                </c:pt>
                <c:pt idx="18969">
                  <c:v>1052.0749499999722</c:v>
                </c:pt>
                <c:pt idx="18970">
                  <c:v>1051.8926999999999</c:v>
                </c:pt>
                <c:pt idx="18971">
                  <c:v>1052.0881299999999</c:v>
                </c:pt>
                <c:pt idx="18972">
                  <c:v>1052.1822499999596</c:v>
                </c:pt>
                <c:pt idx="18973">
                  <c:v>1052.27881</c:v>
                </c:pt>
                <c:pt idx="18974">
                  <c:v>1052.1008299999999</c:v>
                </c:pt>
                <c:pt idx="18975">
                  <c:v>1051.9040500000001</c:v>
                </c:pt>
                <c:pt idx="18976">
                  <c:v>1052.06799</c:v>
                </c:pt>
                <c:pt idx="18977">
                  <c:v>1052.1852999999999</c:v>
                </c:pt>
                <c:pt idx="18978">
                  <c:v>1052.0692099999999</c:v>
                </c:pt>
                <c:pt idx="18979">
                  <c:v>1051.9063700000011</c:v>
                </c:pt>
                <c:pt idx="18980">
                  <c:v>1052.0546899999999</c:v>
                </c:pt>
                <c:pt idx="18981">
                  <c:v>1052.14905</c:v>
                </c:pt>
                <c:pt idx="18982">
                  <c:v>1052.2135000000001</c:v>
                </c:pt>
                <c:pt idx="18983">
                  <c:v>1052.0787399999999</c:v>
                </c:pt>
                <c:pt idx="18984">
                  <c:v>1051.8884299999738</c:v>
                </c:pt>
                <c:pt idx="18985">
                  <c:v>1052.0107399999999</c:v>
                </c:pt>
                <c:pt idx="18986">
                  <c:v>1052.1436799999999</c:v>
                </c:pt>
                <c:pt idx="18987">
                  <c:v>1052.2419399999999</c:v>
                </c:pt>
                <c:pt idx="18988">
                  <c:v>1052.0640899999999</c:v>
                </c:pt>
                <c:pt idx="18989">
                  <c:v>1051.8853799999999</c:v>
                </c:pt>
                <c:pt idx="18990">
                  <c:v>1052.0620099999999</c:v>
                </c:pt>
                <c:pt idx="18991">
                  <c:v>1052.1623499999596</c:v>
                </c:pt>
                <c:pt idx="18992">
                  <c:v>1052.0214799999999</c:v>
                </c:pt>
                <c:pt idx="18993">
                  <c:v>1051.8675499999999</c:v>
                </c:pt>
                <c:pt idx="18994">
                  <c:v>1052.02161</c:v>
                </c:pt>
                <c:pt idx="18995">
                  <c:v>1052.1740699999998</c:v>
                </c:pt>
                <c:pt idx="18996">
                  <c:v>1052.20642</c:v>
                </c:pt>
                <c:pt idx="18997">
                  <c:v>1052.0944799999745</c:v>
                </c:pt>
                <c:pt idx="18998">
                  <c:v>1051.89563</c:v>
                </c:pt>
                <c:pt idx="18999">
                  <c:v>1052.05457</c:v>
                </c:pt>
                <c:pt idx="19000">
                  <c:v>1052.125</c:v>
                </c:pt>
                <c:pt idx="19001">
                  <c:v>1052.0465100000001</c:v>
                </c:pt>
                <c:pt idx="19002">
                  <c:v>1051.8961199999999</c:v>
                </c:pt>
                <c:pt idx="19003">
                  <c:v>1052.0537099999999</c:v>
                </c:pt>
                <c:pt idx="19004">
                  <c:v>1052.1796899999999</c:v>
                </c:pt>
                <c:pt idx="19005">
                  <c:v>1052.2203399999999</c:v>
                </c:pt>
                <c:pt idx="19006">
                  <c:v>1052.0550499999999</c:v>
                </c:pt>
                <c:pt idx="19007">
                  <c:v>1051.8984399999722</c:v>
                </c:pt>
                <c:pt idx="19008">
                  <c:v>1052.05627</c:v>
                </c:pt>
                <c:pt idx="19009">
                  <c:v>1052.1860399999998</c:v>
                </c:pt>
                <c:pt idx="19010">
                  <c:v>1052.2082499999999</c:v>
                </c:pt>
                <c:pt idx="19011">
                  <c:v>1052.05762</c:v>
                </c:pt>
                <c:pt idx="19012">
                  <c:v>1051.8877</c:v>
                </c:pt>
                <c:pt idx="19013">
                  <c:v>1052.0467500000011</c:v>
                </c:pt>
                <c:pt idx="19014">
                  <c:v>1052.1437999999998</c:v>
                </c:pt>
                <c:pt idx="19015">
                  <c:v>1052.1999499999722</c:v>
                </c:pt>
                <c:pt idx="19016">
                  <c:v>1052.0513899999999</c:v>
                </c:pt>
                <c:pt idx="19017">
                  <c:v>1051.9062500000011</c:v>
                </c:pt>
                <c:pt idx="19018">
                  <c:v>1052.0737299999998</c:v>
                </c:pt>
                <c:pt idx="19019">
                  <c:v>1052.1707799999999</c:v>
                </c:pt>
                <c:pt idx="19020">
                  <c:v>1052.2176500000276</c:v>
                </c:pt>
                <c:pt idx="19021">
                  <c:v>1052.0739699999999</c:v>
                </c:pt>
                <c:pt idx="19022">
                  <c:v>1051.9084499999999</c:v>
                </c:pt>
                <c:pt idx="19023">
                  <c:v>1052.0538299999998</c:v>
                </c:pt>
                <c:pt idx="19024">
                  <c:v>1052.1512499999671</c:v>
                </c:pt>
                <c:pt idx="19025">
                  <c:v>1052.2161900000001</c:v>
                </c:pt>
                <c:pt idx="19026">
                  <c:v>1052.0993699999999</c:v>
                </c:pt>
                <c:pt idx="19027">
                  <c:v>1051.9101600000001</c:v>
                </c:pt>
                <c:pt idx="19028">
                  <c:v>1052.0798299999999</c:v>
                </c:pt>
                <c:pt idx="19029">
                  <c:v>1052.161499999972</c:v>
                </c:pt>
                <c:pt idx="19030">
                  <c:v>1052.22693</c:v>
                </c:pt>
                <c:pt idx="19031">
                  <c:v>1052.06726</c:v>
                </c:pt>
                <c:pt idx="19032">
                  <c:v>1051.9375000000011</c:v>
                </c:pt>
                <c:pt idx="19033">
                  <c:v>1052.07898</c:v>
                </c:pt>
                <c:pt idx="19034">
                  <c:v>1052.1799299999998</c:v>
                </c:pt>
                <c:pt idx="19035">
                  <c:v>1052.2524399999998</c:v>
                </c:pt>
                <c:pt idx="19036">
                  <c:v>1052.0987500000001</c:v>
                </c:pt>
                <c:pt idx="19037">
                  <c:v>1051.9447</c:v>
                </c:pt>
                <c:pt idx="19038">
                  <c:v>1052.1122999999998</c:v>
                </c:pt>
                <c:pt idx="19039">
                  <c:v>1052.2067900000011</c:v>
                </c:pt>
                <c:pt idx="19040">
                  <c:v>1052.27466</c:v>
                </c:pt>
                <c:pt idx="19041">
                  <c:v>1052.13977</c:v>
                </c:pt>
                <c:pt idx="19042">
                  <c:v>1051.94128</c:v>
                </c:pt>
                <c:pt idx="19043">
                  <c:v>1052.1113299999722</c:v>
                </c:pt>
                <c:pt idx="19044">
                  <c:v>1052.20911</c:v>
                </c:pt>
                <c:pt idx="19045">
                  <c:v>1052.30151</c:v>
                </c:pt>
                <c:pt idx="19046">
                  <c:v>1052.1475800000001</c:v>
                </c:pt>
                <c:pt idx="19047">
                  <c:v>1051.9576400000001</c:v>
                </c:pt>
                <c:pt idx="19048">
                  <c:v>1052.1143799999998</c:v>
                </c:pt>
                <c:pt idx="19049">
                  <c:v>1052.2141099999999</c:v>
                </c:pt>
                <c:pt idx="19050">
                  <c:v>1052.28162</c:v>
                </c:pt>
                <c:pt idx="19051">
                  <c:v>1052.12805</c:v>
                </c:pt>
                <c:pt idx="19052">
                  <c:v>1051.9503199999999</c:v>
                </c:pt>
                <c:pt idx="19053">
                  <c:v>1052.1135299999999</c:v>
                </c:pt>
                <c:pt idx="19054">
                  <c:v>1052.2148399999999</c:v>
                </c:pt>
                <c:pt idx="19055">
                  <c:v>1052.29187</c:v>
                </c:pt>
                <c:pt idx="19056">
                  <c:v>1052.13525</c:v>
                </c:pt>
                <c:pt idx="19057">
                  <c:v>1051.9652100000001</c:v>
                </c:pt>
                <c:pt idx="19058">
                  <c:v>1052.11816</c:v>
                </c:pt>
                <c:pt idx="19059">
                  <c:v>1052.2347399999999</c:v>
                </c:pt>
                <c:pt idx="19060">
                  <c:v>1052.2857700000011</c:v>
                </c:pt>
                <c:pt idx="19061">
                  <c:v>1052.1546599999999</c:v>
                </c:pt>
                <c:pt idx="19062">
                  <c:v>1051.9902299999999</c:v>
                </c:pt>
                <c:pt idx="19063">
                  <c:v>1052.1491699999999</c:v>
                </c:pt>
                <c:pt idx="19064">
                  <c:v>1052.29126</c:v>
                </c:pt>
                <c:pt idx="19065">
                  <c:v>1052.31726</c:v>
                </c:pt>
                <c:pt idx="19066">
                  <c:v>1052.17615</c:v>
                </c:pt>
                <c:pt idx="19067">
                  <c:v>1052.0114699999999</c:v>
                </c:pt>
                <c:pt idx="19068">
                  <c:v>1052.1591799999999</c:v>
                </c:pt>
                <c:pt idx="19069">
                  <c:v>1052.28711</c:v>
                </c:pt>
                <c:pt idx="19070">
                  <c:v>1052.3566900000001</c:v>
                </c:pt>
                <c:pt idx="19071">
                  <c:v>1052.1784699999998</c:v>
                </c:pt>
                <c:pt idx="19072">
                  <c:v>1052.0476100000001</c:v>
                </c:pt>
                <c:pt idx="19073">
                  <c:v>1052.1610099999998</c:v>
                </c:pt>
                <c:pt idx="19074">
                  <c:v>1052.2893099999999</c:v>
                </c:pt>
                <c:pt idx="19075">
                  <c:v>1052.3561999999999</c:v>
                </c:pt>
                <c:pt idx="19076">
                  <c:v>1052.2351100000001</c:v>
                </c:pt>
                <c:pt idx="19077">
                  <c:v>1052.0029299999999</c:v>
                </c:pt>
                <c:pt idx="19078">
                  <c:v>1052.1621099999998</c:v>
                </c:pt>
                <c:pt idx="19079">
                  <c:v>1052.29089</c:v>
                </c:pt>
                <c:pt idx="19080">
                  <c:v>1052.3381299999999</c:v>
                </c:pt>
                <c:pt idx="19081">
                  <c:v>1052.2281499999999</c:v>
                </c:pt>
                <c:pt idx="19082">
                  <c:v>1052.0279499999999</c:v>
                </c:pt>
                <c:pt idx="19083">
                  <c:v>1052.1886</c:v>
                </c:pt>
                <c:pt idx="19084">
                  <c:v>1052.2771</c:v>
                </c:pt>
                <c:pt idx="19085">
                  <c:v>1052.3662099999999</c:v>
                </c:pt>
                <c:pt idx="19086">
                  <c:v>1052.20642</c:v>
                </c:pt>
                <c:pt idx="19087">
                  <c:v>1052.1008299999999</c:v>
                </c:pt>
                <c:pt idx="19088">
                  <c:v>1052.2608600000001</c:v>
                </c:pt>
                <c:pt idx="19089">
                  <c:v>1052.33105</c:v>
                </c:pt>
                <c:pt idx="19090">
                  <c:v>1052.41614</c:v>
                </c:pt>
                <c:pt idx="19091">
                  <c:v>1052.2495100000001</c:v>
                </c:pt>
                <c:pt idx="19092">
                  <c:v>1052.0708</c:v>
                </c:pt>
                <c:pt idx="19093">
                  <c:v>1052.0466300000001</c:v>
                </c:pt>
                <c:pt idx="19094">
                  <c:v>1051.8072500000001</c:v>
                </c:pt>
                <c:pt idx="19095">
                  <c:v>1051.6589399999998</c:v>
                </c:pt>
                <c:pt idx="19096">
                  <c:v>1051.5114699999999</c:v>
                </c:pt>
                <c:pt idx="19097">
                  <c:v>1051.4362800000001</c:v>
                </c:pt>
                <c:pt idx="19098">
                  <c:v>1051.35815</c:v>
                </c:pt>
                <c:pt idx="19099">
                  <c:v>1051.2866200000001</c:v>
                </c:pt>
                <c:pt idx="19100">
                  <c:v>1051.26379</c:v>
                </c:pt>
                <c:pt idx="19101">
                  <c:v>1051.2301</c:v>
                </c:pt>
                <c:pt idx="19102">
                  <c:v>1051.1898199999998</c:v>
                </c:pt>
                <c:pt idx="19103">
                  <c:v>1051.15771</c:v>
                </c:pt>
                <c:pt idx="19104">
                  <c:v>1051.1135299999999</c:v>
                </c:pt>
                <c:pt idx="19105">
                  <c:v>1051.09753</c:v>
                </c:pt>
                <c:pt idx="19106">
                  <c:v>1051.0740999999998</c:v>
                </c:pt>
                <c:pt idx="19107">
                  <c:v>1051.0322299999998</c:v>
                </c:pt>
                <c:pt idx="19108">
                  <c:v>1050.95398</c:v>
                </c:pt>
                <c:pt idx="19109">
                  <c:v>1050.9365200000011</c:v>
                </c:pt>
                <c:pt idx="19110">
                  <c:v>1050.9062500000011</c:v>
                </c:pt>
                <c:pt idx="19111">
                  <c:v>1050.8981899999999</c:v>
                </c:pt>
                <c:pt idx="19112">
                  <c:v>1050.83069</c:v>
                </c:pt>
                <c:pt idx="19113">
                  <c:v>1050.7605000000001</c:v>
                </c:pt>
                <c:pt idx="19114">
                  <c:v>1050.7192399999999</c:v>
                </c:pt>
                <c:pt idx="19115">
                  <c:v>1050.7123999999999</c:v>
                </c:pt>
                <c:pt idx="19116">
                  <c:v>1050.6707799999999</c:v>
                </c:pt>
                <c:pt idx="19117">
                  <c:v>1050.6318399999998</c:v>
                </c:pt>
                <c:pt idx="19118">
                  <c:v>1050.5938699999999</c:v>
                </c:pt>
                <c:pt idx="19119">
                  <c:v>1050.5345500000001</c:v>
                </c:pt>
                <c:pt idx="19120">
                  <c:v>1050.4886500000011</c:v>
                </c:pt>
                <c:pt idx="19121">
                  <c:v>1050.4644799999999</c:v>
                </c:pt>
                <c:pt idx="19122">
                  <c:v>1050.4091800000001</c:v>
                </c:pt>
                <c:pt idx="19123">
                  <c:v>1050.32581</c:v>
                </c:pt>
                <c:pt idx="19124">
                  <c:v>1050.28918</c:v>
                </c:pt>
                <c:pt idx="19125">
                  <c:v>1050.2220500000001</c:v>
                </c:pt>
                <c:pt idx="19126">
                  <c:v>1050.1680899999999</c:v>
                </c:pt>
                <c:pt idx="19127">
                  <c:v>1050.12366</c:v>
                </c:pt>
                <c:pt idx="19128">
                  <c:v>1050.0395500000011</c:v>
                </c:pt>
                <c:pt idx="19129">
                  <c:v>1050.0073199999999</c:v>
                </c:pt>
                <c:pt idx="19130">
                  <c:v>1049.9082000000001</c:v>
                </c:pt>
                <c:pt idx="19131">
                  <c:v>1049.8491199999999</c:v>
                </c:pt>
                <c:pt idx="19132">
                  <c:v>1049.79016</c:v>
                </c:pt>
                <c:pt idx="19133">
                  <c:v>1049.6834699999722</c:v>
                </c:pt>
                <c:pt idx="19134">
                  <c:v>1049.6346399999998</c:v>
                </c:pt>
                <c:pt idx="19135">
                  <c:v>1049.5523699999999</c:v>
                </c:pt>
                <c:pt idx="19136">
                  <c:v>1049.44714</c:v>
                </c:pt>
                <c:pt idx="19137">
                  <c:v>1049.3415500000001</c:v>
                </c:pt>
                <c:pt idx="19138">
                  <c:v>1049.28088</c:v>
                </c:pt>
                <c:pt idx="19139">
                  <c:v>1049.1856700000001</c:v>
                </c:pt>
                <c:pt idx="19140">
                  <c:v>1049.1142599999998</c:v>
                </c:pt>
                <c:pt idx="19141">
                  <c:v>1049.01001</c:v>
                </c:pt>
                <c:pt idx="19142">
                  <c:v>1048.91003</c:v>
                </c:pt>
                <c:pt idx="19143">
                  <c:v>1048.7894299999998</c:v>
                </c:pt>
                <c:pt idx="19144">
                  <c:v>1048.6972699999999</c:v>
                </c:pt>
                <c:pt idx="19145">
                  <c:v>1048.5887499999999</c:v>
                </c:pt>
                <c:pt idx="19146">
                  <c:v>1048.51367</c:v>
                </c:pt>
                <c:pt idx="19147">
                  <c:v>1048.3804899999998</c:v>
                </c:pt>
                <c:pt idx="19148">
                  <c:v>1048.2720899999999</c:v>
                </c:pt>
                <c:pt idx="19149">
                  <c:v>1048.1258499999999</c:v>
                </c:pt>
                <c:pt idx="19150">
                  <c:v>1048.0011</c:v>
                </c:pt>
                <c:pt idx="19151">
                  <c:v>1047.8785399999999</c:v>
                </c:pt>
                <c:pt idx="19152">
                  <c:v>1047.7696500000011</c:v>
                </c:pt>
                <c:pt idx="19153">
                  <c:v>1047.6192599999999</c:v>
                </c:pt>
                <c:pt idx="19154">
                  <c:v>1047.5011</c:v>
                </c:pt>
                <c:pt idx="19155">
                  <c:v>1047.3507099999999</c:v>
                </c:pt>
                <c:pt idx="19156">
                  <c:v>1047.15869</c:v>
                </c:pt>
                <c:pt idx="19157">
                  <c:v>1047.0351600000001</c:v>
                </c:pt>
                <c:pt idx="19158">
                  <c:v>1046.90381</c:v>
                </c:pt>
                <c:pt idx="19159">
                  <c:v>1046.7404799999999</c:v>
                </c:pt>
                <c:pt idx="19160">
                  <c:v>1046.5792199999999</c:v>
                </c:pt>
                <c:pt idx="19161">
                  <c:v>1046.3930699999999</c:v>
                </c:pt>
                <c:pt idx="19162">
                  <c:v>1046.2685500000011</c:v>
                </c:pt>
                <c:pt idx="19163">
                  <c:v>1046.06726</c:v>
                </c:pt>
                <c:pt idx="19164">
                  <c:v>1045.9171100000001</c:v>
                </c:pt>
                <c:pt idx="19165">
                  <c:v>1045.7353499999999</c:v>
                </c:pt>
                <c:pt idx="19166">
                  <c:v>1045.5870399999999</c:v>
                </c:pt>
                <c:pt idx="19167">
                  <c:v>1045.4185800000262</c:v>
                </c:pt>
                <c:pt idx="19168">
                  <c:v>1045.2486600000011</c:v>
                </c:pt>
                <c:pt idx="19169">
                  <c:v>1045.0300299999999</c:v>
                </c:pt>
                <c:pt idx="19170">
                  <c:v>1044.8463099999999</c:v>
                </c:pt>
                <c:pt idx="19171">
                  <c:v>1044.6271999999999</c:v>
                </c:pt>
                <c:pt idx="19172">
                  <c:v>1044.44031</c:v>
                </c:pt>
                <c:pt idx="19173">
                  <c:v>1044.26892</c:v>
                </c:pt>
                <c:pt idx="19174">
                  <c:v>1044.03125</c:v>
                </c:pt>
                <c:pt idx="19175">
                  <c:v>1043.83716</c:v>
                </c:pt>
                <c:pt idx="19176">
                  <c:v>1043.6209699999999</c:v>
                </c:pt>
                <c:pt idx="19177">
                  <c:v>1043.41931</c:v>
                </c:pt>
                <c:pt idx="19178">
                  <c:v>1043.22498</c:v>
                </c:pt>
                <c:pt idx="19179">
                  <c:v>1043.00818</c:v>
                </c:pt>
                <c:pt idx="19180">
                  <c:v>1042.7872299999999</c:v>
                </c:pt>
                <c:pt idx="19181">
                  <c:v>1042.54846</c:v>
                </c:pt>
                <c:pt idx="19182">
                  <c:v>1042.3331299999998</c:v>
                </c:pt>
                <c:pt idx="19183">
                  <c:v>1042.1104699999999</c:v>
                </c:pt>
                <c:pt idx="19184">
                  <c:v>1041.8908699999999</c:v>
                </c:pt>
                <c:pt idx="19185">
                  <c:v>1041.6630899999998</c:v>
                </c:pt>
                <c:pt idx="19186">
                  <c:v>1041.3928199999998</c:v>
                </c:pt>
                <c:pt idx="19187">
                  <c:v>1041.1922599999998</c:v>
                </c:pt>
                <c:pt idx="19188">
                  <c:v>1040.9250500000276</c:v>
                </c:pt>
                <c:pt idx="19189">
                  <c:v>1040.71216</c:v>
                </c:pt>
                <c:pt idx="19190">
                  <c:v>1040.49829</c:v>
                </c:pt>
                <c:pt idx="19191">
                  <c:v>1040.2147199999999</c:v>
                </c:pt>
                <c:pt idx="19192">
                  <c:v>1039.97083</c:v>
                </c:pt>
                <c:pt idx="19193">
                  <c:v>1039.72803</c:v>
                </c:pt>
                <c:pt idx="19194">
                  <c:v>1039.43994</c:v>
                </c:pt>
                <c:pt idx="19195">
                  <c:v>1039.17725</c:v>
                </c:pt>
                <c:pt idx="19196">
                  <c:v>1038.9292</c:v>
                </c:pt>
                <c:pt idx="19197">
                  <c:v>1038.6849399999642</c:v>
                </c:pt>
                <c:pt idx="19198">
                  <c:v>1038.3937999999998</c:v>
                </c:pt>
                <c:pt idx="19199">
                  <c:v>1038.16687</c:v>
                </c:pt>
                <c:pt idx="19200">
                  <c:v>1037.8813499999674</c:v>
                </c:pt>
                <c:pt idx="19201">
                  <c:v>1037.60754</c:v>
                </c:pt>
                <c:pt idx="19202">
                  <c:v>1037.3140899999999</c:v>
                </c:pt>
                <c:pt idx="19203">
                  <c:v>1037.0410199999999</c:v>
                </c:pt>
                <c:pt idx="19204">
                  <c:v>1036.7625700000001</c:v>
                </c:pt>
                <c:pt idx="19205">
                  <c:v>1036.4714399999998</c:v>
                </c:pt>
                <c:pt idx="19206">
                  <c:v>1036.21704</c:v>
                </c:pt>
                <c:pt idx="19207">
                  <c:v>1035.92346</c:v>
                </c:pt>
                <c:pt idx="19208">
                  <c:v>1035.5941199999743</c:v>
                </c:pt>
                <c:pt idx="19209">
                  <c:v>1035.3336199999999</c:v>
                </c:pt>
                <c:pt idx="19210">
                  <c:v>1035.0351600000001</c:v>
                </c:pt>
                <c:pt idx="19211">
                  <c:v>1034.7536600000001</c:v>
                </c:pt>
                <c:pt idx="19212">
                  <c:v>1034.46326</c:v>
                </c:pt>
                <c:pt idx="19213">
                  <c:v>1034.1269500000001</c:v>
                </c:pt>
                <c:pt idx="19214">
                  <c:v>1033.8613299999722</c:v>
                </c:pt>
                <c:pt idx="19215">
                  <c:v>1033.5634799999998</c:v>
                </c:pt>
                <c:pt idx="19216">
                  <c:v>1033.27881</c:v>
                </c:pt>
                <c:pt idx="19217">
                  <c:v>1032.9458000000011</c:v>
                </c:pt>
                <c:pt idx="19218">
                  <c:v>1032.6444099999667</c:v>
                </c:pt>
                <c:pt idx="19219">
                  <c:v>1032.3256800000001</c:v>
                </c:pt>
                <c:pt idx="19220">
                  <c:v>1032.01794</c:v>
                </c:pt>
                <c:pt idx="19221">
                  <c:v>1031.69775</c:v>
                </c:pt>
                <c:pt idx="19222">
                  <c:v>1031.3807399999998</c:v>
                </c:pt>
                <c:pt idx="19223">
                  <c:v>1031.05396</c:v>
                </c:pt>
                <c:pt idx="19224">
                  <c:v>1030.6979999999999</c:v>
                </c:pt>
                <c:pt idx="19225">
                  <c:v>1030.3806199999999</c:v>
                </c:pt>
                <c:pt idx="19226">
                  <c:v>1030.06799</c:v>
                </c:pt>
                <c:pt idx="19227">
                  <c:v>1029.7345</c:v>
                </c:pt>
                <c:pt idx="19228">
                  <c:v>1029.3868399999999</c:v>
                </c:pt>
                <c:pt idx="19229">
                  <c:v>1029.0602999999999</c:v>
                </c:pt>
                <c:pt idx="19230">
                  <c:v>1028.7449999999999</c:v>
                </c:pt>
                <c:pt idx="19231">
                  <c:v>1028.4132099999999</c:v>
                </c:pt>
                <c:pt idx="19232">
                  <c:v>1028.06738</c:v>
                </c:pt>
                <c:pt idx="19233">
                  <c:v>1027.71387</c:v>
                </c:pt>
                <c:pt idx="19234">
                  <c:v>1027.3839099999998</c:v>
                </c:pt>
                <c:pt idx="19235">
                  <c:v>1027.0366200000001</c:v>
                </c:pt>
                <c:pt idx="19236">
                  <c:v>1026.6983599999999</c:v>
                </c:pt>
                <c:pt idx="19237">
                  <c:v>1026.3646199999998</c:v>
                </c:pt>
                <c:pt idx="19238">
                  <c:v>1025.9858400000001</c:v>
                </c:pt>
                <c:pt idx="19239">
                  <c:v>1025.6041299999722</c:v>
                </c:pt>
                <c:pt idx="19240">
                  <c:v>1025.3034699999998</c:v>
                </c:pt>
                <c:pt idx="19241">
                  <c:v>1024.9331099999999</c:v>
                </c:pt>
                <c:pt idx="19242">
                  <c:v>1024.5732399999722</c:v>
                </c:pt>
                <c:pt idx="19243">
                  <c:v>1024.2429199999999</c:v>
                </c:pt>
                <c:pt idx="19244">
                  <c:v>1023.88959</c:v>
                </c:pt>
                <c:pt idx="19245">
                  <c:v>1023.52289</c:v>
                </c:pt>
                <c:pt idx="19246">
                  <c:v>1023.16443</c:v>
                </c:pt>
                <c:pt idx="19247">
                  <c:v>1022.8112199999822</c:v>
                </c:pt>
                <c:pt idx="19248">
                  <c:v>1022.4558099999994</c:v>
                </c:pt>
                <c:pt idx="19249">
                  <c:v>1022.09521</c:v>
                </c:pt>
                <c:pt idx="19250">
                  <c:v>1021.74713</c:v>
                </c:pt>
                <c:pt idx="19251">
                  <c:v>1021.37518</c:v>
                </c:pt>
                <c:pt idx="19252">
                  <c:v>1020.98688</c:v>
                </c:pt>
                <c:pt idx="19253">
                  <c:v>1020.6421499999979</c:v>
                </c:pt>
                <c:pt idx="19254">
                  <c:v>1020.2768600000005</c:v>
                </c:pt>
                <c:pt idx="19255">
                  <c:v>1019.92279</c:v>
                </c:pt>
                <c:pt idx="19256">
                  <c:v>1019.5464499999994</c:v>
                </c:pt>
                <c:pt idx="19257">
                  <c:v>1019.19769</c:v>
                </c:pt>
                <c:pt idx="19258">
                  <c:v>1018.7835100000005</c:v>
                </c:pt>
                <c:pt idx="19259">
                  <c:v>1018.4259</c:v>
                </c:pt>
                <c:pt idx="19260">
                  <c:v>1018.05328</c:v>
                </c:pt>
                <c:pt idx="19261">
                  <c:v>1017.66284</c:v>
                </c:pt>
                <c:pt idx="19262">
                  <c:v>1017.3214099999979</c:v>
                </c:pt>
                <c:pt idx="19263">
                  <c:v>1016.9259</c:v>
                </c:pt>
                <c:pt idx="19264">
                  <c:v>1016.55273</c:v>
                </c:pt>
                <c:pt idx="19265">
                  <c:v>1016.18542</c:v>
                </c:pt>
                <c:pt idx="19266">
                  <c:v>1015.8009</c:v>
                </c:pt>
                <c:pt idx="19267">
                  <c:v>1015.39899</c:v>
                </c:pt>
                <c:pt idx="19268">
                  <c:v>1015.0143399999999</c:v>
                </c:pt>
                <c:pt idx="19269">
                  <c:v>1014.62103</c:v>
                </c:pt>
                <c:pt idx="19270">
                  <c:v>1014.2191800000005</c:v>
                </c:pt>
                <c:pt idx="19271">
                  <c:v>1013.8802499999994</c:v>
                </c:pt>
                <c:pt idx="19272">
                  <c:v>1013.4570899999974</c:v>
                </c:pt>
                <c:pt idx="19273">
                  <c:v>1013.08527</c:v>
                </c:pt>
                <c:pt idx="19274">
                  <c:v>1012.6983000000035</c:v>
                </c:pt>
                <c:pt idx="19275">
                  <c:v>1012.3158599999994</c:v>
                </c:pt>
                <c:pt idx="19276">
                  <c:v>1011.91486</c:v>
                </c:pt>
                <c:pt idx="19277">
                  <c:v>1011.49811</c:v>
                </c:pt>
                <c:pt idx="19278">
                  <c:v>1011.12671</c:v>
                </c:pt>
                <c:pt idx="19279">
                  <c:v>1010.7177700000005</c:v>
                </c:pt>
                <c:pt idx="19280">
                  <c:v>1010.3342899999974</c:v>
                </c:pt>
                <c:pt idx="19281">
                  <c:v>1009.9250500000001</c:v>
                </c:pt>
                <c:pt idx="19282">
                  <c:v>1009.54279</c:v>
                </c:pt>
                <c:pt idx="19283">
                  <c:v>1009.13733</c:v>
                </c:pt>
                <c:pt idx="19284">
                  <c:v>1008.7615999999994</c:v>
                </c:pt>
                <c:pt idx="19285">
                  <c:v>1008.34943</c:v>
                </c:pt>
                <c:pt idx="19286">
                  <c:v>1007.8997800000005</c:v>
                </c:pt>
                <c:pt idx="19287">
                  <c:v>1007.53558</c:v>
                </c:pt>
                <c:pt idx="19288">
                  <c:v>1007.1546599999994</c:v>
                </c:pt>
                <c:pt idx="19289">
                  <c:v>1006.7534800000005</c:v>
                </c:pt>
                <c:pt idx="19290">
                  <c:v>1006.3405199999974</c:v>
                </c:pt>
                <c:pt idx="19291">
                  <c:v>1005.9367099999994</c:v>
                </c:pt>
                <c:pt idx="19292">
                  <c:v>1005.5411399999994</c:v>
                </c:pt>
                <c:pt idx="19293">
                  <c:v>1005.1224999999994</c:v>
                </c:pt>
                <c:pt idx="19294">
                  <c:v>1004.73901</c:v>
                </c:pt>
                <c:pt idx="19295">
                  <c:v>1004.3203099999994</c:v>
                </c:pt>
                <c:pt idx="19296">
                  <c:v>1003.90576</c:v>
                </c:pt>
                <c:pt idx="19297">
                  <c:v>1003.5111099999979</c:v>
                </c:pt>
                <c:pt idx="19298">
                  <c:v>1003.1088900000005</c:v>
                </c:pt>
                <c:pt idx="19299">
                  <c:v>1002.68555</c:v>
                </c:pt>
                <c:pt idx="19300">
                  <c:v>1002.2966300000005</c:v>
                </c:pt>
                <c:pt idx="19301">
                  <c:v>1001.88019</c:v>
                </c:pt>
                <c:pt idx="19302">
                  <c:v>1001.49298</c:v>
                </c:pt>
                <c:pt idx="19303">
                  <c:v>1001.0783100000035</c:v>
                </c:pt>
                <c:pt idx="19304">
                  <c:v>1000.64618</c:v>
                </c:pt>
                <c:pt idx="19305">
                  <c:v>1000.2558</c:v>
                </c:pt>
                <c:pt idx="19306">
                  <c:v>999.79400600000054</c:v>
                </c:pt>
                <c:pt idx="19307">
                  <c:v>999.40393099999994</c:v>
                </c:pt>
                <c:pt idx="19308">
                  <c:v>998.99359100000004</c:v>
                </c:pt>
                <c:pt idx="19309">
                  <c:v>998.58917200000053</c:v>
                </c:pt>
                <c:pt idx="19310">
                  <c:v>998.18365500000004</c:v>
                </c:pt>
                <c:pt idx="19311">
                  <c:v>997.76007100000004</c:v>
                </c:pt>
                <c:pt idx="19312">
                  <c:v>997.33374000000003</c:v>
                </c:pt>
                <c:pt idx="19313">
                  <c:v>996.95001199999797</c:v>
                </c:pt>
                <c:pt idx="19314">
                  <c:v>996.50836200000003</c:v>
                </c:pt>
                <c:pt idx="19315">
                  <c:v>996.08630400000004</c:v>
                </c:pt>
                <c:pt idx="19316">
                  <c:v>995.67382800000053</c:v>
                </c:pt>
                <c:pt idx="19317">
                  <c:v>995.26165799999796</c:v>
                </c:pt>
                <c:pt idx="19318">
                  <c:v>994.82440199999996</c:v>
                </c:pt>
                <c:pt idx="19319">
                  <c:v>994.44085699999948</c:v>
                </c:pt>
                <c:pt idx="19320">
                  <c:v>994.01550299999997</c:v>
                </c:pt>
                <c:pt idx="19321">
                  <c:v>993.61547900000005</c:v>
                </c:pt>
                <c:pt idx="19322">
                  <c:v>993.18756099999996</c:v>
                </c:pt>
                <c:pt idx="19323">
                  <c:v>992.74035600000002</c:v>
                </c:pt>
                <c:pt idx="19324">
                  <c:v>992.32849099999999</c:v>
                </c:pt>
                <c:pt idx="19325">
                  <c:v>991.92248499999948</c:v>
                </c:pt>
                <c:pt idx="19326">
                  <c:v>991.52221699998393</c:v>
                </c:pt>
                <c:pt idx="19327">
                  <c:v>991.08727999999996</c:v>
                </c:pt>
                <c:pt idx="19328">
                  <c:v>990.67352300000005</c:v>
                </c:pt>
                <c:pt idx="19329">
                  <c:v>990.257385</c:v>
                </c:pt>
                <c:pt idx="19330">
                  <c:v>989.83599899999797</c:v>
                </c:pt>
                <c:pt idx="19331">
                  <c:v>989.39581299999998</c:v>
                </c:pt>
                <c:pt idx="19332">
                  <c:v>988.96813999999949</c:v>
                </c:pt>
                <c:pt idx="19333">
                  <c:v>988.55712899998105</c:v>
                </c:pt>
                <c:pt idx="19334">
                  <c:v>988.14416499999948</c:v>
                </c:pt>
                <c:pt idx="19335">
                  <c:v>987.729919</c:v>
                </c:pt>
                <c:pt idx="19336">
                  <c:v>987.29956100000004</c:v>
                </c:pt>
                <c:pt idx="19337">
                  <c:v>986.89221199999747</c:v>
                </c:pt>
                <c:pt idx="19338">
                  <c:v>986.43664599999749</c:v>
                </c:pt>
                <c:pt idx="19339">
                  <c:v>986.03771999999947</c:v>
                </c:pt>
                <c:pt idx="19340">
                  <c:v>985.63800000000003</c:v>
                </c:pt>
                <c:pt idx="19341">
                  <c:v>985.17211899999938</c:v>
                </c:pt>
                <c:pt idx="19342">
                  <c:v>984.78381300000353</c:v>
                </c:pt>
                <c:pt idx="19343">
                  <c:v>984.32055699999796</c:v>
                </c:pt>
                <c:pt idx="19344">
                  <c:v>983.89135699999997</c:v>
                </c:pt>
                <c:pt idx="19345">
                  <c:v>983.51159699999948</c:v>
                </c:pt>
                <c:pt idx="19346">
                  <c:v>983.07629399999996</c:v>
                </c:pt>
                <c:pt idx="19347">
                  <c:v>982.64263899999946</c:v>
                </c:pt>
                <c:pt idx="19348">
                  <c:v>982.23040800000001</c:v>
                </c:pt>
                <c:pt idx="19349">
                  <c:v>981.82128899999748</c:v>
                </c:pt>
                <c:pt idx="19350">
                  <c:v>981.36651599998174</c:v>
                </c:pt>
                <c:pt idx="19351">
                  <c:v>980.94805899999949</c:v>
                </c:pt>
                <c:pt idx="19352">
                  <c:v>980.52813700000002</c:v>
                </c:pt>
                <c:pt idx="19353">
                  <c:v>980.08544900000004</c:v>
                </c:pt>
                <c:pt idx="19354">
                  <c:v>979.64996299999996</c:v>
                </c:pt>
                <c:pt idx="19355">
                  <c:v>979.23785399999997</c:v>
                </c:pt>
                <c:pt idx="19356">
                  <c:v>978.83843999999999</c:v>
                </c:pt>
                <c:pt idx="19357">
                  <c:v>978.40301499999998</c:v>
                </c:pt>
                <c:pt idx="19358">
                  <c:v>977.96917699999949</c:v>
                </c:pt>
                <c:pt idx="19359">
                  <c:v>977.558044</c:v>
                </c:pt>
                <c:pt idx="19360">
                  <c:v>977.13281300000006</c:v>
                </c:pt>
                <c:pt idx="19361">
                  <c:v>976.70452899999998</c:v>
                </c:pt>
                <c:pt idx="19362">
                  <c:v>976.28930700000353</c:v>
                </c:pt>
                <c:pt idx="19363">
                  <c:v>975.84600799999748</c:v>
                </c:pt>
                <c:pt idx="19364">
                  <c:v>975.41381799999999</c:v>
                </c:pt>
                <c:pt idx="19365">
                  <c:v>974.98980700000004</c:v>
                </c:pt>
                <c:pt idx="19366">
                  <c:v>974.58697500000005</c:v>
                </c:pt>
                <c:pt idx="19367">
                  <c:v>974.14086899999938</c:v>
                </c:pt>
                <c:pt idx="19368">
                  <c:v>973.70544399999994</c:v>
                </c:pt>
                <c:pt idx="19369">
                  <c:v>973.28631600000051</c:v>
                </c:pt>
                <c:pt idx="19370">
                  <c:v>972.84832799999947</c:v>
                </c:pt>
                <c:pt idx="19371">
                  <c:v>972.43493699999999</c:v>
                </c:pt>
                <c:pt idx="19372">
                  <c:v>972.01629599999796</c:v>
                </c:pt>
                <c:pt idx="19373">
                  <c:v>971.58880600000055</c:v>
                </c:pt>
                <c:pt idx="19374">
                  <c:v>971.15881300000001</c:v>
                </c:pt>
                <c:pt idx="19375">
                  <c:v>970.73632799999996</c:v>
                </c:pt>
                <c:pt idx="19376">
                  <c:v>970.32635499999947</c:v>
                </c:pt>
                <c:pt idx="19377">
                  <c:v>969.90490699999998</c:v>
                </c:pt>
                <c:pt idx="19378">
                  <c:v>969.47302200000001</c:v>
                </c:pt>
                <c:pt idx="19379">
                  <c:v>969.016479</c:v>
                </c:pt>
                <c:pt idx="19380">
                  <c:v>968.61260999999797</c:v>
                </c:pt>
                <c:pt idx="19381">
                  <c:v>968.18792699999949</c:v>
                </c:pt>
                <c:pt idx="19382">
                  <c:v>967.75695799999949</c:v>
                </c:pt>
                <c:pt idx="19383">
                  <c:v>967.31506299999796</c:v>
                </c:pt>
                <c:pt idx="19384">
                  <c:v>966.89446999999996</c:v>
                </c:pt>
                <c:pt idx="19385">
                  <c:v>966.47167999999999</c:v>
                </c:pt>
                <c:pt idx="19386">
                  <c:v>966.05206299999747</c:v>
                </c:pt>
                <c:pt idx="19387">
                  <c:v>965.61309800000004</c:v>
                </c:pt>
                <c:pt idx="19388">
                  <c:v>965.20324700000003</c:v>
                </c:pt>
                <c:pt idx="19389">
                  <c:v>964.76629599999796</c:v>
                </c:pt>
                <c:pt idx="19390">
                  <c:v>964.34619099999748</c:v>
                </c:pt>
                <c:pt idx="19391">
                  <c:v>963.92901599999948</c:v>
                </c:pt>
                <c:pt idx="19392">
                  <c:v>963.50012199999946</c:v>
                </c:pt>
                <c:pt idx="19393">
                  <c:v>963.08129899999949</c:v>
                </c:pt>
                <c:pt idx="19394">
                  <c:v>962.62725799999748</c:v>
                </c:pt>
                <c:pt idx="19395">
                  <c:v>962.213257</c:v>
                </c:pt>
                <c:pt idx="19396">
                  <c:v>961.78973400001871</c:v>
                </c:pt>
                <c:pt idx="19397">
                  <c:v>961.37060499999939</c:v>
                </c:pt>
                <c:pt idx="19398">
                  <c:v>960.93591299999946</c:v>
                </c:pt>
                <c:pt idx="19399">
                  <c:v>960.50042699999949</c:v>
                </c:pt>
                <c:pt idx="19400">
                  <c:v>960.08917200000053</c:v>
                </c:pt>
                <c:pt idx="19401">
                  <c:v>959.67193600000053</c:v>
                </c:pt>
                <c:pt idx="19402">
                  <c:v>959.22766099999797</c:v>
                </c:pt>
                <c:pt idx="19403">
                  <c:v>958.80773899999997</c:v>
                </c:pt>
                <c:pt idx="19404">
                  <c:v>958.38128699999947</c:v>
                </c:pt>
                <c:pt idx="19405">
                  <c:v>957.94348100000002</c:v>
                </c:pt>
                <c:pt idx="19406">
                  <c:v>957.51806599999998</c:v>
                </c:pt>
                <c:pt idx="19407">
                  <c:v>957.10180700000001</c:v>
                </c:pt>
                <c:pt idx="19408">
                  <c:v>956.69378700001619</c:v>
                </c:pt>
                <c:pt idx="19409">
                  <c:v>956.27380400001573</c:v>
                </c:pt>
                <c:pt idx="19410">
                  <c:v>955.81359899999939</c:v>
                </c:pt>
                <c:pt idx="19411">
                  <c:v>955.40478499999995</c:v>
                </c:pt>
                <c:pt idx="19412">
                  <c:v>954.97363299999995</c:v>
                </c:pt>
                <c:pt idx="19413">
                  <c:v>954.58044399999994</c:v>
                </c:pt>
                <c:pt idx="19414">
                  <c:v>954.15386999999998</c:v>
                </c:pt>
                <c:pt idx="19415">
                  <c:v>953.70855700000004</c:v>
                </c:pt>
                <c:pt idx="19416">
                  <c:v>953.29266399999949</c:v>
                </c:pt>
                <c:pt idx="19417">
                  <c:v>952.87609899999939</c:v>
                </c:pt>
                <c:pt idx="19418">
                  <c:v>952.43511999999748</c:v>
                </c:pt>
                <c:pt idx="19419">
                  <c:v>952.037781</c:v>
                </c:pt>
                <c:pt idx="19420">
                  <c:v>951.60290499999996</c:v>
                </c:pt>
                <c:pt idx="19421">
                  <c:v>951.186646</c:v>
                </c:pt>
                <c:pt idx="19422">
                  <c:v>950.74761999999748</c:v>
                </c:pt>
                <c:pt idx="19423">
                  <c:v>950.33807400000001</c:v>
                </c:pt>
                <c:pt idx="19424">
                  <c:v>949.91436799999997</c:v>
                </c:pt>
                <c:pt idx="19425">
                  <c:v>949.46765099998186</c:v>
                </c:pt>
                <c:pt idx="19426">
                  <c:v>949.05859399999997</c:v>
                </c:pt>
                <c:pt idx="19427">
                  <c:v>948.65441899999996</c:v>
                </c:pt>
                <c:pt idx="19428">
                  <c:v>948.22961399999997</c:v>
                </c:pt>
                <c:pt idx="19429">
                  <c:v>947.83160399999747</c:v>
                </c:pt>
                <c:pt idx="19430">
                  <c:v>947.38769499999796</c:v>
                </c:pt>
                <c:pt idx="19431">
                  <c:v>946.97876000000053</c:v>
                </c:pt>
                <c:pt idx="19432">
                  <c:v>946.52716099999748</c:v>
                </c:pt>
                <c:pt idx="19433">
                  <c:v>946.11798099999999</c:v>
                </c:pt>
                <c:pt idx="19434">
                  <c:v>945.71264599999949</c:v>
                </c:pt>
                <c:pt idx="19435">
                  <c:v>945.28222699999947</c:v>
                </c:pt>
                <c:pt idx="19436">
                  <c:v>944.84661899998116</c:v>
                </c:pt>
                <c:pt idx="19437">
                  <c:v>944.43023699999947</c:v>
                </c:pt>
                <c:pt idx="19438">
                  <c:v>944.02374300000054</c:v>
                </c:pt>
                <c:pt idx="19439">
                  <c:v>943.60650599999997</c:v>
                </c:pt>
                <c:pt idx="19440">
                  <c:v>943.162781</c:v>
                </c:pt>
                <c:pt idx="19441">
                  <c:v>942.75482199999999</c:v>
                </c:pt>
                <c:pt idx="19442">
                  <c:v>942.33538799999997</c:v>
                </c:pt>
                <c:pt idx="19443">
                  <c:v>941.90655499999946</c:v>
                </c:pt>
                <c:pt idx="19444">
                  <c:v>941.49743699999999</c:v>
                </c:pt>
                <c:pt idx="19445">
                  <c:v>941.06536899999946</c:v>
                </c:pt>
                <c:pt idx="19446">
                  <c:v>940.66479500000003</c:v>
                </c:pt>
                <c:pt idx="19447">
                  <c:v>940.23663299999998</c:v>
                </c:pt>
                <c:pt idx="19448">
                  <c:v>939.82470699999999</c:v>
                </c:pt>
                <c:pt idx="19449">
                  <c:v>939.40655499999946</c:v>
                </c:pt>
                <c:pt idx="19450">
                  <c:v>938.96923799999797</c:v>
                </c:pt>
                <c:pt idx="19451">
                  <c:v>938.57928500000003</c:v>
                </c:pt>
                <c:pt idx="19452">
                  <c:v>938.17602499999998</c:v>
                </c:pt>
                <c:pt idx="19453">
                  <c:v>937.74963400000001</c:v>
                </c:pt>
                <c:pt idx="19454">
                  <c:v>937.33166499998197</c:v>
                </c:pt>
                <c:pt idx="19455">
                  <c:v>936.92608599999949</c:v>
                </c:pt>
                <c:pt idx="19456">
                  <c:v>936.51495399999999</c:v>
                </c:pt>
                <c:pt idx="19457">
                  <c:v>936.11370800000054</c:v>
                </c:pt>
                <c:pt idx="19458">
                  <c:v>935.67919900000004</c:v>
                </c:pt>
                <c:pt idx="19459">
                  <c:v>935.29730199999995</c:v>
                </c:pt>
                <c:pt idx="19460">
                  <c:v>934.88000499999998</c:v>
                </c:pt>
                <c:pt idx="19461">
                  <c:v>934.46581999999796</c:v>
                </c:pt>
                <c:pt idx="19462">
                  <c:v>934.05572499999948</c:v>
                </c:pt>
                <c:pt idx="19463">
                  <c:v>933.63494900000001</c:v>
                </c:pt>
                <c:pt idx="19464">
                  <c:v>933.24719199999947</c:v>
                </c:pt>
                <c:pt idx="19465">
                  <c:v>932.82952899999748</c:v>
                </c:pt>
                <c:pt idx="19466">
                  <c:v>932.408997</c:v>
                </c:pt>
                <c:pt idx="19467">
                  <c:v>932.04431199999999</c:v>
                </c:pt>
                <c:pt idx="19468">
                  <c:v>931.592896</c:v>
                </c:pt>
                <c:pt idx="19469">
                  <c:v>931.19824200000005</c:v>
                </c:pt>
                <c:pt idx="19470">
                  <c:v>930.77758800000004</c:v>
                </c:pt>
                <c:pt idx="19471">
                  <c:v>930.37158199999999</c:v>
                </c:pt>
                <c:pt idx="19472">
                  <c:v>929.93194599999947</c:v>
                </c:pt>
                <c:pt idx="19473">
                  <c:v>929.57177700000352</c:v>
                </c:pt>
                <c:pt idx="19474">
                  <c:v>929.12286399999948</c:v>
                </c:pt>
                <c:pt idx="19475">
                  <c:v>928.73883100000353</c:v>
                </c:pt>
                <c:pt idx="19476">
                  <c:v>928.28344700000355</c:v>
                </c:pt>
                <c:pt idx="19477">
                  <c:v>927.88482699999997</c:v>
                </c:pt>
                <c:pt idx="19478">
                  <c:v>927.49426299999948</c:v>
                </c:pt>
                <c:pt idx="19479">
                  <c:v>927.07946800000002</c:v>
                </c:pt>
                <c:pt idx="19480">
                  <c:v>926.66955599999949</c:v>
                </c:pt>
                <c:pt idx="19481">
                  <c:v>926.255493</c:v>
                </c:pt>
                <c:pt idx="19482">
                  <c:v>925.87744099999998</c:v>
                </c:pt>
                <c:pt idx="19483">
                  <c:v>925.47796599999947</c:v>
                </c:pt>
                <c:pt idx="19484">
                  <c:v>925.08581500000003</c:v>
                </c:pt>
                <c:pt idx="19485">
                  <c:v>924.68847700001561</c:v>
                </c:pt>
                <c:pt idx="19486">
                  <c:v>924.27307100001963</c:v>
                </c:pt>
                <c:pt idx="19487">
                  <c:v>923.86077899999998</c:v>
                </c:pt>
                <c:pt idx="19488">
                  <c:v>923.43981899999949</c:v>
                </c:pt>
                <c:pt idx="19489">
                  <c:v>923.06750499999748</c:v>
                </c:pt>
                <c:pt idx="19490">
                  <c:v>922.65356399999996</c:v>
                </c:pt>
                <c:pt idx="19491">
                  <c:v>922.23895300000004</c:v>
                </c:pt>
                <c:pt idx="19492">
                  <c:v>921.84387200000003</c:v>
                </c:pt>
                <c:pt idx="19493">
                  <c:v>921.41711399999747</c:v>
                </c:pt>
                <c:pt idx="19494">
                  <c:v>921.05865499999948</c:v>
                </c:pt>
                <c:pt idx="19495">
                  <c:v>920.63574200000005</c:v>
                </c:pt>
                <c:pt idx="19496">
                  <c:v>920.26629599999796</c:v>
                </c:pt>
                <c:pt idx="19497">
                  <c:v>919.86462399998186</c:v>
                </c:pt>
                <c:pt idx="19498">
                  <c:v>919.45867899999996</c:v>
                </c:pt>
                <c:pt idx="19499">
                  <c:v>919.05078100000003</c:v>
                </c:pt>
                <c:pt idx="19500">
                  <c:v>918.66943400000002</c:v>
                </c:pt>
                <c:pt idx="19501">
                  <c:v>918.26678500000003</c:v>
                </c:pt>
                <c:pt idx="19502">
                  <c:v>917.83996599999796</c:v>
                </c:pt>
                <c:pt idx="19503">
                  <c:v>917.46008299999949</c:v>
                </c:pt>
                <c:pt idx="19504">
                  <c:v>917.04303000000004</c:v>
                </c:pt>
                <c:pt idx="19505">
                  <c:v>916.65026899999748</c:v>
                </c:pt>
                <c:pt idx="19506">
                  <c:v>916.24334700000054</c:v>
                </c:pt>
                <c:pt idx="19507">
                  <c:v>915.85650599999747</c:v>
                </c:pt>
                <c:pt idx="19508">
                  <c:v>915.48437500000352</c:v>
                </c:pt>
                <c:pt idx="19509">
                  <c:v>915.073669</c:v>
                </c:pt>
                <c:pt idx="19510">
                  <c:v>914.67608600000005</c:v>
                </c:pt>
                <c:pt idx="19511">
                  <c:v>914.2837520000179</c:v>
                </c:pt>
                <c:pt idx="19512">
                  <c:v>913.86395299999947</c:v>
                </c:pt>
                <c:pt idx="19513">
                  <c:v>913.46087599999998</c:v>
                </c:pt>
                <c:pt idx="19514">
                  <c:v>913.07195999999999</c:v>
                </c:pt>
                <c:pt idx="19515">
                  <c:v>912.66839600000003</c:v>
                </c:pt>
                <c:pt idx="19516">
                  <c:v>912.27587900001572</c:v>
                </c:pt>
                <c:pt idx="19517">
                  <c:v>911.91662599998415</c:v>
                </c:pt>
                <c:pt idx="19518">
                  <c:v>911.48626699999738</c:v>
                </c:pt>
                <c:pt idx="19519">
                  <c:v>911.09680200000003</c:v>
                </c:pt>
                <c:pt idx="19520">
                  <c:v>910.70983900000351</c:v>
                </c:pt>
                <c:pt idx="19521">
                  <c:v>910.30242899999746</c:v>
                </c:pt>
                <c:pt idx="19522">
                  <c:v>909.91912799999739</c:v>
                </c:pt>
                <c:pt idx="19523">
                  <c:v>909.54424999999947</c:v>
                </c:pt>
                <c:pt idx="19524">
                  <c:v>909.14123499999948</c:v>
                </c:pt>
                <c:pt idx="19525">
                  <c:v>908.72228999999948</c:v>
                </c:pt>
                <c:pt idx="19526">
                  <c:v>908.35467499999947</c:v>
                </c:pt>
                <c:pt idx="19527">
                  <c:v>907.95202599998186</c:v>
                </c:pt>
                <c:pt idx="19528">
                  <c:v>907.55535899999938</c:v>
                </c:pt>
                <c:pt idx="19529">
                  <c:v>907.17614700000001</c:v>
                </c:pt>
                <c:pt idx="19530">
                  <c:v>906.75305200000003</c:v>
                </c:pt>
                <c:pt idx="19531">
                  <c:v>906.37884500000052</c:v>
                </c:pt>
                <c:pt idx="19532">
                  <c:v>905.95867899999996</c:v>
                </c:pt>
                <c:pt idx="19533">
                  <c:v>905.60583500000052</c:v>
                </c:pt>
                <c:pt idx="19534">
                  <c:v>905.18035899999995</c:v>
                </c:pt>
                <c:pt idx="19535">
                  <c:v>904.80163599999946</c:v>
                </c:pt>
                <c:pt idx="19536">
                  <c:v>904.40582299999949</c:v>
                </c:pt>
                <c:pt idx="19537">
                  <c:v>903.99291999999946</c:v>
                </c:pt>
                <c:pt idx="19538">
                  <c:v>903.63311799999997</c:v>
                </c:pt>
                <c:pt idx="19539">
                  <c:v>903.23864700000001</c:v>
                </c:pt>
                <c:pt idx="19540">
                  <c:v>902.87384000000054</c:v>
                </c:pt>
                <c:pt idx="19541">
                  <c:v>902.46301299999948</c:v>
                </c:pt>
                <c:pt idx="19542">
                  <c:v>902.06780999999796</c:v>
                </c:pt>
                <c:pt idx="19543">
                  <c:v>901.69787599999995</c:v>
                </c:pt>
                <c:pt idx="19544">
                  <c:v>901.31347700000003</c:v>
                </c:pt>
                <c:pt idx="19545">
                  <c:v>900.89355499999999</c:v>
                </c:pt>
                <c:pt idx="19546">
                  <c:v>900.50201399999946</c:v>
                </c:pt>
                <c:pt idx="19547">
                  <c:v>900.12390100000005</c:v>
                </c:pt>
                <c:pt idx="19548">
                  <c:v>899.72070300000053</c:v>
                </c:pt>
                <c:pt idx="19549">
                  <c:v>899.35534699999948</c:v>
                </c:pt>
                <c:pt idx="19550">
                  <c:v>898.97876000000053</c:v>
                </c:pt>
                <c:pt idx="19551">
                  <c:v>898.59051499999998</c:v>
                </c:pt>
                <c:pt idx="19552">
                  <c:v>898.19976799999995</c:v>
                </c:pt>
                <c:pt idx="19553">
                  <c:v>897.79974400001572</c:v>
                </c:pt>
                <c:pt idx="19554">
                  <c:v>897.42474400000003</c:v>
                </c:pt>
                <c:pt idx="19555">
                  <c:v>897.03979500000003</c:v>
                </c:pt>
                <c:pt idx="19556">
                  <c:v>896.64123499999948</c:v>
                </c:pt>
                <c:pt idx="19557">
                  <c:v>896.26037599999995</c:v>
                </c:pt>
                <c:pt idx="19558">
                  <c:v>895.86230499999749</c:v>
                </c:pt>
                <c:pt idx="19559">
                  <c:v>895.48449700000003</c:v>
                </c:pt>
                <c:pt idx="19560">
                  <c:v>895.10150099999998</c:v>
                </c:pt>
                <c:pt idx="19561">
                  <c:v>894.72601299999997</c:v>
                </c:pt>
                <c:pt idx="19562">
                  <c:v>894.30566399999748</c:v>
                </c:pt>
                <c:pt idx="19563">
                  <c:v>893.93365499999948</c:v>
                </c:pt>
                <c:pt idx="19564">
                  <c:v>893.54821799999797</c:v>
                </c:pt>
                <c:pt idx="19565">
                  <c:v>893.17156999999997</c:v>
                </c:pt>
                <c:pt idx="19566">
                  <c:v>892.78851300000053</c:v>
                </c:pt>
                <c:pt idx="19567">
                  <c:v>892.385132</c:v>
                </c:pt>
                <c:pt idx="19568">
                  <c:v>891.98272699999939</c:v>
                </c:pt>
                <c:pt idx="19569">
                  <c:v>891.59368900000004</c:v>
                </c:pt>
                <c:pt idx="19570">
                  <c:v>891.20404100000053</c:v>
                </c:pt>
                <c:pt idx="19571">
                  <c:v>890.84735099999796</c:v>
                </c:pt>
                <c:pt idx="19572">
                  <c:v>890.44836399999997</c:v>
                </c:pt>
                <c:pt idx="19573">
                  <c:v>890.03546099999949</c:v>
                </c:pt>
                <c:pt idx="19574">
                  <c:v>889.67053200000055</c:v>
                </c:pt>
                <c:pt idx="19575">
                  <c:v>889.28674300000353</c:v>
                </c:pt>
                <c:pt idx="19576">
                  <c:v>888.90014599999949</c:v>
                </c:pt>
                <c:pt idx="19577">
                  <c:v>888.51434300000005</c:v>
                </c:pt>
                <c:pt idx="19578">
                  <c:v>888.10497999999995</c:v>
                </c:pt>
                <c:pt idx="19579">
                  <c:v>887.71887200001572</c:v>
                </c:pt>
                <c:pt idx="19580">
                  <c:v>887.33264199999746</c:v>
                </c:pt>
                <c:pt idx="19581">
                  <c:v>886.944885</c:v>
                </c:pt>
                <c:pt idx="19582">
                  <c:v>886.54247999999939</c:v>
                </c:pt>
                <c:pt idx="19583">
                  <c:v>886.17657500000053</c:v>
                </c:pt>
                <c:pt idx="19584">
                  <c:v>885.79113800000005</c:v>
                </c:pt>
                <c:pt idx="19585">
                  <c:v>885.41351299999997</c:v>
                </c:pt>
                <c:pt idx="19586">
                  <c:v>885.02062999999748</c:v>
                </c:pt>
                <c:pt idx="19587">
                  <c:v>884.63720699999749</c:v>
                </c:pt>
                <c:pt idx="19588">
                  <c:v>884.24585000000002</c:v>
                </c:pt>
                <c:pt idx="19589">
                  <c:v>883.86828599999797</c:v>
                </c:pt>
                <c:pt idx="19590">
                  <c:v>883.45977800000003</c:v>
                </c:pt>
                <c:pt idx="19591">
                  <c:v>883.08758499999999</c:v>
                </c:pt>
                <c:pt idx="19592">
                  <c:v>882.72113000000002</c:v>
                </c:pt>
                <c:pt idx="19593">
                  <c:v>882.32165499999746</c:v>
                </c:pt>
                <c:pt idx="19594">
                  <c:v>881.908997</c:v>
                </c:pt>
                <c:pt idx="19595">
                  <c:v>881.55444299999999</c:v>
                </c:pt>
                <c:pt idx="19596">
                  <c:v>881.16436799999997</c:v>
                </c:pt>
                <c:pt idx="19597">
                  <c:v>880.78649900000005</c:v>
                </c:pt>
                <c:pt idx="19598">
                  <c:v>880.40234399999997</c:v>
                </c:pt>
                <c:pt idx="19599">
                  <c:v>880.01501499999949</c:v>
                </c:pt>
                <c:pt idx="19600">
                  <c:v>879.64782699999796</c:v>
                </c:pt>
                <c:pt idx="19601">
                  <c:v>879.25720199999796</c:v>
                </c:pt>
                <c:pt idx="19602">
                  <c:v>878.90020799999797</c:v>
                </c:pt>
                <c:pt idx="19603">
                  <c:v>878.51831100000004</c:v>
                </c:pt>
                <c:pt idx="19604">
                  <c:v>878.12017800000001</c:v>
                </c:pt>
                <c:pt idx="19605">
                  <c:v>877.76300000000003</c:v>
                </c:pt>
                <c:pt idx="19606">
                  <c:v>877.37445100000002</c:v>
                </c:pt>
                <c:pt idx="19607">
                  <c:v>877.01507600000002</c:v>
                </c:pt>
                <c:pt idx="19608">
                  <c:v>876.60638400000005</c:v>
                </c:pt>
                <c:pt idx="19609">
                  <c:v>876.25219699999946</c:v>
                </c:pt>
                <c:pt idx="19610">
                  <c:v>875.89587400000005</c:v>
                </c:pt>
                <c:pt idx="19611">
                  <c:v>875.50195299999996</c:v>
                </c:pt>
                <c:pt idx="19612">
                  <c:v>875.12085000000002</c:v>
                </c:pt>
                <c:pt idx="19613">
                  <c:v>874.73791499999948</c:v>
                </c:pt>
                <c:pt idx="19614">
                  <c:v>874.37567100000001</c:v>
                </c:pt>
                <c:pt idx="19615">
                  <c:v>873.98138400000005</c:v>
                </c:pt>
                <c:pt idx="19616">
                  <c:v>873.61895800000002</c:v>
                </c:pt>
                <c:pt idx="19617">
                  <c:v>873.24615499999948</c:v>
                </c:pt>
                <c:pt idx="19618">
                  <c:v>872.84619099999748</c:v>
                </c:pt>
                <c:pt idx="19619">
                  <c:v>872.50024399999938</c:v>
                </c:pt>
                <c:pt idx="19620">
                  <c:v>872.12914999999998</c:v>
                </c:pt>
                <c:pt idx="19621">
                  <c:v>871.76946999999996</c:v>
                </c:pt>
                <c:pt idx="19622">
                  <c:v>871.37188700000002</c:v>
                </c:pt>
                <c:pt idx="19623">
                  <c:v>871.02514599999949</c:v>
                </c:pt>
                <c:pt idx="19624">
                  <c:v>870.64422599999796</c:v>
                </c:pt>
                <c:pt idx="19625">
                  <c:v>870.24487300000055</c:v>
                </c:pt>
                <c:pt idx="19626">
                  <c:v>869.91369599999996</c:v>
                </c:pt>
                <c:pt idx="19627">
                  <c:v>869.52606199999946</c:v>
                </c:pt>
                <c:pt idx="19628">
                  <c:v>869.13738999999998</c:v>
                </c:pt>
                <c:pt idx="19629">
                  <c:v>868.77062999999998</c:v>
                </c:pt>
                <c:pt idx="19630">
                  <c:v>868.40692099999796</c:v>
                </c:pt>
                <c:pt idx="19631">
                  <c:v>868.02966299999946</c:v>
                </c:pt>
                <c:pt idx="19632">
                  <c:v>867.64221199999747</c:v>
                </c:pt>
                <c:pt idx="19633">
                  <c:v>867.27795400000002</c:v>
                </c:pt>
                <c:pt idx="19634">
                  <c:v>866.93530299999998</c:v>
                </c:pt>
                <c:pt idx="19635">
                  <c:v>866.53295899999796</c:v>
                </c:pt>
                <c:pt idx="19636">
                  <c:v>866.16497800000002</c:v>
                </c:pt>
                <c:pt idx="19637">
                  <c:v>865.79699700000003</c:v>
                </c:pt>
                <c:pt idx="19638">
                  <c:v>865.43402099999946</c:v>
                </c:pt>
                <c:pt idx="19639">
                  <c:v>865.07415800000001</c:v>
                </c:pt>
                <c:pt idx="19640">
                  <c:v>864.71618699999999</c:v>
                </c:pt>
                <c:pt idx="19641">
                  <c:v>864.35437000000002</c:v>
                </c:pt>
                <c:pt idx="19642">
                  <c:v>863.98437500000352</c:v>
                </c:pt>
                <c:pt idx="19643">
                  <c:v>863.608521</c:v>
                </c:pt>
                <c:pt idx="19644">
                  <c:v>863.24841300000003</c:v>
                </c:pt>
                <c:pt idx="19645">
                  <c:v>862.87969999999996</c:v>
                </c:pt>
                <c:pt idx="19646">
                  <c:v>862.52703899999949</c:v>
                </c:pt>
                <c:pt idx="19647">
                  <c:v>862.17071500000054</c:v>
                </c:pt>
                <c:pt idx="19648">
                  <c:v>861.80810499999939</c:v>
                </c:pt>
                <c:pt idx="19649">
                  <c:v>861.41271999999947</c:v>
                </c:pt>
                <c:pt idx="19650">
                  <c:v>861.03240999999946</c:v>
                </c:pt>
                <c:pt idx="19651">
                  <c:v>860.67773400000351</c:v>
                </c:pt>
                <c:pt idx="19652">
                  <c:v>860.33044399999949</c:v>
                </c:pt>
                <c:pt idx="19653">
                  <c:v>859.95117199999947</c:v>
                </c:pt>
                <c:pt idx="19654">
                  <c:v>859.58551</c:v>
                </c:pt>
                <c:pt idx="19655">
                  <c:v>859.24523899999997</c:v>
                </c:pt>
                <c:pt idx="19656">
                  <c:v>858.875</c:v>
                </c:pt>
                <c:pt idx="19657">
                  <c:v>858.49047900000005</c:v>
                </c:pt>
                <c:pt idx="19658">
                  <c:v>858.14318800000001</c:v>
                </c:pt>
                <c:pt idx="19659">
                  <c:v>857.77862500000003</c:v>
                </c:pt>
                <c:pt idx="19660">
                  <c:v>857.378601</c:v>
                </c:pt>
                <c:pt idx="19661">
                  <c:v>857.046875</c:v>
                </c:pt>
                <c:pt idx="19662">
                  <c:v>856.67517100000055</c:v>
                </c:pt>
                <c:pt idx="19663">
                  <c:v>856.32806399999947</c:v>
                </c:pt>
                <c:pt idx="19664">
                  <c:v>855.94506799999749</c:v>
                </c:pt>
                <c:pt idx="19665">
                  <c:v>855.600281</c:v>
                </c:pt>
                <c:pt idx="19666">
                  <c:v>855.22662399999797</c:v>
                </c:pt>
                <c:pt idx="19667">
                  <c:v>854.87634300000002</c:v>
                </c:pt>
                <c:pt idx="19668">
                  <c:v>854.49713099999997</c:v>
                </c:pt>
                <c:pt idx="19669">
                  <c:v>854.14880400000004</c:v>
                </c:pt>
                <c:pt idx="19670">
                  <c:v>853.77209500000004</c:v>
                </c:pt>
                <c:pt idx="19671">
                  <c:v>853.41400099999998</c:v>
                </c:pt>
                <c:pt idx="19672">
                  <c:v>853.05242899999746</c:v>
                </c:pt>
                <c:pt idx="19673">
                  <c:v>852.69928000000004</c:v>
                </c:pt>
                <c:pt idx="19674">
                  <c:v>852.32702599998186</c:v>
                </c:pt>
                <c:pt idx="19675">
                  <c:v>851.96026599998174</c:v>
                </c:pt>
                <c:pt idx="19676">
                  <c:v>851.59124799999938</c:v>
                </c:pt>
                <c:pt idx="19677">
                  <c:v>851.24054000000001</c:v>
                </c:pt>
                <c:pt idx="19678">
                  <c:v>850.88500999999997</c:v>
                </c:pt>
                <c:pt idx="19679">
                  <c:v>850.52349900000002</c:v>
                </c:pt>
                <c:pt idx="19680">
                  <c:v>850.14257799999996</c:v>
                </c:pt>
                <c:pt idx="19681">
                  <c:v>849.80993699999999</c:v>
                </c:pt>
                <c:pt idx="19682">
                  <c:v>849.45190399999797</c:v>
                </c:pt>
                <c:pt idx="19683">
                  <c:v>849.09491000000003</c:v>
                </c:pt>
                <c:pt idx="19684">
                  <c:v>848.73516799999948</c:v>
                </c:pt>
                <c:pt idx="19685">
                  <c:v>848.38726799998426</c:v>
                </c:pt>
                <c:pt idx="19686">
                  <c:v>847.99328600000001</c:v>
                </c:pt>
                <c:pt idx="19687">
                  <c:v>847.66784699999948</c:v>
                </c:pt>
                <c:pt idx="19688">
                  <c:v>847.28552200000001</c:v>
                </c:pt>
                <c:pt idx="19689">
                  <c:v>846.93792699998369</c:v>
                </c:pt>
                <c:pt idx="19690">
                  <c:v>846.56872599999997</c:v>
                </c:pt>
                <c:pt idx="19691">
                  <c:v>846.219604</c:v>
                </c:pt>
                <c:pt idx="19692">
                  <c:v>845.85760499998162</c:v>
                </c:pt>
                <c:pt idx="19693">
                  <c:v>845.502747</c:v>
                </c:pt>
                <c:pt idx="19694">
                  <c:v>845.14556899999798</c:v>
                </c:pt>
                <c:pt idx="19695">
                  <c:v>844.79882800000053</c:v>
                </c:pt>
                <c:pt idx="19696">
                  <c:v>844.44830300000001</c:v>
                </c:pt>
                <c:pt idx="19697">
                  <c:v>844.08447300000353</c:v>
                </c:pt>
                <c:pt idx="19698">
                  <c:v>843.74645999999996</c:v>
                </c:pt>
                <c:pt idx="19699">
                  <c:v>843.36737099999948</c:v>
                </c:pt>
                <c:pt idx="19700">
                  <c:v>843.00024399999938</c:v>
                </c:pt>
                <c:pt idx="19701">
                  <c:v>842.64453100000003</c:v>
                </c:pt>
                <c:pt idx="19702">
                  <c:v>842.31201199999748</c:v>
                </c:pt>
                <c:pt idx="19703">
                  <c:v>841.93914799999948</c:v>
                </c:pt>
                <c:pt idx="19704">
                  <c:v>841.60388200000352</c:v>
                </c:pt>
                <c:pt idx="19705">
                  <c:v>841.24060099999997</c:v>
                </c:pt>
                <c:pt idx="19706">
                  <c:v>840.86437999999998</c:v>
                </c:pt>
                <c:pt idx="19707">
                  <c:v>840.52697799999999</c:v>
                </c:pt>
                <c:pt idx="19708">
                  <c:v>840.14105199999949</c:v>
                </c:pt>
                <c:pt idx="19709">
                  <c:v>839.81805399999996</c:v>
                </c:pt>
                <c:pt idx="19710">
                  <c:v>839.46856699999796</c:v>
                </c:pt>
                <c:pt idx="19711">
                  <c:v>839.10693400000002</c:v>
                </c:pt>
                <c:pt idx="19712">
                  <c:v>838.74267599999996</c:v>
                </c:pt>
                <c:pt idx="19713">
                  <c:v>838.39038100000005</c:v>
                </c:pt>
                <c:pt idx="19714">
                  <c:v>838.03729199999748</c:v>
                </c:pt>
                <c:pt idx="19715">
                  <c:v>837.682861</c:v>
                </c:pt>
                <c:pt idx="19716">
                  <c:v>837.33496099999797</c:v>
                </c:pt>
                <c:pt idx="19717">
                  <c:v>836.98419200000001</c:v>
                </c:pt>
                <c:pt idx="19718">
                  <c:v>836.60107400000004</c:v>
                </c:pt>
                <c:pt idx="19719">
                  <c:v>836.24505599999998</c:v>
                </c:pt>
                <c:pt idx="19720">
                  <c:v>835.90142799999796</c:v>
                </c:pt>
                <c:pt idx="19721">
                  <c:v>835.55078100000003</c:v>
                </c:pt>
                <c:pt idx="19722">
                  <c:v>835.21148700000003</c:v>
                </c:pt>
                <c:pt idx="19723">
                  <c:v>834.84588599999938</c:v>
                </c:pt>
                <c:pt idx="19724">
                  <c:v>834.50573699999995</c:v>
                </c:pt>
                <c:pt idx="19725">
                  <c:v>834.15417500000001</c:v>
                </c:pt>
                <c:pt idx="19726">
                  <c:v>833.80993699999999</c:v>
                </c:pt>
                <c:pt idx="19727">
                  <c:v>833.43408199999999</c:v>
                </c:pt>
                <c:pt idx="19728">
                  <c:v>833.108521</c:v>
                </c:pt>
                <c:pt idx="19729">
                  <c:v>832.75476100000003</c:v>
                </c:pt>
                <c:pt idx="19730">
                  <c:v>832.39459199999999</c:v>
                </c:pt>
                <c:pt idx="19731">
                  <c:v>832.07049600000005</c:v>
                </c:pt>
                <c:pt idx="19732">
                  <c:v>831.72088599999995</c:v>
                </c:pt>
                <c:pt idx="19733">
                  <c:v>831.35986299999797</c:v>
                </c:pt>
                <c:pt idx="19734">
                  <c:v>831.03698699999939</c:v>
                </c:pt>
                <c:pt idx="19735">
                  <c:v>830.66766399998369</c:v>
                </c:pt>
                <c:pt idx="19736">
                  <c:v>830.35882599999798</c:v>
                </c:pt>
                <c:pt idx="19737">
                  <c:v>829.97564699999998</c:v>
                </c:pt>
                <c:pt idx="19738">
                  <c:v>829.63354500000003</c:v>
                </c:pt>
                <c:pt idx="19739">
                  <c:v>829.29724099999999</c:v>
                </c:pt>
                <c:pt idx="19740">
                  <c:v>828.95239299999946</c:v>
                </c:pt>
                <c:pt idx="19741">
                  <c:v>828.60620100000006</c:v>
                </c:pt>
                <c:pt idx="19742">
                  <c:v>828.27301000000352</c:v>
                </c:pt>
                <c:pt idx="19743">
                  <c:v>827.92291299999749</c:v>
                </c:pt>
                <c:pt idx="19744">
                  <c:v>827.57635500000004</c:v>
                </c:pt>
                <c:pt idx="19745">
                  <c:v>827.22204599999998</c:v>
                </c:pt>
                <c:pt idx="19746">
                  <c:v>826.87469499999997</c:v>
                </c:pt>
                <c:pt idx="19747">
                  <c:v>826.54254199999946</c:v>
                </c:pt>
                <c:pt idx="19748">
                  <c:v>826.228027</c:v>
                </c:pt>
                <c:pt idx="19749">
                  <c:v>825.86798099999749</c:v>
                </c:pt>
                <c:pt idx="19750">
                  <c:v>825.49493399999994</c:v>
                </c:pt>
                <c:pt idx="19751">
                  <c:v>825.17694100000051</c:v>
                </c:pt>
                <c:pt idx="19752">
                  <c:v>824.81829799999946</c:v>
                </c:pt>
                <c:pt idx="19753">
                  <c:v>824.475098</c:v>
                </c:pt>
                <c:pt idx="19754">
                  <c:v>824.13757299999997</c:v>
                </c:pt>
                <c:pt idx="19755">
                  <c:v>823.78546100000005</c:v>
                </c:pt>
                <c:pt idx="19756">
                  <c:v>823.47857700000054</c:v>
                </c:pt>
                <c:pt idx="19757">
                  <c:v>823.12127699999996</c:v>
                </c:pt>
                <c:pt idx="19758">
                  <c:v>822.76373300000353</c:v>
                </c:pt>
                <c:pt idx="19759">
                  <c:v>822.46173099999999</c:v>
                </c:pt>
                <c:pt idx="19760">
                  <c:v>822.08630400000004</c:v>
                </c:pt>
                <c:pt idx="19761">
                  <c:v>821.72375500000055</c:v>
                </c:pt>
                <c:pt idx="19762">
                  <c:v>821.37060499999939</c:v>
                </c:pt>
                <c:pt idx="19763">
                  <c:v>821.04260299999748</c:v>
                </c:pt>
                <c:pt idx="19764">
                  <c:v>820.70855700000004</c:v>
                </c:pt>
                <c:pt idx="19765">
                  <c:v>820.36572299999796</c:v>
                </c:pt>
                <c:pt idx="19766">
                  <c:v>820.03124999999739</c:v>
                </c:pt>
                <c:pt idx="19767">
                  <c:v>819.68310499999995</c:v>
                </c:pt>
                <c:pt idx="19768">
                  <c:v>819.36309799999947</c:v>
                </c:pt>
                <c:pt idx="19769">
                  <c:v>819.0452269999837</c:v>
                </c:pt>
                <c:pt idx="19770">
                  <c:v>818.69281000000001</c:v>
                </c:pt>
                <c:pt idx="19771">
                  <c:v>818.36444100000006</c:v>
                </c:pt>
                <c:pt idx="19772">
                  <c:v>817.995361</c:v>
                </c:pt>
                <c:pt idx="19773">
                  <c:v>817.69812000000002</c:v>
                </c:pt>
                <c:pt idx="19774">
                  <c:v>817.33013899999946</c:v>
                </c:pt>
                <c:pt idx="19775">
                  <c:v>817.00762899998415</c:v>
                </c:pt>
                <c:pt idx="19776">
                  <c:v>816.669983</c:v>
                </c:pt>
                <c:pt idx="19777">
                  <c:v>816.34765599998036</c:v>
                </c:pt>
                <c:pt idx="19778">
                  <c:v>816.00665299999946</c:v>
                </c:pt>
                <c:pt idx="19779">
                  <c:v>815.66772499999797</c:v>
                </c:pt>
                <c:pt idx="19780">
                  <c:v>815.34759499998393</c:v>
                </c:pt>
                <c:pt idx="19781">
                  <c:v>815.00244099999998</c:v>
                </c:pt>
                <c:pt idx="19782">
                  <c:v>814.68774399999995</c:v>
                </c:pt>
                <c:pt idx="19783">
                  <c:v>814.34350599999948</c:v>
                </c:pt>
                <c:pt idx="19784">
                  <c:v>814.00579800000003</c:v>
                </c:pt>
                <c:pt idx="19785">
                  <c:v>813.67175300000054</c:v>
                </c:pt>
                <c:pt idx="19786">
                  <c:v>813.32531699999947</c:v>
                </c:pt>
                <c:pt idx="19787">
                  <c:v>812.97198500000002</c:v>
                </c:pt>
                <c:pt idx="19788">
                  <c:v>812.66986099999997</c:v>
                </c:pt>
                <c:pt idx="19789">
                  <c:v>812.35162399997898</c:v>
                </c:pt>
                <c:pt idx="19790">
                  <c:v>812.01886000000002</c:v>
                </c:pt>
                <c:pt idx="19791">
                  <c:v>811.64471400000002</c:v>
                </c:pt>
                <c:pt idx="19792">
                  <c:v>811.32238799999948</c:v>
                </c:pt>
                <c:pt idx="19793">
                  <c:v>810.99414100000001</c:v>
                </c:pt>
                <c:pt idx="19794">
                  <c:v>810.66290299999946</c:v>
                </c:pt>
                <c:pt idx="19795">
                  <c:v>810.32189899999946</c:v>
                </c:pt>
                <c:pt idx="19796">
                  <c:v>810.00506600000006</c:v>
                </c:pt>
                <c:pt idx="19797">
                  <c:v>809.65014599999949</c:v>
                </c:pt>
                <c:pt idx="19798">
                  <c:v>809.30828899999949</c:v>
                </c:pt>
                <c:pt idx="19799">
                  <c:v>809.01837200000352</c:v>
                </c:pt>
                <c:pt idx="19800">
                  <c:v>808.67596400000002</c:v>
                </c:pt>
                <c:pt idx="19801">
                  <c:v>808.32128899999748</c:v>
                </c:pt>
                <c:pt idx="19802">
                  <c:v>808.03027299999997</c:v>
                </c:pt>
                <c:pt idx="19803">
                  <c:v>807.67205799999999</c:v>
                </c:pt>
                <c:pt idx="19804">
                  <c:v>807.35021999998185</c:v>
                </c:pt>
                <c:pt idx="19805">
                  <c:v>807.02673300000004</c:v>
                </c:pt>
                <c:pt idx="19806">
                  <c:v>806.69976799999995</c:v>
                </c:pt>
                <c:pt idx="19807">
                  <c:v>806.34411599999748</c:v>
                </c:pt>
                <c:pt idx="19808">
                  <c:v>806.01147500000002</c:v>
                </c:pt>
                <c:pt idx="19809">
                  <c:v>805.69097900000054</c:v>
                </c:pt>
                <c:pt idx="19810">
                  <c:v>805.35382099999947</c:v>
                </c:pt>
                <c:pt idx="19811">
                  <c:v>805.0452269999837</c:v>
                </c:pt>
                <c:pt idx="19812">
                  <c:v>804.709656</c:v>
                </c:pt>
                <c:pt idx="19813">
                  <c:v>804.36621099997944</c:v>
                </c:pt>
                <c:pt idx="19814">
                  <c:v>804.044983</c:v>
                </c:pt>
                <c:pt idx="19815">
                  <c:v>803.71356200000002</c:v>
                </c:pt>
                <c:pt idx="19816">
                  <c:v>803.39947500000005</c:v>
                </c:pt>
                <c:pt idx="19817">
                  <c:v>803.06524699999738</c:v>
                </c:pt>
                <c:pt idx="19818">
                  <c:v>802.73968500000001</c:v>
                </c:pt>
                <c:pt idx="19819">
                  <c:v>802.40240499999948</c:v>
                </c:pt>
                <c:pt idx="19820">
                  <c:v>802.05999799999938</c:v>
                </c:pt>
                <c:pt idx="19821">
                  <c:v>801.76202399999738</c:v>
                </c:pt>
                <c:pt idx="19822">
                  <c:v>801.43438700000002</c:v>
                </c:pt>
                <c:pt idx="19823">
                  <c:v>801.10919200000001</c:v>
                </c:pt>
                <c:pt idx="19824">
                  <c:v>800.78747600000054</c:v>
                </c:pt>
                <c:pt idx="19825">
                  <c:v>800.45751999998186</c:v>
                </c:pt>
                <c:pt idx="19826">
                  <c:v>800.09674099999995</c:v>
                </c:pt>
                <c:pt idx="19827">
                  <c:v>799.80053699999996</c:v>
                </c:pt>
                <c:pt idx="19828">
                  <c:v>799.47882100000004</c:v>
                </c:pt>
                <c:pt idx="19829">
                  <c:v>799.16619899999796</c:v>
                </c:pt>
                <c:pt idx="19830">
                  <c:v>798.80407700000001</c:v>
                </c:pt>
                <c:pt idx="19831">
                  <c:v>798.49163799999997</c:v>
                </c:pt>
                <c:pt idx="19832">
                  <c:v>798.16052199999797</c:v>
                </c:pt>
                <c:pt idx="19833">
                  <c:v>797.83593699999949</c:v>
                </c:pt>
                <c:pt idx="19834">
                  <c:v>797.49823000000004</c:v>
                </c:pt>
                <c:pt idx="19835">
                  <c:v>797.17828400000053</c:v>
                </c:pt>
                <c:pt idx="19836">
                  <c:v>796.87268099999949</c:v>
                </c:pt>
                <c:pt idx="19837">
                  <c:v>796.53576699999996</c:v>
                </c:pt>
                <c:pt idx="19838">
                  <c:v>796.19702099999949</c:v>
                </c:pt>
                <c:pt idx="19839">
                  <c:v>795.91845699999999</c:v>
                </c:pt>
                <c:pt idx="19840">
                  <c:v>795.57208300000002</c:v>
                </c:pt>
                <c:pt idx="19841">
                  <c:v>795.25811799999997</c:v>
                </c:pt>
                <c:pt idx="19842">
                  <c:v>794.93719499999747</c:v>
                </c:pt>
                <c:pt idx="19843">
                  <c:v>794.6362299999837</c:v>
                </c:pt>
                <c:pt idx="19844">
                  <c:v>794.28430200000355</c:v>
                </c:pt>
                <c:pt idx="19845">
                  <c:v>793.96716299998002</c:v>
                </c:pt>
                <c:pt idx="19846">
                  <c:v>793.60845900000004</c:v>
                </c:pt>
                <c:pt idx="19847">
                  <c:v>793.29632600000002</c:v>
                </c:pt>
                <c:pt idx="19848">
                  <c:v>792.97705099999996</c:v>
                </c:pt>
                <c:pt idx="19849">
                  <c:v>792.64282199999946</c:v>
                </c:pt>
                <c:pt idx="19850">
                  <c:v>792.34320099999798</c:v>
                </c:pt>
                <c:pt idx="19851">
                  <c:v>791.98834200000351</c:v>
                </c:pt>
                <c:pt idx="19852">
                  <c:v>791.68426499999998</c:v>
                </c:pt>
                <c:pt idx="19853">
                  <c:v>791.36498999999947</c:v>
                </c:pt>
                <c:pt idx="19854">
                  <c:v>791.06640599999946</c:v>
                </c:pt>
                <c:pt idx="19855">
                  <c:v>790.71185300000002</c:v>
                </c:pt>
                <c:pt idx="19856">
                  <c:v>790.40740999999946</c:v>
                </c:pt>
                <c:pt idx="19857">
                  <c:v>790.08905000000004</c:v>
                </c:pt>
                <c:pt idx="19858">
                  <c:v>789.75891100000001</c:v>
                </c:pt>
                <c:pt idx="19859">
                  <c:v>789.44415299999946</c:v>
                </c:pt>
                <c:pt idx="19860">
                  <c:v>789.12542699999949</c:v>
                </c:pt>
                <c:pt idx="19861">
                  <c:v>788.77819800000054</c:v>
                </c:pt>
                <c:pt idx="19862">
                  <c:v>788.46404999999947</c:v>
                </c:pt>
                <c:pt idx="19863">
                  <c:v>788.12176499999998</c:v>
                </c:pt>
                <c:pt idx="19864">
                  <c:v>787.82195999999749</c:v>
                </c:pt>
                <c:pt idx="19865">
                  <c:v>787.49316399999998</c:v>
                </c:pt>
                <c:pt idx="19866">
                  <c:v>787.16735799999947</c:v>
                </c:pt>
                <c:pt idx="19867">
                  <c:v>786.83496099999797</c:v>
                </c:pt>
                <c:pt idx="19868">
                  <c:v>786.52899200000002</c:v>
                </c:pt>
                <c:pt idx="19869">
                  <c:v>786.203125</c:v>
                </c:pt>
                <c:pt idx="19870">
                  <c:v>785.89312699999948</c:v>
                </c:pt>
                <c:pt idx="19871">
                  <c:v>785.57128899999998</c:v>
                </c:pt>
                <c:pt idx="19872">
                  <c:v>785.27710000000002</c:v>
                </c:pt>
                <c:pt idx="19873">
                  <c:v>784.94628899999748</c:v>
                </c:pt>
                <c:pt idx="19874">
                  <c:v>784.62854000000004</c:v>
                </c:pt>
                <c:pt idx="19875">
                  <c:v>784.32086199999947</c:v>
                </c:pt>
                <c:pt idx="19876">
                  <c:v>784.03247099999999</c:v>
                </c:pt>
                <c:pt idx="19877">
                  <c:v>783.66662599998415</c:v>
                </c:pt>
                <c:pt idx="19878">
                  <c:v>783.36816399999748</c:v>
                </c:pt>
                <c:pt idx="19879">
                  <c:v>783.05322299999796</c:v>
                </c:pt>
                <c:pt idx="19880">
                  <c:v>782.72741699999949</c:v>
                </c:pt>
                <c:pt idx="19881">
                  <c:v>782.44189499999948</c:v>
                </c:pt>
                <c:pt idx="19882">
                  <c:v>782.10809300000005</c:v>
                </c:pt>
                <c:pt idx="19883">
                  <c:v>781.77838100002032</c:v>
                </c:pt>
                <c:pt idx="19884">
                  <c:v>781.49054000000001</c:v>
                </c:pt>
                <c:pt idx="19885">
                  <c:v>781.1743770000179</c:v>
                </c:pt>
                <c:pt idx="19886">
                  <c:v>780.85015899999746</c:v>
                </c:pt>
                <c:pt idx="19887">
                  <c:v>780.55389400000001</c:v>
                </c:pt>
                <c:pt idx="19888">
                  <c:v>780.23919699999999</c:v>
                </c:pt>
                <c:pt idx="19889">
                  <c:v>779.92877200000055</c:v>
                </c:pt>
                <c:pt idx="19890">
                  <c:v>779.61267099999998</c:v>
                </c:pt>
                <c:pt idx="19891">
                  <c:v>779.30401599999948</c:v>
                </c:pt>
                <c:pt idx="19892">
                  <c:v>778.98016399999949</c:v>
                </c:pt>
                <c:pt idx="19893">
                  <c:v>778.68231200000002</c:v>
                </c:pt>
                <c:pt idx="19894">
                  <c:v>778.36944599999947</c:v>
                </c:pt>
                <c:pt idx="19895">
                  <c:v>778.05358899999999</c:v>
                </c:pt>
                <c:pt idx="19896">
                  <c:v>777.73022499999797</c:v>
                </c:pt>
                <c:pt idx="19897">
                  <c:v>777.40887500000053</c:v>
                </c:pt>
                <c:pt idx="19898">
                  <c:v>777.10827600000005</c:v>
                </c:pt>
                <c:pt idx="19899">
                  <c:v>776.81097399999999</c:v>
                </c:pt>
                <c:pt idx="19900">
                  <c:v>776.46447799999999</c:v>
                </c:pt>
                <c:pt idx="19901">
                  <c:v>776.16796899999747</c:v>
                </c:pt>
                <c:pt idx="19902">
                  <c:v>775.87261999999748</c:v>
                </c:pt>
                <c:pt idx="19903">
                  <c:v>775.56256099999746</c:v>
                </c:pt>
                <c:pt idx="19904">
                  <c:v>775.23144500000001</c:v>
                </c:pt>
                <c:pt idx="19905">
                  <c:v>774.94537400000002</c:v>
                </c:pt>
                <c:pt idx="19906">
                  <c:v>774.62780799999996</c:v>
                </c:pt>
                <c:pt idx="19907">
                  <c:v>774.30590799999948</c:v>
                </c:pt>
                <c:pt idx="19908">
                  <c:v>774.00323500000002</c:v>
                </c:pt>
                <c:pt idx="19909">
                  <c:v>773.69506799999999</c:v>
                </c:pt>
                <c:pt idx="19910">
                  <c:v>773.40924099999938</c:v>
                </c:pt>
                <c:pt idx="19911">
                  <c:v>773.05181899999798</c:v>
                </c:pt>
                <c:pt idx="19912">
                  <c:v>772.76165799999796</c:v>
                </c:pt>
                <c:pt idx="19913">
                  <c:v>772.45672599999796</c:v>
                </c:pt>
                <c:pt idx="19914">
                  <c:v>772.17358400000353</c:v>
                </c:pt>
                <c:pt idx="19915">
                  <c:v>771.86450199999797</c:v>
                </c:pt>
                <c:pt idx="19916">
                  <c:v>771.54595899999947</c:v>
                </c:pt>
                <c:pt idx="19917">
                  <c:v>771.251892</c:v>
                </c:pt>
                <c:pt idx="19918">
                  <c:v>770.94805899999949</c:v>
                </c:pt>
                <c:pt idx="19919">
                  <c:v>770.64361599999938</c:v>
                </c:pt>
                <c:pt idx="19920">
                  <c:v>770.31841999999949</c:v>
                </c:pt>
                <c:pt idx="19921">
                  <c:v>770.02832000000001</c:v>
                </c:pt>
                <c:pt idx="19922">
                  <c:v>769.71069299999999</c:v>
                </c:pt>
                <c:pt idx="19923">
                  <c:v>769.40203899999949</c:v>
                </c:pt>
                <c:pt idx="19924">
                  <c:v>769.09637500000053</c:v>
                </c:pt>
                <c:pt idx="19925">
                  <c:v>768.82226599997875</c:v>
                </c:pt>
                <c:pt idx="19926">
                  <c:v>768.51654099999996</c:v>
                </c:pt>
                <c:pt idx="19927">
                  <c:v>768.17895500000054</c:v>
                </c:pt>
                <c:pt idx="19928">
                  <c:v>767.87512199999946</c:v>
                </c:pt>
                <c:pt idx="19929">
                  <c:v>767.57904100000053</c:v>
                </c:pt>
                <c:pt idx="19930">
                  <c:v>767.29785200000003</c:v>
                </c:pt>
                <c:pt idx="19931">
                  <c:v>766.98864700000001</c:v>
                </c:pt>
                <c:pt idx="19932">
                  <c:v>766.68353300000354</c:v>
                </c:pt>
                <c:pt idx="19933">
                  <c:v>766.36749299999747</c:v>
                </c:pt>
                <c:pt idx="19934">
                  <c:v>766.05065899999749</c:v>
                </c:pt>
                <c:pt idx="19935">
                  <c:v>765.772156</c:v>
                </c:pt>
                <c:pt idx="19936">
                  <c:v>765.47796599999947</c:v>
                </c:pt>
                <c:pt idx="19937">
                  <c:v>765.16650399999946</c:v>
                </c:pt>
                <c:pt idx="19938">
                  <c:v>764.86675999999738</c:v>
                </c:pt>
                <c:pt idx="19939">
                  <c:v>764.56066899999746</c:v>
                </c:pt>
                <c:pt idx="19940">
                  <c:v>764.237976</c:v>
                </c:pt>
                <c:pt idx="19941">
                  <c:v>763.95086699999797</c:v>
                </c:pt>
                <c:pt idx="19942">
                  <c:v>763.64672899999948</c:v>
                </c:pt>
                <c:pt idx="19943">
                  <c:v>763.33953899999949</c:v>
                </c:pt>
                <c:pt idx="19944">
                  <c:v>763.04180899999949</c:v>
                </c:pt>
                <c:pt idx="19945">
                  <c:v>762.75714099999948</c:v>
                </c:pt>
                <c:pt idx="19946">
                  <c:v>762.43902599999797</c:v>
                </c:pt>
                <c:pt idx="19947">
                  <c:v>762.13232399999947</c:v>
                </c:pt>
                <c:pt idx="19948">
                  <c:v>761.85186799999747</c:v>
                </c:pt>
                <c:pt idx="19949">
                  <c:v>761.52453600000001</c:v>
                </c:pt>
                <c:pt idx="19950">
                  <c:v>761.23468000000003</c:v>
                </c:pt>
                <c:pt idx="19951">
                  <c:v>760.94049099999938</c:v>
                </c:pt>
                <c:pt idx="19952">
                  <c:v>760.64428699999996</c:v>
                </c:pt>
                <c:pt idx="19953">
                  <c:v>760.31683299999997</c:v>
                </c:pt>
                <c:pt idx="19954">
                  <c:v>760.02923599999997</c:v>
                </c:pt>
                <c:pt idx="19955">
                  <c:v>759.70660399999997</c:v>
                </c:pt>
                <c:pt idx="19956">
                  <c:v>759.41339100000005</c:v>
                </c:pt>
                <c:pt idx="19957">
                  <c:v>759.14471400000002</c:v>
                </c:pt>
                <c:pt idx="19958">
                  <c:v>758.85272199999747</c:v>
                </c:pt>
                <c:pt idx="19959">
                  <c:v>758.52465799999948</c:v>
                </c:pt>
                <c:pt idx="19960">
                  <c:v>758.21758999999997</c:v>
                </c:pt>
                <c:pt idx="19961">
                  <c:v>757.91308600000002</c:v>
                </c:pt>
                <c:pt idx="19962">
                  <c:v>757.63879400000053</c:v>
                </c:pt>
                <c:pt idx="19963">
                  <c:v>757.34912099999747</c:v>
                </c:pt>
                <c:pt idx="19964">
                  <c:v>757.02654999999947</c:v>
                </c:pt>
                <c:pt idx="19965">
                  <c:v>756.73303200000055</c:v>
                </c:pt>
                <c:pt idx="19966">
                  <c:v>756.41479500000003</c:v>
                </c:pt>
                <c:pt idx="19967">
                  <c:v>756.15338100000054</c:v>
                </c:pt>
                <c:pt idx="19968">
                  <c:v>755.83496099999797</c:v>
                </c:pt>
                <c:pt idx="19969">
                  <c:v>755.55560299999797</c:v>
                </c:pt>
                <c:pt idx="19970">
                  <c:v>755.22759999999948</c:v>
                </c:pt>
                <c:pt idx="19971">
                  <c:v>754.94909699999948</c:v>
                </c:pt>
                <c:pt idx="19972">
                  <c:v>754.65466299999946</c:v>
                </c:pt>
                <c:pt idx="19973">
                  <c:v>754.34375</c:v>
                </c:pt>
                <c:pt idx="19974">
                  <c:v>754.03698699999939</c:v>
                </c:pt>
                <c:pt idx="19975">
                  <c:v>753.75073200000054</c:v>
                </c:pt>
                <c:pt idx="19976">
                  <c:v>753.45953399999996</c:v>
                </c:pt>
                <c:pt idx="19977">
                  <c:v>753.14953600000001</c:v>
                </c:pt>
                <c:pt idx="19978">
                  <c:v>752.85162399997898</c:v>
                </c:pt>
                <c:pt idx="19979">
                  <c:v>752.55267299999946</c:v>
                </c:pt>
                <c:pt idx="19980">
                  <c:v>752.25366199999996</c:v>
                </c:pt>
                <c:pt idx="19981">
                  <c:v>751.96588099999997</c:v>
                </c:pt>
                <c:pt idx="19982">
                  <c:v>751.68060300000002</c:v>
                </c:pt>
                <c:pt idx="19983">
                  <c:v>751.37078899999995</c:v>
                </c:pt>
                <c:pt idx="19984">
                  <c:v>751.08166499999948</c:v>
                </c:pt>
                <c:pt idx="19985">
                  <c:v>750.76715099999797</c:v>
                </c:pt>
                <c:pt idx="19986">
                  <c:v>750.47198500000002</c:v>
                </c:pt>
                <c:pt idx="19987">
                  <c:v>750.19720499999949</c:v>
                </c:pt>
                <c:pt idx="19988">
                  <c:v>749.88726799998426</c:v>
                </c:pt>
                <c:pt idx="19989">
                  <c:v>749.59832800000004</c:v>
                </c:pt>
                <c:pt idx="19990">
                  <c:v>749.30267299999946</c:v>
                </c:pt>
                <c:pt idx="19991">
                  <c:v>749.01916499999948</c:v>
                </c:pt>
                <c:pt idx="19992">
                  <c:v>748.71563700000002</c:v>
                </c:pt>
                <c:pt idx="19993">
                  <c:v>748.42767299999946</c:v>
                </c:pt>
                <c:pt idx="19994">
                  <c:v>748.13769499999796</c:v>
                </c:pt>
                <c:pt idx="19995">
                  <c:v>747.83441199999947</c:v>
                </c:pt>
                <c:pt idx="19996">
                  <c:v>747.53643799999998</c:v>
                </c:pt>
                <c:pt idx="19997">
                  <c:v>747.25750699999946</c:v>
                </c:pt>
                <c:pt idx="19998">
                  <c:v>746.95422399998392</c:v>
                </c:pt>
                <c:pt idx="19999">
                  <c:v>746.66503899999998</c:v>
                </c:pt>
                <c:pt idx="20000">
                  <c:v>746.35797099999797</c:v>
                </c:pt>
                <c:pt idx="20001">
                  <c:v>746.07605000000001</c:v>
                </c:pt>
                <c:pt idx="20002">
                  <c:v>745.77844200001573</c:v>
                </c:pt>
                <c:pt idx="20003">
                  <c:v>745.50042699999949</c:v>
                </c:pt>
                <c:pt idx="20004">
                  <c:v>745.16314699999998</c:v>
                </c:pt>
                <c:pt idx="20005">
                  <c:v>744.88867200000004</c:v>
                </c:pt>
                <c:pt idx="20006">
                  <c:v>744.59710699999948</c:v>
                </c:pt>
                <c:pt idx="20007">
                  <c:v>744.29864500000053</c:v>
                </c:pt>
                <c:pt idx="20008">
                  <c:v>744.02874799999995</c:v>
                </c:pt>
                <c:pt idx="20009">
                  <c:v>743.72808800000053</c:v>
                </c:pt>
                <c:pt idx="20010">
                  <c:v>743.41778599999998</c:v>
                </c:pt>
                <c:pt idx="20011">
                  <c:v>743.11993399999994</c:v>
                </c:pt>
                <c:pt idx="20012">
                  <c:v>742.84301799999946</c:v>
                </c:pt>
                <c:pt idx="20013">
                  <c:v>742.55151399999738</c:v>
                </c:pt>
                <c:pt idx="20014">
                  <c:v>742.255493</c:v>
                </c:pt>
                <c:pt idx="20015">
                  <c:v>741.96350099999938</c:v>
                </c:pt>
                <c:pt idx="20016">
                  <c:v>741.69085700000005</c:v>
                </c:pt>
                <c:pt idx="20017">
                  <c:v>741.35656699998208</c:v>
                </c:pt>
                <c:pt idx="20018">
                  <c:v>741.07641599999999</c:v>
                </c:pt>
                <c:pt idx="20019">
                  <c:v>740.81091299999946</c:v>
                </c:pt>
                <c:pt idx="20020">
                  <c:v>740.50231899999949</c:v>
                </c:pt>
                <c:pt idx="20021">
                  <c:v>740.21783400000004</c:v>
                </c:pt>
                <c:pt idx="20022">
                  <c:v>739.95129399999746</c:v>
                </c:pt>
                <c:pt idx="20023">
                  <c:v>739.64007600000002</c:v>
                </c:pt>
                <c:pt idx="20024">
                  <c:v>739.35070799999949</c:v>
                </c:pt>
                <c:pt idx="20025">
                  <c:v>739.04150399999946</c:v>
                </c:pt>
                <c:pt idx="20026">
                  <c:v>738.75329599999998</c:v>
                </c:pt>
                <c:pt idx="20027">
                  <c:v>738.47332800000004</c:v>
                </c:pt>
                <c:pt idx="20028">
                  <c:v>738.16479500000003</c:v>
                </c:pt>
                <c:pt idx="20029">
                  <c:v>737.87866199999996</c:v>
                </c:pt>
                <c:pt idx="20030">
                  <c:v>737.59472700000003</c:v>
                </c:pt>
                <c:pt idx="20031">
                  <c:v>737.29595900000004</c:v>
                </c:pt>
                <c:pt idx="20032">
                  <c:v>737.01757799999996</c:v>
                </c:pt>
                <c:pt idx="20033">
                  <c:v>736.73315400000001</c:v>
                </c:pt>
                <c:pt idx="20034">
                  <c:v>736.45776399999738</c:v>
                </c:pt>
                <c:pt idx="20035">
                  <c:v>736.18426499999998</c:v>
                </c:pt>
                <c:pt idx="20036">
                  <c:v>735.87725799999748</c:v>
                </c:pt>
                <c:pt idx="20037">
                  <c:v>735.59655799999996</c:v>
                </c:pt>
                <c:pt idx="20038">
                  <c:v>735.30578600000001</c:v>
                </c:pt>
                <c:pt idx="20039">
                  <c:v>735.02673300000004</c:v>
                </c:pt>
                <c:pt idx="20040">
                  <c:v>734.73980700000004</c:v>
                </c:pt>
                <c:pt idx="20041">
                  <c:v>734.47454800000003</c:v>
                </c:pt>
                <c:pt idx="20042">
                  <c:v>734.17450000000053</c:v>
                </c:pt>
                <c:pt idx="20043">
                  <c:v>733.89001499999949</c:v>
                </c:pt>
                <c:pt idx="20044">
                  <c:v>733.59613000000002</c:v>
                </c:pt>
                <c:pt idx="20045">
                  <c:v>733.32775899999797</c:v>
                </c:pt>
                <c:pt idx="20046">
                  <c:v>733.04583700000001</c:v>
                </c:pt>
                <c:pt idx="20047">
                  <c:v>732.77270500000054</c:v>
                </c:pt>
                <c:pt idx="20048">
                  <c:v>732.45416299999749</c:v>
                </c:pt>
                <c:pt idx="20049">
                  <c:v>732.19329800000003</c:v>
                </c:pt>
                <c:pt idx="20050">
                  <c:v>731.91625999999746</c:v>
                </c:pt>
                <c:pt idx="20051">
                  <c:v>731.59356700000001</c:v>
                </c:pt>
                <c:pt idx="20052">
                  <c:v>731.34045399999798</c:v>
                </c:pt>
                <c:pt idx="20053">
                  <c:v>731.04937700000005</c:v>
                </c:pt>
                <c:pt idx="20054">
                  <c:v>730.76715099999797</c:v>
                </c:pt>
                <c:pt idx="20055">
                  <c:v>730.48638900000003</c:v>
                </c:pt>
                <c:pt idx="20056">
                  <c:v>730.21520999999996</c:v>
                </c:pt>
                <c:pt idx="20057">
                  <c:v>729.94903599999998</c:v>
                </c:pt>
                <c:pt idx="20058">
                  <c:v>729.64184599999999</c:v>
                </c:pt>
                <c:pt idx="20059">
                  <c:v>729.37768599999947</c:v>
                </c:pt>
                <c:pt idx="20060">
                  <c:v>729.09619099999998</c:v>
                </c:pt>
                <c:pt idx="20061">
                  <c:v>728.81481899999949</c:v>
                </c:pt>
                <c:pt idx="20062">
                  <c:v>728.54345699999999</c:v>
                </c:pt>
                <c:pt idx="20063">
                  <c:v>728.25164799999948</c:v>
                </c:pt>
                <c:pt idx="20064">
                  <c:v>727.95825199999797</c:v>
                </c:pt>
                <c:pt idx="20065">
                  <c:v>727.69732699999997</c:v>
                </c:pt>
                <c:pt idx="20066">
                  <c:v>727.42279099999996</c:v>
                </c:pt>
                <c:pt idx="20067">
                  <c:v>727.13885500000004</c:v>
                </c:pt>
                <c:pt idx="20068">
                  <c:v>726.879456</c:v>
                </c:pt>
                <c:pt idx="20069">
                  <c:v>726.57025099999998</c:v>
                </c:pt>
                <c:pt idx="20070">
                  <c:v>726.28900100000055</c:v>
                </c:pt>
                <c:pt idx="20071">
                  <c:v>726.02179000000001</c:v>
                </c:pt>
                <c:pt idx="20072">
                  <c:v>725.71569799999997</c:v>
                </c:pt>
                <c:pt idx="20073">
                  <c:v>725.48242199999947</c:v>
                </c:pt>
                <c:pt idx="20074">
                  <c:v>725.18249500000002</c:v>
                </c:pt>
                <c:pt idx="20075">
                  <c:v>724.89703399999996</c:v>
                </c:pt>
                <c:pt idx="20076">
                  <c:v>724.63073699999995</c:v>
                </c:pt>
                <c:pt idx="20077">
                  <c:v>724.32781999999747</c:v>
                </c:pt>
                <c:pt idx="20078">
                  <c:v>724.06188999999949</c:v>
                </c:pt>
                <c:pt idx="20079">
                  <c:v>723.80969199999947</c:v>
                </c:pt>
                <c:pt idx="20080">
                  <c:v>723.52740499999948</c:v>
                </c:pt>
                <c:pt idx="20081">
                  <c:v>723.23461899999938</c:v>
                </c:pt>
                <c:pt idx="20082">
                  <c:v>722.94390899999996</c:v>
                </c:pt>
                <c:pt idx="20083">
                  <c:v>722.70343000000355</c:v>
                </c:pt>
                <c:pt idx="20084">
                  <c:v>722.418091</c:v>
                </c:pt>
                <c:pt idx="20085">
                  <c:v>722.11877400000355</c:v>
                </c:pt>
                <c:pt idx="20086">
                  <c:v>721.848389</c:v>
                </c:pt>
                <c:pt idx="20087">
                  <c:v>721.55493200000001</c:v>
                </c:pt>
                <c:pt idx="20088">
                  <c:v>721.28247100000351</c:v>
                </c:pt>
                <c:pt idx="20089">
                  <c:v>721.02807600000051</c:v>
                </c:pt>
                <c:pt idx="20090">
                  <c:v>720.74700899999948</c:v>
                </c:pt>
                <c:pt idx="20091">
                  <c:v>720.46325699999738</c:v>
                </c:pt>
                <c:pt idx="20092">
                  <c:v>720.18145800000002</c:v>
                </c:pt>
                <c:pt idx="20093">
                  <c:v>719.90277100000003</c:v>
                </c:pt>
                <c:pt idx="20094">
                  <c:v>719.63091999999949</c:v>
                </c:pt>
                <c:pt idx="20095">
                  <c:v>719.34857199999999</c:v>
                </c:pt>
                <c:pt idx="20096">
                  <c:v>719.09454300000004</c:v>
                </c:pt>
                <c:pt idx="20097">
                  <c:v>718.78961200000003</c:v>
                </c:pt>
                <c:pt idx="20098">
                  <c:v>718.52996799999949</c:v>
                </c:pt>
                <c:pt idx="20099">
                  <c:v>718.25018299999999</c:v>
                </c:pt>
                <c:pt idx="20100">
                  <c:v>717.98297100000002</c:v>
                </c:pt>
                <c:pt idx="20101">
                  <c:v>717.716003</c:v>
                </c:pt>
                <c:pt idx="20102">
                  <c:v>717.44207799999947</c:v>
                </c:pt>
                <c:pt idx="20103">
                  <c:v>717.151794</c:v>
                </c:pt>
                <c:pt idx="20104">
                  <c:v>716.87829599999998</c:v>
                </c:pt>
                <c:pt idx="20105">
                  <c:v>716.58319100000051</c:v>
                </c:pt>
                <c:pt idx="20106">
                  <c:v>716.31597899999997</c:v>
                </c:pt>
                <c:pt idx="20107">
                  <c:v>716.05963099999997</c:v>
                </c:pt>
                <c:pt idx="20108">
                  <c:v>715.79364000000055</c:v>
                </c:pt>
                <c:pt idx="20109">
                  <c:v>715.51385500000004</c:v>
                </c:pt>
                <c:pt idx="20110">
                  <c:v>715.21594200000004</c:v>
                </c:pt>
                <c:pt idx="20111">
                  <c:v>714.93353300000001</c:v>
                </c:pt>
                <c:pt idx="20112">
                  <c:v>714.66479500000003</c:v>
                </c:pt>
                <c:pt idx="20113">
                  <c:v>714.39679000000001</c:v>
                </c:pt>
                <c:pt idx="20114">
                  <c:v>714.18518099999994</c:v>
                </c:pt>
                <c:pt idx="20115">
                  <c:v>713.87823500000002</c:v>
                </c:pt>
                <c:pt idx="20116">
                  <c:v>713.60778800000003</c:v>
                </c:pt>
                <c:pt idx="20117">
                  <c:v>713.31646699999749</c:v>
                </c:pt>
                <c:pt idx="20118">
                  <c:v>713.05468800000006</c:v>
                </c:pt>
                <c:pt idx="20119">
                  <c:v>712.78302000000053</c:v>
                </c:pt>
                <c:pt idx="20120">
                  <c:v>712.52380400000004</c:v>
                </c:pt>
                <c:pt idx="20121">
                  <c:v>712.22759999999948</c:v>
                </c:pt>
                <c:pt idx="20122">
                  <c:v>711.96392799999796</c:v>
                </c:pt>
                <c:pt idx="20123">
                  <c:v>711.67633100000353</c:v>
                </c:pt>
                <c:pt idx="20124">
                  <c:v>711.40771499999948</c:v>
                </c:pt>
                <c:pt idx="20125">
                  <c:v>711.13403300000004</c:v>
                </c:pt>
                <c:pt idx="20126">
                  <c:v>710.84619099999748</c:v>
                </c:pt>
                <c:pt idx="20127">
                  <c:v>710.58862299999998</c:v>
                </c:pt>
                <c:pt idx="20128">
                  <c:v>710.34320099999798</c:v>
                </c:pt>
                <c:pt idx="20129">
                  <c:v>710.04345699999999</c:v>
                </c:pt>
                <c:pt idx="20130">
                  <c:v>709.78790300000003</c:v>
                </c:pt>
                <c:pt idx="20131">
                  <c:v>709.53277600000001</c:v>
                </c:pt>
                <c:pt idx="20132">
                  <c:v>709.24255399999947</c:v>
                </c:pt>
                <c:pt idx="20133">
                  <c:v>708.98724399999946</c:v>
                </c:pt>
                <c:pt idx="20134">
                  <c:v>708.68426499999998</c:v>
                </c:pt>
                <c:pt idx="20135">
                  <c:v>708.43945299999996</c:v>
                </c:pt>
                <c:pt idx="20136">
                  <c:v>708.17163100000005</c:v>
                </c:pt>
                <c:pt idx="20137">
                  <c:v>707.90057400000001</c:v>
                </c:pt>
                <c:pt idx="20138">
                  <c:v>707.63104199999998</c:v>
                </c:pt>
                <c:pt idx="20139">
                  <c:v>707.32800299999997</c:v>
                </c:pt>
                <c:pt idx="20140">
                  <c:v>707.07415800000001</c:v>
                </c:pt>
                <c:pt idx="20141">
                  <c:v>706.80187999999998</c:v>
                </c:pt>
                <c:pt idx="20142">
                  <c:v>706.54211399999747</c:v>
                </c:pt>
                <c:pt idx="20143">
                  <c:v>706.25531000000001</c:v>
                </c:pt>
                <c:pt idx="20144">
                  <c:v>705.97100799999998</c:v>
                </c:pt>
                <c:pt idx="20145">
                  <c:v>705.71398900000054</c:v>
                </c:pt>
                <c:pt idx="20146">
                  <c:v>705.45458999999948</c:v>
                </c:pt>
                <c:pt idx="20147">
                  <c:v>705.19451900000001</c:v>
                </c:pt>
                <c:pt idx="20148">
                  <c:v>704.92120399999749</c:v>
                </c:pt>
                <c:pt idx="20149">
                  <c:v>704.64587400000005</c:v>
                </c:pt>
                <c:pt idx="20150">
                  <c:v>704.39398200000005</c:v>
                </c:pt>
                <c:pt idx="20151">
                  <c:v>704.13195799999949</c:v>
                </c:pt>
                <c:pt idx="20152">
                  <c:v>703.82965099999797</c:v>
                </c:pt>
                <c:pt idx="20153">
                  <c:v>703.56561299999748</c:v>
                </c:pt>
                <c:pt idx="20154">
                  <c:v>703.31793199999947</c:v>
                </c:pt>
                <c:pt idx="20155">
                  <c:v>703.05493200000001</c:v>
                </c:pt>
                <c:pt idx="20156">
                  <c:v>702.78942900000004</c:v>
                </c:pt>
                <c:pt idx="20157">
                  <c:v>702.49652099999946</c:v>
                </c:pt>
                <c:pt idx="20158">
                  <c:v>702.23211699999797</c:v>
                </c:pt>
                <c:pt idx="20159">
                  <c:v>701.96508799999947</c:v>
                </c:pt>
                <c:pt idx="20160">
                  <c:v>701.70025599999997</c:v>
                </c:pt>
                <c:pt idx="20161">
                  <c:v>701.42071499999997</c:v>
                </c:pt>
                <c:pt idx="20162">
                  <c:v>701.15307600000051</c:v>
                </c:pt>
                <c:pt idx="20163">
                  <c:v>700.89178500000003</c:v>
                </c:pt>
                <c:pt idx="20164">
                  <c:v>700.63592499999947</c:v>
                </c:pt>
                <c:pt idx="20165">
                  <c:v>700.34936499999947</c:v>
                </c:pt>
                <c:pt idx="20166">
                  <c:v>700.08068800000001</c:v>
                </c:pt>
                <c:pt idx="20167">
                  <c:v>699.80828899999949</c:v>
                </c:pt>
                <c:pt idx="20168">
                  <c:v>699.53680399999996</c:v>
                </c:pt>
                <c:pt idx="20169">
                  <c:v>699.28198200000054</c:v>
                </c:pt>
                <c:pt idx="20170">
                  <c:v>699.00469999999996</c:v>
                </c:pt>
                <c:pt idx="20171">
                  <c:v>698.74548300000004</c:v>
                </c:pt>
                <c:pt idx="20172">
                  <c:v>698.48895300000004</c:v>
                </c:pt>
                <c:pt idx="20173">
                  <c:v>698.20550500000002</c:v>
                </c:pt>
                <c:pt idx="20174">
                  <c:v>697.93463099999997</c:v>
                </c:pt>
                <c:pt idx="20175">
                  <c:v>697.69512899999938</c:v>
                </c:pt>
                <c:pt idx="20176">
                  <c:v>697.39495799999997</c:v>
                </c:pt>
                <c:pt idx="20177">
                  <c:v>697.14953600000001</c:v>
                </c:pt>
                <c:pt idx="20178">
                  <c:v>696.89093000000003</c:v>
                </c:pt>
                <c:pt idx="20179">
                  <c:v>696.60516399999949</c:v>
                </c:pt>
                <c:pt idx="20180">
                  <c:v>696.34600799999748</c:v>
                </c:pt>
                <c:pt idx="20181">
                  <c:v>696.07458500000052</c:v>
                </c:pt>
                <c:pt idx="20182">
                  <c:v>695.81793199999947</c:v>
                </c:pt>
                <c:pt idx="20183">
                  <c:v>695.54003899999998</c:v>
                </c:pt>
                <c:pt idx="20184">
                  <c:v>695.26666299999749</c:v>
                </c:pt>
                <c:pt idx="20185">
                  <c:v>695.00451699999996</c:v>
                </c:pt>
                <c:pt idx="20186">
                  <c:v>694.74871800000005</c:v>
                </c:pt>
                <c:pt idx="20187">
                  <c:v>694.49591099999998</c:v>
                </c:pt>
                <c:pt idx="20188">
                  <c:v>694.21154799999999</c:v>
                </c:pt>
                <c:pt idx="20189">
                  <c:v>693.96697999999947</c:v>
                </c:pt>
                <c:pt idx="20190">
                  <c:v>693.696594</c:v>
                </c:pt>
                <c:pt idx="20191">
                  <c:v>693.45172099999797</c:v>
                </c:pt>
                <c:pt idx="20192">
                  <c:v>693.17804000000353</c:v>
                </c:pt>
                <c:pt idx="20193">
                  <c:v>692.91442899999947</c:v>
                </c:pt>
                <c:pt idx="20194">
                  <c:v>692.66467299999999</c:v>
                </c:pt>
                <c:pt idx="20195">
                  <c:v>692.39483600000005</c:v>
                </c:pt>
                <c:pt idx="20196">
                  <c:v>692.13537599999995</c:v>
                </c:pt>
                <c:pt idx="20197">
                  <c:v>691.87670900000001</c:v>
                </c:pt>
                <c:pt idx="20198">
                  <c:v>691.62426799999946</c:v>
                </c:pt>
                <c:pt idx="20199">
                  <c:v>691.33892799999796</c:v>
                </c:pt>
                <c:pt idx="20200">
                  <c:v>691.08721899999796</c:v>
                </c:pt>
                <c:pt idx="20201">
                  <c:v>690.82629399999746</c:v>
                </c:pt>
                <c:pt idx="20202">
                  <c:v>690.56323199999997</c:v>
                </c:pt>
                <c:pt idx="20203">
                  <c:v>690.30004899999949</c:v>
                </c:pt>
                <c:pt idx="20204">
                  <c:v>690.04602099999749</c:v>
                </c:pt>
                <c:pt idx="20205">
                  <c:v>689.78271500000005</c:v>
                </c:pt>
                <c:pt idx="20206">
                  <c:v>689.52746599999796</c:v>
                </c:pt>
                <c:pt idx="20207">
                  <c:v>689.25402799999949</c:v>
                </c:pt>
                <c:pt idx="20208">
                  <c:v>689.00970500000005</c:v>
                </c:pt>
                <c:pt idx="20209">
                  <c:v>688.73925799999938</c:v>
                </c:pt>
                <c:pt idx="20210">
                  <c:v>688.48101799999949</c:v>
                </c:pt>
                <c:pt idx="20211">
                  <c:v>688.22497600000054</c:v>
                </c:pt>
                <c:pt idx="20212">
                  <c:v>687.97466999999949</c:v>
                </c:pt>
                <c:pt idx="20213">
                  <c:v>687.71923800000002</c:v>
                </c:pt>
                <c:pt idx="20214">
                  <c:v>687.45800799999938</c:v>
                </c:pt>
                <c:pt idx="20215">
                  <c:v>687.19226099999946</c:v>
                </c:pt>
                <c:pt idx="20216">
                  <c:v>686.93749999999739</c:v>
                </c:pt>
                <c:pt idx="20217">
                  <c:v>686.68237300000055</c:v>
                </c:pt>
                <c:pt idx="20218">
                  <c:v>686.42504899999949</c:v>
                </c:pt>
                <c:pt idx="20219">
                  <c:v>686.18463100000054</c:v>
                </c:pt>
                <c:pt idx="20220">
                  <c:v>685.92211899998392</c:v>
                </c:pt>
                <c:pt idx="20221">
                  <c:v>685.67547600000353</c:v>
                </c:pt>
                <c:pt idx="20222">
                  <c:v>685.41229199999748</c:v>
                </c:pt>
                <c:pt idx="20223">
                  <c:v>685.14007600000002</c:v>
                </c:pt>
                <c:pt idx="20224">
                  <c:v>684.87005599999998</c:v>
                </c:pt>
                <c:pt idx="20225">
                  <c:v>684.626892</c:v>
                </c:pt>
                <c:pt idx="20226">
                  <c:v>684.36303699999996</c:v>
                </c:pt>
                <c:pt idx="20227">
                  <c:v>684.10082999999997</c:v>
                </c:pt>
                <c:pt idx="20228">
                  <c:v>683.83959999999797</c:v>
                </c:pt>
                <c:pt idx="20229">
                  <c:v>683.60388200000352</c:v>
                </c:pt>
                <c:pt idx="20230">
                  <c:v>683.33636499999739</c:v>
                </c:pt>
                <c:pt idx="20231">
                  <c:v>683.097534</c:v>
                </c:pt>
                <c:pt idx="20232">
                  <c:v>682.83996599999796</c:v>
                </c:pt>
                <c:pt idx="20233">
                  <c:v>682.59674099999995</c:v>
                </c:pt>
                <c:pt idx="20234">
                  <c:v>682.34008799999947</c:v>
                </c:pt>
                <c:pt idx="20235">
                  <c:v>682.06652799998426</c:v>
                </c:pt>
                <c:pt idx="20236">
                  <c:v>681.819885</c:v>
                </c:pt>
                <c:pt idx="20237">
                  <c:v>681.55596899999796</c:v>
                </c:pt>
                <c:pt idx="20238">
                  <c:v>681.32653799999946</c:v>
                </c:pt>
                <c:pt idx="20239">
                  <c:v>681.08038300000055</c:v>
                </c:pt>
                <c:pt idx="20240">
                  <c:v>680.83026099998415</c:v>
                </c:pt>
                <c:pt idx="20241">
                  <c:v>680.56878700000004</c:v>
                </c:pt>
                <c:pt idx="20242">
                  <c:v>680.33123799999748</c:v>
                </c:pt>
                <c:pt idx="20243">
                  <c:v>680.05126999998197</c:v>
                </c:pt>
                <c:pt idx="20244">
                  <c:v>679.79461700000002</c:v>
                </c:pt>
                <c:pt idx="20245">
                  <c:v>679.56603999999948</c:v>
                </c:pt>
                <c:pt idx="20246">
                  <c:v>679.30792199999746</c:v>
                </c:pt>
                <c:pt idx="20247">
                  <c:v>679.06457499999999</c:v>
                </c:pt>
                <c:pt idx="20248">
                  <c:v>678.79736300000002</c:v>
                </c:pt>
                <c:pt idx="20249">
                  <c:v>678.54119899999796</c:v>
                </c:pt>
                <c:pt idx="20250">
                  <c:v>678.27771000000052</c:v>
                </c:pt>
                <c:pt idx="20251">
                  <c:v>678.04925499999797</c:v>
                </c:pt>
                <c:pt idx="20252">
                  <c:v>677.77246100000002</c:v>
                </c:pt>
                <c:pt idx="20253">
                  <c:v>677.53253199999949</c:v>
                </c:pt>
                <c:pt idx="20254">
                  <c:v>677.30651899999748</c:v>
                </c:pt>
                <c:pt idx="20255">
                  <c:v>677.043091</c:v>
                </c:pt>
                <c:pt idx="20256">
                  <c:v>676.77954100000352</c:v>
                </c:pt>
                <c:pt idx="20257">
                  <c:v>676.53466799999796</c:v>
                </c:pt>
                <c:pt idx="20258">
                  <c:v>676.27313200001572</c:v>
                </c:pt>
                <c:pt idx="20259">
                  <c:v>676.00451699999996</c:v>
                </c:pt>
                <c:pt idx="20260">
                  <c:v>675.76202399999738</c:v>
                </c:pt>
                <c:pt idx="20261">
                  <c:v>675.49548300000004</c:v>
                </c:pt>
                <c:pt idx="20262">
                  <c:v>675.26342799999998</c:v>
                </c:pt>
                <c:pt idx="20263">
                  <c:v>674.99804700000004</c:v>
                </c:pt>
                <c:pt idx="20264">
                  <c:v>674.75677499999995</c:v>
                </c:pt>
                <c:pt idx="20265">
                  <c:v>674.49114999999949</c:v>
                </c:pt>
                <c:pt idx="20266">
                  <c:v>674.24859600000002</c:v>
                </c:pt>
                <c:pt idx="20267">
                  <c:v>673.99182099999996</c:v>
                </c:pt>
                <c:pt idx="20268">
                  <c:v>673.73303200000055</c:v>
                </c:pt>
                <c:pt idx="20269">
                  <c:v>673.49823000000004</c:v>
                </c:pt>
                <c:pt idx="20270">
                  <c:v>673.25720199999796</c:v>
                </c:pt>
                <c:pt idx="20271">
                  <c:v>672.98870800000054</c:v>
                </c:pt>
                <c:pt idx="20272">
                  <c:v>672.73584000000005</c:v>
                </c:pt>
                <c:pt idx="20273">
                  <c:v>672.47430400000053</c:v>
                </c:pt>
                <c:pt idx="20274">
                  <c:v>672.233521</c:v>
                </c:pt>
                <c:pt idx="20275">
                  <c:v>671.97216799999796</c:v>
                </c:pt>
                <c:pt idx="20276">
                  <c:v>671.72662399999797</c:v>
                </c:pt>
                <c:pt idx="20277">
                  <c:v>671.48504600000001</c:v>
                </c:pt>
                <c:pt idx="20278">
                  <c:v>671.26171899999997</c:v>
                </c:pt>
                <c:pt idx="20279">
                  <c:v>670.98571800000002</c:v>
                </c:pt>
                <c:pt idx="20280">
                  <c:v>670.71862799999997</c:v>
                </c:pt>
                <c:pt idx="20281">
                  <c:v>670.48669399999949</c:v>
                </c:pt>
                <c:pt idx="20282">
                  <c:v>670.20916699999998</c:v>
                </c:pt>
                <c:pt idx="20283">
                  <c:v>670.00054899999998</c:v>
                </c:pt>
                <c:pt idx="20284">
                  <c:v>669.72820999999999</c:v>
                </c:pt>
                <c:pt idx="20285">
                  <c:v>669.45825199999797</c:v>
                </c:pt>
                <c:pt idx="20286">
                  <c:v>669.24255399999947</c:v>
                </c:pt>
                <c:pt idx="20287">
                  <c:v>668.97955300000001</c:v>
                </c:pt>
                <c:pt idx="20288">
                  <c:v>668.71984899999995</c:v>
                </c:pt>
                <c:pt idx="20289">
                  <c:v>668.50982699999997</c:v>
                </c:pt>
                <c:pt idx="20290">
                  <c:v>668.249146</c:v>
                </c:pt>
                <c:pt idx="20291">
                  <c:v>667.99670400000002</c:v>
                </c:pt>
                <c:pt idx="20292">
                  <c:v>667.73748799999998</c:v>
                </c:pt>
                <c:pt idx="20293">
                  <c:v>667.51165799999796</c:v>
                </c:pt>
                <c:pt idx="20294">
                  <c:v>667.22436500000003</c:v>
                </c:pt>
                <c:pt idx="20295">
                  <c:v>667.02148399999999</c:v>
                </c:pt>
                <c:pt idx="20296">
                  <c:v>666.74645999999996</c:v>
                </c:pt>
                <c:pt idx="20297">
                  <c:v>666.49517800000001</c:v>
                </c:pt>
                <c:pt idx="20298">
                  <c:v>666.23699999999997</c:v>
                </c:pt>
                <c:pt idx="20299">
                  <c:v>666.00622599999747</c:v>
                </c:pt>
                <c:pt idx="20300">
                  <c:v>665.78070100000355</c:v>
                </c:pt>
                <c:pt idx="20301">
                  <c:v>665.50842299999999</c:v>
                </c:pt>
                <c:pt idx="20302">
                  <c:v>665.26000999999997</c:v>
                </c:pt>
                <c:pt idx="20303">
                  <c:v>665.01000999999997</c:v>
                </c:pt>
                <c:pt idx="20304">
                  <c:v>664.77966300000003</c:v>
                </c:pt>
                <c:pt idx="20305">
                  <c:v>664.50921599999947</c:v>
                </c:pt>
                <c:pt idx="20306">
                  <c:v>664.26562499999739</c:v>
                </c:pt>
                <c:pt idx="20307">
                  <c:v>664.01886000000002</c:v>
                </c:pt>
                <c:pt idx="20308">
                  <c:v>663.77294900000004</c:v>
                </c:pt>
                <c:pt idx="20309">
                  <c:v>663.53393600000004</c:v>
                </c:pt>
                <c:pt idx="20310">
                  <c:v>663.28320300000053</c:v>
                </c:pt>
                <c:pt idx="20311">
                  <c:v>663.04418899999996</c:v>
                </c:pt>
                <c:pt idx="20312">
                  <c:v>662.78533900000355</c:v>
                </c:pt>
                <c:pt idx="20313">
                  <c:v>662.56970200000001</c:v>
                </c:pt>
                <c:pt idx="20314">
                  <c:v>662.29321300000004</c:v>
                </c:pt>
                <c:pt idx="20315">
                  <c:v>662.06536899999946</c:v>
                </c:pt>
                <c:pt idx="20316">
                  <c:v>661.81426999999746</c:v>
                </c:pt>
                <c:pt idx="20317">
                  <c:v>661.54907200000002</c:v>
                </c:pt>
                <c:pt idx="20318">
                  <c:v>661.31835899999999</c:v>
                </c:pt>
                <c:pt idx="20319">
                  <c:v>661.08618200000001</c:v>
                </c:pt>
                <c:pt idx="20320">
                  <c:v>660.82232699999747</c:v>
                </c:pt>
                <c:pt idx="20321">
                  <c:v>660.58117700000003</c:v>
                </c:pt>
                <c:pt idx="20322">
                  <c:v>660.34454299999948</c:v>
                </c:pt>
                <c:pt idx="20323">
                  <c:v>660.08856200000002</c:v>
                </c:pt>
                <c:pt idx="20324">
                  <c:v>659.84899899999948</c:v>
                </c:pt>
                <c:pt idx="20325">
                  <c:v>659.59912099999997</c:v>
                </c:pt>
                <c:pt idx="20326">
                  <c:v>659.35040299999946</c:v>
                </c:pt>
                <c:pt idx="20327">
                  <c:v>659.11956799999996</c:v>
                </c:pt>
                <c:pt idx="20328">
                  <c:v>658.86303699999996</c:v>
                </c:pt>
                <c:pt idx="20329">
                  <c:v>658.60510299999999</c:v>
                </c:pt>
                <c:pt idx="20330">
                  <c:v>658.39679000000001</c:v>
                </c:pt>
                <c:pt idx="20331">
                  <c:v>658.10406499999999</c:v>
                </c:pt>
                <c:pt idx="20332">
                  <c:v>657.89630099999999</c:v>
                </c:pt>
                <c:pt idx="20333">
                  <c:v>657.649719</c:v>
                </c:pt>
                <c:pt idx="20334">
                  <c:v>657.38671899999997</c:v>
                </c:pt>
                <c:pt idx="20335">
                  <c:v>657.13891599999999</c:v>
                </c:pt>
                <c:pt idx="20336">
                  <c:v>656.90173300000004</c:v>
                </c:pt>
                <c:pt idx="20337">
                  <c:v>656.65911899999946</c:v>
                </c:pt>
                <c:pt idx="20338">
                  <c:v>656.43554699999947</c:v>
                </c:pt>
                <c:pt idx="20339">
                  <c:v>656.18359400000054</c:v>
                </c:pt>
                <c:pt idx="20340">
                  <c:v>655.96142599999746</c:v>
                </c:pt>
                <c:pt idx="20341">
                  <c:v>655.69793700000002</c:v>
                </c:pt>
                <c:pt idx="20342">
                  <c:v>655.47857700000054</c:v>
                </c:pt>
                <c:pt idx="20343">
                  <c:v>655.24157700000001</c:v>
                </c:pt>
                <c:pt idx="20344">
                  <c:v>655.00482199999999</c:v>
                </c:pt>
                <c:pt idx="20345">
                  <c:v>654.75018299999999</c:v>
                </c:pt>
                <c:pt idx="20346">
                  <c:v>654.52239999999949</c:v>
                </c:pt>
                <c:pt idx="20347">
                  <c:v>654.30212399998186</c:v>
                </c:pt>
                <c:pt idx="20348">
                  <c:v>654.02825899999948</c:v>
                </c:pt>
                <c:pt idx="20349">
                  <c:v>653.81732199999749</c:v>
                </c:pt>
                <c:pt idx="20350">
                  <c:v>653.55773899999997</c:v>
                </c:pt>
                <c:pt idx="20351">
                  <c:v>653.34118699999749</c:v>
                </c:pt>
                <c:pt idx="20352">
                  <c:v>653.07995600000004</c:v>
                </c:pt>
                <c:pt idx="20353">
                  <c:v>652.85955799999749</c:v>
                </c:pt>
                <c:pt idx="20354">
                  <c:v>652.60626199999797</c:v>
                </c:pt>
                <c:pt idx="20355">
                  <c:v>652.33996599999796</c:v>
                </c:pt>
                <c:pt idx="20356">
                  <c:v>652.11120599999947</c:v>
                </c:pt>
                <c:pt idx="20357">
                  <c:v>651.87762499999747</c:v>
                </c:pt>
                <c:pt idx="20358">
                  <c:v>651.63372800000002</c:v>
                </c:pt>
                <c:pt idx="20359">
                  <c:v>651.39355499999999</c:v>
                </c:pt>
                <c:pt idx="20360">
                  <c:v>651.15887500000053</c:v>
                </c:pt>
                <c:pt idx="20361">
                  <c:v>650.92517099999998</c:v>
                </c:pt>
                <c:pt idx="20362">
                  <c:v>650.67907700000353</c:v>
                </c:pt>
                <c:pt idx="20363">
                  <c:v>650.47650099999998</c:v>
                </c:pt>
                <c:pt idx="20364">
                  <c:v>650.22192399999949</c:v>
                </c:pt>
                <c:pt idx="20365">
                  <c:v>649.99377400000355</c:v>
                </c:pt>
                <c:pt idx="20366">
                  <c:v>649.74957300000005</c:v>
                </c:pt>
                <c:pt idx="20367">
                  <c:v>649.502747</c:v>
                </c:pt>
                <c:pt idx="20368">
                  <c:v>649.26586899999938</c:v>
                </c:pt>
                <c:pt idx="20369">
                  <c:v>649.02703899999949</c:v>
                </c:pt>
                <c:pt idx="20370">
                  <c:v>648.78662099999997</c:v>
                </c:pt>
                <c:pt idx="20371">
                  <c:v>648.55322299999796</c:v>
                </c:pt>
                <c:pt idx="20372">
                  <c:v>648.31140099999948</c:v>
                </c:pt>
                <c:pt idx="20373">
                  <c:v>648.07763699999998</c:v>
                </c:pt>
                <c:pt idx="20374">
                  <c:v>647.84625199998186</c:v>
                </c:pt>
                <c:pt idx="20375">
                  <c:v>647.59198000000004</c:v>
                </c:pt>
                <c:pt idx="20376">
                  <c:v>647.38201899999797</c:v>
                </c:pt>
                <c:pt idx="20377">
                  <c:v>647.13665799999796</c:v>
                </c:pt>
                <c:pt idx="20378">
                  <c:v>646.89324999999997</c:v>
                </c:pt>
                <c:pt idx="20379">
                  <c:v>646.66033900000002</c:v>
                </c:pt>
                <c:pt idx="20380">
                  <c:v>646.42761199998392</c:v>
                </c:pt>
                <c:pt idx="20381">
                  <c:v>646.19189500000005</c:v>
                </c:pt>
                <c:pt idx="20382">
                  <c:v>645.97723399999938</c:v>
                </c:pt>
                <c:pt idx="20383">
                  <c:v>645.73870800000054</c:v>
                </c:pt>
                <c:pt idx="20384">
                  <c:v>645.50140399999998</c:v>
                </c:pt>
                <c:pt idx="20385">
                  <c:v>645.27368200000353</c:v>
                </c:pt>
                <c:pt idx="20386">
                  <c:v>645.03112799999747</c:v>
                </c:pt>
                <c:pt idx="20387">
                  <c:v>644.81146199999796</c:v>
                </c:pt>
                <c:pt idx="20388">
                  <c:v>644.57855199999995</c:v>
                </c:pt>
                <c:pt idx="20389">
                  <c:v>644.36370799999997</c:v>
                </c:pt>
                <c:pt idx="20390">
                  <c:v>644.11077900000055</c:v>
                </c:pt>
                <c:pt idx="20391">
                  <c:v>643.90185499999939</c:v>
                </c:pt>
                <c:pt idx="20392">
                  <c:v>643.61999500000002</c:v>
                </c:pt>
                <c:pt idx="20393">
                  <c:v>643.39904799999999</c:v>
                </c:pt>
                <c:pt idx="20394">
                  <c:v>643.19824200000005</c:v>
                </c:pt>
                <c:pt idx="20395">
                  <c:v>642.93847700000003</c:v>
                </c:pt>
                <c:pt idx="20396">
                  <c:v>642.70696999999996</c:v>
                </c:pt>
                <c:pt idx="20397">
                  <c:v>642.48516799999948</c:v>
                </c:pt>
                <c:pt idx="20398">
                  <c:v>642.24829099999999</c:v>
                </c:pt>
                <c:pt idx="20399">
                  <c:v>642.00701899999797</c:v>
                </c:pt>
                <c:pt idx="20400">
                  <c:v>641.78393600001561</c:v>
                </c:pt>
                <c:pt idx="20401">
                  <c:v>641.54669199999796</c:v>
                </c:pt>
                <c:pt idx="20402">
                  <c:v>641.30987500000003</c:v>
                </c:pt>
                <c:pt idx="20403">
                  <c:v>641.08941700000003</c:v>
                </c:pt>
                <c:pt idx="20404">
                  <c:v>640.82488999999998</c:v>
                </c:pt>
                <c:pt idx="20405">
                  <c:v>640.60333300000354</c:v>
                </c:pt>
                <c:pt idx="20406">
                  <c:v>640.38214099999948</c:v>
                </c:pt>
                <c:pt idx="20407">
                  <c:v>640.13268999999946</c:v>
                </c:pt>
                <c:pt idx="20408">
                  <c:v>639.90307600000051</c:v>
                </c:pt>
                <c:pt idx="20409">
                  <c:v>639.67620799999997</c:v>
                </c:pt>
                <c:pt idx="20410">
                  <c:v>639.45178199999998</c:v>
                </c:pt>
                <c:pt idx="20411">
                  <c:v>639.19799799999998</c:v>
                </c:pt>
                <c:pt idx="20412">
                  <c:v>638.97418200000004</c:v>
                </c:pt>
                <c:pt idx="20413">
                  <c:v>638.73931900000002</c:v>
                </c:pt>
                <c:pt idx="20414">
                  <c:v>638.51275599999997</c:v>
                </c:pt>
                <c:pt idx="20415">
                  <c:v>638.28692599999999</c:v>
                </c:pt>
                <c:pt idx="20416">
                  <c:v>638.05615199999738</c:v>
                </c:pt>
                <c:pt idx="20417">
                  <c:v>637.81298799999797</c:v>
                </c:pt>
                <c:pt idx="20418">
                  <c:v>637.60327099999995</c:v>
                </c:pt>
                <c:pt idx="20419">
                  <c:v>637.33050499999797</c:v>
                </c:pt>
                <c:pt idx="20420">
                  <c:v>637.13287400000002</c:v>
                </c:pt>
                <c:pt idx="20421">
                  <c:v>636.89117399999998</c:v>
                </c:pt>
                <c:pt idx="20422">
                  <c:v>636.67260699999997</c:v>
                </c:pt>
                <c:pt idx="20423">
                  <c:v>636.44317599999999</c:v>
                </c:pt>
                <c:pt idx="20424">
                  <c:v>636.19122299999947</c:v>
                </c:pt>
                <c:pt idx="20425">
                  <c:v>635.98925799999938</c:v>
                </c:pt>
                <c:pt idx="20426">
                  <c:v>635.73541299999999</c:v>
                </c:pt>
                <c:pt idx="20427">
                  <c:v>635.51409899999999</c:v>
                </c:pt>
                <c:pt idx="20428">
                  <c:v>635.28405800000053</c:v>
                </c:pt>
                <c:pt idx="20429">
                  <c:v>635.03967299999999</c:v>
                </c:pt>
                <c:pt idx="20430">
                  <c:v>634.84515399999748</c:v>
                </c:pt>
                <c:pt idx="20431">
                  <c:v>634.600281</c:v>
                </c:pt>
                <c:pt idx="20432">
                  <c:v>634.35699499999748</c:v>
                </c:pt>
                <c:pt idx="20433">
                  <c:v>634.149719</c:v>
                </c:pt>
                <c:pt idx="20434">
                  <c:v>633.92785599999797</c:v>
                </c:pt>
                <c:pt idx="20435">
                  <c:v>633.66741899999749</c:v>
                </c:pt>
                <c:pt idx="20436">
                  <c:v>633.46136499999739</c:v>
                </c:pt>
                <c:pt idx="20437">
                  <c:v>633.19189500000005</c:v>
                </c:pt>
                <c:pt idx="20438">
                  <c:v>632.98706099999947</c:v>
                </c:pt>
                <c:pt idx="20439">
                  <c:v>632.75305200000003</c:v>
                </c:pt>
                <c:pt idx="20440">
                  <c:v>632.53063999999949</c:v>
                </c:pt>
                <c:pt idx="20441">
                  <c:v>632.30456499999946</c:v>
                </c:pt>
                <c:pt idx="20442">
                  <c:v>632.05407700000001</c:v>
                </c:pt>
                <c:pt idx="20443">
                  <c:v>631.82324199999948</c:v>
                </c:pt>
                <c:pt idx="20444">
                  <c:v>631.59997600000054</c:v>
                </c:pt>
                <c:pt idx="20445">
                  <c:v>631.36541699999748</c:v>
                </c:pt>
                <c:pt idx="20446">
                  <c:v>631.13342299999999</c:v>
                </c:pt>
                <c:pt idx="20447">
                  <c:v>630.91967799999998</c:v>
                </c:pt>
                <c:pt idx="20448">
                  <c:v>630.66961699999797</c:v>
                </c:pt>
                <c:pt idx="20449">
                  <c:v>630.46203599999797</c:v>
                </c:pt>
                <c:pt idx="20450">
                  <c:v>630.21044900000004</c:v>
                </c:pt>
                <c:pt idx="20451">
                  <c:v>629.99352999999996</c:v>
                </c:pt>
                <c:pt idx="20452">
                  <c:v>629.759277</c:v>
                </c:pt>
                <c:pt idx="20453">
                  <c:v>629.55108599999949</c:v>
                </c:pt>
                <c:pt idx="20454">
                  <c:v>629.30462599999748</c:v>
                </c:pt>
                <c:pt idx="20455">
                  <c:v>629.05700699999738</c:v>
                </c:pt>
                <c:pt idx="20456">
                  <c:v>628.84631299999796</c:v>
                </c:pt>
                <c:pt idx="20457">
                  <c:v>628.61444100000051</c:v>
                </c:pt>
                <c:pt idx="20458">
                  <c:v>628.38091999999949</c:v>
                </c:pt>
                <c:pt idx="20459">
                  <c:v>628.18469200000004</c:v>
                </c:pt>
                <c:pt idx="20460">
                  <c:v>627.92993200000001</c:v>
                </c:pt>
                <c:pt idx="20461">
                  <c:v>627.70288100000005</c:v>
                </c:pt>
                <c:pt idx="20462">
                  <c:v>627.493652</c:v>
                </c:pt>
                <c:pt idx="20463">
                  <c:v>627.26507600000002</c:v>
                </c:pt>
                <c:pt idx="20464">
                  <c:v>627.06085199999939</c:v>
                </c:pt>
                <c:pt idx="20465">
                  <c:v>626.80407700000001</c:v>
                </c:pt>
                <c:pt idx="20466">
                  <c:v>626.572632</c:v>
                </c:pt>
                <c:pt idx="20467">
                  <c:v>626.33911099999796</c:v>
                </c:pt>
                <c:pt idx="20468">
                  <c:v>626.10620100000006</c:v>
                </c:pt>
                <c:pt idx="20469">
                  <c:v>625.88934300000005</c:v>
                </c:pt>
                <c:pt idx="20470">
                  <c:v>625.65875200000005</c:v>
                </c:pt>
                <c:pt idx="20471">
                  <c:v>625.44042999999749</c:v>
                </c:pt>
                <c:pt idx="20472">
                  <c:v>625.22851600000001</c:v>
                </c:pt>
                <c:pt idx="20473">
                  <c:v>624.97759999999948</c:v>
                </c:pt>
                <c:pt idx="20474">
                  <c:v>624.762878</c:v>
                </c:pt>
                <c:pt idx="20475">
                  <c:v>624.53643799999998</c:v>
                </c:pt>
                <c:pt idx="20476">
                  <c:v>624.31957999999997</c:v>
                </c:pt>
                <c:pt idx="20477">
                  <c:v>624.09320100000002</c:v>
                </c:pt>
                <c:pt idx="20478">
                  <c:v>623.87127699999996</c:v>
                </c:pt>
                <c:pt idx="20479">
                  <c:v>623.66803000000004</c:v>
                </c:pt>
                <c:pt idx="20480">
                  <c:v>623.44140599999946</c:v>
                </c:pt>
                <c:pt idx="20481">
                  <c:v>623.20135500000004</c:v>
                </c:pt>
                <c:pt idx="20482">
                  <c:v>622.98620599999947</c:v>
                </c:pt>
                <c:pt idx="20483">
                  <c:v>622.76538100000005</c:v>
                </c:pt>
                <c:pt idx="20484">
                  <c:v>622.53454599999998</c:v>
                </c:pt>
                <c:pt idx="20485">
                  <c:v>622.28881800000352</c:v>
                </c:pt>
                <c:pt idx="20486">
                  <c:v>622.09173600000054</c:v>
                </c:pt>
                <c:pt idx="20487">
                  <c:v>621.86688199999946</c:v>
                </c:pt>
                <c:pt idx="20488">
                  <c:v>621.64013699999998</c:v>
                </c:pt>
                <c:pt idx="20489">
                  <c:v>621.44000199999948</c:v>
                </c:pt>
                <c:pt idx="20490">
                  <c:v>621.19598399999995</c:v>
                </c:pt>
                <c:pt idx="20491">
                  <c:v>620.99603300000001</c:v>
                </c:pt>
                <c:pt idx="20492">
                  <c:v>620.76959199999999</c:v>
                </c:pt>
                <c:pt idx="20493">
                  <c:v>620.52941899999996</c:v>
                </c:pt>
                <c:pt idx="20494">
                  <c:v>620.32513399999948</c:v>
                </c:pt>
                <c:pt idx="20495">
                  <c:v>620.09332300000005</c:v>
                </c:pt>
                <c:pt idx="20496">
                  <c:v>619.89160199999947</c:v>
                </c:pt>
                <c:pt idx="20497">
                  <c:v>619.66064499999948</c:v>
                </c:pt>
                <c:pt idx="20498">
                  <c:v>619.44317599999999</c:v>
                </c:pt>
                <c:pt idx="20499">
                  <c:v>619.22045900000001</c:v>
                </c:pt>
                <c:pt idx="20500">
                  <c:v>619.00695799999949</c:v>
                </c:pt>
                <c:pt idx="20501">
                  <c:v>618.77673300001561</c:v>
                </c:pt>
                <c:pt idx="20502">
                  <c:v>618.56957999999997</c:v>
                </c:pt>
                <c:pt idx="20503">
                  <c:v>618.36260999997944</c:v>
                </c:pt>
                <c:pt idx="20504">
                  <c:v>618.12170400000002</c:v>
                </c:pt>
                <c:pt idx="20505">
                  <c:v>617.89477500000055</c:v>
                </c:pt>
                <c:pt idx="20506">
                  <c:v>617.67230199999995</c:v>
                </c:pt>
                <c:pt idx="20507">
                  <c:v>617.43652299999746</c:v>
                </c:pt>
                <c:pt idx="20508">
                  <c:v>617.254639</c:v>
                </c:pt>
                <c:pt idx="20509">
                  <c:v>617.01281699999947</c:v>
                </c:pt>
                <c:pt idx="20510">
                  <c:v>616.77795400000002</c:v>
                </c:pt>
                <c:pt idx="20511">
                  <c:v>616.57171600000004</c:v>
                </c:pt>
                <c:pt idx="20512">
                  <c:v>616.36291499998197</c:v>
                </c:pt>
                <c:pt idx="20513">
                  <c:v>616.12622099999749</c:v>
                </c:pt>
                <c:pt idx="20514">
                  <c:v>615.92114299999946</c:v>
                </c:pt>
                <c:pt idx="20515">
                  <c:v>615.68548600000054</c:v>
                </c:pt>
                <c:pt idx="20516">
                  <c:v>615.478027</c:v>
                </c:pt>
                <c:pt idx="20517">
                  <c:v>615.25115999999946</c:v>
                </c:pt>
                <c:pt idx="20518">
                  <c:v>615.04711899998392</c:v>
                </c:pt>
                <c:pt idx="20519">
                  <c:v>614.82507299999997</c:v>
                </c:pt>
                <c:pt idx="20520">
                  <c:v>614.604919</c:v>
                </c:pt>
                <c:pt idx="20521">
                  <c:v>614.41351299999997</c:v>
                </c:pt>
                <c:pt idx="20522">
                  <c:v>614.19500700000003</c:v>
                </c:pt>
                <c:pt idx="20523">
                  <c:v>613.96575899999948</c:v>
                </c:pt>
                <c:pt idx="20524">
                  <c:v>613.73327600000005</c:v>
                </c:pt>
                <c:pt idx="20525">
                  <c:v>613.54412799999739</c:v>
                </c:pt>
                <c:pt idx="20526">
                  <c:v>613.32293699999946</c:v>
                </c:pt>
                <c:pt idx="20527">
                  <c:v>613.10278300000004</c:v>
                </c:pt>
                <c:pt idx="20528">
                  <c:v>612.89715599999749</c:v>
                </c:pt>
                <c:pt idx="20529">
                  <c:v>612.66449</c:v>
                </c:pt>
                <c:pt idx="20530">
                  <c:v>612.46649199999797</c:v>
                </c:pt>
                <c:pt idx="20531">
                  <c:v>612.26501499999949</c:v>
                </c:pt>
                <c:pt idx="20532">
                  <c:v>612.040344</c:v>
                </c:pt>
                <c:pt idx="20533">
                  <c:v>611.82293699999946</c:v>
                </c:pt>
                <c:pt idx="20534">
                  <c:v>611.60180700000001</c:v>
                </c:pt>
                <c:pt idx="20535">
                  <c:v>611.40563999999949</c:v>
                </c:pt>
                <c:pt idx="20536">
                  <c:v>611.18603499999995</c:v>
                </c:pt>
                <c:pt idx="20537">
                  <c:v>610.94757099999947</c:v>
                </c:pt>
                <c:pt idx="20538">
                  <c:v>610.73693800000001</c:v>
                </c:pt>
                <c:pt idx="20539">
                  <c:v>610.52044699999999</c:v>
                </c:pt>
                <c:pt idx="20540">
                  <c:v>610.297729</c:v>
                </c:pt>
                <c:pt idx="20541">
                  <c:v>610.09069799999997</c:v>
                </c:pt>
                <c:pt idx="20542">
                  <c:v>609.87725799999748</c:v>
                </c:pt>
                <c:pt idx="20543">
                  <c:v>609.65228299999796</c:v>
                </c:pt>
                <c:pt idx="20544">
                  <c:v>609.42846699999996</c:v>
                </c:pt>
                <c:pt idx="20545">
                  <c:v>609.22796599999947</c:v>
                </c:pt>
                <c:pt idx="20546">
                  <c:v>609.02496299999996</c:v>
                </c:pt>
                <c:pt idx="20547">
                  <c:v>608.81103499999949</c:v>
                </c:pt>
                <c:pt idx="20548">
                  <c:v>608.60589600000003</c:v>
                </c:pt>
                <c:pt idx="20549">
                  <c:v>608.34832799999947</c:v>
                </c:pt>
                <c:pt idx="20550">
                  <c:v>608.15216099999748</c:v>
                </c:pt>
                <c:pt idx="20551">
                  <c:v>607.93322799999748</c:v>
                </c:pt>
                <c:pt idx="20552">
                  <c:v>607.74841300000003</c:v>
                </c:pt>
                <c:pt idx="20553">
                  <c:v>607.49468999999999</c:v>
                </c:pt>
                <c:pt idx="20554">
                  <c:v>607.27343800001813</c:v>
                </c:pt>
                <c:pt idx="20555">
                  <c:v>607.07989500000053</c:v>
                </c:pt>
                <c:pt idx="20556">
                  <c:v>606.85369899999796</c:v>
                </c:pt>
                <c:pt idx="20557">
                  <c:v>606.65441899999996</c:v>
                </c:pt>
                <c:pt idx="20558">
                  <c:v>606.41870100000051</c:v>
                </c:pt>
                <c:pt idx="20559">
                  <c:v>606.21350099999995</c:v>
                </c:pt>
                <c:pt idx="20560">
                  <c:v>605.99121099999797</c:v>
                </c:pt>
                <c:pt idx="20561">
                  <c:v>605.78546100000005</c:v>
                </c:pt>
                <c:pt idx="20562">
                  <c:v>605.56603999999948</c:v>
                </c:pt>
                <c:pt idx="20563">
                  <c:v>605.34497099999999</c:v>
                </c:pt>
                <c:pt idx="20564">
                  <c:v>605.14978000000053</c:v>
                </c:pt>
                <c:pt idx="20565">
                  <c:v>604.91931199999999</c:v>
                </c:pt>
                <c:pt idx="20566">
                  <c:v>604.71307400000353</c:v>
                </c:pt>
                <c:pt idx="20567">
                  <c:v>604.48870800000054</c:v>
                </c:pt>
                <c:pt idx="20568">
                  <c:v>604.28662099999997</c:v>
                </c:pt>
                <c:pt idx="20569">
                  <c:v>604.04742399999748</c:v>
                </c:pt>
                <c:pt idx="20570">
                  <c:v>603.84704599999748</c:v>
                </c:pt>
                <c:pt idx="20571">
                  <c:v>603.62255899999946</c:v>
                </c:pt>
                <c:pt idx="20572">
                  <c:v>603.40917999999999</c:v>
                </c:pt>
                <c:pt idx="20573">
                  <c:v>603.19140600000003</c:v>
                </c:pt>
                <c:pt idx="20574">
                  <c:v>602.96966599999746</c:v>
                </c:pt>
                <c:pt idx="20575">
                  <c:v>602.78521699999999</c:v>
                </c:pt>
                <c:pt idx="20576">
                  <c:v>602.58050500000002</c:v>
                </c:pt>
                <c:pt idx="20577">
                  <c:v>602.35314899999946</c:v>
                </c:pt>
                <c:pt idx="20578">
                  <c:v>602.14636199999939</c:v>
                </c:pt>
                <c:pt idx="20579">
                  <c:v>601.91094999999996</c:v>
                </c:pt>
                <c:pt idx="20580">
                  <c:v>601.697632</c:v>
                </c:pt>
                <c:pt idx="20581">
                  <c:v>601.49102799999946</c:v>
                </c:pt>
                <c:pt idx="20582">
                  <c:v>601.26159699999948</c:v>
                </c:pt>
                <c:pt idx="20583">
                  <c:v>601.04284699999948</c:v>
                </c:pt>
                <c:pt idx="20584">
                  <c:v>600.84106399999746</c:v>
                </c:pt>
                <c:pt idx="20585">
                  <c:v>600.64013699999998</c:v>
                </c:pt>
                <c:pt idx="20586">
                  <c:v>600.42407200000002</c:v>
                </c:pt>
                <c:pt idx="20587">
                  <c:v>600.211365</c:v>
                </c:pt>
                <c:pt idx="20588">
                  <c:v>599.98199499999998</c:v>
                </c:pt>
                <c:pt idx="20589">
                  <c:v>599.75341800000001</c:v>
                </c:pt>
                <c:pt idx="20590">
                  <c:v>599.55914299999949</c:v>
                </c:pt>
                <c:pt idx="20591">
                  <c:v>599.35198999999739</c:v>
                </c:pt>
                <c:pt idx="20592">
                  <c:v>599.14770499999997</c:v>
                </c:pt>
                <c:pt idx="20593">
                  <c:v>598.93542499999796</c:v>
                </c:pt>
                <c:pt idx="20594">
                  <c:v>598.72790499999996</c:v>
                </c:pt>
                <c:pt idx="20595">
                  <c:v>598.47546399999999</c:v>
                </c:pt>
                <c:pt idx="20596">
                  <c:v>598.27075200000354</c:v>
                </c:pt>
                <c:pt idx="20597">
                  <c:v>598.07708700000001</c:v>
                </c:pt>
                <c:pt idx="20598">
                  <c:v>597.86834699999997</c:v>
                </c:pt>
                <c:pt idx="20599">
                  <c:v>597.62866199999996</c:v>
                </c:pt>
                <c:pt idx="20600">
                  <c:v>597.44042999999749</c:v>
                </c:pt>
                <c:pt idx="20601">
                  <c:v>597.21527100000003</c:v>
                </c:pt>
                <c:pt idx="20602">
                  <c:v>597.00860599999999</c:v>
                </c:pt>
                <c:pt idx="20603">
                  <c:v>596.79351799999995</c:v>
                </c:pt>
                <c:pt idx="20604">
                  <c:v>596.60327099999995</c:v>
                </c:pt>
                <c:pt idx="20605">
                  <c:v>596.39483600000005</c:v>
                </c:pt>
                <c:pt idx="20606">
                  <c:v>596.15808100000004</c:v>
                </c:pt>
                <c:pt idx="20607">
                  <c:v>595.95355199999949</c:v>
                </c:pt>
                <c:pt idx="20608">
                  <c:v>595.77673300001561</c:v>
                </c:pt>
                <c:pt idx="20609">
                  <c:v>595.54492199999947</c:v>
                </c:pt>
                <c:pt idx="20610">
                  <c:v>595.34326199999748</c:v>
                </c:pt>
                <c:pt idx="20611">
                  <c:v>595.14093000000003</c:v>
                </c:pt>
                <c:pt idx="20612">
                  <c:v>594.9202269999837</c:v>
                </c:pt>
                <c:pt idx="20613">
                  <c:v>594.73168899999996</c:v>
                </c:pt>
                <c:pt idx="20614">
                  <c:v>594.52740499999948</c:v>
                </c:pt>
                <c:pt idx="20615">
                  <c:v>594.30883800000004</c:v>
                </c:pt>
                <c:pt idx="20616">
                  <c:v>594.13983200000052</c:v>
                </c:pt>
                <c:pt idx="20617">
                  <c:v>593.91693099999998</c:v>
                </c:pt>
                <c:pt idx="20618">
                  <c:v>593.71246299999996</c:v>
                </c:pt>
                <c:pt idx="20619">
                  <c:v>593.52478000000053</c:v>
                </c:pt>
                <c:pt idx="20620">
                  <c:v>593.31683299999997</c:v>
                </c:pt>
                <c:pt idx="20621">
                  <c:v>593.09008800000004</c:v>
                </c:pt>
                <c:pt idx="20622">
                  <c:v>592.90344200000004</c:v>
                </c:pt>
                <c:pt idx="20623">
                  <c:v>592.69409200000052</c:v>
                </c:pt>
                <c:pt idx="20624">
                  <c:v>592.46826199999748</c:v>
                </c:pt>
                <c:pt idx="20625">
                  <c:v>592.26525899999797</c:v>
                </c:pt>
                <c:pt idx="20626">
                  <c:v>592.06384300000002</c:v>
                </c:pt>
                <c:pt idx="20627">
                  <c:v>591.85131799999749</c:v>
                </c:pt>
                <c:pt idx="20628">
                  <c:v>591.63568099999998</c:v>
                </c:pt>
                <c:pt idx="20629">
                  <c:v>591.41918899999996</c:v>
                </c:pt>
                <c:pt idx="20630">
                  <c:v>591.22381600000051</c:v>
                </c:pt>
                <c:pt idx="20631">
                  <c:v>590.99377400000355</c:v>
                </c:pt>
                <c:pt idx="20632">
                  <c:v>590.79461700000002</c:v>
                </c:pt>
                <c:pt idx="20633">
                  <c:v>590.57574500000055</c:v>
                </c:pt>
                <c:pt idx="20634">
                  <c:v>590.37481700000001</c:v>
                </c:pt>
                <c:pt idx="20635">
                  <c:v>590.17150900000001</c:v>
                </c:pt>
                <c:pt idx="20636">
                  <c:v>589.95599399999946</c:v>
                </c:pt>
                <c:pt idx="20637">
                  <c:v>589.76641799999948</c:v>
                </c:pt>
                <c:pt idx="20638">
                  <c:v>589.56219499999747</c:v>
                </c:pt>
                <c:pt idx="20639">
                  <c:v>589.35919199999796</c:v>
                </c:pt>
                <c:pt idx="20640">
                  <c:v>589.17608600000005</c:v>
                </c:pt>
                <c:pt idx="20641">
                  <c:v>588.95910599999797</c:v>
                </c:pt>
                <c:pt idx="20642">
                  <c:v>588.73040800000001</c:v>
                </c:pt>
                <c:pt idx="20643">
                  <c:v>588.53851299999997</c:v>
                </c:pt>
                <c:pt idx="20644">
                  <c:v>588.34283399999947</c:v>
                </c:pt>
                <c:pt idx="20645">
                  <c:v>588.12097200000005</c:v>
                </c:pt>
                <c:pt idx="20646">
                  <c:v>587.91699199999948</c:v>
                </c:pt>
                <c:pt idx="20647">
                  <c:v>587.72808800000053</c:v>
                </c:pt>
                <c:pt idx="20648">
                  <c:v>587.51788299999998</c:v>
                </c:pt>
                <c:pt idx="20649">
                  <c:v>587.30194100000006</c:v>
                </c:pt>
                <c:pt idx="20650">
                  <c:v>587.11193800000001</c:v>
                </c:pt>
                <c:pt idx="20651">
                  <c:v>586.93884300000002</c:v>
                </c:pt>
                <c:pt idx="20652">
                  <c:v>586.70098900000005</c:v>
                </c:pt>
                <c:pt idx="20653">
                  <c:v>586.519409</c:v>
                </c:pt>
                <c:pt idx="20654">
                  <c:v>586.30865499999948</c:v>
                </c:pt>
                <c:pt idx="20655">
                  <c:v>586.11010699999997</c:v>
                </c:pt>
                <c:pt idx="20656">
                  <c:v>585.89154099999996</c:v>
                </c:pt>
                <c:pt idx="20657">
                  <c:v>585.72161899999946</c:v>
                </c:pt>
                <c:pt idx="20658">
                  <c:v>585.50695799999949</c:v>
                </c:pt>
                <c:pt idx="20659">
                  <c:v>585.28692599999999</c:v>
                </c:pt>
                <c:pt idx="20660">
                  <c:v>585.05743399999949</c:v>
                </c:pt>
                <c:pt idx="20661">
                  <c:v>584.88024899999948</c:v>
                </c:pt>
                <c:pt idx="20662">
                  <c:v>584.674622</c:v>
                </c:pt>
                <c:pt idx="20663">
                  <c:v>584.46417199999996</c:v>
                </c:pt>
                <c:pt idx="20664">
                  <c:v>584.28686500000003</c:v>
                </c:pt>
                <c:pt idx="20665">
                  <c:v>584.09198000000004</c:v>
                </c:pt>
                <c:pt idx="20666">
                  <c:v>583.88287400000002</c:v>
                </c:pt>
                <c:pt idx="20667">
                  <c:v>583.646973</c:v>
                </c:pt>
                <c:pt idx="20668">
                  <c:v>583.48663299999998</c:v>
                </c:pt>
                <c:pt idx="20669">
                  <c:v>583.26556399999947</c:v>
                </c:pt>
                <c:pt idx="20670">
                  <c:v>583.09210199999939</c:v>
                </c:pt>
                <c:pt idx="20671">
                  <c:v>582.86828599999797</c:v>
                </c:pt>
                <c:pt idx="20672">
                  <c:v>582.66625999999746</c:v>
                </c:pt>
                <c:pt idx="20673">
                  <c:v>582.46508799999947</c:v>
                </c:pt>
                <c:pt idx="20674">
                  <c:v>582.23840299999995</c:v>
                </c:pt>
                <c:pt idx="20675">
                  <c:v>582.03900099999998</c:v>
                </c:pt>
                <c:pt idx="20676">
                  <c:v>581.82702599998186</c:v>
                </c:pt>
                <c:pt idx="20677">
                  <c:v>581.65380900000002</c:v>
                </c:pt>
                <c:pt idx="20678">
                  <c:v>581.44964599999946</c:v>
                </c:pt>
                <c:pt idx="20679">
                  <c:v>581.25665299999946</c:v>
                </c:pt>
                <c:pt idx="20680">
                  <c:v>581.03710899999749</c:v>
                </c:pt>
                <c:pt idx="20681">
                  <c:v>580.82659899999749</c:v>
                </c:pt>
                <c:pt idx="20682">
                  <c:v>580.631348</c:v>
                </c:pt>
                <c:pt idx="20683">
                  <c:v>580.43975799999998</c:v>
                </c:pt>
                <c:pt idx="20684">
                  <c:v>580.24743699999999</c:v>
                </c:pt>
                <c:pt idx="20685">
                  <c:v>580.05413799999997</c:v>
                </c:pt>
                <c:pt idx="20686">
                  <c:v>579.84387200000003</c:v>
                </c:pt>
                <c:pt idx="20687">
                  <c:v>579.63861099999997</c:v>
                </c:pt>
                <c:pt idx="20688">
                  <c:v>579.42993200000001</c:v>
                </c:pt>
                <c:pt idx="20689">
                  <c:v>579.22106899999949</c:v>
                </c:pt>
                <c:pt idx="20690">
                  <c:v>579.02716099999748</c:v>
                </c:pt>
                <c:pt idx="20691">
                  <c:v>578.81347700000003</c:v>
                </c:pt>
                <c:pt idx="20692">
                  <c:v>578.63983200000052</c:v>
                </c:pt>
                <c:pt idx="20693">
                  <c:v>578.46527099999946</c:v>
                </c:pt>
                <c:pt idx="20694">
                  <c:v>578.23651099999938</c:v>
                </c:pt>
                <c:pt idx="20695">
                  <c:v>578.02636699999948</c:v>
                </c:pt>
                <c:pt idx="20696">
                  <c:v>577.81463599999938</c:v>
                </c:pt>
                <c:pt idx="20697">
                  <c:v>577.60876499999995</c:v>
                </c:pt>
                <c:pt idx="20698">
                  <c:v>577.43743899999947</c:v>
                </c:pt>
                <c:pt idx="20699">
                  <c:v>577.23046899999997</c:v>
                </c:pt>
                <c:pt idx="20700">
                  <c:v>577.01178000000004</c:v>
                </c:pt>
                <c:pt idx="20701">
                  <c:v>576.83294699999749</c:v>
                </c:pt>
                <c:pt idx="20702">
                  <c:v>576.64843800000051</c:v>
                </c:pt>
                <c:pt idx="20703">
                  <c:v>576.44097899999997</c:v>
                </c:pt>
                <c:pt idx="20704">
                  <c:v>576.24066199999947</c:v>
                </c:pt>
                <c:pt idx="20705">
                  <c:v>576.0452269999837</c:v>
                </c:pt>
                <c:pt idx="20706">
                  <c:v>575.84356699999796</c:v>
                </c:pt>
                <c:pt idx="20707">
                  <c:v>575.65508999999997</c:v>
                </c:pt>
                <c:pt idx="20708">
                  <c:v>575.45056199999749</c:v>
                </c:pt>
                <c:pt idx="20709">
                  <c:v>575.24200399999938</c:v>
                </c:pt>
                <c:pt idx="20710">
                  <c:v>575.04003899999998</c:v>
                </c:pt>
                <c:pt idx="20711">
                  <c:v>574.84130899999946</c:v>
                </c:pt>
                <c:pt idx="20712">
                  <c:v>574.64111299999797</c:v>
                </c:pt>
                <c:pt idx="20713">
                  <c:v>574.44818099999998</c:v>
                </c:pt>
                <c:pt idx="20714">
                  <c:v>574.23498500000005</c:v>
                </c:pt>
                <c:pt idx="20715">
                  <c:v>574.046875</c:v>
                </c:pt>
                <c:pt idx="20716">
                  <c:v>573.84466599999746</c:v>
                </c:pt>
                <c:pt idx="20717">
                  <c:v>573.63647500000002</c:v>
                </c:pt>
                <c:pt idx="20718">
                  <c:v>573.44134499999996</c:v>
                </c:pt>
                <c:pt idx="20719">
                  <c:v>573.27533000001813</c:v>
                </c:pt>
                <c:pt idx="20720">
                  <c:v>573.06036399999948</c:v>
                </c:pt>
                <c:pt idx="20721">
                  <c:v>572.87548800000002</c:v>
                </c:pt>
                <c:pt idx="20722">
                  <c:v>572.66107199999999</c:v>
                </c:pt>
                <c:pt idx="20723">
                  <c:v>572.47717299999999</c:v>
                </c:pt>
                <c:pt idx="20724">
                  <c:v>572.25292999999749</c:v>
                </c:pt>
                <c:pt idx="20725">
                  <c:v>572.07098399999995</c:v>
                </c:pt>
                <c:pt idx="20726">
                  <c:v>571.88000499999998</c:v>
                </c:pt>
                <c:pt idx="20727">
                  <c:v>571.67291299999999</c:v>
                </c:pt>
                <c:pt idx="20728">
                  <c:v>571.47216799999796</c:v>
                </c:pt>
                <c:pt idx="20729">
                  <c:v>571.29943800000353</c:v>
                </c:pt>
                <c:pt idx="20730">
                  <c:v>571.06024199999797</c:v>
                </c:pt>
                <c:pt idx="20731">
                  <c:v>570.86779799999749</c:v>
                </c:pt>
                <c:pt idx="20732">
                  <c:v>570.66241499999796</c:v>
                </c:pt>
                <c:pt idx="20733">
                  <c:v>570.48925799999938</c:v>
                </c:pt>
                <c:pt idx="20734">
                  <c:v>570.28088400000354</c:v>
                </c:pt>
                <c:pt idx="20735">
                  <c:v>570.06121799998255</c:v>
                </c:pt>
                <c:pt idx="20736">
                  <c:v>569.87738000000002</c:v>
                </c:pt>
                <c:pt idx="20737">
                  <c:v>569.69549600000005</c:v>
                </c:pt>
                <c:pt idx="20738">
                  <c:v>569.489868</c:v>
                </c:pt>
                <c:pt idx="20739">
                  <c:v>569.28192100000001</c:v>
                </c:pt>
                <c:pt idx="20740">
                  <c:v>569.08306900000002</c:v>
                </c:pt>
                <c:pt idx="20741">
                  <c:v>568.89996299999996</c:v>
                </c:pt>
                <c:pt idx="20742">
                  <c:v>568.69067399999994</c:v>
                </c:pt>
                <c:pt idx="20743">
                  <c:v>568.49597200000005</c:v>
                </c:pt>
                <c:pt idx="20744">
                  <c:v>568.31048599999997</c:v>
                </c:pt>
                <c:pt idx="20745">
                  <c:v>568.11773700000003</c:v>
                </c:pt>
                <c:pt idx="20746">
                  <c:v>567.90661599999748</c:v>
                </c:pt>
                <c:pt idx="20747">
                  <c:v>567.72186299999998</c:v>
                </c:pt>
                <c:pt idx="20748">
                  <c:v>567.53454599999998</c:v>
                </c:pt>
                <c:pt idx="20749">
                  <c:v>567.33050499999797</c:v>
                </c:pt>
                <c:pt idx="20750">
                  <c:v>567.15508999999997</c:v>
                </c:pt>
                <c:pt idx="20751">
                  <c:v>566.92394999999999</c:v>
                </c:pt>
                <c:pt idx="20752">
                  <c:v>566.75384500000052</c:v>
                </c:pt>
                <c:pt idx="20753">
                  <c:v>566.56451399999946</c:v>
                </c:pt>
                <c:pt idx="20754">
                  <c:v>566.35235599999749</c:v>
                </c:pt>
                <c:pt idx="20755">
                  <c:v>566.15441899999996</c:v>
                </c:pt>
                <c:pt idx="20756">
                  <c:v>565.96038799999997</c:v>
                </c:pt>
                <c:pt idx="20757">
                  <c:v>565.75158699999997</c:v>
                </c:pt>
                <c:pt idx="20758">
                  <c:v>565.57751499999949</c:v>
                </c:pt>
                <c:pt idx="20759">
                  <c:v>565.37085000000002</c:v>
                </c:pt>
                <c:pt idx="20760">
                  <c:v>565.19677700000352</c:v>
                </c:pt>
                <c:pt idx="20761">
                  <c:v>564.99340800000004</c:v>
                </c:pt>
                <c:pt idx="20762">
                  <c:v>564.79638700000055</c:v>
                </c:pt>
                <c:pt idx="20763">
                  <c:v>564.61193800000001</c:v>
                </c:pt>
                <c:pt idx="20764">
                  <c:v>564.40643299999999</c:v>
                </c:pt>
                <c:pt idx="20765">
                  <c:v>564.201233</c:v>
                </c:pt>
                <c:pt idx="20766">
                  <c:v>564.02032499999996</c:v>
                </c:pt>
                <c:pt idx="20767">
                  <c:v>563.81964099999948</c:v>
                </c:pt>
                <c:pt idx="20768">
                  <c:v>563.63610799999947</c:v>
                </c:pt>
                <c:pt idx="20769">
                  <c:v>563.44415299999946</c:v>
                </c:pt>
                <c:pt idx="20770">
                  <c:v>563.23388700000055</c:v>
                </c:pt>
                <c:pt idx="20771">
                  <c:v>563.05352799999946</c:v>
                </c:pt>
                <c:pt idx="20772">
                  <c:v>562.85650599999747</c:v>
                </c:pt>
                <c:pt idx="20773">
                  <c:v>562.65515099999948</c:v>
                </c:pt>
                <c:pt idx="20774">
                  <c:v>562.479919</c:v>
                </c:pt>
                <c:pt idx="20775">
                  <c:v>562.29016100000001</c:v>
                </c:pt>
                <c:pt idx="20776">
                  <c:v>562.12219199999947</c:v>
                </c:pt>
                <c:pt idx="20777">
                  <c:v>561.90093999999999</c:v>
                </c:pt>
                <c:pt idx="20778">
                  <c:v>561.73339800000053</c:v>
                </c:pt>
                <c:pt idx="20779">
                  <c:v>561.52557400000001</c:v>
                </c:pt>
                <c:pt idx="20780">
                  <c:v>561.35693399999946</c:v>
                </c:pt>
                <c:pt idx="20781">
                  <c:v>561.120361</c:v>
                </c:pt>
                <c:pt idx="20782">
                  <c:v>560.95941199999947</c:v>
                </c:pt>
                <c:pt idx="20783">
                  <c:v>560.76336700000002</c:v>
                </c:pt>
                <c:pt idx="20784">
                  <c:v>560.55114699999797</c:v>
                </c:pt>
                <c:pt idx="20785">
                  <c:v>560.33929399999749</c:v>
                </c:pt>
                <c:pt idx="20786">
                  <c:v>560.18359400000054</c:v>
                </c:pt>
                <c:pt idx="20787">
                  <c:v>559.98230000000001</c:v>
                </c:pt>
                <c:pt idx="20788">
                  <c:v>559.770264</c:v>
                </c:pt>
                <c:pt idx="20789">
                  <c:v>559.59484899999995</c:v>
                </c:pt>
                <c:pt idx="20790">
                  <c:v>559.42169199999796</c:v>
                </c:pt>
                <c:pt idx="20791">
                  <c:v>559.21655299999998</c:v>
                </c:pt>
                <c:pt idx="20792">
                  <c:v>559.02667199999996</c:v>
                </c:pt>
                <c:pt idx="20793">
                  <c:v>558.83935499999939</c:v>
                </c:pt>
                <c:pt idx="20794">
                  <c:v>558.63629199999946</c:v>
                </c:pt>
                <c:pt idx="20795">
                  <c:v>558.45349099999999</c:v>
                </c:pt>
                <c:pt idx="20796">
                  <c:v>558.26696799999797</c:v>
                </c:pt>
                <c:pt idx="20797">
                  <c:v>558.05749499999797</c:v>
                </c:pt>
                <c:pt idx="20798">
                  <c:v>557.86407499999996</c:v>
                </c:pt>
                <c:pt idx="20799">
                  <c:v>557.64160199999947</c:v>
                </c:pt>
                <c:pt idx="20800">
                  <c:v>557.493652</c:v>
                </c:pt>
                <c:pt idx="20801">
                  <c:v>557.28320300000053</c:v>
                </c:pt>
                <c:pt idx="20802">
                  <c:v>557.08624299999997</c:v>
                </c:pt>
                <c:pt idx="20803">
                  <c:v>556.90765399999748</c:v>
                </c:pt>
                <c:pt idx="20804">
                  <c:v>556.70459000000005</c:v>
                </c:pt>
                <c:pt idx="20805">
                  <c:v>556.52905299999998</c:v>
                </c:pt>
                <c:pt idx="20806">
                  <c:v>556.34027099999946</c:v>
                </c:pt>
                <c:pt idx="20807">
                  <c:v>556.16339100000005</c:v>
                </c:pt>
                <c:pt idx="20808">
                  <c:v>555.97790499999996</c:v>
                </c:pt>
                <c:pt idx="20809">
                  <c:v>555.78302000000053</c:v>
                </c:pt>
                <c:pt idx="20810">
                  <c:v>555.60577400000352</c:v>
                </c:pt>
                <c:pt idx="20811">
                  <c:v>555.43212899998105</c:v>
                </c:pt>
                <c:pt idx="20812">
                  <c:v>555.22735599999999</c:v>
                </c:pt>
                <c:pt idx="20813">
                  <c:v>555.02703899999949</c:v>
                </c:pt>
                <c:pt idx="20814">
                  <c:v>554.84576399999946</c:v>
                </c:pt>
                <c:pt idx="20815">
                  <c:v>554.65405299999998</c:v>
                </c:pt>
                <c:pt idx="20816">
                  <c:v>554.47576900000001</c:v>
                </c:pt>
                <c:pt idx="20817">
                  <c:v>554.30035399999997</c:v>
                </c:pt>
                <c:pt idx="20818">
                  <c:v>554.07208300000002</c:v>
                </c:pt>
                <c:pt idx="20819">
                  <c:v>553.88653599999998</c:v>
                </c:pt>
                <c:pt idx="20820">
                  <c:v>553.69903600000055</c:v>
                </c:pt>
                <c:pt idx="20821">
                  <c:v>553.51477100000352</c:v>
                </c:pt>
                <c:pt idx="20822">
                  <c:v>553.33917199999996</c:v>
                </c:pt>
                <c:pt idx="20823">
                  <c:v>553.158997</c:v>
                </c:pt>
                <c:pt idx="20824">
                  <c:v>552.96295199999747</c:v>
                </c:pt>
                <c:pt idx="20825">
                  <c:v>552.75048800000002</c:v>
                </c:pt>
                <c:pt idx="20826">
                  <c:v>552.59789999999998</c:v>
                </c:pt>
                <c:pt idx="20827">
                  <c:v>552.37048300000004</c:v>
                </c:pt>
                <c:pt idx="20828">
                  <c:v>552.18939200000352</c:v>
                </c:pt>
                <c:pt idx="20829">
                  <c:v>552.03027299999997</c:v>
                </c:pt>
                <c:pt idx="20830">
                  <c:v>551.84027099999946</c:v>
                </c:pt>
                <c:pt idx="20831">
                  <c:v>551.65789799999948</c:v>
                </c:pt>
                <c:pt idx="20832">
                  <c:v>551.46984899999939</c:v>
                </c:pt>
                <c:pt idx="20833">
                  <c:v>551.27386500000352</c:v>
                </c:pt>
                <c:pt idx="20834">
                  <c:v>551.09234600000002</c:v>
                </c:pt>
                <c:pt idx="20835">
                  <c:v>550.911743</c:v>
                </c:pt>
                <c:pt idx="20836">
                  <c:v>550.727844</c:v>
                </c:pt>
                <c:pt idx="20837">
                  <c:v>550.53460699999948</c:v>
                </c:pt>
                <c:pt idx="20838">
                  <c:v>550.35223399998392</c:v>
                </c:pt>
                <c:pt idx="20839">
                  <c:v>550.18591300000003</c:v>
                </c:pt>
                <c:pt idx="20840">
                  <c:v>549.97521999999947</c:v>
                </c:pt>
                <c:pt idx="20841">
                  <c:v>549.76379400000053</c:v>
                </c:pt>
                <c:pt idx="20842">
                  <c:v>549.56164599999749</c:v>
                </c:pt>
                <c:pt idx="20843">
                  <c:v>549.41870100000051</c:v>
                </c:pt>
                <c:pt idx="20844">
                  <c:v>549.22393800000054</c:v>
                </c:pt>
                <c:pt idx="20845">
                  <c:v>549.03308100000004</c:v>
                </c:pt>
                <c:pt idx="20846">
                  <c:v>548.85546899999747</c:v>
                </c:pt>
                <c:pt idx="20847">
                  <c:v>548.68359400000054</c:v>
                </c:pt>
                <c:pt idx="20848">
                  <c:v>548.49780299999998</c:v>
                </c:pt>
                <c:pt idx="20849">
                  <c:v>548.29766799999948</c:v>
                </c:pt>
                <c:pt idx="20850">
                  <c:v>548.09777799999995</c:v>
                </c:pt>
                <c:pt idx="20851">
                  <c:v>547.90527299999997</c:v>
                </c:pt>
                <c:pt idx="20852">
                  <c:v>547.73187299999995</c:v>
                </c:pt>
                <c:pt idx="20853">
                  <c:v>547.535706</c:v>
                </c:pt>
                <c:pt idx="20854">
                  <c:v>547.36138899999946</c:v>
                </c:pt>
                <c:pt idx="20855">
                  <c:v>547.18756099999996</c:v>
                </c:pt>
                <c:pt idx="20856">
                  <c:v>546.99847400000351</c:v>
                </c:pt>
                <c:pt idx="20857">
                  <c:v>546.79547100000354</c:v>
                </c:pt>
                <c:pt idx="20858">
                  <c:v>546.59954800000003</c:v>
                </c:pt>
                <c:pt idx="20859">
                  <c:v>546.433899</c:v>
                </c:pt>
                <c:pt idx="20860">
                  <c:v>546.24188200000003</c:v>
                </c:pt>
                <c:pt idx="20861">
                  <c:v>546.06848100000002</c:v>
                </c:pt>
                <c:pt idx="20862">
                  <c:v>545.87402299999997</c:v>
                </c:pt>
                <c:pt idx="20863">
                  <c:v>545.69274900000005</c:v>
                </c:pt>
                <c:pt idx="20864">
                  <c:v>545.53027299999997</c:v>
                </c:pt>
                <c:pt idx="20865">
                  <c:v>545.34399399999938</c:v>
                </c:pt>
                <c:pt idx="20866">
                  <c:v>545.14190699999949</c:v>
                </c:pt>
                <c:pt idx="20867">
                  <c:v>544.94952399999738</c:v>
                </c:pt>
                <c:pt idx="20868">
                  <c:v>544.76916499999948</c:v>
                </c:pt>
                <c:pt idx="20869">
                  <c:v>544.57098399999995</c:v>
                </c:pt>
                <c:pt idx="20870">
                  <c:v>544.37817399999994</c:v>
                </c:pt>
                <c:pt idx="20871">
                  <c:v>544.21801800000003</c:v>
                </c:pt>
                <c:pt idx="20872">
                  <c:v>544.03662099999747</c:v>
                </c:pt>
                <c:pt idx="20873">
                  <c:v>543.85925299999747</c:v>
                </c:pt>
                <c:pt idx="20874">
                  <c:v>543.65863000000002</c:v>
                </c:pt>
                <c:pt idx="20875">
                  <c:v>543.50311299999998</c:v>
                </c:pt>
                <c:pt idx="20876">
                  <c:v>543.31768799999747</c:v>
                </c:pt>
                <c:pt idx="20877">
                  <c:v>543.13421599999947</c:v>
                </c:pt>
                <c:pt idx="20878">
                  <c:v>542.93341099999998</c:v>
                </c:pt>
                <c:pt idx="20879">
                  <c:v>542.75494400000002</c:v>
                </c:pt>
                <c:pt idx="20880">
                  <c:v>542.57421899999997</c:v>
                </c:pt>
                <c:pt idx="20881">
                  <c:v>542.396973</c:v>
                </c:pt>
                <c:pt idx="20882">
                  <c:v>542.19244400000002</c:v>
                </c:pt>
                <c:pt idx="20883">
                  <c:v>542.0112299999837</c:v>
                </c:pt>
                <c:pt idx="20884">
                  <c:v>541.82482899999798</c:v>
                </c:pt>
                <c:pt idx="20885">
                  <c:v>541.65307600000051</c:v>
                </c:pt>
                <c:pt idx="20886">
                  <c:v>541.47393800000054</c:v>
                </c:pt>
                <c:pt idx="20887">
                  <c:v>541.26843300000053</c:v>
                </c:pt>
                <c:pt idx="20888">
                  <c:v>541.08544900000004</c:v>
                </c:pt>
                <c:pt idx="20889">
                  <c:v>540.88464399999998</c:v>
                </c:pt>
                <c:pt idx="20890">
                  <c:v>540.72180200000003</c:v>
                </c:pt>
                <c:pt idx="20891">
                  <c:v>540.53869599999996</c:v>
                </c:pt>
                <c:pt idx="20892">
                  <c:v>540.33654799999749</c:v>
                </c:pt>
                <c:pt idx="20893">
                  <c:v>540.15508999999997</c:v>
                </c:pt>
                <c:pt idx="20894">
                  <c:v>539.98010299999999</c:v>
                </c:pt>
                <c:pt idx="20895">
                  <c:v>539.78485100000353</c:v>
                </c:pt>
                <c:pt idx="20896">
                  <c:v>539.61694299999999</c:v>
                </c:pt>
                <c:pt idx="20897">
                  <c:v>539.43621799998255</c:v>
                </c:pt>
                <c:pt idx="20898">
                  <c:v>539.26049799999998</c:v>
                </c:pt>
                <c:pt idx="20899">
                  <c:v>539.11669899999947</c:v>
                </c:pt>
                <c:pt idx="20900">
                  <c:v>538.90515099999948</c:v>
                </c:pt>
                <c:pt idx="20901">
                  <c:v>538.73046899999997</c:v>
                </c:pt>
                <c:pt idx="20902">
                  <c:v>538.54626499998426</c:v>
                </c:pt>
                <c:pt idx="20903">
                  <c:v>538.35571299999947</c:v>
                </c:pt>
                <c:pt idx="20904">
                  <c:v>538.21923800000002</c:v>
                </c:pt>
                <c:pt idx="20905">
                  <c:v>537.99102799999946</c:v>
                </c:pt>
                <c:pt idx="20906">
                  <c:v>537.81408699999997</c:v>
                </c:pt>
                <c:pt idx="20907">
                  <c:v>537.63372800000002</c:v>
                </c:pt>
                <c:pt idx="20908">
                  <c:v>537.45593299999996</c:v>
                </c:pt>
                <c:pt idx="20909">
                  <c:v>537.29614300000003</c:v>
                </c:pt>
                <c:pt idx="20910">
                  <c:v>537.10223399999938</c:v>
                </c:pt>
                <c:pt idx="20911">
                  <c:v>536.91113299999938</c:v>
                </c:pt>
                <c:pt idx="20912">
                  <c:v>536.74114999999949</c:v>
                </c:pt>
                <c:pt idx="20913">
                  <c:v>536.55816699999946</c:v>
                </c:pt>
                <c:pt idx="20914">
                  <c:v>536.38488800000005</c:v>
                </c:pt>
                <c:pt idx="20915">
                  <c:v>536.18731700000001</c:v>
                </c:pt>
                <c:pt idx="20916">
                  <c:v>536.00329599999998</c:v>
                </c:pt>
                <c:pt idx="20917">
                  <c:v>535.83612099998186</c:v>
                </c:pt>
                <c:pt idx="20918">
                  <c:v>535.64483600000005</c:v>
                </c:pt>
                <c:pt idx="20919">
                  <c:v>535.47045900000001</c:v>
                </c:pt>
                <c:pt idx="20920">
                  <c:v>535.292236</c:v>
                </c:pt>
                <c:pt idx="20921">
                  <c:v>535.09491000000003</c:v>
                </c:pt>
                <c:pt idx="20922">
                  <c:v>534.92785599999797</c:v>
                </c:pt>
                <c:pt idx="20923">
                  <c:v>534.73712199999738</c:v>
                </c:pt>
                <c:pt idx="20924">
                  <c:v>534.57348600000353</c:v>
                </c:pt>
                <c:pt idx="20925">
                  <c:v>534.39562999999748</c:v>
                </c:pt>
                <c:pt idx="20926">
                  <c:v>534.20208700000001</c:v>
                </c:pt>
                <c:pt idx="20927">
                  <c:v>534.04724099999748</c:v>
                </c:pt>
                <c:pt idx="20928">
                  <c:v>533.83294699999749</c:v>
                </c:pt>
                <c:pt idx="20929">
                  <c:v>533.65551799999946</c:v>
                </c:pt>
                <c:pt idx="20930">
                  <c:v>533.49676499999998</c:v>
                </c:pt>
                <c:pt idx="20931">
                  <c:v>533.31365999999946</c:v>
                </c:pt>
                <c:pt idx="20932">
                  <c:v>533.11700399999938</c:v>
                </c:pt>
                <c:pt idx="20933">
                  <c:v>532.93310499999939</c:v>
                </c:pt>
                <c:pt idx="20934">
                  <c:v>532.77722199999948</c:v>
                </c:pt>
                <c:pt idx="20935">
                  <c:v>532.59655799999996</c:v>
                </c:pt>
                <c:pt idx="20936">
                  <c:v>532.38745100000006</c:v>
                </c:pt>
                <c:pt idx="20937">
                  <c:v>532.20636000000002</c:v>
                </c:pt>
                <c:pt idx="20938">
                  <c:v>532.02722199998209</c:v>
                </c:pt>
                <c:pt idx="20939">
                  <c:v>531.8421019999837</c:v>
                </c:pt>
                <c:pt idx="20940">
                  <c:v>531.67584200000351</c:v>
                </c:pt>
                <c:pt idx="20941">
                  <c:v>531.493469</c:v>
                </c:pt>
                <c:pt idx="20942">
                  <c:v>531.33911099999796</c:v>
                </c:pt>
                <c:pt idx="20943">
                  <c:v>531.14178500000003</c:v>
                </c:pt>
                <c:pt idx="20944">
                  <c:v>530.94793699999946</c:v>
                </c:pt>
                <c:pt idx="20945">
                  <c:v>530.78576700000053</c:v>
                </c:pt>
                <c:pt idx="20946">
                  <c:v>530.63824499999998</c:v>
                </c:pt>
                <c:pt idx="20947">
                  <c:v>530.438354</c:v>
                </c:pt>
                <c:pt idx="20948">
                  <c:v>530.26397699999995</c:v>
                </c:pt>
                <c:pt idx="20949">
                  <c:v>530.08312999999998</c:v>
                </c:pt>
                <c:pt idx="20950">
                  <c:v>529.91473399999995</c:v>
                </c:pt>
                <c:pt idx="20951">
                  <c:v>529.74847400000351</c:v>
                </c:pt>
                <c:pt idx="20952">
                  <c:v>529.55120799999747</c:v>
                </c:pt>
                <c:pt idx="20953">
                  <c:v>529.35638399999948</c:v>
                </c:pt>
                <c:pt idx="20954">
                  <c:v>529.20056199999999</c:v>
                </c:pt>
                <c:pt idx="20955">
                  <c:v>529.03167699999949</c:v>
                </c:pt>
                <c:pt idx="20956">
                  <c:v>528.85186799999747</c:v>
                </c:pt>
                <c:pt idx="20957">
                  <c:v>528.63635299999999</c:v>
                </c:pt>
                <c:pt idx="20958">
                  <c:v>528.46362299999748</c:v>
                </c:pt>
                <c:pt idx="20959">
                  <c:v>528.31091299999946</c:v>
                </c:pt>
                <c:pt idx="20960">
                  <c:v>528.11090100000001</c:v>
                </c:pt>
                <c:pt idx="20961">
                  <c:v>527.98211699999797</c:v>
                </c:pt>
                <c:pt idx="20962">
                  <c:v>527.78002900000001</c:v>
                </c:pt>
                <c:pt idx="20963">
                  <c:v>527.589294</c:v>
                </c:pt>
                <c:pt idx="20964">
                  <c:v>527.44110099999796</c:v>
                </c:pt>
                <c:pt idx="20965">
                  <c:v>527.26519799999949</c:v>
                </c:pt>
                <c:pt idx="20966">
                  <c:v>527.08960000000002</c:v>
                </c:pt>
                <c:pt idx="20967">
                  <c:v>526.91863999999998</c:v>
                </c:pt>
                <c:pt idx="20968">
                  <c:v>526.745361</c:v>
                </c:pt>
                <c:pt idx="20969">
                  <c:v>526.58019999999999</c:v>
                </c:pt>
                <c:pt idx="20970">
                  <c:v>526.37194799999997</c:v>
                </c:pt>
                <c:pt idx="20971">
                  <c:v>526.21582000000001</c:v>
                </c:pt>
                <c:pt idx="20972">
                  <c:v>526.04278599999998</c:v>
                </c:pt>
                <c:pt idx="20973">
                  <c:v>525.87402299999997</c:v>
                </c:pt>
                <c:pt idx="20974">
                  <c:v>525.71698000000004</c:v>
                </c:pt>
                <c:pt idx="20975">
                  <c:v>525.52130099999999</c:v>
                </c:pt>
                <c:pt idx="20976">
                  <c:v>525.34661899998116</c:v>
                </c:pt>
                <c:pt idx="20977">
                  <c:v>525.16754199999946</c:v>
                </c:pt>
                <c:pt idx="20978">
                  <c:v>525.01293899999996</c:v>
                </c:pt>
                <c:pt idx="20979">
                  <c:v>524.84924299999739</c:v>
                </c:pt>
                <c:pt idx="20980">
                  <c:v>524.65020799999797</c:v>
                </c:pt>
                <c:pt idx="20981">
                  <c:v>524.48431400000004</c:v>
                </c:pt>
                <c:pt idx="20982">
                  <c:v>524.29376200000354</c:v>
                </c:pt>
                <c:pt idx="20983">
                  <c:v>524.10955799999999</c:v>
                </c:pt>
                <c:pt idx="20984">
                  <c:v>523.94354199999998</c:v>
                </c:pt>
                <c:pt idx="20985">
                  <c:v>523.78991699999995</c:v>
                </c:pt>
                <c:pt idx="20986">
                  <c:v>523.57574500000055</c:v>
                </c:pt>
                <c:pt idx="20987">
                  <c:v>523.42388900000003</c:v>
                </c:pt>
                <c:pt idx="20988">
                  <c:v>523.25744599999996</c:v>
                </c:pt>
                <c:pt idx="20989">
                  <c:v>523.09515399999998</c:v>
                </c:pt>
                <c:pt idx="20990">
                  <c:v>522.90801999999996</c:v>
                </c:pt>
                <c:pt idx="20991">
                  <c:v>522.76788299999998</c:v>
                </c:pt>
                <c:pt idx="20992">
                  <c:v>522.582764</c:v>
                </c:pt>
                <c:pt idx="20993">
                  <c:v>522.36767599999746</c:v>
                </c:pt>
                <c:pt idx="20994">
                  <c:v>522.22558600000002</c:v>
                </c:pt>
                <c:pt idx="20995">
                  <c:v>522.03784199999996</c:v>
                </c:pt>
                <c:pt idx="20996">
                  <c:v>521.85504199999946</c:v>
                </c:pt>
                <c:pt idx="20997">
                  <c:v>521.67309600000351</c:v>
                </c:pt>
                <c:pt idx="20998">
                  <c:v>521.49218800000006</c:v>
                </c:pt>
                <c:pt idx="20999">
                  <c:v>521.32287599999938</c:v>
                </c:pt>
                <c:pt idx="21000">
                  <c:v>521.15582299999949</c:v>
                </c:pt>
                <c:pt idx="21001">
                  <c:v>520.97051999999996</c:v>
                </c:pt>
                <c:pt idx="21002">
                  <c:v>520.80926499999748</c:v>
                </c:pt>
                <c:pt idx="21003">
                  <c:v>520.62640399999998</c:v>
                </c:pt>
                <c:pt idx="21004">
                  <c:v>520.45690899999749</c:v>
                </c:pt>
                <c:pt idx="21005">
                  <c:v>520.30792199999746</c:v>
                </c:pt>
                <c:pt idx="21006">
                  <c:v>520.11547900000005</c:v>
                </c:pt>
                <c:pt idx="21007">
                  <c:v>519.96246299999746</c:v>
                </c:pt>
                <c:pt idx="21008">
                  <c:v>519.75988800000005</c:v>
                </c:pt>
                <c:pt idx="21009">
                  <c:v>519.61065699999949</c:v>
                </c:pt>
                <c:pt idx="21010">
                  <c:v>519.42340100000001</c:v>
                </c:pt>
                <c:pt idx="21011">
                  <c:v>519.27960199999995</c:v>
                </c:pt>
                <c:pt idx="21012">
                  <c:v>519.08642599999996</c:v>
                </c:pt>
                <c:pt idx="21013">
                  <c:v>518.90246599999796</c:v>
                </c:pt>
                <c:pt idx="21014">
                  <c:v>518.74060099999997</c:v>
                </c:pt>
                <c:pt idx="21015">
                  <c:v>518.54681399999947</c:v>
                </c:pt>
                <c:pt idx="21016">
                  <c:v>518.39446999999996</c:v>
                </c:pt>
                <c:pt idx="21017">
                  <c:v>518.22210699999948</c:v>
                </c:pt>
                <c:pt idx="21018">
                  <c:v>518.030396</c:v>
                </c:pt>
                <c:pt idx="21019">
                  <c:v>517.84435999999948</c:v>
                </c:pt>
                <c:pt idx="21020">
                  <c:v>517.69653300000004</c:v>
                </c:pt>
                <c:pt idx="21021">
                  <c:v>517.51593000000003</c:v>
                </c:pt>
                <c:pt idx="21022">
                  <c:v>517.33789099999797</c:v>
                </c:pt>
                <c:pt idx="21023">
                  <c:v>517.17480500000352</c:v>
                </c:pt>
                <c:pt idx="21024">
                  <c:v>516.98669399999949</c:v>
                </c:pt>
                <c:pt idx="21025">
                  <c:v>516.79290800000001</c:v>
                </c:pt>
                <c:pt idx="21026">
                  <c:v>516.63812299999938</c:v>
                </c:pt>
                <c:pt idx="21027">
                  <c:v>516.48083500000052</c:v>
                </c:pt>
                <c:pt idx="21028">
                  <c:v>516.28338600001814</c:v>
                </c:pt>
                <c:pt idx="21029">
                  <c:v>516.11700399999938</c:v>
                </c:pt>
                <c:pt idx="21030">
                  <c:v>515.92687999999998</c:v>
                </c:pt>
                <c:pt idx="21031">
                  <c:v>515.76824999999997</c:v>
                </c:pt>
                <c:pt idx="21032">
                  <c:v>515.60528599999998</c:v>
                </c:pt>
                <c:pt idx="21033">
                  <c:v>515.41552699999738</c:v>
                </c:pt>
                <c:pt idx="21034">
                  <c:v>515.23669399999949</c:v>
                </c:pt>
                <c:pt idx="21035">
                  <c:v>515.08508300000005</c:v>
                </c:pt>
                <c:pt idx="21036">
                  <c:v>514.91766399998369</c:v>
                </c:pt>
                <c:pt idx="21037">
                  <c:v>514.72912599999938</c:v>
                </c:pt>
                <c:pt idx="21038">
                  <c:v>514.56677200000001</c:v>
                </c:pt>
                <c:pt idx="21039">
                  <c:v>514.37914999999998</c:v>
                </c:pt>
                <c:pt idx="21040">
                  <c:v>514.21130400000004</c:v>
                </c:pt>
                <c:pt idx="21041">
                  <c:v>514.05157499999996</c:v>
                </c:pt>
                <c:pt idx="21042">
                  <c:v>513.89160199999947</c:v>
                </c:pt>
                <c:pt idx="21043">
                  <c:v>513.70263699999998</c:v>
                </c:pt>
                <c:pt idx="21044">
                  <c:v>513.54779099999996</c:v>
                </c:pt>
                <c:pt idx="21045">
                  <c:v>513.36218299999746</c:v>
                </c:pt>
                <c:pt idx="21046">
                  <c:v>513.18176300000005</c:v>
                </c:pt>
                <c:pt idx="21047">
                  <c:v>513.00354000000004</c:v>
                </c:pt>
                <c:pt idx="21048">
                  <c:v>512.82788099999948</c:v>
                </c:pt>
                <c:pt idx="21049">
                  <c:v>512.66656499999749</c:v>
                </c:pt>
                <c:pt idx="21050">
                  <c:v>512.49267599999996</c:v>
                </c:pt>
                <c:pt idx="21051">
                  <c:v>512.348389</c:v>
                </c:pt>
                <c:pt idx="21052">
                  <c:v>512.15490699999998</c:v>
                </c:pt>
                <c:pt idx="21053">
                  <c:v>511.99108899999823</c:v>
                </c:pt>
                <c:pt idx="21054">
                  <c:v>511.80304000000001</c:v>
                </c:pt>
                <c:pt idx="21055">
                  <c:v>511.64181500000001</c:v>
                </c:pt>
                <c:pt idx="21056">
                  <c:v>511.46612499999623</c:v>
                </c:pt>
                <c:pt idx="21057">
                  <c:v>511.303223</c:v>
                </c:pt>
                <c:pt idx="21058">
                  <c:v>511.11892699999999</c:v>
                </c:pt>
                <c:pt idx="21059">
                  <c:v>510.98178099999899</c:v>
                </c:pt>
                <c:pt idx="21060">
                  <c:v>510.817566</c:v>
                </c:pt>
                <c:pt idx="21061">
                  <c:v>510.62744099999998</c:v>
                </c:pt>
                <c:pt idx="21062">
                  <c:v>510.46197499999869</c:v>
                </c:pt>
                <c:pt idx="21063">
                  <c:v>510.27035499999869</c:v>
                </c:pt>
                <c:pt idx="21064">
                  <c:v>510.09738199999993</c:v>
                </c:pt>
                <c:pt idx="21065">
                  <c:v>509.93682899999823</c:v>
                </c:pt>
                <c:pt idx="21066">
                  <c:v>509.76828</c:v>
                </c:pt>
                <c:pt idx="21067">
                  <c:v>509.58764600000001</c:v>
                </c:pt>
                <c:pt idx="21068">
                  <c:v>509.443848</c:v>
                </c:pt>
                <c:pt idx="21069">
                  <c:v>509.26379399999894</c:v>
                </c:pt>
                <c:pt idx="21070">
                  <c:v>509.09463499999993</c:v>
                </c:pt>
                <c:pt idx="21071">
                  <c:v>508.92297399999899</c:v>
                </c:pt>
                <c:pt idx="21072">
                  <c:v>508.762451</c:v>
                </c:pt>
                <c:pt idx="21073">
                  <c:v>508.57586700000002</c:v>
                </c:pt>
                <c:pt idx="21074">
                  <c:v>508.42837499999075</c:v>
                </c:pt>
                <c:pt idx="21075">
                  <c:v>508.27877799999823</c:v>
                </c:pt>
                <c:pt idx="21076">
                  <c:v>508.10455300000001</c:v>
                </c:pt>
                <c:pt idx="21077">
                  <c:v>507.94070399999993</c:v>
                </c:pt>
                <c:pt idx="21078">
                  <c:v>507.76602199999923</c:v>
                </c:pt>
                <c:pt idx="21079">
                  <c:v>507.60845899999993</c:v>
                </c:pt>
                <c:pt idx="21080">
                  <c:v>507.45761099999999</c:v>
                </c:pt>
                <c:pt idx="21081">
                  <c:v>507.25891099999899</c:v>
                </c:pt>
                <c:pt idx="21082">
                  <c:v>507.09814499999823</c:v>
                </c:pt>
                <c:pt idx="21083">
                  <c:v>506.92068499999999</c:v>
                </c:pt>
                <c:pt idx="21084">
                  <c:v>506.77355999999196</c:v>
                </c:pt>
                <c:pt idx="21085">
                  <c:v>506.59359699999823</c:v>
                </c:pt>
                <c:pt idx="21086">
                  <c:v>506.41980000000001</c:v>
                </c:pt>
                <c:pt idx="21087">
                  <c:v>506.24514799999969</c:v>
                </c:pt>
                <c:pt idx="21088">
                  <c:v>506.11041299999999</c:v>
                </c:pt>
                <c:pt idx="21089">
                  <c:v>505.94058200000001</c:v>
                </c:pt>
                <c:pt idx="21090">
                  <c:v>505.77252199999964</c:v>
                </c:pt>
                <c:pt idx="21091">
                  <c:v>505.62301599999893</c:v>
                </c:pt>
                <c:pt idx="21092">
                  <c:v>505.44015499999864</c:v>
                </c:pt>
                <c:pt idx="21093">
                  <c:v>505.26058999999964</c:v>
                </c:pt>
                <c:pt idx="21094">
                  <c:v>505.08728000000002</c:v>
                </c:pt>
                <c:pt idx="21095">
                  <c:v>504.92941299999899</c:v>
                </c:pt>
                <c:pt idx="21096">
                  <c:v>504.76507599999923</c:v>
                </c:pt>
                <c:pt idx="21097">
                  <c:v>504.58914199999964</c:v>
                </c:pt>
                <c:pt idx="21098">
                  <c:v>504.402649</c:v>
                </c:pt>
                <c:pt idx="21099">
                  <c:v>504.23586999999969</c:v>
                </c:pt>
                <c:pt idx="21100">
                  <c:v>504.09378099999969</c:v>
                </c:pt>
                <c:pt idx="21101">
                  <c:v>503.92907699999893</c:v>
                </c:pt>
                <c:pt idx="21102">
                  <c:v>503.75323499999899</c:v>
                </c:pt>
                <c:pt idx="21103">
                  <c:v>503.585846</c:v>
                </c:pt>
                <c:pt idx="21104">
                  <c:v>503.42529299999899</c:v>
                </c:pt>
                <c:pt idx="21105">
                  <c:v>503.25640899999894</c:v>
                </c:pt>
                <c:pt idx="21106">
                  <c:v>503.08834799999869</c:v>
                </c:pt>
                <c:pt idx="21107">
                  <c:v>502.919464</c:v>
                </c:pt>
                <c:pt idx="21108">
                  <c:v>502.76284800000002</c:v>
                </c:pt>
                <c:pt idx="21109">
                  <c:v>502.59841899999623</c:v>
                </c:pt>
                <c:pt idx="21110">
                  <c:v>502.44012499999963</c:v>
                </c:pt>
                <c:pt idx="21111">
                  <c:v>502.28048699999999</c:v>
                </c:pt>
                <c:pt idx="21112">
                  <c:v>502.07855199999869</c:v>
                </c:pt>
                <c:pt idx="21113">
                  <c:v>501.94134499999899</c:v>
                </c:pt>
                <c:pt idx="21114">
                  <c:v>501.78604099999899</c:v>
                </c:pt>
                <c:pt idx="21115">
                  <c:v>501.61025999999993</c:v>
                </c:pt>
                <c:pt idx="21116">
                  <c:v>501.42871099999115</c:v>
                </c:pt>
                <c:pt idx="21117">
                  <c:v>501.28762799999993</c:v>
                </c:pt>
                <c:pt idx="21118">
                  <c:v>501.08541899999869</c:v>
                </c:pt>
                <c:pt idx="21119">
                  <c:v>500.94168100000002</c:v>
                </c:pt>
                <c:pt idx="21120">
                  <c:v>500.79357899999127</c:v>
                </c:pt>
                <c:pt idx="21121">
                  <c:v>500.60992399999998</c:v>
                </c:pt>
                <c:pt idx="21122">
                  <c:v>500.441284</c:v>
                </c:pt>
                <c:pt idx="21123">
                  <c:v>500.28054799999899</c:v>
                </c:pt>
                <c:pt idx="21124">
                  <c:v>500.12817399999869</c:v>
                </c:pt>
                <c:pt idx="21125">
                  <c:v>499.97552499999864</c:v>
                </c:pt>
                <c:pt idx="21126">
                  <c:v>499.82556199999999</c:v>
                </c:pt>
                <c:pt idx="21127">
                  <c:v>499.66125499999993</c:v>
                </c:pt>
                <c:pt idx="21128">
                  <c:v>499.52789300000001</c:v>
                </c:pt>
                <c:pt idx="21129">
                  <c:v>499.33718899999963</c:v>
                </c:pt>
                <c:pt idx="21130">
                  <c:v>499.197205</c:v>
                </c:pt>
                <c:pt idx="21131">
                  <c:v>499.040955</c:v>
                </c:pt>
                <c:pt idx="21132">
                  <c:v>498.84982300000814</c:v>
                </c:pt>
                <c:pt idx="21133">
                  <c:v>498.70935100000003</c:v>
                </c:pt>
                <c:pt idx="21134">
                  <c:v>498.54089399999998</c:v>
                </c:pt>
                <c:pt idx="21135">
                  <c:v>498.36831699999863</c:v>
                </c:pt>
                <c:pt idx="21136">
                  <c:v>498.22094699999963</c:v>
                </c:pt>
                <c:pt idx="21137">
                  <c:v>498.05306999999999</c:v>
                </c:pt>
                <c:pt idx="21138">
                  <c:v>497.89800999999869</c:v>
                </c:pt>
                <c:pt idx="21139">
                  <c:v>497.73266599999999</c:v>
                </c:pt>
                <c:pt idx="21140">
                  <c:v>497.56497200000001</c:v>
                </c:pt>
                <c:pt idx="21141">
                  <c:v>497.39770499999969</c:v>
                </c:pt>
                <c:pt idx="21142">
                  <c:v>497.22265599999969</c:v>
                </c:pt>
                <c:pt idx="21143">
                  <c:v>497.08492999999999</c:v>
                </c:pt>
                <c:pt idx="21144">
                  <c:v>496.92446899999999</c:v>
                </c:pt>
                <c:pt idx="21145">
                  <c:v>496.75631699999144</c:v>
                </c:pt>
                <c:pt idx="21146">
                  <c:v>496.60327100000001</c:v>
                </c:pt>
                <c:pt idx="21147">
                  <c:v>496.43078599999899</c:v>
                </c:pt>
                <c:pt idx="21148">
                  <c:v>496.28482100000002</c:v>
                </c:pt>
                <c:pt idx="21149">
                  <c:v>496.12515299999899</c:v>
                </c:pt>
                <c:pt idx="21150">
                  <c:v>495.96169999999893</c:v>
                </c:pt>
                <c:pt idx="21151">
                  <c:v>495.80938700000002</c:v>
                </c:pt>
                <c:pt idx="21152">
                  <c:v>495.64080800000232</c:v>
                </c:pt>
                <c:pt idx="21153">
                  <c:v>495.43560799999869</c:v>
                </c:pt>
                <c:pt idx="21154">
                  <c:v>495.29815699998881</c:v>
                </c:pt>
                <c:pt idx="21155">
                  <c:v>495.141052</c:v>
                </c:pt>
                <c:pt idx="21156">
                  <c:v>495.00302099999999</c:v>
                </c:pt>
                <c:pt idx="21157">
                  <c:v>494.82327299999969</c:v>
                </c:pt>
                <c:pt idx="21158">
                  <c:v>494.68685900000003</c:v>
                </c:pt>
                <c:pt idx="21159">
                  <c:v>494.50329599999969</c:v>
                </c:pt>
                <c:pt idx="21160">
                  <c:v>494.34497100000038</c:v>
                </c:pt>
                <c:pt idx="21161">
                  <c:v>494.187164</c:v>
                </c:pt>
                <c:pt idx="21162">
                  <c:v>494.03088400000001</c:v>
                </c:pt>
                <c:pt idx="21163">
                  <c:v>493.84219400000001</c:v>
                </c:pt>
                <c:pt idx="21164">
                  <c:v>493.68240400000002</c:v>
                </c:pt>
                <c:pt idx="21165">
                  <c:v>493.510895</c:v>
                </c:pt>
                <c:pt idx="21166">
                  <c:v>493.39178500000003</c:v>
                </c:pt>
                <c:pt idx="21167">
                  <c:v>493.20501699999869</c:v>
                </c:pt>
                <c:pt idx="21168">
                  <c:v>493.05355799999899</c:v>
                </c:pt>
                <c:pt idx="21169">
                  <c:v>492.89959699999969</c:v>
                </c:pt>
                <c:pt idx="21170">
                  <c:v>492.70867899999899</c:v>
                </c:pt>
                <c:pt idx="21171">
                  <c:v>492.56469700000002</c:v>
                </c:pt>
                <c:pt idx="21172">
                  <c:v>492.39691199999669</c:v>
                </c:pt>
                <c:pt idx="21173">
                  <c:v>492.24301099999963</c:v>
                </c:pt>
                <c:pt idx="21174">
                  <c:v>492.08041399999894</c:v>
                </c:pt>
                <c:pt idx="21175">
                  <c:v>491.94958500000001</c:v>
                </c:pt>
                <c:pt idx="21176">
                  <c:v>491.76464800000002</c:v>
                </c:pt>
                <c:pt idx="21177">
                  <c:v>491.60708599999998</c:v>
                </c:pt>
                <c:pt idx="21178">
                  <c:v>491.45709199999999</c:v>
                </c:pt>
                <c:pt idx="21179">
                  <c:v>491.29183999999663</c:v>
                </c:pt>
                <c:pt idx="21180">
                  <c:v>491.11056500000001</c:v>
                </c:pt>
                <c:pt idx="21181">
                  <c:v>490.98004200000003</c:v>
                </c:pt>
                <c:pt idx="21182">
                  <c:v>490.78305099999869</c:v>
                </c:pt>
                <c:pt idx="21183">
                  <c:v>490.62606799999969</c:v>
                </c:pt>
                <c:pt idx="21184">
                  <c:v>490.47839399999663</c:v>
                </c:pt>
                <c:pt idx="21185">
                  <c:v>490.31137099999899</c:v>
                </c:pt>
                <c:pt idx="21186">
                  <c:v>490.17123400000003</c:v>
                </c:pt>
                <c:pt idx="21187">
                  <c:v>489.99667399999669</c:v>
                </c:pt>
                <c:pt idx="21188">
                  <c:v>489.84054600000002</c:v>
                </c:pt>
                <c:pt idx="21189">
                  <c:v>489.69519000000003</c:v>
                </c:pt>
                <c:pt idx="21190">
                  <c:v>489.53329499999899</c:v>
                </c:pt>
                <c:pt idx="21191">
                  <c:v>489.38986200000232</c:v>
                </c:pt>
                <c:pt idx="21192">
                  <c:v>489.21762100000001</c:v>
                </c:pt>
                <c:pt idx="21193">
                  <c:v>489.05847199999999</c:v>
                </c:pt>
                <c:pt idx="21194">
                  <c:v>488.89535499999869</c:v>
                </c:pt>
                <c:pt idx="21195">
                  <c:v>488.73883099999864</c:v>
                </c:pt>
                <c:pt idx="21196">
                  <c:v>488.56204200000002</c:v>
                </c:pt>
                <c:pt idx="21197">
                  <c:v>488.42315699998881</c:v>
                </c:pt>
                <c:pt idx="21198">
                  <c:v>488.26828</c:v>
                </c:pt>
                <c:pt idx="21199">
                  <c:v>488.09155299999208</c:v>
                </c:pt>
                <c:pt idx="21200">
                  <c:v>487.94949300000002</c:v>
                </c:pt>
                <c:pt idx="21201">
                  <c:v>487.78332499999863</c:v>
                </c:pt>
                <c:pt idx="21202">
                  <c:v>487.61325099999999</c:v>
                </c:pt>
                <c:pt idx="21203">
                  <c:v>487.47271699999823</c:v>
                </c:pt>
                <c:pt idx="21204">
                  <c:v>487.33535799999669</c:v>
                </c:pt>
                <c:pt idx="21205">
                  <c:v>487.16189600000001</c:v>
                </c:pt>
                <c:pt idx="21206">
                  <c:v>486.99700899999863</c:v>
                </c:pt>
                <c:pt idx="21207">
                  <c:v>486.85226400000232</c:v>
                </c:pt>
                <c:pt idx="21208">
                  <c:v>486.69055200000003</c:v>
                </c:pt>
                <c:pt idx="21209">
                  <c:v>486.54348800000002</c:v>
                </c:pt>
                <c:pt idx="21210">
                  <c:v>486.37588499999998</c:v>
                </c:pt>
                <c:pt idx="21211">
                  <c:v>486.21649199999899</c:v>
                </c:pt>
                <c:pt idx="21212">
                  <c:v>486.06814599999899</c:v>
                </c:pt>
                <c:pt idx="21213">
                  <c:v>485.895081</c:v>
                </c:pt>
                <c:pt idx="21214">
                  <c:v>485.73083499999899</c:v>
                </c:pt>
                <c:pt idx="21215">
                  <c:v>485.59649699999869</c:v>
                </c:pt>
                <c:pt idx="21216">
                  <c:v>485.43807999999046</c:v>
                </c:pt>
                <c:pt idx="21217">
                  <c:v>485.27081299999969</c:v>
                </c:pt>
                <c:pt idx="21218">
                  <c:v>485.12973</c:v>
                </c:pt>
                <c:pt idx="21219">
                  <c:v>484.9413149999919</c:v>
                </c:pt>
                <c:pt idx="21220">
                  <c:v>484.79708900000003</c:v>
                </c:pt>
                <c:pt idx="21221">
                  <c:v>484.64688100000438</c:v>
                </c:pt>
                <c:pt idx="21222">
                  <c:v>484.47943099999969</c:v>
                </c:pt>
                <c:pt idx="21223">
                  <c:v>484.33731099999869</c:v>
                </c:pt>
                <c:pt idx="21224">
                  <c:v>484.202271</c:v>
                </c:pt>
                <c:pt idx="21225">
                  <c:v>484.02349899999899</c:v>
                </c:pt>
                <c:pt idx="21226">
                  <c:v>483.85742200000038</c:v>
                </c:pt>
                <c:pt idx="21227">
                  <c:v>483.70025599999963</c:v>
                </c:pt>
                <c:pt idx="21228">
                  <c:v>483.52712999999869</c:v>
                </c:pt>
                <c:pt idx="21229">
                  <c:v>483.39566000000002</c:v>
                </c:pt>
                <c:pt idx="21230">
                  <c:v>483.23620599999663</c:v>
                </c:pt>
                <c:pt idx="21231">
                  <c:v>483.10101299999963</c:v>
                </c:pt>
                <c:pt idx="21232">
                  <c:v>482.92535399999161</c:v>
                </c:pt>
                <c:pt idx="21233">
                  <c:v>482.77035499999869</c:v>
                </c:pt>
                <c:pt idx="21234">
                  <c:v>482.61108400000001</c:v>
                </c:pt>
                <c:pt idx="21235">
                  <c:v>482.45870999999869</c:v>
                </c:pt>
                <c:pt idx="21236">
                  <c:v>482.307343</c:v>
                </c:pt>
                <c:pt idx="21237">
                  <c:v>482.16598499999998</c:v>
                </c:pt>
                <c:pt idx="21238">
                  <c:v>481.98300199999869</c:v>
                </c:pt>
                <c:pt idx="21239">
                  <c:v>481.81637599999863</c:v>
                </c:pt>
                <c:pt idx="21240">
                  <c:v>481.67004400000002</c:v>
                </c:pt>
                <c:pt idx="21241">
                  <c:v>481.51553299999864</c:v>
                </c:pt>
                <c:pt idx="21242">
                  <c:v>481.38888500000002</c:v>
                </c:pt>
                <c:pt idx="21243">
                  <c:v>481.19418300000001</c:v>
                </c:pt>
                <c:pt idx="21244">
                  <c:v>481.062408</c:v>
                </c:pt>
                <c:pt idx="21245">
                  <c:v>480.92108199999899</c:v>
                </c:pt>
                <c:pt idx="21246">
                  <c:v>480.77517699999669</c:v>
                </c:pt>
                <c:pt idx="21247">
                  <c:v>480.61010700000003</c:v>
                </c:pt>
                <c:pt idx="21248">
                  <c:v>480.444275</c:v>
                </c:pt>
                <c:pt idx="21249">
                  <c:v>480.31335399999864</c:v>
                </c:pt>
                <c:pt idx="21250">
                  <c:v>480.12448100000432</c:v>
                </c:pt>
                <c:pt idx="21251">
                  <c:v>479.98529099999899</c:v>
                </c:pt>
                <c:pt idx="21252">
                  <c:v>479.82427999999999</c:v>
                </c:pt>
                <c:pt idx="21253">
                  <c:v>479.67773399999999</c:v>
                </c:pt>
                <c:pt idx="21254">
                  <c:v>479.52435299999894</c:v>
                </c:pt>
                <c:pt idx="21255">
                  <c:v>479.37341300000003</c:v>
                </c:pt>
                <c:pt idx="21256">
                  <c:v>479.21218899999963</c:v>
                </c:pt>
                <c:pt idx="21257">
                  <c:v>479.07745399999999</c:v>
                </c:pt>
                <c:pt idx="21258">
                  <c:v>478.92343099999869</c:v>
                </c:pt>
                <c:pt idx="21259">
                  <c:v>478.76831099999669</c:v>
                </c:pt>
                <c:pt idx="21260">
                  <c:v>478.61050399999999</c:v>
                </c:pt>
                <c:pt idx="21261">
                  <c:v>478.457764</c:v>
                </c:pt>
                <c:pt idx="21262">
                  <c:v>478.30868500000008</c:v>
                </c:pt>
                <c:pt idx="21263">
                  <c:v>478.12606799999969</c:v>
                </c:pt>
                <c:pt idx="21264">
                  <c:v>478.00860599999999</c:v>
                </c:pt>
                <c:pt idx="21265">
                  <c:v>477.84072900000001</c:v>
                </c:pt>
                <c:pt idx="21266">
                  <c:v>477.69638099999969</c:v>
                </c:pt>
                <c:pt idx="21267">
                  <c:v>477.51937899999899</c:v>
                </c:pt>
                <c:pt idx="21268">
                  <c:v>477.36886600000008</c:v>
                </c:pt>
                <c:pt idx="21269">
                  <c:v>477.21206699999999</c:v>
                </c:pt>
                <c:pt idx="21270">
                  <c:v>477.07620199999963</c:v>
                </c:pt>
                <c:pt idx="21271">
                  <c:v>476.91369599999899</c:v>
                </c:pt>
                <c:pt idx="21272">
                  <c:v>476.748627</c:v>
                </c:pt>
                <c:pt idx="21273">
                  <c:v>476.59957899999893</c:v>
                </c:pt>
                <c:pt idx="21274">
                  <c:v>476.45111099999161</c:v>
                </c:pt>
                <c:pt idx="21275">
                  <c:v>476.30587800000001</c:v>
                </c:pt>
                <c:pt idx="21276">
                  <c:v>476.14209000000238</c:v>
                </c:pt>
                <c:pt idx="21277">
                  <c:v>475.99871799998823</c:v>
                </c:pt>
                <c:pt idx="21278">
                  <c:v>475.85845899999993</c:v>
                </c:pt>
                <c:pt idx="21279">
                  <c:v>475.71350099999893</c:v>
                </c:pt>
                <c:pt idx="21280">
                  <c:v>475.55215500000003</c:v>
                </c:pt>
                <c:pt idx="21281">
                  <c:v>475.38604699999894</c:v>
                </c:pt>
                <c:pt idx="21282">
                  <c:v>475.23541299999869</c:v>
                </c:pt>
                <c:pt idx="21283">
                  <c:v>475.11135899999869</c:v>
                </c:pt>
                <c:pt idx="21284">
                  <c:v>474.95358299999964</c:v>
                </c:pt>
                <c:pt idx="21285">
                  <c:v>474.80996699999997</c:v>
                </c:pt>
                <c:pt idx="21286">
                  <c:v>474.67748999999998</c:v>
                </c:pt>
                <c:pt idx="21287">
                  <c:v>474.52676399999899</c:v>
                </c:pt>
                <c:pt idx="21288">
                  <c:v>474.36630199999894</c:v>
                </c:pt>
                <c:pt idx="21289">
                  <c:v>474.20809899999864</c:v>
                </c:pt>
                <c:pt idx="21290">
                  <c:v>474.03991699999864</c:v>
                </c:pt>
                <c:pt idx="21291">
                  <c:v>473.91876199999899</c:v>
                </c:pt>
                <c:pt idx="21292">
                  <c:v>473.73751799999127</c:v>
                </c:pt>
                <c:pt idx="21293">
                  <c:v>473.607056</c:v>
                </c:pt>
                <c:pt idx="21294">
                  <c:v>473.43392899999623</c:v>
                </c:pt>
                <c:pt idx="21295">
                  <c:v>473.31262199999998</c:v>
                </c:pt>
                <c:pt idx="21296">
                  <c:v>473.14645400000001</c:v>
                </c:pt>
                <c:pt idx="21297">
                  <c:v>473.02417000000003</c:v>
                </c:pt>
                <c:pt idx="21298">
                  <c:v>472.88018799999969</c:v>
                </c:pt>
                <c:pt idx="21299">
                  <c:v>472.73232999999863</c:v>
                </c:pt>
                <c:pt idx="21300">
                  <c:v>472.56277499999999</c:v>
                </c:pt>
                <c:pt idx="21301">
                  <c:v>472.43136599999161</c:v>
                </c:pt>
                <c:pt idx="21302">
                  <c:v>472.26724200000001</c:v>
                </c:pt>
                <c:pt idx="21303">
                  <c:v>472.10098300000038</c:v>
                </c:pt>
                <c:pt idx="21304">
                  <c:v>471.97048999999993</c:v>
                </c:pt>
                <c:pt idx="21305">
                  <c:v>471.80361900000003</c:v>
                </c:pt>
                <c:pt idx="21306">
                  <c:v>471.65927100000232</c:v>
                </c:pt>
                <c:pt idx="21307">
                  <c:v>471.52889999999923</c:v>
                </c:pt>
                <c:pt idx="21308">
                  <c:v>471.36962899999997</c:v>
                </c:pt>
                <c:pt idx="21309">
                  <c:v>471.214294</c:v>
                </c:pt>
                <c:pt idx="21310">
                  <c:v>471.08099399999969</c:v>
                </c:pt>
                <c:pt idx="21311">
                  <c:v>470.91256699999963</c:v>
                </c:pt>
                <c:pt idx="21312">
                  <c:v>470.76803599999869</c:v>
                </c:pt>
                <c:pt idx="21313">
                  <c:v>470.63183599999923</c:v>
                </c:pt>
                <c:pt idx="21314">
                  <c:v>470.47390699999869</c:v>
                </c:pt>
                <c:pt idx="21315">
                  <c:v>470.32647699999899</c:v>
                </c:pt>
                <c:pt idx="21316">
                  <c:v>470.20150799999863</c:v>
                </c:pt>
                <c:pt idx="21317">
                  <c:v>470.01611299999075</c:v>
                </c:pt>
                <c:pt idx="21318">
                  <c:v>469.85586500000232</c:v>
                </c:pt>
                <c:pt idx="21319">
                  <c:v>469.73242199999999</c:v>
                </c:pt>
                <c:pt idx="21320">
                  <c:v>469.55542000000008</c:v>
                </c:pt>
                <c:pt idx="21321">
                  <c:v>469.42877199999663</c:v>
                </c:pt>
                <c:pt idx="21322">
                  <c:v>469.30172700000003</c:v>
                </c:pt>
                <c:pt idx="21323">
                  <c:v>469.12713599999893</c:v>
                </c:pt>
                <c:pt idx="21324">
                  <c:v>468.98419199999893</c:v>
                </c:pt>
                <c:pt idx="21325">
                  <c:v>468.81384300000002</c:v>
                </c:pt>
                <c:pt idx="21326">
                  <c:v>468.67901599999999</c:v>
                </c:pt>
                <c:pt idx="21327">
                  <c:v>468.50973499999969</c:v>
                </c:pt>
                <c:pt idx="21328">
                  <c:v>468.36166400000002</c:v>
                </c:pt>
                <c:pt idx="21329">
                  <c:v>468.20141599999869</c:v>
                </c:pt>
                <c:pt idx="21330">
                  <c:v>468.046875</c:v>
                </c:pt>
                <c:pt idx="21331">
                  <c:v>467.93691999998714</c:v>
                </c:pt>
                <c:pt idx="21332">
                  <c:v>467.75427200000001</c:v>
                </c:pt>
                <c:pt idx="21333">
                  <c:v>467.60827599999999</c:v>
                </c:pt>
                <c:pt idx="21334">
                  <c:v>467.46212799999893</c:v>
                </c:pt>
                <c:pt idx="21335">
                  <c:v>467.290863</c:v>
                </c:pt>
                <c:pt idx="21336">
                  <c:v>467.15963699999998</c:v>
                </c:pt>
                <c:pt idx="21337">
                  <c:v>467.01458700000001</c:v>
                </c:pt>
                <c:pt idx="21338">
                  <c:v>466.85369900000001</c:v>
                </c:pt>
                <c:pt idx="21339">
                  <c:v>466.70901499999923</c:v>
                </c:pt>
                <c:pt idx="21340">
                  <c:v>466.55258199999997</c:v>
                </c:pt>
                <c:pt idx="21341">
                  <c:v>466.41235399999869</c:v>
                </c:pt>
                <c:pt idx="21342">
                  <c:v>466.264771</c:v>
                </c:pt>
                <c:pt idx="21343">
                  <c:v>466.11737099999999</c:v>
                </c:pt>
                <c:pt idx="21344">
                  <c:v>465.977844</c:v>
                </c:pt>
                <c:pt idx="21345">
                  <c:v>465.83004799999969</c:v>
                </c:pt>
                <c:pt idx="21346">
                  <c:v>465.68307499999969</c:v>
                </c:pt>
                <c:pt idx="21347">
                  <c:v>465.51995799999969</c:v>
                </c:pt>
                <c:pt idx="21348">
                  <c:v>465.35376000000002</c:v>
                </c:pt>
                <c:pt idx="21349">
                  <c:v>465.20031699999669</c:v>
                </c:pt>
                <c:pt idx="21350">
                  <c:v>465.05172700000003</c:v>
                </c:pt>
                <c:pt idx="21351">
                  <c:v>464.90277099999969</c:v>
                </c:pt>
                <c:pt idx="21352">
                  <c:v>464.76107799999869</c:v>
                </c:pt>
                <c:pt idx="21353">
                  <c:v>464.60888699999998</c:v>
                </c:pt>
                <c:pt idx="21354">
                  <c:v>464.47711199999623</c:v>
                </c:pt>
                <c:pt idx="21355">
                  <c:v>464.327698</c:v>
                </c:pt>
                <c:pt idx="21356">
                  <c:v>464.12902800000001</c:v>
                </c:pt>
                <c:pt idx="21357">
                  <c:v>464.010986</c:v>
                </c:pt>
                <c:pt idx="21358">
                  <c:v>463.86352499999964</c:v>
                </c:pt>
                <c:pt idx="21359">
                  <c:v>463.69195599999864</c:v>
                </c:pt>
                <c:pt idx="21360">
                  <c:v>463.55032299999999</c:v>
                </c:pt>
                <c:pt idx="21361">
                  <c:v>463.40734899999899</c:v>
                </c:pt>
                <c:pt idx="21362">
                  <c:v>463.26593000000003</c:v>
                </c:pt>
                <c:pt idx="21363">
                  <c:v>463.09692399999869</c:v>
                </c:pt>
                <c:pt idx="21364">
                  <c:v>462.95501699999869</c:v>
                </c:pt>
                <c:pt idx="21365">
                  <c:v>462.819275</c:v>
                </c:pt>
                <c:pt idx="21366">
                  <c:v>462.63861100000003</c:v>
                </c:pt>
                <c:pt idx="21367">
                  <c:v>462.49825999999064</c:v>
                </c:pt>
                <c:pt idx="21368">
                  <c:v>462.35580399999998</c:v>
                </c:pt>
                <c:pt idx="21369">
                  <c:v>462.20550499999899</c:v>
                </c:pt>
                <c:pt idx="21370">
                  <c:v>462.06549100000001</c:v>
                </c:pt>
                <c:pt idx="21371">
                  <c:v>461.90133699999024</c:v>
                </c:pt>
                <c:pt idx="21372">
                  <c:v>461.76190199999894</c:v>
                </c:pt>
                <c:pt idx="21373">
                  <c:v>461.62582400000002</c:v>
                </c:pt>
                <c:pt idx="21374">
                  <c:v>461.47106899999869</c:v>
                </c:pt>
                <c:pt idx="21375">
                  <c:v>461.30981400000002</c:v>
                </c:pt>
                <c:pt idx="21376">
                  <c:v>461.14874300000002</c:v>
                </c:pt>
                <c:pt idx="21377">
                  <c:v>461.02157599999663</c:v>
                </c:pt>
                <c:pt idx="21378">
                  <c:v>460.87487800000002</c:v>
                </c:pt>
                <c:pt idx="21379">
                  <c:v>460.71737699999869</c:v>
                </c:pt>
                <c:pt idx="21380">
                  <c:v>460.52932699999963</c:v>
                </c:pt>
                <c:pt idx="21381">
                  <c:v>460.40728799999999</c:v>
                </c:pt>
                <c:pt idx="21382">
                  <c:v>460.25607299999899</c:v>
                </c:pt>
                <c:pt idx="21383">
                  <c:v>460.08785999999969</c:v>
                </c:pt>
                <c:pt idx="21384">
                  <c:v>459.94882200000001</c:v>
                </c:pt>
                <c:pt idx="21385">
                  <c:v>459.78836099999899</c:v>
                </c:pt>
                <c:pt idx="21386">
                  <c:v>459.62255899999963</c:v>
                </c:pt>
                <c:pt idx="21387">
                  <c:v>459.47112999999064</c:v>
                </c:pt>
                <c:pt idx="21388">
                  <c:v>459.33459499999969</c:v>
                </c:pt>
                <c:pt idx="21389">
                  <c:v>459.20013399999863</c:v>
                </c:pt>
                <c:pt idx="21390">
                  <c:v>459.024902</c:v>
                </c:pt>
                <c:pt idx="21391">
                  <c:v>458.88742100000002</c:v>
                </c:pt>
                <c:pt idx="21392">
                  <c:v>458.76324499999993</c:v>
                </c:pt>
                <c:pt idx="21393">
                  <c:v>458.611267</c:v>
                </c:pt>
                <c:pt idx="21394">
                  <c:v>458.44830299999899</c:v>
                </c:pt>
                <c:pt idx="21395">
                  <c:v>458.30267300000008</c:v>
                </c:pt>
                <c:pt idx="21396">
                  <c:v>458.15863000000002</c:v>
                </c:pt>
                <c:pt idx="21397">
                  <c:v>457.97167999999863</c:v>
                </c:pt>
                <c:pt idx="21398">
                  <c:v>457.84201000000002</c:v>
                </c:pt>
                <c:pt idx="21399">
                  <c:v>457.70297199999999</c:v>
                </c:pt>
                <c:pt idx="21400">
                  <c:v>457.56408699999997</c:v>
                </c:pt>
                <c:pt idx="21401">
                  <c:v>457.38995399999999</c:v>
                </c:pt>
                <c:pt idx="21402">
                  <c:v>457.25396699999999</c:v>
                </c:pt>
                <c:pt idx="21403">
                  <c:v>457.10922200000078</c:v>
                </c:pt>
                <c:pt idx="21404">
                  <c:v>456.95791599999899</c:v>
                </c:pt>
                <c:pt idx="21405">
                  <c:v>456.79119899998892</c:v>
                </c:pt>
                <c:pt idx="21406">
                  <c:v>456.64028900000238</c:v>
                </c:pt>
                <c:pt idx="21407">
                  <c:v>456.50567599999999</c:v>
                </c:pt>
                <c:pt idx="21408">
                  <c:v>456.39257799999899</c:v>
                </c:pt>
                <c:pt idx="21409">
                  <c:v>456.22259499999899</c:v>
                </c:pt>
                <c:pt idx="21410">
                  <c:v>456.07501199999899</c:v>
                </c:pt>
                <c:pt idx="21411">
                  <c:v>455.93249499999899</c:v>
                </c:pt>
                <c:pt idx="21412">
                  <c:v>455.77899199999899</c:v>
                </c:pt>
                <c:pt idx="21413">
                  <c:v>455.61724900000002</c:v>
                </c:pt>
                <c:pt idx="21414">
                  <c:v>455.484283</c:v>
                </c:pt>
                <c:pt idx="21415">
                  <c:v>455.33840899999899</c:v>
                </c:pt>
                <c:pt idx="21416">
                  <c:v>455.17062399999998</c:v>
                </c:pt>
                <c:pt idx="21417">
                  <c:v>455.02893099999869</c:v>
                </c:pt>
                <c:pt idx="21418">
                  <c:v>454.882385</c:v>
                </c:pt>
                <c:pt idx="21419">
                  <c:v>454.76251199999899</c:v>
                </c:pt>
                <c:pt idx="21420">
                  <c:v>454.61901899999964</c:v>
                </c:pt>
                <c:pt idx="21421">
                  <c:v>454.45245399999999</c:v>
                </c:pt>
                <c:pt idx="21422">
                  <c:v>454.28784200000001</c:v>
                </c:pt>
                <c:pt idx="21423">
                  <c:v>454.14056399999998</c:v>
                </c:pt>
                <c:pt idx="21424">
                  <c:v>454.01788299999998</c:v>
                </c:pt>
                <c:pt idx="21425">
                  <c:v>453.85736100000008</c:v>
                </c:pt>
                <c:pt idx="21426">
                  <c:v>453.71435499999899</c:v>
                </c:pt>
                <c:pt idx="21427">
                  <c:v>453.57012899999899</c:v>
                </c:pt>
                <c:pt idx="21428">
                  <c:v>453.41155999998983</c:v>
                </c:pt>
                <c:pt idx="21429">
                  <c:v>453.25479100000001</c:v>
                </c:pt>
                <c:pt idx="21430">
                  <c:v>453.127747</c:v>
                </c:pt>
                <c:pt idx="21431">
                  <c:v>452.95822099999964</c:v>
                </c:pt>
                <c:pt idx="21432">
                  <c:v>452.82257099999993</c:v>
                </c:pt>
                <c:pt idx="21433">
                  <c:v>452.67352299999999</c:v>
                </c:pt>
                <c:pt idx="21434">
                  <c:v>452.51501499999893</c:v>
                </c:pt>
                <c:pt idx="21435">
                  <c:v>452.38378899999969</c:v>
                </c:pt>
                <c:pt idx="21436">
                  <c:v>452.22579999999869</c:v>
                </c:pt>
                <c:pt idx="21437">
                  <c:v>452.06442299999998</c:v>
                </c:pt>
                <c:pt idx="21438">
                  <c:v>451.93450899999863</c:v>
                </c:pt>
                <c:pt idx="21439">
                  <c:v>451.77596999999969</c:v>
                </c:pt>
                <c:pt idx="21440">
                  <c:v>451.63110399999869</c:v>
                </c:pt>
                <c:pt idx="21441">
                  <c:v>451.48791499999669</c:v>
                </c:pt>
                <c:pt idx="21442">
                  <c:v>451.34210200000001</c:v>
                </c:pt>
                <c:pt idx="21443">
                  <c:v>451.19094799999999</c:v>
                </c:pt>
                <c:pt idx="21444">
                  <c:v>451.03796399999999</c:v>
                </c:pt>
                <c:pt idx="21445">
                  <c:v>450.89715599999869</c:v>
                </c:pt>
                <c:pt idx="21446">
                  <c:v>450.74871799999869</c:v>
                </c:pt>
                <c:pt idx="21447">
                  <c:v>450.59771699999823</c:v>
                </c:pt>
                <c:pt idx="21448">
                  <c:v>450.48632799999058</c:v>
                </c:pt>
                <c:pt idx="21449">
                  <c:v>450.32128899999969</c:v>
                </c:pt>
                <c:pt idx="21450">
                  <c:v>450.17742900000002</c:v>
                </c:pt>
                <c:pt idx="21451">
                  <c:v>450.01998900000001</c:v>
                </c:pt>
                <c:pt idx="21452">
                  <c:v>449.86605799999899</c:v>
                </c:pt>
                <c:pt idx="21453">
                  <c:v>449.72799699999899</c:v>
                </c:pt>
                <c:pt idx="21454">
                  <c:v>449.56353799999869</c:v>
                </c:pt>
                <c:pt idx="21455">
                  <c:v>449.43179299999173</c:v>
                </c:pt>
                <c:pt idx="21456">
                  <c:v>449.30679300000003</c:v>
                </c:pt>
                <c:pt idx="21457">
                  <c:v>449.17193599999899</c:v>
                </c:pt>
                <c:pt idx="21458">
                  <c:v>449.01406900000001</c:v>
                </c:pt>
                <c:pt idx="21459">
                  <c:v>448.86904900000002</c:v>
                </c:pt>
                <c:pt idx="21460">
                  <c:v>448.70205699999963</c:v>
                </c:pt>
                <c:pt idx="21461">
                  <c:v>448.55718999999999</c:v>
                </c:pt>
                <c:pt idx="21462">
                  <c:v>448.39340199999964</c:v>
                </c:pt>
                <c:pt idx="21463">
                  <c:v>448.21786500000002</c:v>
                </c:pt>
                <c:pt idx="21464">
                  <c:v>448.10513299999963</c:v>
                </c:pt>
                <c:pt idx="21465">
                  <c:v>447.95410199999969</c:v>
                </c:pt>
                <c:pt idx="21466">
                  <c:v>447.81796300000002</c:v>
                </c:pt>
                <c:pt idx="21467">
                  <c:v>447.65597500000001</c:v>
                </c:pt>
                <c:pt idx="21468">
                  <c:v>447.51711999999623</c:v>
                </c:pt>
                <c:pt idx="21469">
                  <c:v>447.385986</c:v>
                </c:pt>
                <c:pt idx="21470">
                  <c:v>447.21664399999969</c:v>
                </c:pt>
                <c:pt idx="21471">
                  <c:v>447.08947799999999</c:v>
                </c:pt>
                <c:pt idx="21472">
                  <c:v>446.92636099999669</c:v>
                </c:pt>
                <c:pt idx="21473">
                  <c:v>446.79254200000003</c:v>
                </c:pt>
                <c:pt idx="21474">
                  <c:v>446.645355</c:v>
                </c:pt>
                <c:pt idx="21475">
                  <c:v>446.48867799999869</c:v>
                </c:pt>
                <c:pt idx="21476">
                  <c:v>446.34457400000002</c:v>
                </c:pt>
                <c:pt idx="21477">
                  <c:v>446.15655500000003</c:v>
                </c:pt>
                <c:pt idx="21478">
                  <c:v>446.052368</c:v>
                </c:pt>
                <c:pt idx="21479">
                  <c:v>445.88809199999969</c:v>
                </c:pt>
                <c:pt idx="21480">
                  <c:v>445.77111799998869</c:v>
                </c:pt>
                <c:pt idx="21481">
                  <c:v>445.59368899999993</c:v>
                </c:pt>
                <c:pt idx="21482">
                  <c:v>445.46466099999998</c:v>
                </c:pt>
                <c:pt idx="21483">
                  <c:v>445.32351699999663</c:v>
                </c:pt>
                <c:pt idx="21484">
                  <c:v>445.17111199999869</c:v>
                </c:pt>
                <c:pt idx="21485">
                  <c:v>445.03616299999823</c:v>
                </c:pt>
                <c:pt idx="21486">
                  <c:v>444.87088000000278</c:v>
                </c:pt>
                <c:pt idx="21487">
                  <c:v>444.73019399999669</c:v>
                </c:pt>
                <c:pt idx="21488">
                  <c:v>444.59643599999669</c:v>
                </c:pt>
                <c:pt idx="21489">
                  <c:v>444.43643199999144</c:v>
                </c:pt>
                <c:pt idx="21490">
                  <c:v>444.29367099999899</c:v>
                </c:pt>
                <c:pt idx="21491">
                  <c:v>444.13613899999058</c:v>
                </c:pt>
                <c:pt idx="21492">
                  <c:v>443.980682</c:v>
                </c:pt>
                <c:pt idx="21493">
                  <c:v>443.85082999999997</c:v>
                </c:pt>
                <c:pt idx="21494">
                  <c:v>443.70635999999087</c:v>
                </c:pt>
                <c:pt idx="21495">
                  <c:v>443.56390399999964</c:v>
                </c:pt>
                <c:pt idx="21496">
                  <c:v>443.39044200000001</c:v>
                </c:pt>
                <c:pt idx="21497">
                  <c:v>443.27499399999999</c:v>
                </c:pt>
                <c:pt idx="21498">
                  <c:v>443.10665899999969</c:v>
                </c:pt>
                <c:pt idx="21499">
                  <c:v>442.95016500000003</c:v>
                </c:pt>
                <c:pt idx="21500">
                  <c:v>442.82080100000002</c:v>
                </c:pt>
                <c:pt idx="21501">
                  <c:v>442.68545499999999</c:v>
                </c:pt>
                <c:pt idx="21502">
                  <c:v>442.51837199999869</c:v>
                </c:pt>
                <c:pt idx="21503">
                  <c:v>442.38946499999997</c:v>
                </c:pt>
                <c:pt idx="21504">
                  <c:v>442.22521999999663</c:v>
                </c:pt>
                <c:pt idx="21505">
                  <c:v>442.09713699999196</c:v>
                </c:pt>
                <c:pt idx="21506">
                  <c:v>441.93902599999899</c:v>
                </c:pt>
                <c:pt idx="21507">
                  <c:v>441.76538099999999</c:v>
                </c:pt>
                <c:pt idx="21508">
                  <c:v>441.64468400001084</c:v>
                </c:pt>
                <c:pt idx="21509">
                  <c:v>441.49029499999864</c:v>
                </c:pt>
                <c:pt idx="21510">
                  <c:v>441.33999599999999</c:v>
                </c:pt>
                <c:pt idx="21511">
                  <c:v>441.21017499999869</c:v>
                </c:pt>
                <c:pt idx="21512">
                  <c:v>441.04888899999997</c:v>
                </c:pt>
                <c:pt idx="21513">
                  <c:v>440.93307499999185</c:v>
                </c:pt>
                <c:pt idx="21514">
                  <c:v>440.79144299999899</c:v>
                </c:pt>
                <c:pt idx="21515">
                  <c:v>440.63385</c:v>
                </c:pt>
                <c:pt idx="21516">
                  <c:v>440.48214699999869</c:v>
                </c:pt>
                <c:pt idx="21517">
                  <c:v>440.340576</c:v>
                </c:pt>
                <c:pt idx="21518">
                  <c:v>440.18624899999969</c:v>
                </c:pt>
                <c:pt idx="21519">
                  <c:v>440.04870599999964</c:v>
                </c:pt>
                <c:pt idx="21520">
                  <c:v>439.89358499999969</c:v>
                </c:pt>
                <c:pt idx="21521">
                  <c:v>439.74377399999969</c:v>
                </c:pt>
                <c:pt idx="21522">
                  <c:v>439.618561</c:v>
                </c:pt>
                <c:pt idx="21523">
                  <c:v>439.45288100000232</c:v>
                </c:pt>
                <c:pt idx="21524">
                  <c:v>439.34378099999998</c:v>
                </c:pt>
                <c:pt idx="21525">
                  <c:v>439.17413299999993</c:v>
                </c:pt>
                <c:pt idx="21526">
                  <c:v>439.02975499999923</c:v>
                </c:pt>
                <c:pt idx="21527">
                  <c:v>438.87887599999999</c:v>
                </c:pt>
                <c:pt idx="21528">
                  <c:v>438.73016399999869</c:v>
                </c:pt>
                <c:pt idx="21529">
                  <c:v>438.58728000000002</c:v>
                </c:pt>
                <c:pt idx="21530">
                  <c:v>438.44760100000002</c:v>
                </c:pt>
                <c:pt idx="21531">
                  <c:v>438.32586700000002</c:v>
                </c:pt>
                <c:pt idx="21532">
                  <c:v>438.16314699999964</c:v>
                </c:pt>
                <c:pt idx="21533">
                  <c:v>438.02749599999999</c:v>
                </c:pt>
                <c:pt idx="21534">
                  <c:v>437.87121599999864</c:v>
                </c:pt>
                <c:pt idx="21535">
                  <c:v>437.71871899999115</c:v>
                </c:pt>
                <c:pt idx="21536">
                  <c:v>437.57397499999894</c:v>
                </c:pt>
                <c:pt idx="21537">
                  <c:v>437.44110099999864</c:v>
                </c:pt>
                <c:pt idx="21538">
                  <c:v>437.30007899999993</c:v>
                </c:pt>
                <c:pt idx="21539">
                  <c:v>437.12988300000438</c:v>
                </c:pt>
                <c:pt idx="21540">
                  <c:v>436.98910499999869</c:v>
                </c:pt>
                <c:pt idx="21541">
                  <c:v>436.86059599999999</c:v>
                </c:pt>
                <c:pt idx="21542">
                  <c:v>436.71585099999999</c:v>
                </c:pt>
                <c:pt idx="21543">
                  <c:v>436.56140099999999</c:v>
                </c:pt>
                <c:pt idx="21544">
                  <c:v>436.41439799999893</c:v>
                </c:pt>
                <c:pt idx="21545">
                  <c:v>436.27960200000001</c:v>
                </c:pt>
                <c:pt idx="21546">
                  <c:v>436.14855999999969</c:v>
                </c:pt>
                <c:pt idx="21547">
                  <c:v>435.99569699999893</c:v>
                </c:pt>
                <c:pt idx="21548">
                  <c:v>435.83758499999999</c:v>
                </c:pt>
                <c:pt idx="21549">
                  <c:v>435.66476400000232</c:v>
                </c:pt>
                <c:pt idx="21550">
                  <c:v>435.53472900000003</c:v>
                </c:pt>
                <c:pt idx="21551">
                  <c:v>435.39160199999969</c:v>
                </c:pt>
                <c:pt idx="21552">
                  <c:v>435.21939099999969</c:v>
                </c:pt>
                <c:pt idx="21553">
                  <c:v>435.07803299999864</c:v>
                </c:pt>
                <c:pt idx="21554">
                  <c:v>434.93127399999179</c:v>
                </c:pt>
                <c:pt idx="21555">
                  <c:v>434.76177999999823</c:v>
                </c:pt>
                <c:pt idx="21556">
                  <c:v>434.624146</c:v>
                </c:pt>
                <c:pt idx="21557">
                  <c:v>434.50088499999998</c:v>
                </c:pt>
                <c:pt idx="21558">
                  <c:v>434.35839799999923</c:v>
                </c:pt>
                <c:pt idx="21559">
                  <c:v>434.22003199999864</c:v>
                </c:pt>
                <c:pt idx="21560">
                  <c:v>434.067047</c:v>
                </c:pt>
                <c:pt idx="21561">
                  <c:v>433.91223099999894</c:v>
                </c:pt>
                <c:pt idx="21562">
                  <c:v>433.78762799999993</c:v>
                </c:pt>
                <c:pt idx="21563">
                  <c:v>433.61651599999863</c:v>
                </c:pt>
                <c:pt idx="21564">
                  <c:v>433.49102799999167</c:v>
                </c:pt>
                <c:pt idx="21565">
                  <c:v>433.33074999999963</c:v>
                </c:pt>
                <c:pt idx="21566">
                  <c:v>433.20285000000001</c:v>
                </c:pt>
                <c:pt idx="21567">
                  <c:v>433.05831899999669</c:v>
                </c:pt>
                <c:pt idx="21568">
                  <c:v>432.89495799999969</c:v>
                </c:pt>
                <c:pt idx="21569">
                  <c:v>432.75530999999899</c:v>
                </c:pt>
                <c:pt idx="21570">
                  <c:v>432.60583500000001</c:v>
                </c:pt>
                <c:pt idx="21571">
                  <c:v>432.46285999999969</c:v>
                </c:pt>
                <c:pt idx="21572">
                  <c:v>432.28655999998983</c:v>
                </c:pt>
                <c:pt idx="21573">
                  <c:v>432.15673799999894</c:v>
                </c:pt>
                <c:pt idx="21574">
                  <c:v>431.98883099999864</c:v>
                </c:pt>
                <c:pt idx="21575">
                  <c:v>431.865295</c:v>
                </c:pt>
                <c:pt idx="21576">
                  <c:v>431.734283</c:v>
                </c:pt>
                <c:pt idx="21577">
                  <c:v>431.57522599999999</c:v>
                </c:pt>
                <c:pt idx="21578">
                  <c:v>431.41500899999869</c:v>
                </c:pt>
                <c:pt idx="21579">
                  <c:v>431.28155499999161</c:v>
                </c:pt>
                <c:pt idx="21580">
                  <c:v>431.138824</c:v>
                </c:pt>
                <c:pt idx="21581">
                  <c:v>431.00051899999869</c:v>
                </c:pt>
                <c:pt idx="21582">
                  <c:v>430.86084000000238</c:v>
                </c:pt>
                <c:pt idx="21583">
                  <c:v>430.692047</c:v>
                </c:pt>
                <c:pt idx="21584">
                  <c:v>430.56646699999999</c:v>
                </c:pt>
                <c:pt idx="21585">
                  <c:v>430.39901699999899</c:v>
                </c:pt>
                <c:pt idx="21586">
                  <c:v>430.25958300000002</c:v>
                </c:pt>
                <c:pt idx="21587">
                  <c:v>430.11407500000001</c:v>
                </c:pt>
                <c:pt idx="21588">
                  <c:v>429.97564699999964</c:v>
                </c:pt>
                <c:pt idx="21589">
                  <c:v>429.82785000000001</c:v>
                </c:pt>
                <c:pt idx="21590">
                  <c:v>429.67370599999964</c:v>
                </c:pt>
                <c:pt idx="21591">
                  <c:v>429.52893099999869</c:v>
                </c:pt>
                <c:pt idx="21592">
                  <c:v>429.37976099999997</c:v>
                </c:pt>
                <c:pt idx="21593">
                  <c:v>429.24874899999969</c:v>
                </c:pt>
                <c:pt idx="21594">
                  <c:v>429.09664899999899</c:v>
                </c:pt>
                <c:pt idx="21595">
                  <c:v>428.92980999999969</c:v>
                </c:pt>
                <c:pt idx="21596">
                  <c:v>428.78713999999127</c:v>
                </c:pt>
                <c:pt idx="21597">
                  <c:v>428.64016700000002</c:v>
                </c:pt>
                <c:pt idx="21598">
                  <c:v>428.49404899999899</c:v>
                </c:pt>
                <c:pt idx="21599">
                  <c:v>428.36038200000002</c:v>
                </c:pt>
                <c:pt idx="21600">
                  <c:v>428.21417199999894</c:v>
                </c:pt>
                <c:pt idx="21601">
                  <c:v>428.070831</c:v>
                </c:pt>
                <c:pt idx="21602">
                  <c:v>427.89361599999899</c:v>
                </c:pt>
                <c:pt idx="21603">
                  <c:v>427.77627599999869</c:v>
                </c:pt>
                <c:pt idx="21604">
                  <c:v>427.63122600000003</c:v>
                </c:pt>
                <c:pt idx="21605">
                  <c:v>427.477081</c:v>
                </c:pt>
                <c:pt idx="21606">
                  <c:v>427.33783</c:v>
                </c:pt>
                <c:pt idx="21607">
                  <c:v>427.20773299999894</c:v>
                </c:pt>
                <c:pt idx="21608">
                  <c:v>427.05560300000002</c:v>
                </c:pt>
                <c:pt idx="21609">
                  <c:v>426.89804099999969</c:v>
                </c:pt>
                <c:pt idx="21610">
                  <c:v>426.76470899999993</c:v>
                </c:pt>
                <c:pt idx="21611">
                  <c:v>426.60412600000001</c:v>
                </c:pt>
                <c:pt idx="21612">
                  <c:v>426.48541299999869</c:v>
                </c:pt>
                <c:pt idx="21613">
                  <c:v>426.33215299999893</c:v>
                </c:pt>
                <c:pt idx="21614">
                  <c:v>426.19378699999999</c:v>
                </c:pt>
                <c:pt idx="21615">
                  <c:v>426.05252100000001</c:v>
                </c:pt>
                <c:pt idx="21616">
                  <c:v>425.90759299999894</c:v>
                </c:pt>
                <c:pt idx="21617">
                  <c:v>425.79199199999869</c:v>
                </c:pt>
                <c:pt idx="21618">
                  <c:v>425.63342299999999</c:v>
                </c:pt>
                <c:pt idx="21619">
                  <c:v>425.520782</c:v>
                </c:pt>
                <c:pt idx="21620">
                  <c:v>425.40685999999869</c:v>
                </c:pt>
                <c:pt idx="21621">
                  <c:v>425.22195399999669</c:v>
                </c:pt>
                <c:pt idx="21622">
                  <c:v>425.07488999999998</c:v>
                </c:pt>
                <c:pt idx="21623">
                  <c:v>424.94549599999999</c:v>
                </c:pt>
                <c:pt idx="21624">
                  <c:v>424.80954000000008</c:v>
                </c:pt>
                <c:pt idx="21625">
                  <c:v>424.655731</c:v>
                </c:pt>
                <c:pt idx="21626">
                  <c:v>424.51446499999997</c:v>
                </c:pt>
                <c:pt idx="21627">
                  <c:v>424.375</c:v>
                </c:pt>
                <c:pt idx="21628">
                  <c:v>424.22277799999893</c:v>
                </c:pt>
                <c:pt idx="21629">
                  <c:v>424.12780800000002</c:v>
                </c:pt>
                <c:pt idx="21630">
                  <c:v>423.93698099999864</c:v>
                </c:pt>
                <c:pt idx="21631">
                  <c:v>423.79397599999669</c:v>
                </c:pt>
                <c:pt idx="21632">
                  <c:v>423.68771400000003</c:v>
                </c:pt>
                <c:pt idx="21633">
                  <c:v>423.54791299999999</c:v>
                </c:pt>
                <c:pt idx="21634">
                  <c:v>423.36489899999998</c:v>
                </c:pt>
                <c:pt idx="21635">
                  <c:v>423.22814899999179</c:v>
                </c:pt>
                <c:pt idx="21636">
                  <c:v>423.09927399999964</c:v>
                </c:pt>
                <c:pt idx="21637">
                  <c:v>422.95632899999669</c:v>
                </c:pt>
                <c:pt idx="21638">
                  <c:v>422.81658899999923</c:v>
                </c:pt>
                <c:pt idx="21639">
                  <c:v>422.63122600000003</c:v>
                </c:pt>
                <c:pt idx="21640">
                  <c:v>422.52908300000001</c:v>
                </c:pt>
                <c:pt idx="21641">
                  <c:v>422.39236499999993</c:v>
                </c:pt>
                <c:pt idx="21642">
                  <c:v>422.24670399999923</c:v>
                </c:pt>
                <c:pt idx="21643">
                  <c:v>422.09808299999969</c:v>
                </c:pt>
                <c:pt idx="21644">
                  <c:v>421.97393799999196</c:v>
                </c:pt>
                <c:pt idx="21645">
                  <c:v>421.82513399999863</c:v>
                </c:pt>
                <c:pt idx="21646">
                  <c:v>421.69622799999894</c:v>
                </c:pt>
                <c:pt idx="21647">
                  <c:v>421.55319199999963</c:v>
                </c:pt>
                <c:pt idx="21648">
                  <c:v>421.38943499999999</c:v>
                </c:pt>
                <c:pt idx="21649">
                  <c:v>421.24560500000001</c:v>
                </c:pt>
                <c:pt idx="21650">
                  <c:v>421.10726899999997</c:v>
                </c:pt>
                <c:pt idx="21651">
                  <c:v>420.963684</c:v>
                </c:pt>
                <c:pt idx="21652">
                  <c:v>420.83639499999663</c:v>
                </c:pt>
                <c:pt idx="21653">
                  <c:v>420.67135599999864</c:v>
                </c:pt>
                <c:pt idx="21654">
                  <c:v>420.54791299999999</c:v>
                </c:pt>
                <c:pt idx="21655">
                  <c:v>420.42159999999035</c:v>
                </c:pt>
                <c:pt idx="21656">
                  <c:v>420.28564499999999</c:v>
                </c:pt>
                <c:pt idx="21657">
                  <c:v>420.10788000000912</c:v>
                </c:pt>
                <c:pt idx="21658">
                  <c:v>419.95797700000003</c:v>
                </c:pt>
                <c:pt idx="21659">
                  <c:v>419.84213299999999</c:v>
                </c:pt>
                <c:pt idx="21660">
                  <c:v>419.68566900000002</c:v>
                </c:pt>
                <c:pt idx="21661">
                  <c:v>419.56603999999669</c:v>
                </c:pt>
                <c:pt idx="21662">
                  <c:v>419.41220099999964</c:v>
                </c:pt>
                <c:pt idx="21663">
                  <c:v>419.25256300000001</c:v>
                </c:pt>
                <c:pt idx="21664">
                  <c:v>419.10177599999969</c:v>
                </c:pt>
                <c:pt idx="21665">
                  <c:v>418.98004200000003</c:v>
                </c:pt>
                <c:pt idx="21666">
                  <c:v>418.81918300000001</c:v>
                </c:pt>
                <c:pt idx="21667">
                  <c:v>418.72598299999999</c:v>
                </c:pt>
                <c:pt idx="21668">
                  <c:v>418.56735200000003</c:v>
                </c:pt>
                <c:pt idx="21669">
                  <c:v>418.43151899998639</c:v>
                </c:pt>
                <c:pt idx="21670">
                  <c:v>418.253693</c:v>
                </c:pt>
                <c:pt idx="21671">
                  <c:v>418.12365699999964</c:v>
                </c:pt>
                <c:pt idx="21672">
                  <c:v>417.98940999999894</c:v>
                </c:pt>
                <c:pt idx="21673">
                  <c:v>417.83819599999669</c:v>
                </c:pt>
                <c:pt idx="21674">
                  <c:v>417.68795799999964</c:v>
                </c:pt>
                <c:pt idx="21675">
                  <c:v>417.54943800000001</c:v>
                </c:pt>
                <c:pt idx="21676">
                  <c:v>417.41390999999669</c:v>
                </c:pt>
                <c:pt idx="21677">
                  <c:v>417.27279700000003</c:v>
                </c:pt>
                <c:pt idx="21678">
                  <c:v>417.10449200000232</c:v>
                </c:pt>
                <c:pt idx="21679">
                  <c:v>416.93847699999623</c:v>
                </c:pt>
                <c:pt idx="21680">
                  <c:v>416.779968</c:v>
                </c:pt>
                <c:pt idx="21681">
                  <c:v>416.65722699999998</c:v>
                </c:pt>
                <c:pt idx="21682">
                  <c:v>416.51550299999963</c:v>
                </c:pt>
                <c:pt idx="21683">
                  <c:v>416.35214200000001</c:v>
                </c:pt>
                <c:pt idx="21684">
                  <c:v>416.23385599999864</c:v>
                </c:pt>
                <c:pt idx="21685">
                  <c:v>416.07696499999969</c:v>
                </c:pt>
                <c:pt idx="21686">
                  <c:v>415.91769399999993</c:v>
                </c:pt>
                <c:pt idx="21687">
                  <c:v>415.79168699999963</c:v>
                </c:pt>
                <c:pt idx="21688">
                  <c:v>415.64855999999969</c:v>
                </c:pt>
                <c:pt idx="21689">
                  <c:v>415.50952100000001</c:v>
                </c:pt>
                <c:pt idx="21690">
                  <c:v>415.36047400000001</c:v>
                </c:pt>
                <c:pt idx="21691">
                  <c:v>415.20962500000002</c:v>
                </c:pt>
                <c:pt idx="21692">
                  <c:v>415.07965100000001</c:v>
                </c:pt>
                <c:pt idx="21693">
                  <c:v>414.92474399999969</c:v>
                </c:pt>
                <c:pt idx="21694">
                  <c:v>414.78207399999923</c:v>
                </c:pt>
                <c:pt idx="21695">
                  <c:v>414.65130599999969</c:v>
                </c:pt>
                <c:pt idx="21696">
                  <c:v>414.503265</c:v>
                </c:pt>
                <c:pt idx="21697">
                  <c:v>414.35888699999998</c:v>
                </c:pt>
                <c:pt idx="21698">
                  <c:v>414.22610499999075</c:v>
                </c:pt>
                <c:pt idx="21699">
                  <c:v>414.08746300000001</c:v>
                </c:pt>
                <c:pt idx="21700">
                  <c:v>413.95574999999963</c:v>
                </c:pt>
                <c:pt idx="21701">
                  <c:v>413.803741</c:v>
                </c:pt>
                <c:pt idx="21702">
                  <c:v>413.67584200000078</c:v>
                </c:pt>
                <c:pt idx="21703">
                  <c:v>413.52172899999869</c:v>
                </c:pt>
                <c:pt idx="21704">
                  <c:v>413.37817399999869</c:v>
                </c:pt>
                <c:pt idx="21705">
                  <c:v>413.21502699999894</c:v>
                </c:pt>
                <c:pt idx="21706">
                  <c:v>413.07177699999869</c:v>
                </c:pt>
                <c:pt idx="21707">
                  <c:v>412.91760299999999</c:v>
                </c:pt>
                <c:pt idx="21708">
                  <c:v>412.77896099999964</c:v>
                </c:pt>
                <c:pt idx="21709">
                  <c:v>412.67153899999869</c:v>
                </c:pt>
                <c:pt idx="21710">
                  <c:v>412.50933799999899</c:v>
                </c:pt>
                <c:pt idx="21711">
                  <c:v>412.36682100000002</c:v>
                </c:pt>
                <c:pt idx="21712">
                  <c:v>412.22756999999899</c:v>
                </c:pt>
                <c:pt idx="21713">
                  <c:v>412.07614099999893</c:v>
                </c:pt>
                <c:pt idx="21714">
                  <c:v>411.93817099999006</c:v>
                </c:pt>
                <c:pt idx="21715">
                  <c:v>411.779877</c:v>
                </c:pt>
                <c:pt idx="21716">
                  <c:v>411.637024</c:v>
                </c:pt>
                <c:pt idx="21717">
                  <c:v>411.51791399999894</c:v>
                </c:pt>
                <c:pt idx="21718">
                  <c:v>411.35195899999923</c:v>
                </c:pt>
                <c:pt idx="21719">
                  <c:v>411.23355099999623</c:v>
                </c:pt>
                <c:pt idx="21720">
                  <c:v>411.07138099999969</c:v>
                </c:pt>
                <c:pt idx="21721">
                  <c:v>410.92916899999869</c:v>
                </c:pt>
                <c:pt idx="21722">
                  <c:v>410.77169799999899</c:v>
                </c:pt>
                <c:pt idx="21723">
                  <c:v>410.63742100000002</c:v>
                </c:pt>
                <c:pt idx="21724">
                  <c:v>410.50186200000002</c:v>
                </c:pt>
                <c:pt idx="21725">
                  <c:v>410.34603899999894</c:v>
                </c:pt>
                <c:pt idx="21726">
                  <c:v>410.19570899999923</c:v>
                </c:pt>
                <c:pt idx="21727">
                  <c:v>410.08200099999999</c:v>
                </c:pt>
                <c:pt idx="21728">
                  <c:v>409.92810099999161</c:v>
                </c:pt>
                <c:pt idx="21729">
                  <c:v>409.76260400000001</c:v>
                </c:pt>
                <c:pt idx="21730">
                  <c:v>409.64291400000002</c:v>
                </c:pt>
                <c:pt idx="21731">
                  <c:v>409.50262500000002</c:v>
                </c:pt>
                <c:pt idx="21732">
                  <c:v>409.37524400000001</c:v>
                </c:pt>
                <c:pt idx="21733">
                  <c:v>409.20977799999969</c:v>
                </c:pt>
                <c:pt idx="21734">
                  <c:v>409.08566300000001</c:v>
                </c:pt>
                <c:pt idx="21735">
                  <c:v>408.92169199999893</c:v>
                </c:pt>
                <c:pt idx="21736">
                  <c:v>408.77368200000001</c:v>
                </c:pt>
                <c:pt idx="21737">
                  <c:v>408.63104199999964</c:v>
                </c:pt>
                <c:pt idx="21738">
                  <c:v>408.50079299999999</c:v>
                </c:pt>
                <c:pt idx="21739">
                  <c:v>408.34695399999993</c:v>
                </c:pt>
                <c:pt idx="21740">
                  <c:v>408.23358199999899</c:v>
                </c:pt>
                <c:pt idx="21741">
                  <c:v>408.06854199999964</c:v>
                </c:pt>
                <c:pt idx="21742">
                  <c:v>407.95593299999899</c:v>
                </c:pt>
                <c:pt idx="21743">
                  <c:v>407.78433199999893</c:v>
                </c:pt>
                <c:pt idx="21744">
                  <c:v>407.66055299999999</c:v>
                </c:pt>
                <c:pt idx="21745">
                  <c:v>407.50668300000001</c:v>
                </c:pt>
                <c:pt idx="21746">
                  <c:v>407.356201</c:v>
                </c:pt>
                <c:pt idx="21747">
                  <c:v>407.19628899999969</c:v>
                </c:pt>
                <c:pt idx="21748">
                  <c:v>407.05865499999999</c:v>
                </c:pt>
                <c:pt idx="21749">
                  <c:v>406.91809099999864</c:v>
                </c:pt>
                <c:pt idx="21750">
                  <c:v>406.77001999999823</c:v>
                </c:pt>
                <c:pt idx="21751">
                  <c:v>406.65567000000038</c:v>
                </c:pt>
                <c:pt idx="21752">
                  <c:v>406.51193199999869</c:v>
                </c:pt>
                <c:pt idx="21753">
                  <c:v>406.35464500000438</c:v>
                </c:pt>
                <c:pt idx="21754">
                  <c:v>406.21932999999899</c:v>
                </c:pt>
                <c:pt idx="21755">
                  <c:v>406.04116800000003</c:v>
                </c:pt>
                <c:pt idx="21756">
                  <c:v>405.88043199999993</c:v>
                </c:pt>
                <c:pt idx="21757">
                  <c:v>405.76153599999623</c:v>
                </c:pt>
                <c:pt idx="21758">
                  <c:v>405.62130699999869</c:v>
                </c:pt>
                <c:pt idx="21759">
                  <c:v>405.46542399999993</c:v>
                </c:pt>
                <c:pt idx="21760">
                  <c:v>405.345978</c:v>
                </c:pt>
                <c:pt idx="21761">
                  <c:v>405.18563799999993</c:v>
                </c:pt>
                <c:pt idx="21762">
                  <c:v>405.02426100000002</c:v>
                </c:pt>
                <c:pt idx="21763">
                  <c:v>404.89779700000003</c:v>
                </c:pt>
                <c:pt idx="21764">
                  <c:v>404.73654199999669</c:v>
                </c:pt>
                <c:pt idx="21765">
                  <c:v>404.58105499999863</c:v>
                </c:pt>
                <c:pt idx="21766">
                  <c:v>404.44326799999999</c:v>
                </c:pt>
                <c:pt idx="21767">
                  <c:v>404.28451499999869</c:v>
                </c:pt>
                <c:pt idx="21768">
                  <c:v>404.15121499999964</c:v>
                </c:pt>
                <c:pt idx="21769">
                  <c:v>404.02288800000002</c:v>
                </c:pt>
                <c:pt idx="21770">
                  <c:v>403.88885499999969</c:v>
                </c:pt>
                <c:pt idx="21771">
                  <c:v>403.71984900000001</c:v>
                </c:pt>
                <c:pt idx="21772">
                  <c:v>403.57406600000002</c:v>
                </c:pt>
                <c:pt idx="21773">
                  <c:v>403.46957399999923</c:v>
                </c:pt>
                <c:pt idx="21774">
                  <c:v>403.32913199999899</c:v>
                </c:pt>
                <c:pt idx="21775">
                  <c:v>403.17767300000008</c:v>
                </c:pt>
                <c:pt idx="21776">
                  <c:v>403.041809</c:v>
                </c:pt>
                <c:pt idx="21777">
                  <c:v>402.89511099999669</c:v>
                </c:pt>
                <c:pt idx="21778">
                  <c:v>402.73782299999999</c:v>
                </c:pt>
                <c:pt idx="21779">
                  <c:v>402.62939499999999</c:v>
                </c:pt>
                <c:pt idx="21780">
                  <c:v>402.48129299999869</c:v>
                </c:pt>
                <c:pt idx="21781">
                  <c:v>402.314911</c:v>
                </c:pt>
                <c:pt idx="21782">
                  <c:v>402.17001299999993</c:v>
                </c:pt>
                <c:pt idx="21783">
                  <c:v>402.05954000000008</c:v>
                </c:pt>
                <c:pt idx="21784">
                  <c:v>401.91070599999864</c:v>
                </c:pt>
                <c:pt idx="21785">
                  <c:v>401.74285900000001</c:v>
                </c:pt>
                <c:pt idx="21786">
                  <c:v>401.59295699999899</c:v>
                </c:pt>
                <c:pt idx="21787">
                  <c:v>401.46167000000003</c:v>
                </c:pt>
                <c:pt idx="21788">
                  <c:v>401.31271400000003</c:v>
                </c:pt>
                <c:pt idx="21789">
                  <c:v>401.17507899999993</c:v>
                </c:pt>
                <c:pt idx="21790">
                  <c:v>401.04400600000002</c:v>
                </c:pt>
                <c:pt idx="21791">
                  <c:v>400.88073699999899</c:v>
                </c:pt>
                <c:pt idx="21792">
                  <c:v>400.73983799999894</c:v>
                </c:pt>
                <c:pt idx="21793">
                  <c:v>400.61120599999964</c:v>
                </c:pt>
                <c:pt idx="21794">
                  <c:v>400.46902499999999</c:v>
                </c:pt>
                <c:pt idx="21795">
                  <c:v>400.34027099999997</c:v>
                </c:pt>
                <c:pt idx="21796">
                  <c:v>400.178223</c:v>
                </c:pt>
                <c:pt idx="21797">
                  <c:v>400.03616299999823</c:v>
                </c:pt>
                <c:pt idx="21798">
                  <c:v>399.92340099999899</c:v>
                </c:pt>
                <c:pt idx="21799">
                  <c:v>399.77185100000003</c:v>
                </c:pt>
                <c:pt idx="21800">
                  <c:v>399.61447099999998</c:v>
                </c:pt>
                <c:pt idx="21801">
                  <c:v>399.46737699999869</c:v>
                </c:pt>
                <c:pt idx="21802">
                  <c:v>399.29510499999623</c:v>
                </c:pt>
                <c:pt idx="21803">
                  <c:v>399.167755</c:v>
                </c:pt>
                <c:pt idx="21804">
                  <c:v>399.03536999999869</c:v>
                </c:pt>
                <c:pt idx="21805">
                  <c:v>398.88824499999993</c:v>
                </c:pt>
                <c:pt idx="21806">
                  <c:v>398.73977699999864</c:v>
                </c:pt>
                <c:pt idx="21807">
                  <c:v>398.61602799999969</c:v>
                </c:pt>
                <c:pt idx="21808">
                  <c:v>398.47155799999064</c:v>
                </c:pt>
                <c:pt idx="21809">
                  <c:v>398.31533799999869</c:v>
                </c:pt>
                <c:pt idx="21810">
                  <c:v>398.13482699999997</c:v>
                </c:pt>
                <c:pt idx="21811">
                  <c:v>398.03945899999923</c:v>
                </c:pt>
                <c:pt idx="21812">
                  <c:v>397.87335199999899</c:v>
                </c:pt>
                <c:pt idx="21813">
                  <c:v>397.72512799999669</c:v>
                </c:pt>
                <c:pt idx="21814">
                  <c:v>397.57720899999993</c:v>
                </c:pt>
                <c:pt idx="21815">
                  <c:v>397.45211799999669</c:v>
                </c:pt>
                <c:pt idx="21816">
                  <c:v>397.28182999999899</c:v>
                </c:pt>
                <c:pt idx="21817">
                  <c:v>397.12051399999899</c:v>
                </c:pt>
                <c:pt idx="21818">
                  <c:v>396.98492399999969</c:v>
                </c:pt>
                <c:pt idx="21819">
                  <c:v>396.86340300000001</c:v>
                </c:pt>
                <c:pt idx="21820">
                  <c:v>396.73062099999999</c:v>
                </c:pt>
                <c:pt idx="21821">
                  <c:v>396.55487100000232</c:v>
                </c:pt>
                <c:pt idx="21822">
                  <c:v>396.42962599999993</c:v>
                </c:pt>
                <c:pt idx="21823">
                  <c:v>396.29913299999669</c:v>
                </c:pt>
                <c:pt idx="21824">
                  <c:v>396.16394000000008</c:v>
                </c:pt>
                <c:pt idx="21825">
                  <c:v>396.02145399999893</c:v>
                </c:pt>
                <c:pt idx="21826">
                  <c:v>395.86428800000078</c:v>
                </c:pt>
                <c:pt idx="21827">
                  <c:v>395.73059099999864</c:v>
                </c:pt>
                <c:pt idx="21828">
                  <c:v>395.57360799999969</c:v>
                </c:pt>
                <c:pt idx="21829">
                  <c:v>395.41790799999899</c:v>
                </c:pt>
                <c:pt idx="21830">
                  <c:v>395.26892099999969</c:v>
                </c:pt>
                <c:pt idx="21831">
                  <c:v>395.12942500000008</c:v>
                </c:pt>
                <c:pt idx="21832">
                  <c:v>395.01547199999999</c:v>
                </c:pt>
                <c:pt idx="21833">
                  <c:v>394.854919</c:v>
                </c:pt>
                <c:pt idx="21834">
                  <c:v>394.71710199999899</c:v>
                </c:pt>
                <c:pt idx="21835">
                  <c:v>394.57870499999899</c:v>
                </c:pt>
                <c:pt idx="21836">
                  <c:v>394.41943399999963</c:v>
                </c:pt>
                <c:pt idx="21837">
                  <c:v>394.28720099999964</c:v>
                </c:pt>
                <c:pt idx="21838">
                  <c:v>394.16400099999998</c:v>
                </c:pt>
                <c:pt idx="21839">
                  <c:v>393.99813799998674</c:v>
                </c:pt>
                <c:pt idx="21840">
                  <c:v>393.86154199999999</c:v>
                </c:pt>
                <c:pt idx="21841">
                  <c:v>393.68902600000001</c:v>
                </c:pt>
                <c:pt idx="21842">
                  <c:v>393.55926499999998</c:v>
                </c:pt>
                <c:pt idx="21843">
                  <c:v>393.42349199999899</c:v>
                </c:pt>
                <c:pt idx="21844">
                  <c:v>393.28881799999863</c:v>
                </c:pt>
                <c:pt idx="21845">
                  <c:v>393.15145899999999</c:v>
                </c:pt>
                <c:pt idx="21846">
                  <c:v>392.99404899999899</c:v>
                </c:pt>
                <c:pt idx="21847">
                  <c:v>392.8596800000094</c:v>
                </c:pt>
                <c:pt idx="21848">
                  <c:v>392.718842</c:v>
                </c:pt>
                <c:pt idx="21849">
                  <c:v>392.57385299999999</c:v>
                </c:pt>
                <c:pt idx="21850">
                  <c:v>392.44473299999999</c:v>
                </c:pt>
                <c:pt idx="21851">
                  <c:v>392.30941799999999</c:v>
                </c:pt>
                <c:pt idx="21852">
                  <c:v>392.13443000000001</c:v>
                </c:pt>
                <c:pt idx="21853">
                  <c:v>392.00845299999969</c:v>
                </c:pt>
                <c:pt idx="21854">
                  <c:v>391.86737099999999</c:v>
                </c:pt>
                <c:pt idx="21855">
                  <c:v>391.71777299999923</c:v>
                </c:pt>
                <c:pt idx="21856">
                  <c:v>391.59146099999964</c:v>
                </c:pt>
                <c:pt idx="21857">
                  <c:v>391.46096799999964</c:v>
                </c:pt>
                <c:pt idx="21858">
                  <c:v>391.29394499999893</c:v>
                </c:pt>
                <c:pt idx="21859">
                  <c:v>391.13943499999999</c:v>
                </c:pt>
                <c:pt idx="21860">
                  <c:v>391.00494400000002</c:v>
                </c:pt>
                <c:pt idx="21861">
                  <c:v>390.86868299999998</c:v>
                </c:pt>
                <c:pt idx="21862">
                  <c:v>390.71057099999899</c:v>
                </c:pt>
                <c:pt idx="21863">
                  <c:v>390.58102399999899</c:v>
                </c:pt>
                <c:pt idx="21864">
                  <c:v>390.41741899999869</c:v>
                </c:pt>
                <c:pt idx="21865">
                  <c:v>390.27963299999999</c:v>
                </c:pt>
                <c:pt idx="21866">
                  <c:v>390.13909899999999</c:v>
                </c:pt>
                <c:pt idx="21867">
                  <c:v>389.98001099999863</c:v>
                </c:pt>
                <c:pt idx="21868">
                  <c:v>389.85504200000008</c:v>
                </c:pt>
                <c:pt idx="21869">
                  <c:v>389.72058099999964</c:v>
                </c:pt>
                <c:pt idx="21870">
                  <c:v>389.58157299999863</c:v>
                </c:pt>
                <c:pt idx="21871">
                  <c:v>389.43505899999138</c:v>
                </c:pt>
                <c:pt idx="21872">
                  <c:v>389.29382299999969</c:v>
                </c:pt>
                <c:pt idx="21873">
                  <c:v>389.13632199999893</c:v>
                </c:pt>
                <c:pt idx="21874">
                  <c:v>389.01849399999969</c:v>
                </c:pt>
                <c:pt idx="21875">
                  <c:v>388.85394300000002</c:v>
                </c:pt>
                <c:pt idx="21876">
                  <c:v>388.70358299999964</c:v>
                </c:pt>
                <c:pt idx="21877">
                  <c:v>388.55950899999999</c:v>
                </c:pt>
                <c:pt idx="21878">
                  <c:v>388.43585199999899</c:v>
                </c:pt>
                <c:pt idx="21879">
                  <c:v>388.30267300000008</c:v>
                </c:pt>
                <c:pt idx="21880">
                  <c:v>388.14794899999998</c:v>
                </c:pt>
                <c:pt idx="21881">
                  <c:v>388.01943999999969</c:v>
                </c:pt>
                <c:pt idx="21882">
                  <c:v>387.84912100000008</c:v>
                </c:pt>
                <c:pt idx="21883">
                  <c:v>387.72775299999893</c:v>
                </c:pt>
                <c:pt idx="21884">
                  <c:v>387.58389299999999</c:v>
                </c:pt>
                <c:pt idx="21885">
                  <c:v>387.42370599999663</c:v>
                </c:pt>
                <c:pt idx="21886">
                  <c:v>387.30050699999993</c:v>
                </c:pt>
                <c:pt idx="21887">
                  <c:v>387.14862100000232</c:v>
                </c:pt>
                <c:pt idx="21888">
                  <c:v>386.99478099999999</c:v>
                </c:pt>
                <c:pt idx="21889">
                  <c:v>386.84789999999998</c:v>
                </c:pt>
                <c:pt idx="21890">
                  <c:v>386.71273799999869</c:v>
                </c:pt>
                <c:pt idx="21891">
                  <c:v>386.58981299999999</c:v>
                </c:pt>
                <c:pt idx="21892">
                  <c:v>386.45037799999869</c:v>
                </c:pt>
                <c:pt idx="21893">
                  <c:v>386.307526</c:v>
                </c:pt>
                <c:pt idx="21894">
                  <c:v>386.18319699999893</c:v>
                </c:pt>
                <c:pt idx="21895">
                  <c:v>386.00943000000001</c:v>
                </c:pt>
                <c:pt idx="21896">
                  <c:v>385.89260899999999</c:v>
                </c:pt>
                <c:pt idx="21897">
                  <c:v>385.77545199999969</c:v>
                </c:pt>
                <c:pt idx="21898">
                  <c:v>385.62847900000003</c:v>
                </c:pt>
                <c:pt idx="21899">
                  <c:v>385.479401</c:v>
                </c:pt>
                <c:pt idx="21900">
                  <c:v>385.33200099999999</c:v>
                </c:pt>
                <c:pt idx="21901">
                  <c:v>385.19869999999969</c:v>
                </c:pt>
                <c:pt idx="21902">
                  <c:v>385.06549100000001</c:v>
                </c:pt>
                <c:pt idx="21903">
                  <c:v>384.92126499999893</c:v>
                </c:pt>
                <c:pt idx="21904">
                  <c:v>384.77105699999669</c:v>
                </c:pt>
                <c:pt idx="21905">
                  <c:v>384.61523399999999</c:v>
                </c:pt>
                <c:pt idx="21906">
                  <c:v>384.50784299999998</c:v>
                </c:pt>
                <c:pt idx="21907">
                  <c:v>384.33435100000003</c:v>
                </c:pt>
                <c:pt idx="21908">
                  <c:v>384.21511799999087</c:v>
                </c:pt>
                <c:pt idx="21909">
                  <c:v>384.06970200000001</c:v>
                </c:pt>
                <c:pt idx="21910">
                  <c:v>383.93322799999669</c:v>
                </c:pt>
                <c:pt idx="21911">
                  <c:v>383.80517599999899</c:v>
                </c:pt>
                <c:pt idx="21912">
                  <c:v>383.65368700000232</c:v>
                </c:pt>
                <c:pt idx="21913">
                  <c:v>383.50759900000003</c:v>
                </c:pt>
                <c:pt idx="21914">
                  <c:v>383.36209100000002</c:v>
                </c:pt>
                <c:pt idx="21915">
                  <c:v>383.24389600000001</c:v>
                </c:pt>
                <c:pt idx="21916">
                  <c:v>383.09207199999969</c:v>
                </c:pt>
                <c:pt idx="21917">
                  <c:v>382.95571899999823</c:v>
                </c:pt>
                <c:pt idx="21918">
                  <c:v>382.80685399999999</c:v>
                </c:pt>
                <c:pt idx="21919">
                  <c:v>382.68798800000002</c:v>
                </c:pt>
                <c:pt idx="21920">
                  <c:v>382.534851</c:v>
                </c:pt>
                <c:pt idx="21921">
                  <c:v>382.40203899999869</c:v>
                </c:pt>
                <c:pt idx="21922">
                  <c:v>382.24032599999964</c:v>
                </c:pt>
                <c:pt idx="21923">
                  <c:v>382.10229500000008</c:v>
                </c:pt>
                <c:pt idx="21924">
                  <c:v>381.96200599999969</c:v>
                </c:pt>
                <c:pt idx="21925">
                  <c:v>381.81310999999869</c:v>
                </c:pt>
                <c:pt idx="21926">
                  <c:v>381.699524</c:v>
                </c:pt>
                <c:pt idx="21927">
                  <c:v>381.55602999999923</c:v>
                </c:pt>
                <c:pt idx="21928">
                  <c:v>381.41348299999999</c:v>
                </c:pt>
                <c:pt idx="21929">
                  <c:v>381.24487299999998</c:v>
                </c:pt>
                <c:pt idx="21930">
                  <c:v>381.14730800000001</c:v>
                </c:pt>
                <c:pt idx="21931">
                  <c:v>380.99334699999167</c:v>
                </c:pt>
                <c:pt idx="21932">
                  <c:v>380.84356700000001</c:v>
                </c:pt>
                <c:pt idx="21933">
                  <c:v>380.69869999999969</c:v>
                </c:pt>
                <c:pt idx="21934">
                  <c:v>380.54974399999998</c:v>
                </c:pt>
                <c:pt idx="21935">
                  <c:v>380.41430699999893</c:v>
                </c:pt>
                <c:pt idx="21936">
                  <c:v>380.257294</c:v>
                </c:pt>
                <c:pt idx="21937">
                  <c:v>380.12948600000038</c:v>
                </c:pt>
                <c:pt idx="21938">
                  <c:v>380.02950999999899</c:v>
                </c:pt>
                <c:pt idx="21939">
                  <c:v>379.87606799999969</c:v>
                </c:pt>
                <c:pt idx="21940">
                  <c:v>379.75353999999669</c:v>
                </c:pt>
                <c:pt idx="21941">
                  <c:v>379.58483899999999</c:v>
                </c:pt>
                <c:pt idx="21942">
                  <c:v>379.45083599999964</c:v>
                </c:pt>
                <c:pt idx="21943">
                  <c:v>379.32031199999869</c:v>
                </c:pt>
                <c:pt idx="21944">
                  <c:v>379.17004400000002</c:v>
                </c:pt>
                <c:pt idx="21945">
                  <c:v>379.04925500000002</c:v>
                </c:pt>
                <c:pt idx="21946">
                  <c:v>378.878601</c:v>
                </c:pt>
                <c:pt idx="21947">
                  <c:v>378.73889199999923</c:v>
                </c:pt>
                <c:pt idx="21948">
                  <c:v>378.62371799999869</c:v>
                </c:pt>
                <c:pt idx="21949">
                  <c:v>378.46395899999823</c:v>
                </c:pt>
                <c:pt idx="21950">
                  <c:v>378.32522599999999</c:v>
                </c:pt>
                <c:pt idx="21951">
                  <c:v>378.17895499999969</c:v>
                </c:pt>
                <c:pt idx="21952">
                  <c:v>378.07955899999899</c:v>
                </c:pt>
                <c:pt idx="21953">
                  <c:v>377.90466300000008</c:v>
                </c:pt>
                <c:pt idx="21954">
                  <c:v>377.77972399999999</c:v>
                </c:pt>
                <c:pt idx="21955">
                  <c:v>377.66992200000038</c:v>
                </c:pt>
                <c:pt idx="21956">
                  <c:v>377.56545999999969</c:v>
                </c:pt>
                <c:pt idx="21957">
                  <c:v>377.38845799999899</c:v>
                </c:pt>
                <c:pt idx="21958">
                  <c:v>377.25808699999999</c:v>
                </c:pt>
                <c:pt idx="21959">
                  <c:v>377.12286400000232</c:v>
                </c:pt>
                <c:pt idx="21960">
                  <c:v>377.00433299999969</c:v>
                </c:pt>
                <c:pt idx="21961">
                  <c:v>376.84783900000002</c:v>
                </c:pt>
                <c:pt idx="21962">
                  <c:v>376.72650099999669</c:v>
                </c:pt>
                <c:pt idx="21963">
                  <c:v>376.56851199999869</c:v>
                </c:pt>
                <c:pt idx="21964">
                  <c:v>376.45437599999963</c:v>
                </c:pt>
                <c:pt idx="21965">
                  <c:v>376.30929600000002</c:v>
                </c:pt>
                <c:pt idx="21966">
                  <c:v>376.17126500000001</c:v>
                </c:pt>
                <c:pt idx="21967">
                  <c:v>376.02087399999999</c:v>
                </c:pt>
                <c:pt idx="21968">
                  <c:v>375.86547899999999</c:v>
                </c:pt>
                <c:pt idx="21969">
                  <c:v>375.759705</c:v>
                </c:pt>
                <c:pt idx="21970">
                  <c:v>375.615295</c:v>
                </c:pt>
                <c:pt idx="21971">
                  <c:v>375.49078399999894</c:v>
                </c:pt>
                <c:pt idx="21972">
                  <c:v>375.337402</c:v>
                </c:pt>
                <c:pt idx="21973">
                  <c:v>375.21603399999663</c:v>
                </c:pt>
                <c:pt idx="21974">
                  <c:v>375.06323200000003</c:v>
                </c:pt>
                <c:pt idx="21975">
                  <c:v>374.92984000000001</c:v>
                </c:pt>
                <c:pt idx="21976">
                  <c:v>374.79821799999098</c:v>
                </c:pt>
                <c:pt idx="21977">
                  <c:v>374.64599600000008</c:v>
                </c:pt>
                <c:pt idx="21978">
                  <c:v>374.52157599999663</c:v>
                </c:pt>
                <c:pt idx="21979">
                  <c:v>374.39267000000001</c:v>
                </c:pt>
                <c:pt idx="21980">
                  <c:v>374.26315299999823</c:v>
                </c:pt>
                <c:pt idx="21981">
                  <c:v>374.132385</c:v>
                </c:pt>
                <c:pt idx="21982">
                  <c:v>374.00460800000002</c:v>
                </c:pt>
                <c:pt idx="21983">
                  <c:v>373.84228500000432</c:v>
                </c:pt>
                <c:pt idx="21984">
                  <c:v>373.71127299999893</c:v>
                </c:pt>
                <c:pt idx="21985">
                  <c:v>373.58816499999864</c:v>
                </c:pt>
                <c:pt idx="21986">
                  <c:v>373.42974899999899</c:v>
                </c:pt>
                <c:pt idx="21987">
                  <c:v>373.28469799999999</c:v>
                </c:pt>
                <c:pt idx="21988">
                  <c:v>373.15054300000008</c:v>
                </c:pt>
                <c:pt idx="21989">
                  <c:v>373.02316299999899</c:v>
                </c:pt>
                <c:pt idx="21990">
                  <c:v>372.87439000000001</c:v>
                </c:pt>
                <c:pt idx="21991">
                  <c:v>372.75213599999893</c:v>
                </c:pt>
                <c:pt idx="21992">
                  <c:v>372.62420700000001</c:v>
                </c:pt>
                <c:pt idx="21993">
                  <c:v>372.48004200000003</c:v>
                </c:pt>
                <c:pt idx="21994">
                  <c:v>372.33245799999969</c:v>
                </c:pt>
                <c:pt idx="21995">
                  <c:v>372.19244400000002</c:v>
                </c:pt>
                <c:pt idx="21996">
                  <c:v>372.049194</c:v>
                </c:pt>
                <c:pt idx="21997">
                  <c:v>371.91735799999663</c:v>
                </c:pt>
                <c:pt idx="21998">
                  <c:v>371.79632599999115</c:v>
                </c:pt>
                <c:pt idx="21999">
                  <c:v>371.66098000000238</c:v>
                </c:pt>
                <c:pt idx="22000">
                  <c:v>371.53662100000003</c:v>
                </c:pt>
                <c:pt idx="22001">
                  <c:v>371.39904799999999</c:v>
                </c:pt>
                <c:pt idx="22002">
                  <c:v>371.22900399999969</c:v>
                </c:pt>
                <c:pt idx="22003">
                  <c:v>371.11895799999894</c:v>
                </c:pt>
                <c:pt idx="22004">
                  <c:v>370.97344999999899</c:v>
                </c:pt>
                <c:pt idx="22005">
                  <c:v>370.85488900000803</c:v>
                </c:pt>
                <c:pt idx="22006">
                  <c:v>370.69558699999999</c:v>
                </c:pt>
                <c:pt idx="22007">
                  <c:v>370.55432100000002</c:v>
                </c:pt>
                <c:pt idx="22008">
                  <c:v>370.42950399999899</c:v>
                </c:pt>
                <c:pt idx="22009">
                  <c:v>370.277466</c:v>
                </c:pt>
                <c:pt idx="22010">
                  <c:v>370.16406300000278</c:v>
                </c:pt>
                <c:pt idx="22011">
                  <c:v>370.04702800000001</c:v>
                </c:pt>
                <c:pt idx="22012">
                  <c:v>369.87753300000003</c:v>
                </c:pt>
                <c:pt idx="22013">
                  <c:v>369.73260499999969</c:v>
                </c:pt>
                <c:pt idx="22014">
                  <c:v>369.60617099999899</c:v>
                </c:pt>
                <c:pt idx="22015">
                  <c:v>369.48806799999869</c:v>
                </c:pt>
                <c:pt idx="22016">
                  <c:v>369.33645599999869</c:v>
                </c:pt>
                <c:pt idx="22017">
                  <c:v>369.19052099999999</c:v>
                </c:pt>
                <c:pt idx="22018">
                  <c:v>369.07046500000001</c:v>
                </c:pt>
                <c:pt idx="22019">
                  <c:v>368.90927099999999</c:v>
                </c:pt>
                <c:pt idx="22020">
                  <c:v>368.78369099999969</c:v>
                </c:pt>
                <c:pt idx="22021">
                  <c:v>368.64672899999999</c:v>
                </c:pt>
                <c:pt idx="22022">
                  <c:v>368.53131099999064</c:v>
                </c:pt>
                <c:pt idx="22023">
                  <c:v>368.38705399999969</c:v>
                </c:pt>
                <c:pt idx="22024">
                  <c:v>368.25253300000003</c:v>
                </c:pt>
                <c:pt idx="22025">
                  <c:v>368.08908100000002</c:v>
                </c:pt>
                <c:pt idx="22026">
                  <c:v>367.97042800000003</c:v>
                </c:pt>
                <c:pt idx="22027">
                  <c:v>367.84518400000002</c:v>
                </c:pt>
                <c:pt idx="22028">
                  <c:v>367.71337899999196</c:v>
                </c:pt>
                <c:pt idx="22029">
                  <c:v>367.57311999999075</c:v>
                </c:pt>
                <c:pt idx="22030">
                  <c:v>367.44931000000003</c:v>
                </c:pt>
                <c:pt idx="22031">
                  <c:v>367.302032</c:v>
                </c:pt>
                <c:pt idx="22032">
                  <c:v>367.15408300000803</c:v>
                </c:pt>
                <c:pt idx="22033">
                  <c:v>367.02417000000003</c:v>
                </c:pt>
                <c:pt idx="22034">
                  <c:v>366.90469400000001</c:v>
                </c:pt>
                <c:pt idx="22035">
                  <c:v>366.73980699999993</c:v>
                </c:pt>
                <c:pt idx="22036">
                  <c:v>366.63720699999999</c:v>
                </c:pt>
                <c:pt idx="22037">
                  <c:v>366.45977799999969</c:v>
                </c:pt>
                <c:pt idx="22038">
                  <c:v>366.33700599999969</c:v>
                </c:pt>
                <c:pt idx="22039">
                  <c:v>366.22534199999899</c:v>
                </c:pt>
                <c:pt idx="22040">
                  <c:v>366.06582600000002</c:v>
                </c:pt>
                <c:pt idx="22041">
                  <c:v>365.95892300000003</c:v>
                </c:pt>
                <c:pt idx="22042">
                  <c:v>365.82418799999999</c:v>
                </c:pt>
                <c:pt idx="22043">
                  <c:v>365.68322799999999</c:v>
                </c:pt>
                <c:pt idx="22044">
                  <c:v>365.52670299999869</c:v>
                </c:pt>
                <c:pt idx="22045">
                  <c:v>365.40820299999899</c:v>
                </c:pt>
                <c:pt idx="22046">
                  <c:v>365.26956200000001</c:v>
                </c:pt>
                <c:pt idx="22047">
                  <c:v>365.14630099999999</c:v>
                </c:pt>
                <c:pt idx="22048">
                  <c:v>364.99951199999663</c:v>
                </c:pt>
                <c:pt idx="22049">
                  <c:v>364.87164300000001</c:v>
                </c:pt>
                <c:pt idx="22050">
                  <c:v>364.739868</c:v>
                </c:pt>
                <c:pt idx="22051">
                  <c:v>364.59994499999999</c:v>
                </c:pt>
                <c:pt idx="22052">
                  <c:v>364.45992999999999</c:v>
                </c:pt>
                <c:pt idx="22053">
                  <c:v>364.34918199999998</c:v>
                </c:pt>
                <c:pt idx="22054">
                  <c:v>364.19201699999923</c:v>
                </c:pt>
                <c:pt idx="22055">
                  <c:v>364.06118799999899</c:v>
                </c:pt>
                <c:pt idx="22056">
                  <c:v>363.95275899999899</c:v>
                </c:pt>
                <c:pt idx="22057">
                  <c:v>363.79083299999894</c:v>
                </c:pt>
                <c:pt idx="22058">
                  <c:v>363.66305499999999</c:v>
                </c:pt>
                <c:pt idx="22059">
                  <c:v>363.52596999999969</c:v>
                </c:pt>
                <c:pt idx="22060">
                  <c:v>363.38613899999058</c:v>
                </c:pt>
                <c:pt idx="22061">
                  <c:v>363.24560500000001</c:v>
                </c:pt>
                <c:pt idx="22062">
                  <c:v>363.12521400000003</c:v>
                </c:pt>
                <c:pt idx="22063">
                  <c:v>362.99682599999869</c:v>
                </c:pt>
                <c:pt idx="22064">
                  <c:v>362.86093099999999</c:v>
                </c:pt>
                <c:pt idx="22065">
                  <c:v>362.73141499999161</c:v>
                </c:pt>
                <c:pt idx="22066">
                  <c:v>362.57904100000002</c:v>
                </c:pt>
                <c:pt idx="22067">
                  <c:v>362.47375499999669</c:v>
                </c:pt>
                <c:pt idx="22068">
                  <c:v>362.31277499999999</c:v>
                </c:pt>
                <c:pt idx="22069">
                  <c:v>362.20159899999823</c:v>
                </c:pt>
                <c:pt idx="22070">
                  <c:v>362.06948899999998</c:v>
                </c:pt>
                <c:pt idx="22071">
                  <c:v>361.92138699999663</c:v>
                </c:pt>
                <c:pt idx="22072">
                  <c:v>361.79821799999098</c:v>
                </c:pt>
                <c:pt idx="22073">
                  <c:v>361.67697099999964</c:v>
                </c:pt>
                <c:pt idx="22074">
                  <c:v>361.53182999999899</c:v>
                </c:pt>
                <c:pt idx="22075">
                  <c:v>361.410889</c:v>
                </c:pt>
                <c:pt idx="22076">
                  <c:v>361.25430299999999</c:v>
                </c:pt>
                <c:pt idx="22077">
                  <c:v>361.10784900000078</c:v>
                </c:pt>
                <c:pt idx="22078">
                  <c:v>360.98037699999207</c:v>
                </c:pt>
                <c:pt idx="22079">
                  <c:v>360.85824600000001</c:v>
                </c:pt>
                <c:pt idx="22080">
                  <c:v>360.71398900000003</c:v>
                </c:pt>
                <c:pt idx="22081">
                  <c:v>360.59133899998892</c:v>
                </c:pt>
                <c:pt idx="22082">
                  <c:v>360.45272799999969</c:v>
                </c:pt>
                <c:pt idx="22083">
                  <c:v>360.34140000000002</c:v>
                </c:pt>
                <c:pt idx="22084">
                  <c:v>360.18554699999999</c:v>
                </c:pt>
                <c:pt idx="22085">
                  <c:v>360.03161599999669</c:v>
                </c:pt>
                <c:pt idx="22086">
                  <c:v>359.93185399999669</c:v>
                </c:pt>
                <c:pt idx="22087">
                  <c:v>359.82607999999863</c:v>
                </c:pt>
                <c:pt idx="22088">
                  <c:v>359.65325899999999</c:v>
                </c:pt>
                <c:pt idx="22089">
                  <c:v>359.51504499999999</c:v>
                </c:pt>
                <c:pt idx="22090">
                  <c:v>359.40976000000001</c:v>
                </c:pt>
                <c:pt idx="22091">
                  <c:v>359.27743500000003</c:v>
                </c:pt>
                <c:pt idx="22092">
                  <c:v>359.13690199999894</c:v>
                </c:pt>
                <c:pt idx="22093">
                  <c:v>359.00518799999969</c:v>
                </c:pt>
                <c:pt idx="22094">
                  <c:v>358.85415599999999</c:v>
                </c:pt>
                <c:pt idx="22095">
                  <c:v>358.72183199999893</c:v>
                </c:pt>
                <c:pt idx="22096">
                  <c:v>358.60296599999998</c:v>
                </c:pt>
                <c:pt idx="22097">
                  <c:v>358.47723399999899</c:v>
                </c:pt>
                <c:pt idx="22098">
                  <c:v>358.34219400000001</c:v>
                </c:pt>
                <c:pt idx="22099">
                  <c:v>358.20413199999899</c:v>
                </c:pt>
                <c:pt idx="22100">
                  <c:v>358.07977299999999</c:v>
                </c:pt>
                <c:pt idx="22101">
                  <c:v>357.94348100000002</c:v>
                </c:pt>
                <c:pt idx="22102">
                  <c:v>357.822632</c:v>
                </c:pt>
                <c:pt idx="22103">
                  <c:v>357.67404200000038</c:v>
                </c:pt>
                <c:pt idx="22104">
                  <c:v>357.545074</c:v>
                </c:pt>
                <c:pt idx="22105">
                  <c:v>357.41601599999046</c:v>
                </c:pt>
                <c:pt idx="22106">
                  <c:v>357.29299899999899</c:v>
                </c:pt>
                <c:pt idx="22107">
                  <c:v>357.165527</c:v>
                </c:pt>
                <c:pt idx="22108">
                  <c:v>357.03250099999963</c:v>
                </c:pt>
                <c:pt idx="22109">
                  <c:v>356.87191799999869</c:v>
                </c:pt>
                <c:pt idx="22110">
                  <c:v>356.76727299999999</c:v>
                </c:pt>
                <c:pt idx="22111">
                  <c:v>356.635651</c:v>
                </c:pt>
                <c:pt idx="22112">
                  <c:v>356.49298099999999</c:v>
                </c:pt>
                <c:pt idx="22113">
                  <c:v>356.37204000000008</c:v>
                </c:pt>
                <c:pt idx="22114">
                  <c:v>356.25433299999969</c:v>
                </c:pt>
                <c:pt idx="22115">
                  <c:v>356.08151199999196</c:v>
                </c:pt>
                <c:pt idx="22116">
                  <c:v>355.98852499999663</c:v>
                </c:pt>
                <c:pt idx="22117">
                  <c:v>355.83520499999969</c:v>
                </c:pt>
                <c:pt idx="22118">
                  <c:v>355.69162</c:v>
                </c:pt>
                <c:pt idx="22119">
                  <c:v>355.57360799999969</c:v>
                </c:pt>
                <c:pt idx="22120">
                  <c:v>355.44415299999969</c:v>
                </c:pt>
                <c:pt idx="22121">
                  <c:v>355.31726099999997</c:v>
                </c:pt>
                <c:pt idx="22122">
                  <c:v>355.18005399999993</c:v>
                </c:pt>
                <c:pt idx="22123">
                  <c:v>355.06851199999869</c:v>
                </c:pt>
                <c:pt idx="22124">
                  <c:v>354.92990099999969</c:v>
                </c:pt>
                <c:pt idx="22125">
                  <c:v>354.809235</c:v>
                </c:pt>
                <c:pt idx="22126">
                  <c:v>354.665344</c:v>
                </c:pt>
                <c:pt idx="22127">
                  <c:v>354.53170799999663</c:v>
                </c:pt>
                <c:pt idx="22128">
                  <c:v>354.370544</c:v>
                </c:pt>
                <c:pt idx="22129">
                  <c:v>354.23535199999623</c:v>
                </c:pt>
                <c:pt idx="22130">
                  <c:v>354.141998</c:v>
                </c:pt>
                <c:pt idx="22131">
                  <c:v>354.01534999999899</c:v>
                </c:pt>
                <c:pt idx="22132">
                  <c:v>353.87890599999969</c:v>
                </c:pt>
                <c:pt idx="22133">
                  <c:v>353.74581899999993</c:v>
                </c:pt>
                <c:pt idx="22134">
                  <c:v>353.61721799999964</c:v>
                </c:pt>
                <c:pt idx="22135">
                  <c:v>353.50955199999999</c:v>
                </c:pt>
                <c:pt idx="22136">
                  <c:v>353.37667800000003</c:v>
                </c:pt>
                <c:pt idx="22137">
                  <c:v>353.22448700000001</c:v>
                </c:pt>
                <c:pt idx="22138">
                  <c:v>353.07968100000232</c:v>
                </c:pt>
                <c:pt idx="22139">
                  <c:v>352.96157799999185</c:v>
                </c:pt>
                <c:pt idx="22140">
                  <c:v>352.83349600000003</c:v>
                </c:pt>
                <c:pt idx="22141">
                  <c:v>352.68466200000432</c:v>
                </c:pt>
                <c:pt idx="22142">
                  <c:v>352.56503300000003</c:v>
                </c:pt>
                <c:pt idx="22143">
                  <c:v>352.45422400000001</c:v>
                </c:pt>
                <c:pt idx="22144">
                  <c:v>352.29238899999899</c:v>
                </c:pt>
                <c:pt idx="22145">
                  <c:v>352.19729599999999</c:v>
                </c:pt>
                <c:pt idx="22146">
                  <c:v>352.07424900000001</c:v>
                </c:pt>
                <c:pt idx="22147">
                  <c:v>351.93182399999893</c:v>
                </c:pt>
                <c:pt idx="22148">
                  <c:v>351.79101599999046</c:v>
                </c:pt>
                <c:pt idx="22149">
                  <c:v>351.661835</c:v>
                </c:pt>
                <c:pt idx="22150">
                  <c:v>351.54086300000432</c:v>
                </c:pt>
                <c:pt idx="22151">
                  <c:v>351.42413299999669</c:v>
                </c:pt>
                <c:pt idx="22152">
                  <c:v>351.28277599999899</c:v>
                </c:pt>
                <c:pt idx="22153">
                  <c:v>351.14706400000432</c:v>
                </c:pt>
                <c:pt idx="22154">
                  <c:v>351.01150499999869</c:v>
                </c:pt>
                <c:pt idx="22155">
                  <c:v>350.87872299999964</c:v>
                </c:pt>
                <c:pt idx="22156">
                  <c:v>350.76937899999899</c:v>
                </c:pt>
                <c:pt idx="22157">
                  <c:v>350.62652599999899</c:v>
                </c:pt>
                <c:pt idx="22158">
                  <c:v>350.50765999999999</c:v>
                </c:pt>
                <c:pt idx="22159">
                  <c:v>350.38879399999894</c:v>
                </c:pt>
                <c:pt idx="22160">
                  <c:v>350.24548299999998</c:v>
                </c:pt>
                <c:pt idx="22161">
                  <c:v>350.14587400000232</c:v>
                </c:pt>
                <c:pt idx="22162">
                  <c:v>349.98590099999899</c:v>
                </c:pt>
                <c:pt idx="22163">
                  <c:v>349.87759399999999</c:v>
                </c:pt>
                <c:pt idx="22164">
                  <c:v>349.75006100000002</c:v>
                </c:pt>
                <c:pt idx="22165">
                  <c:v>349.59808299999969</c:v>
                </c:pt>
                <c:pt idx="22166">
                  <c:v>349.50198399999999</c:v>
                </c:pt>
                <c:pt idx="22167">
                  <c:v>349.354309</c:v>
                </c:pt>
                <c:pt idx="22168">
                  <c:v>349.23232999999863</c:v>
                </c:pt>
                <c:pt idx="22169">
                  <c:v>349.11343399999993</c:v>
                </c:pt>
                <c:pt idx="22170">
                  <c:v>348.97256499999969</c:v>
                </c:pt>
                <c:pt idx="22171">
                  <c:v>348.84054600000002</c:v>
                </c:pt>
                <c:pt idx="22172">
                  <c:v>348.72479199999964</c:v>
                </c:pt>
                <c:pt idx="22173">
                  <c:v>348.60717799999969</c:v>
                </c:pt>
                <c:pt idx="22174">
                  <c:v>348.46472199999999</c:v>
                </c:pt>
                <c:pt idx="22175">
                  <c:v>348.34704599999998</c:v>
                </c:pt>
                <c:pt idx="22176">
                  <c:v>348.21319599999669</c:v>
                </c:pt>
                <c:pt idx="22177">
                  <c:v>348.10861199999999</c:v>
                </c:pt>
                <c:pt idx="22178">
                  <c:v>347.95602399999899</c:v>
                </c:pt>
                <c:pt idx="22179">
                  <c:v>347.84787000000432</c:v>
                </c:pt>
                <c:pt idx="22180">
                  <c:v>347.71200599999969</c:v>
                </c:pt>
                <c:pt idx="22181">
                  <c:v>347.57492100000002</c:v>
                </c:pt>
                <c:pt idx="22182">
                  <c:v>347.46460000000002</c:v>
                </c:pt>
                <c:pt idx="22183">
                  <c:v>347.33505199999894</c:v>
                </c:pt>
                <c:pt idx="22184">
                  <c:v>347.18283100000002</c:v>
                </c:pt>
                <c:pt idx="22185">
                  <c:v>347.06957999999969</c:v>
                </c:pt>
                <c:pt idx="22186">
                  <c:v>346.93569899999869</c:v>
                </c:pt>
                <c:pt idx="22187">
                  <c:v>346.82070899999923</c:v>
                </c:pt>
                <c:pt idx="22188">
                  <c:v>346.67819199999963</c:v>
                </c:pt>
                <c:pt idx="22189">
                  <c:v>346.55587800000001</c:v>
                </c:pt>
                <c:pt idx="22190">
                  <c:v>346.43112199999064</c:v>
                </c:pt>
                <c:pt idx="22191">
                  <c:v>346.30773900000003</c:v>
                </c:pt>
                <c:pt idx="22192">
                  <c:v>346.21081500000003</c:v>
                </c:pt>
                <c:pt idx="22193">
                  <c:v>346.06402600000001</c:v>
                </c:pt>
                <c:pt idx="22194">
                  <c:v>345.93154899999087</c:v>
                </c:pt>
                <c:pt idx="22195">
                  <c:v>345.81533799999869</c:v>
                </c:pt>
                <c:pt idx="22196">
                  <c:v>345.71481299999999</c:v>
                </c:pt>
                <c:pt idx="22197">
                  <c:v>345.550049</c:v>
                </c:pt>
                <c:pt idx="22198">
                  <c:v>345.41940299999999</c:v>
                </c:pt>
                <c:pt idx="22199">
                  <c:v>345.29830899999075</c:v>
                </c:pt>
                <c:pt idx="22200">
                  <c:v>345.17602499999964</c:v>
                </c:pt>
                <c:pt idx="22201">
                  <c:v>345.05557299999964</c:v>
                </c:pt>
                <c:pt idx="22202">
                  <c:v>344.92690999999104</c:v>
                </c:pt>
                <c:pt idx="22203">
                  <c:v>344.78448500000002</c:v>
                </c:pt>
                <c:pt idx="22204">
                  <c:v>344.66247600000008</c:v>
                </c:pt>
                <c:pt idx="22205">
                  <c:v>344.54022199999997</c:v>
                </c:pt>
                <c:pt idx="22206">
                  <c:v>344.42733799999104</c:v>
                </c:pt>
                <c:pt idx="22207">
                  <c:v>344.28735399999869</c:v>
                </c:pt>
                <c:pt idx="22208">
                  <c:v>344.14389000000278</c:v>
                </c:pt>
                <c:pt idx="22209">
                  <c:v>344.03317299999208</c:v>
                </c:pt>
                <c:pt idx="22210">
                  <c:v>343.90704299999999</c:v>
                </c:pt>
                <c:pt idx="22211">
                  <c:v>343.801605</c:v>
                </c:pt>
                <c:pt idx="22212">
                  <c:v>343.66677899999894</c:v>
                </c:pt>
                <c:pt idx="22213">
                  <c:v>343.54669200000001</c:v>
                </c:pt>
                <c:pt idx="22214">
                  <c:v>343.41247600000003</c:v>
                </c:pt>
                <c:pt idx="22215">
                  <c:v>343.28070099999923</c:v>
                </c:pt>
                <c:pt idx="22216">
                  <c:v>343.15551799999969</c:v>
                </c:pt>
                <c:pt idx="22217">
                  <c:v>343.03393599999669</c:v>
                </c:pt>
                <c:pt idx="22218">
                  <c:v>342.91323899999207</c:v>
                </c:pt>
                <c:pt idx="22219">
                  <c:v>342.77807599999869</c:v>
                </c:pt>
                <c:pt idx="22220">
                  <c:v>342.65905800000002</c:v>
                </c:pt>
                <c:pt idx="22221">
                  <c:v>342.53158599999864</c:v>
                </c:pt>
                <c:pt idx="22222">
                  <c:v>342.38998400000008</c:v>
                </c:pt>
                <c:pt idx="22223">
                  <c:v>342.28076199999964</c:v>
                </c:pt>
                <c:pt idx="22224">
                  <c:v>342.15643299999999</c:v>
                </c:pt>
                <c:pt idx="22225">
                  <c:v>342.03677399999663</c:v>
                </c:pt>
                <c:pt idx="22226">
                  <c:v>341.89697299999864</c:v>
                </c:pt>
                <c:pt idx="22227">
                  <c:v>341.77346799999964</c:v>
                </c:pt>
                <c:pt idx="22228">
                  <c:v>341.65640300000001</c:v>
                </c:pt>
                <c:pt idx="22229">
                  <c:v>341.52709999999894</c:v>
                </c:pt>
                <c:pt idx="22230">
                  <c:v>341.39068600000002</c:v>
                </c:pt>
                <c:pt idx="22231">
                  <c:v>341.28576699999923</c:v>
                </c:pt>
                <c:pt idx="22232">
                  <c:v>341.12518299999999</c:v>
                </c:pt>
                <c:pt idx="22233">
                  <c:v>341.01361100000003</c:v>
                </c:pt>
                <c:pt idx="22234">
                  <c:v>340.91625999999127</c:v>
                </c:pt>
                <c:pt idx="22235">
                  <c:v>340.77749599999999</c:v>
                </c:pt>
                <c:pt idx="22236">
                  <c:v>340.66021699999999</c:v>
                </c:pt>
                <c:pt idx="22237">
                  <c:v>340.54061899999999</c:v>
                </c:pt>
                <c:pt idx="22238">
                  <c:v>340.40612799999138</c:v>
                </c:pt>
                <c:pt idx="22239">
                  <c:v>340.29040499999923</c:v>
                </c:pt>
                <c:pt idx="22240">
                  <c:v>340.18215899999899</c:v>
                </c:pt>
                <c:pt idx="22241">
                  <c:v>340.075287</c:v>
                </c:pt>
                <c:pt idx="22242">
                  <c:v>339.93603499998881</c:v>
                </c:pt>
                <c:pt idx="22243">
                  <c:v>339.82360799999969</c:v>
                </c:pt>
                <c:pt idx="22244">
                  <c:v>339.69634999999869</c:v>
                </c:pt>
                <c:pt idx="22245">
                  <c:v>339.562927</c:v>
                </c:pt>
                <c:pt idx="22246">
                  <c:v>339.44815099999869</c:v>
                </c:pt>
                <c:pt idx="22247">
                  <c:v>339.32238799999999</c:v>
                </c:pt>
                <c:pt idx="22248">
                  <c:v>339.176941</c:v>
                </c:pt>
                <c:pt idx="22249">
                  <c:v>339.08084100000002</c:v>
                </c:pt>
                <c:pt idx="22250">
                  <c:v>338.93487499999969</c:v>
                </c:pt>
                <c:pt idx="22251">
                  <c:v>338.81036399999999</c:v>
                </c:pt>
                <c:pt idx="22252">
                  <c:v>338.70687899999899</c:v>
                </c:pt>
                <c:pt idx="22253">
                  <c:v>338.56848100000002</c:v>
                </c:pt>
                <c:pt idx="22254">
                  <c:v>338.44259599999964</c:v>
                </c:pt>
                <c:pt idx="22255">
                  <c:v>338.32098400000001</c:v>
                </c:pt>
                <c:pt idx="22256">
                  <c:v>338.19473299999999</c:v>
                </c:pt>
                <c:pt idx="22257">
                  <c:v>338.05010999999899</c:v>
                </c:pt>
                <c:pt idx="22258">
                  <c:v>337.95001199999899</c:v>
                </c:pt>
                <c:pt idx="22259">
                  <c:v>337.82998700000002</c:v>
                </c:pt>
                <c:pt idx="22260">
                  <c:v>337.69738799999999</c:v>
                </c:pt>
                <c:pt idx="22261">
                  <c:v>337.57070899999923</c:v>
                </c:pt>
                <c:pt idx="22262">
                  <c:v>337.47152699999663</c:v>
                </c:pt>
                <c:pt idx="22263">
                  <c:v>337.322632</c:v>
                </c:pt>
                <c:pt idx="22264">
                  <c:v>337.19201699999923</c:v>
                </c:pt>
                <c:pt idx="22265">
                  <c:v>337.07900999999993</c:v>
                </c:pt>
                <c:pt idx="22266">
                  <c:v>336.94610599999669</c:v>
                </c:pt>
                <c:pt idx="22267">
                  <c:v>336.83395399999893</c:v>
                </c:pt>
                <c:pt idx="22268">
                  <c:v>336.70559699999899</c:v>
                </c:pt>
                <c:pt idx="22269">
                  <c:v>336.57055699999893</c:v>
                </c:pt>
                <c:pt idx="22270">
                  <c:v>336.44155899999669</c:v>
                </c:pt>
                <c:pt idx="22271">
                  <c:v>336.35565200000002</c:v>
                </c:pt>
                <c:pt idx="22272">
                  <c:v>336.20931999999863</c:v>
                </c:pt>
                <c:pt idx="22273">
                  <c:v>336.10629299999999</c:v>
                </c:pt>
                <c:pt idx="22274">
                  <c:v>335.96801799999167</c:v>
                </c:pt>
                <c:pt idx="22275">
                  <c:v>335.84982300000814</c:v>
                </c:pt>
                <c:pt idx="22276">
                  <c:v>335.72738599999963</c:v>
                </c:pt>
                <c:pt idx="22277">
                  <c:v>335.59909099999999</c:v>
                </c:pt>
                <c:pt idx="22278">
                  <c:v>335.49588</c:v>
                </c:pt>
                <c:pt idx="22279">
                  <c:v>335.369415</c:v>
                </c:pt>
                <c:pt idx="22280">
                  <c:v>335.24624599999999</c:v>
                </c:pt>
                <c:pt idx="22281">
                  <c:v>335.1096800000094</c:v>
                </c:pt>
                <c:pt idx="22282">
                  <c:v>334.98043799999863</c:v>
                </c:pt>
                <c:pt idx="22283">
                  <c:v>334.86679099999969</c:v>
                </c:pt>
                <c:pt idx="22284">
                  <c:v>334.76544200000001</c:v>
                </c:pt>
                <c:pt idx="22285">
                  <c:v>334.64395100000002</c:v>
                </c:pt>
                <c:pt idx="22286">
                  <c:v>334.50091599999899</c:v>
                </c:pt>
                <c:pt idx="22287">
                  <c:v>334.39227299999999</c:v>
                </c:pt>
                <c:pt idx="22288">
                  <c:v>334.28131099999064</c:v>
                </c:pt>
                <c:pt idx="22289">
                  <c:v>334.14910900000001</c:v>
                </c:pt>
                <c:pt idx="22290">
                  <c:v>334.02990699999964</c:v>
                </c:pt>
                <c:pt idx="22291">
                  <c:v>333.88369799999964</c:v>
                </c:pt>
                <c:pt idx="22292">
                  <c:v>333.76190199999894</c:v>
                </c:pt>
                <c:pt idx="22293">
                  <c:v>333.65982100000906</c:v>
                </c:pt>
                <c:pt idx="22294">
                  <c:v>333.53094499999969</c:v>
                </c:pt>
                <c:pt idx="22295">
                  <c:v>333.39724699999999</c:v>
                </c:pt>
                <c:pt idx="22296">
                  <c:v>333.28140299999899</c:v>
                </c:pt>
                <c:pt idx="22297">
                  <c:v>333.15487700000278</c:v>
                </c:pt>
                <c:pt idx="22298">
                  <c:v>333.05682400000001</c:v>
                </c:pt>
                <c:pt idx="22299">
                  <c:v>332.92047099999894</c:v>
                </c:pt>
                <c:pt idx="22300">
                  <c:v>332.80166600000001</c:v>
                </c:pt>
                <c:pt idx="22301">
                  <c:v>332.69323699999899</c:v>
                </c:pt>
                <c:pt idx="22302">
                  <c:v>332.55365</c:v>
                </c:pt>
                <c:pt idx="22303">
                  <c:v>332.45873999999623</c:v>
                </c:pt>
                <c:pt idx="22304">
                  <c:v>332.31814599999899</c:v>
                </c:pt>
                <c:pt idx="22305">
                  <c:v>332.18630999999863</c:v>
                </c:pt>
                <c:pt idx="22306">
                  <c:v>332.08053599999869</c:v>
                </c:pt>
                <c:pt idx="22307">
                  <c:v>331.96066300000001</c:v>
                </c:pt>
                <c:pt idx="22308">
                  <c:v>331.83074999999963</c:v>
                </c:pt>
                <c:pt idx="22309">
                  <c:v>331.70635999999087</c:v>
                </c:pt>
                <c:pt idx="22310">
                  <c:v>331.58477799999969</c:v>
                </c:pt>
                <c:pt idx="22311">
                  <c:v>331.44537399999899</c:v>
                </c:pt>
                <c:pt idx="22312">
                  <c:v>331.33492999999999</c:v>
                </c:pt>
                <c:pt idx="22313">
                  <c:v>331.23110999998869</c:v>
                </c:pt>
                <c:pt idx="22314">
                  <c:v>331.11166400000002</c:v>
                </c:pt>
                <c:pt idx="22315">
                  <c:v>330.99029499999864</c:v>
                </c:pt>
                <c:pt idx="22316">
                  <c:v>330.87252799999999</c:v>
                </c:pt>
                <c:pt idx="22317">
                  <c:v>330.73724399999969</c:v>
                </c:pt>
                <c:pt idx="22318">
                  <c:v>330.62066700000008</c:v>
                </c:pt>
                <c:pt idx="22319">
                  <c:v>330.50012199999969</c:v>
                </c:pt>
                <c:pt idx="22320">
                  <c:v>330.38394199999999</c:v>
                </c:pt>
                <c:pt idx="22321">
                  <c:v>330.24319499999899</c:v>
                </c:pt>
                <c:pt idx="22322">
                  <c:v>330.15246600000432</c:v>
                </c:pt>
                <c:pt idx="22323">
                  <c:v>330.002838</c:v>
                </c:pt>
                <c:pt idx="22324">
                  <c:v>329.89584400000001</c:v>
                </c:pt>
                <c:pt idx="22325">
                  <c:v>329.79455599999869</c:v>
                </c:pt>
                <c:pt idx="22326">
                  <c:v>329.67443800000001</c:v>
                </c:pt>
                <c:pt idx="22327">
                  <c:v>329.520691</c:v>
                </c:pt>
                <c:pt idx="22328">
                  <c:v>329.40893599999669</c:v>
                </c:pt>
                <c:pt idx="22329">
                  <c:v>329.26122999999899</c:v>
                </c:pt>
                <c:pt idx="22330">
                  <c:v>329.17800899999969</c:v>
                </c:pt>
                <c:pt idx="22331">
                  <c:v>329.03524799999963</c:v>
                </c:pt>
                <c:pt idx="22332">
                  <c:v>328.93612699998863</c:v>
                </c:pt>
                <c:pt idx="22333">
                  <c:v>328.79141199999663</c:v>
                </c:pt>
                <c:pt idx="22334">
                  <c:v>328.68215899999899</c:v>
                </c:pt>
                <c:pt idx="22335">
                  <c:v>328.56256100000002</c:v>
                </c:pt>
                <c:pt idx="22336">
                  <c:v>328.460083</c:v>
                </c:pt>
                <c:pt idx="22337">
                  <c:v>328.329071</c:v>
                </c:pt>
                <c:pt idx="22338">
                  <c:v>328.21020499999969</c:v>
                </c:pt>
                <c:pt idx="22339">
                  <c:v>328.084656</c:v>
                </c:pt>
                <c:pt idx="22340">
                  <c:v>327.97082499999999</c:v>
                </c:pt>
                <c:pt idx="22341">
                  <c:v>327.84246800000238</c:v>
                </c:pt>
                <c:pt idx="22342">
                  <c:v>327.75470000000001</c:v>
                </c:pt>
                <c:pt idx="22343">
                  <c:v>327.59854099999899</c:v>
                </c:pt>
                <c:pt idx="22344">
                  <c:v>327.48596199999969</c:v>
                </c:pt>
                <c:pt idx="22345">
                  <c:v>327.37390099999999</c:v>
                </c:pt>
                <c:pt idx="22346">
                  <c:v>327.23678599999869</c:v>
                </c:pt>
                <c:pt idx="22347">
                  <c:v>327.140106</c:v>
                </c:pt>
                <c:pt idx="22348">
                  <c:v>327.02200299999993</c:v>
                </c:pt>
                <c:pt idx="22349">
                  <c:v>326.89849899999899</c:v>
                </c:pt>
                <c:pt idx="22350">
                  <c:v>326.77151499999127</c:v>
                </c:pt>
                <c:pt idx="22351">
                  <c:v>326.65066500000432</c:v>
                </c:pt>
                <c:pt idx="22352">
                  <c:v>326.54299900000001</c:v>
                </c:pt>
                <c:pt idx="22353">
                  <c:v>326.41024799999963</c:v>
                </c:pt>
                <c:pt idx="22354">
                  <c:v>326.29174799999669</c:v>
                </c:pt>
                <c:pt idx="22355">
                  <c:v>326.17816199999999</c:v>
                </c:pt>
                <c:pt idx="22356">
                  <c:v>326.04858400000001</c:v>
                </c:pt>
                <c:pt idx="22357">
                  <c:v>325.94110099999864</c:v>
                </c:pt>
                <c:pt idx="22358">
                  <c:v>325.79946899999999</c:v>
                </c:pt>
                <c:pt idx="22359">
                  <c:v>325.70755000000003</c:v>
                </c:pt>
                <c:pt idx="22360">
                  <c:v>325.57672099999894</c:v>
                </c:pt>
                <c:pt idx="22361">
                  <c:v>325.46914699999923</c:v>
                </c:pt>
                <c:pt idx="22362">
                  <c:v>325.35235599999999</c:v>
                </c:pt>
                <c:pt idx="22363">
                  <c:v>325.24893199999963</c:v>
                </c:pt>
                <c:pt idx="22364">
                  <c:v>325.11697400000003</c:v>
                </c:pt>
                <c:pt idx="22365">
                  <c:v>324.99017299999161</c:v>
                </c:pt>
                <c:pt idx="22366">
                  <c:v>324.89660599999894</c:v>
                </c:pt>
                <c:pt idx="22367">
                  <c:v>324.74859599999894</c:v>
                </c:pt>
                <c:pt idx="22368">
                  <c:v>324.65954599999998</c:v>
                </c:pt>
                <c:pt idx="22369">
                  <c:v>324.51025399999969</c:v>
                </c:pt>
                <c:pt idx="22370">
                  <c:v>324.42706299999969</c:v>
                </c:pt>
                <c:pt idx="22371">
                  <c:v>324.29357899999127</c:v>
                </c:pt>
                <c:pt idx="22372">
                  <c:v>324.17767300000008</c:v>
                </c:pt>
                <c:pt idx="22373">
                  <c:v>324.058044</c:v>
                </c:pt>
                <c:pt idx="22374">
                  <c:v>323.97732499999893</c:v>
                </c:pt>
                <c:pt idx="22375">
                  <c:v>323.82165499999923</c:v>
                </c:pt>
                <c:pt idx="22376">
                  <c:v>323.71435499999899</c:v>
                </c:pt>
                <c:pt idx="22377">
                  <c:v>323.59023999999869</c:v>
                </c:pt>
                <c:pt idx="22378">
                  <c:v>323.45461999999969</c:v>
                </c:pt>
                <c:pt idx="22379">
                  <c:v>323.34680200000008</c:v>
                </c:pt>
                <c:pt idx="22380">
                  <c:v>323.23208599999964</c:v>
                </c:pt>
                <c:pt idx="22381">
                  <c:v>323.10983299999998</c:v>
                </c:pt>
                <c:pt idx="22382">
                  <c:v>323.00555399999899</c:v>
                </c:pt>
                <c:pt idx="22383">
                  <c:v>322.846069</c:v>
                </c:pt>
                <c:pt idx="22384">
                  <c:v>322.75885</c:v>
                </c:pt>
                <c:pt idx="22385">
                  <c:v>322.653931</c:v>
                </c:pt>
                <c:pt idx="22386">
                  <c:v>322.52276599999999</c:v>
                </c:pt>
                <c:pt idx="22387">
                  <c:v>322.40945399999993</c:v>
                </c:pt>
                <c:pt idx="22388">
                  <c:v>322.28189099999969</c:v>
                </c:pt>
                <c:pt idx="22389">
                  <c:v>322.16769399999998</c:v>
                </c:pt>
                <c:pt idx="22390">
                  <c:v>322.05346700000001</c:v>
                </c:pt>
                <c:pt idx="22391">
                  <c:v>321.94091799999899</c:v>
                </c:pt>
                <c:pt idx="22392">
                  <c:v>321.807007</c:v>
                </c:pt>
                <c:pt idx="22393">
                  <c:v>321.71130399999669</c:v>
                </c:pt>
                <c:pt idx="22394">
                  <c:v>321.59704599999969</c:v>
                </c:pt>
                <c:pt idx="22395">
                  <c:v>321.46203599999899</c:v>
                </c:pt>
                <c:pt idx="22396">
                  <c:v>321.33703599999899</c:v>
                </c:pt>
                <c:pt idx="22397">
                  <c:v>321.22613499998863</c:v>
                </c:pt>
                <c:pt idx="22398">
                  <c:v>321.12148999999999</c:v>
                </c:pt>
                <c:pt idx="22399">
                  <c:v>320.99893199999144</c:v>
                </c:pt>
                <c:pt idx="22400">
                  <c:v>320.87316899999894</c:v>
                </c:pt>
                <c:pt idx="22401">
                  <c:v>320.74761999999993</c:v>
                </c:pt>
                <c:pt idx="22402">
                  <c:v>320.64215100000001</c:v>
                </c:pt>
                <c:pt idx="22403">
                  <c:v>320.51510599999864</c:v>
                </c:pt>
                <c:pt idx="22404">
                  <c:v>320.41076699999923</c:v>
                </c:pt>
                <c:pt idx="22405">
                  <c:v>320.28890999999669</c:v>
                </c:pt>
                <c:pt idx="22406">
                  <c:v>320.16366599999998</c:v>
                </c:pt>
                <c:pt idx="22407">
                  <c:v>320.05062900000001</c:v>
                </c:pt>
                <c:pt idx="22408">
                  <c:v>319.96636999999669</c:v>
                </c:pt>
                <c:pt idx="22409">
                  <c:v>319.816284</c:v>
                </c:pt>
                <c:pt idx="22410">
                  <c:v>319.72741699999864</c:v>
                </c:pt>
                <c:pt idx="22411">
                  <c:v>319.59631299998972</c:v>
                </c:pt>
                <c:pt idx="22412">
                  <c:v>319.49215699999104</c:v>
                </c:pt>
                <c:pt idx="22413">
                  <c:v>319.35366800000008</c:v>
                </c:pt>
                <c:pt idx="22414">
                  <c:v>319.24084499999998</c:v>
                </c:pt>
                <c:pt idx="22415">
                  <c:v>319.114532</c:v>
                </c:pt>
                <c:pt idx="22416">
                  <c:v>318.99301099999138</c:v>
                </c:pt>
                <c:pt idx="22417">
                  <c:v>318.89913899999863</c:v>
                </c:pt>
                <c:pt idx="22418">
                  <c:v>318.78201299999893</c:v>
                </c:pt>
                <c:pt idx="22419">
                  <c:v>318.66980000000478</c:v>
                </c:pt>
                <c:pt idx="22420">
                  <c:v>318.56317099999899</c:v>
                </c:pt>
                <c:pt idx="22421">
                  <c:v>318.46270799999894</c:v>
                </c:pt>
                <c:pt idx="22422">
                  <c:v>318.33932499999969</c:v>
                </c:pt>
                <c:pt idx="22423">
                  <c:v>318.21444700000001</c:v>
                </c:pt>
                <c:pt idx="22424">
                  <c:v>318.09582499999999</c:v>
                </c:pt>
                <c:pt idx="22425">
                  <c:v>317.979401</c:v>
                </c:pt>
                <c:pt idx="22426">
                  <c:v>317.86431899999963</c:v>
                </c:pt>
                <c:pt idx="22427">
                  <c:v>317.755066</c:v>
                </c:pt>
                <c:pt idx="22428">
                  <c:v>317.61691299999899</c:v>
                </c:pt>
                <c:pt idx="22429">
                  <c:v>317.51110799999663</c:v>
                </c:pt>
                <c:pt idx="22430">
                  <c:v>317.41235399999869</c:v>
                </c:pt>
                <c:pt idx="22431">
                  <c:v>317.30178799999999</c:v>
                </c:pt>
                <c:pt idx="22432">
                  <c:v>317.17358400000001</c:v>
                </c:pt>
                <c:pt idx="22433">
                  <c:v>317.06048600000008</c:v>
                </c:pt>
                <c:pt idx="22434">
                  <c:v>316.96346999999969</c:v>
                </c:pt>
                <c:pt idx="22435">
                  <c:v>316.83871499999663</c:v>
                </c:pt>
                <c:pt idx="22436">
                  <c:v>316.72521999999663</c:v>
                </c:pt>
                <c:pt idx="22437">
                  <c:v>316.61077899999964</c:v>
                </c:pt>
                <c:pt idx="22438">
                  <c:v>316.49279799999869</c:v>
                </c:pt>
                <c:pt idx="22439">
                  <c:v>316.37844799999999</c:v>
                </c:pt>
                <c:pt idx="22440">
                  <c:v>316.24749800000001</c:v>
                </c:pt>
                <c:pt idx="22441">
                  <c:v>316.14935300000002</c:v>
                </c:pt>
                <c:pt idx="22442">
                  <c:v>316.03390499999864</c:v>
                </c:pt>
                <c:pt idx="22443">
                  <c:v>315.89715599999869</c:v>
                </c:pt>
                <c:pt idx="22444">
                  <c:v>315.78814699999663</c:v>
                </c:pt>
                <c:pt idx="22445">
                  <c:v>315.68130499999899</c:v>
                </c:pt>
                <c:pt idx="22446">
                  <c:v>315.59643599999669</c:v>
                </c:pt>
                <c:pt idx="22447">
                  <c:v>315.43084699999969</c:v>
                </c:pt>
                <c:pt idx="22448">
                  <c:v>315.32421900000003</c:v>
                </c:pt>
                <c:pt idx="22449">
                  <c:v>315.22854599999869</c:v>
                </c:pt>
                <c:pt idx="22450">
                  <c:v>315.13064600000001</c:v>
                </c:pt>
                <c:pt idx="22451">
                  <c:v>315.000946</c:v>
                </c:pt>
                <c:pt idx="22452">
                  <c:v>314.91043099999899</c:v>
                </c:pt>
                <c:pt idx="22453">
                  <c:v>314.77969400000001</c:v>
                </c:pt>
                <c:pt idx="22454">
                  <c:v>314.68478399999998</c:v>
                </c:pt>
                <c:pt idx="22455">
                  <c:v>314.54428100000786</c:v>
                </c:pt>
                <c:pt idx="22456">
                  <c:v>314.43609599999104</c:v>
                </c:pt>
                <c:pt idx="22457">
                  <c:v>314.31381199999993</c:v>
                </c:pt>
                <c:pt idx="22458">
                  <c:v>314.19857799999869</c:v>
                </c:pt>
                <c:pt idx="22459">
                  <c:v>314.09027099999969</c:v>
                </c:pt>
                <c:pt idx="22460">
                  <c:v>313.97091699999669</c:v>
                </c:pt>
                <c:pt idx="22461">
                  <c:v>313.84930400000002</c:v>
                </c:pt>
                <c:pt idx="22462">
                  <c:v>313.75262500000002</c:v>
                </c:pt>
                <c:pt idx="22463">
                  <c:v>313.64175399999999</c:v>
                </c:pt>
                <c:pt idx="22464">
                  <c:v>313.51702899999964</c:v>
                </c:pt>
                <c:pt idx="22465">
                  <c:v>313.42843599999208</c:v>
                </c:pt>
                <c:pt idx="22466">
                  <c:v>313.32199100000003</c:v>
                </c:pt>
                <c:pt idx="22467">
                  <c:v>313.17669699999999</c:v>
                </c:pt>
                <c:pt idx="22468">
                  <c:v>313.05969199999998</c:v>
                </c:pt>
                <c:pt idx="22469">
                  <c:v>312.97952299999969</c:v>
                </c:pt>
                <c:pt idx="22470">
                  <c:v>312.84506199999998</c:v>
                </c:pt>
                <c:pt idx="22471">
                  <c:v>312.73040799999899</c:v>
                </c:pt>
                <c:pt idx="22472">
                  <c:v>312.66146900000001</c:v>
                </c:pt>
                <c:pt idx="22473">
                  <c:v>312.51657099999869</c:v>
                </c:pt>
                <c:pt idx="22474">
                  <c:v>312.42364499999923</c:v>
                </c:pt>
                <c:pt idx="22475">
                  <c:v>312.28616299999823</c:v>
                </c:pt>
                <c:pt idx="22476">
                  <c:v>312.17190599999969</c:v>
                </c:pt>
                <c:pt idx="22477">
                  <c:v>312.05792200000002</c:v>
                </c:pt>
                <c:pt idx="22478">
                  <c:v>311.96533199999863</c:v>
                </c:pt>
                <c:pt idx="22479">
                  <c:v>311.83862299999993</c:v>
                </c:pt>
                <c:pt idx="22480">
                  <c:v>311.71023599999899</c:v>
                </c:pt>
                <c:pt idx="22481">
                  <c:v>311.58944700000001</c:v>
                </c:pt>
                <c:pt idx="22482">
                  <c:v>311.51306199999999</c:v>
                </c:pt>
                <c:pt idx="22483">
                  <c:v>311.40386999999993</c:v>
                </c:pt>
                <c:pt idx="22484">
                  <c:v>311.28167699999869</c:v>
                </c:pt>
                <c:pt idx="22485">
                  <c:v>311.17498799999998</c:v>
                </c:pt>
                <c:pt idx="22486">
                  <c:v>311.02993799999899</c:v>
                </c:pt>
                <c:pt idx="22487">
                  <c:v>310.93862899999863</c:v>
                </c:pt>
                <c:pt idx="22488">
                  <c:v>310.84957900000001</c:v>
                </c:pt>
                <c:pt idx="22489">
                  <c:v>310.72070299999899</c:v>
                </c:pt>
                <c:pt idx="22490">
                  <c:v>310.60818499999999</c:v>
                </c:pt>
                <c:pt idx="22491">
                  <c:v>310.50060999999999</c:v>
                </c:pt>
                <c:pt idx="22492">
                  <c:v>310.35821499999969</c:v>
                </c:pt>
                <c:pt idx="22493">
                  <c:v>310.27020299999964</c:v>
                </c:pt>
                <c:pt idx="22494">
                  <c:v>310.16189600000001</c:v>
                </c:pt>
                <c:pt idx="22495">
                  <c:v>310.05874599999999</c:v>
                </c:pt>
                <c:pt idx="22496">
                  <c:v>309.91067500000003</c:v>
                </c:pt>
                <c:pt idx="22497">
                  <c:v>309.82873499999869</c:v>
                </c:pt>
                <c:pt idx="22498">
                  <c:v>309.681488</c:v>
                </c:pt>
                <c:pt idx="22499">
                  <c:v>309.59600799999669</c:v>
                </c:pt>
                <c:pt idx="22500">
                  <c:v>309.452271</c:v>
                </c:pt>
                <c:pt idx="22501">
                  <c:v>309.37579299999999</c:v>
                </c:pt>
                <c:pt idx="22502">
                  <c:v>309.26122999999899</c:v>
                </c:pt>
                <c:pt idx="22503">
                  <c:v>309.15322900000001</c:v>
                </c:pt>
                <c:pt idx="22504">
                  <c:v>309.02044699999999</c:v>
                </c:pt>
                <c:pt idx="22505">
                  <c:v>308.91851799998892</c:v>
                </c:pt>
                <c:pt idx="22506">
                  <c:v>308.80020100000002</c:v>
                </c:pt>
                <c:pt idx="22507">
                  <c:v>308.70761099999999</c:v>
                </c:pt>
                <c:pt idx="22508">
                  <c:v>308.60452299999997</c:v>
                </c:pt>
                <c:pt idx="22509">
                  <c:v>308.47354099999899</c:v>
                </c:pt>
                <c:pt idx="22510">
                  <c:v>308.38015699999869</c:v>
                </c:pt>
                <c:pt idx="22511">
                  <c:v>308.26263399999999</c:v>
                </c:pt>
                <c:pt idx="22512">
                  <c:v>308.17990099999997</c:v>
                </c:pt>
                <c:pt idx="22513">
                  <c:v>308.04956099999998</c:v>
                </c:pt>
                <c:pt idx="22514">
                  <c:v>307.90237399999899</c:v>
                </c:pt>
                <c:pt idx="22515">
                  <c:v>307.81616199999894</c:v>
                </c:pt>
                <c:pt idx="22516">
                  <c:v>307.70632899999669</c:v>
                </c:pt>
                <c:pt idx="22517">
                  <c:v>307.58828699999964</c:v>
                </c:pt>
                <c:pt idx="22518">
                  <c:v>307.47598299999999</c:v>
                </c:pt>
                <c:pt idx="22519">
                  <c:v>307.365723</c:v>
                </c:pt>
                <c:pt idx="22520">
                  <c:v>307.262878</c:v>
                </c:pt>
                <c:pt idx="22521">
                  <c:v>307.13870199999963</c:v>
                </c:pt>
                <c:pt idx="22522">
                  <c:v>307.04541</c:v>
                </c:pt>
                <c:pt idx="22523">
                  <c:v>306.91632099999669</c:v>
                </c:pt>
                <c:pt idx="22524">
                  <c:v>306.80963100000002</c:v>
                </c:pt>
                <c:pt idx="22525">
                  <c:v>306.67944300000232</c:v>
                </c:pt>
                <c:pt idx="22526">
                  <c:v>306.60226400000232</c:v>
                </c:pt>
                <c:pt idx="22527">
                  <c:v>306.49182099999899</c:v>
                </c:pt>
                <c:pt idx="22528">
                  <c:v>306.377411</c:v>
                </c:pt>
                <c:pt idx="22529">
                  <c:v>306.279877</c:v>
                </c:pt>
                <c:pt idx="22530">
                  <c:v>306.15042100000232</c:v>
                </c:pt>
                <c:pt idx="22531">
                  <c:v>306.04211400000003</c:v>
                </c:pt>
                <c:pt idx="22532">
                  <c:v>305.94168100000002</c:v>
                </c:pt>
                <c:pt idx="22533">
                  <c:v>305.83511399999207</c:v>
                </c:pt>
                <c:pt idx="22534">
                  <c:v>305.73120099999869</c:v>
                </c:pt>
                <c:pt idx="22535">
                  <c:v>305.59252899999899</c:v>
                </c:pt>
                <c:pt idx="22536">
                  <c:v>305.49093599999208</c:v>
                </c:pt>
                <c:pt idx="22537">
                  <c:v>305.39660599999894</c:v>
                </c:pt>
                <c:pt idx="22538">
                  <c:v>305.26907299999999</c:v>
                </c:pt>
                <c:pt idx="22539">
                  <c:v>305.161407</c:v>
                </c:pt>
                <c:pt idx="22540">
                  <c:v>305.04937699999999</c:v>
                </c:pt>
                <c:pt idx="22541">
                  <c:v>304.95953399999894</c:v>
                </c:pt>
                <c:pt idx="22542">
                  <c:v>304.83435100000003</c:v>
                </c:pt>
                <c:pt idx="22543">
                  <c:v>304.72833299999104</c:v>
                </c:pt>
                <c:pt idx="22544">
                  <c:v>304.63961799999993</c:v>
                </c:pt>
                <c:pt idx="22545">
                  <c:v>304.50930799999969</c:v>
                </c:pt>
                <c:pt idx="22546">
                  <c:v>304.40292399999993</c:v>
                </c:pt>
                <c:pt idx="22547">
                  <c:v>304.29293799999863</c:v>
                </c:pt>
                <c:pt idx="22548">
                  <c:v>304.16839599999969</c:v>
                </c:pt>
                <c:pt idx="22549">
                  <c:v>304.08151199999196</c:v>
                </c:pt>
                <c:pt idx="22550">
                  <c:v>303.969604</c:v>
                </c:pt>
                <c:pt idx="22551">
                  <c:v>303.84082000000438</c:v>
                </c:pt>
                <c:pt idx="22552">
                  <c:v>303.74282799999997</c:v>
                </c:pt>
                <c:pt idx="22553">
                  <c:v>303.63928199999998</c:v>
                </c:pt>
                <c:pt idx="22554">
                  <c:v>303.53439299999923</c:v>
                </c:pt>
                <c:pt idx="22555">
                  <c:v>303.43011499998869</c:v>
                </c:pt>
                <c:pt idx="22556">
                  <c:v>303.31860399999999</c:v>
                </c:pt>
                <c:pt idx="22557">
                  <c:v>303.204926</c:v>
                </c:pt>
                <c:pt idx="22558">
                  <c:v>303.08633399999127</c:v>
                </c:pt>
                <c:pt idx="22559">
                  <c:v>302.99838299999863</c:v>
                </c:pt>
                <c:pt idx="22560">
                  <c:v>302.864105</c:v>
                </c:pt>
                <c:pt idx="22561">
                  <c:v>302.74548299999998</c:v>
                </c:pt>
                <c:pt idx="22562">
                  <c:v>302.66006499999997</c:v>
                </c:pt>
                <c:pt idx="22563">
                  <c:v>302.52758799999964</c:v>
                </c:pt>
                <c:pt idx="22564">
                  <c:v>302.45379599999899</c:v>
                </c:pt>
                <c:pt idx="22565">
                  <c:v>302.33654799999869</c:v>
                </c:pt>
                <c:pt idx="22566">
                  <c:v>302.21655299999208</c:v>
                </c:pt>
                <c:pt idx="22567">
                  <c:v>302.12884500000001</c:v>
                </c:pt>
                <c:pt idx="22568">
                  <c:v>302.01809699999899</c:v>
                </c:pt>
                <c:pt idx="22569">
                  <c:v>301.90100099999893</c:v>
                </c:pt>
                <c:pt idx="22570">
                  <c:v>301.78152499999823</c:v>
                </c:pt>
                <c:pt idx="22571">
                  <c:v>301.66522199999997</c:v>
                </c:pt>
                <c:pt idx="22572">
                  <c:v>301.56610099999864</c:v>
                </c:pt>
                <c:pt idx="22573">
                  <c:v>301.46957399999923</c:v>
                </c:pt>
                <c:pt idx="22574">
                  <c:v>301.36975100000001</c:v>
                </c:pt>
                <c:pt idx="22575">
                  <c:v>301.24237099999999</c:v>
                </c:pt>
                <c:pt idx="22576">
                  <c:v>301.13351399999863</c:v>
                </c:pt>
                <c:pt idx="22577">
                  <c:v>301.02963299999999</c:v>
                </c:pt>
                <c:pt idx="22578">
                  <c:v>300.89117399999623</c:v>
                </c:pt>
                <c:pt idx="22579">
                  <c:v>300.78323399999869</c:v>
                </c:pt>
                <c:pt idx="22580">
                  <c:v>300.68975799999993</c:v>
                </c:pt>
                <c:pt idx="22581">
                  <c:v>300.58917199999894</c:v>
                </c:pt>
                <c:pt idx="22582">
                  <c:v>300.46975699999899</c:v>
                </c:pt>
                <c:pt idx="22583">
                  <c:v>300.37789900000001</c:v>
                </c:pt>
                <c:pt idx="22584">
                  <c:v>300.24508700000001</c:v>
                </c:pt>
                <c:pt idx="22585">
                  <c:v>300.13803099999899</c:v>
                </c:pt>
                <c:pt idx="22586">
                  <c:v>300.05169699999999</c:v>
                </c:pt>
                <c:pt idx="22587">
                  <c:v>299.93603499998881</c:v>
                </c:pt>
                <c:pt idx="22588">
                  <c:v>299.83337399999863</c:v>
                </c:pt>
                <c:pt idx="22589">
                  <c:v>299.68826300000001</c:v>
                </c:pt>
                <c:pt idx="22590">
                  <c:v>299.61578400000002</c:v>
                </c:pt>
                <c:pt idx="22591">
                  <c:v>299.51220699999999</c:v>
                </c:pt>
                <c:pt idx="22592">
                  <c:v>299.39727799999969</c:v>
                </c:pt>
                <c:pt idx="22593">
                  <c:v>299.309235</c:v>
                </c:pt>
                <c:pt idx="22594">
                  <c:v>299.19134499999899</c:v>
                </c:pt>
                <c:pt idx="22595">
                  <c:v>299.11596700000001</c:v>
                </c:pt>
                <c:pt idx="22596">
                  <c:v>298.96402</c:v>
                </c:pt>
                <c:pt idx="22597">
                  <c:v>298.87307699999963</c:v>
                </c:pt>
                <c:pt idx="22598">
                  <c:v>298.76275599999963</c:v>
                </c:pt>
                <c:pt idx="22599">
                  <c:v>298.648346</c:v>
                </c:pt>
                <c:pt idx="22600">
                  <c:v>298.56277499999999</c:v>
                </c:pt>
                <c:pt idx="22601">
                  <c:v>298.44790599999999</c:v>
                </c:pt>
                <c:pt idx="22602">
                  <c:v>298.32656899999893</c:v>
                </c:pt>
                <c:pt idx="22603">
                  <c:v>298.24203499999999</c:v>
                </c:pt>
                <c:pt idx="22604">
                  <c:v>298.139771</c:v>
                </c:pt>
                <c:pt idx="22605">
                  <c:v>298.01470899999993</c:v>
                </c:pt>
                <c:pt idx="22606">
                  <c:v>297.89736900000003</c:v>
                </c:pt>
                <c:pt idx="22607">
                  <c:v>297.78292800000003</c:v>
                </c:pt>
                <c:pt idx="22608">
                  <c:v>297.67776500000002</c:v>
                </c:pt>
                <c:pt idx="22609">
                  <c:v>297.54394500000001</c:v>
                </c:pt>
                <c:pt idx="22610">
                  <c:v>297.45098899999999</c:v>
                </c:pt>
                <c:pt idx="22611">
                  <c:v>297.33898900000003</c:v>
                </c:pt>
                <c:pt idx="22612">
                  <c:v>297.24444599999998</c:v>
                </c:pt>
                <c:pt idx="22613">
                  <c:v>297.14721700000001</c:v>
                </c:pt>
                <c:pt idx="22614">
                  <c:v>297.04650899999899</c:v>
                </c:pt>
                <c:pt idx="22615">
                  <c:v>296.92578099999969</c:v>
                </c:pt>
                <c:pt idx="22616">
                  <c:v>296.79534899999823</c:v>
                </c:pt>
                <c:pt idx="22617">
                  <c:v>296.70135499999623</c:v>
                </c:pt>
                <c:pt idx="22618">
                  <c:v>296.59903000000003</c:v>
                </c:pt>
                <c:pt idx="22619">
                  <c:v>296.50564600000001</c:v>
                </c:pt>
                <c:pt idx="22620">
                  <c:v>296.38235499999894</c:v>
                </c:pt>
                <c:pt idx="22621">
                  <c:v>296.29540999999864</c:v>
                </c:pt>
                <c:pt idx="22622">
                  <c:v>296.20425399999999</c:v>
                </c:pt>
                <c:pt idx="22623">
                  <c:v>296.07223499999969</c:v>
                </c:pt>
                <c:pt idx="22624">
                  <c:v>295.98129299999869</c:v>
                </c:pt>
                <c:pt idx="22625">
                  <c:v>295.89303599999869</c:v>
                </c:pt>
                <c:pt idx="22626">
                  <c:v>295.79568499999999</c:v>
                </c:pt>
                <c:pt idx="22627">
                  <c:v>295.64923100000038</c:v>
                </c:pt>
                <c:pt idx="22628">
                  <c:v>295.53469799999999</c:v>
                </c:pt>
                <c:pt idx="22629">
                  <c:v>295.44869999999969</c:v>
                </c:pt>
                <c:pt idx="22630">
                  <c:v>295.31982399999998</c:v>
                </c:pt>
                <c:pt idx="22631">
                  <c:v>295.23996</c:v>
                </c:pt>
                <c:pt idx="22632">
                  <c:v>295.12673999999669</c:v>
                </c:pt>
                <c:pt idx="22633">
                  <c:v>295.02831999998955</c:v>
                </c:pt>
                <c:pt idx="22634">
                  <c:v>294.86569200000002</c:v>
                </c:pt>
                <c:pt idx="22635">
                  <c:v>294.81191999999669</c:v>
                </c:pt>
                <c:pt idx="22636">
                  <c:v>294.71975699999899</c:v>
                </c:pt>
                <c:pt idx="22637">
                  <c:v>294.59344499999969</c:v>
                </c:pt>
                <c:pt idx="22638">
                  <c:v>294.49539199999663</c:v>
                </c:pt>
                <c:pt idx="22639">
                  <c:v>294.37307699999963</c:v>
                </c:pt>
                <c:pt idx="22640">
                  <c:v>294.26739499999923</c:v>
                </c:pt>
                <c:pt idx="22641">
                  <c:v>294.17401100000001</c:v>
                </c:pt>
                <c:pt idx="22642">
                  <c:v>294.09020999999899</c:v>
                </c:pt>
                <c:pt idx="22643">
                  <c:v>293.94979899999993</c:v>
                </c:pt>
                <c:pt idx="22644">
                  <c:v>293.864105</c:v>
                </c:pt>
                <c:pt idx="22645">
                  <c:v>293.72943099999969</c:v>
                </c:pt>
                <c:pt idx="22646">
                  <c:v>293.64880399999998</c:v>
                </c:pt>
                <c:pt idx="22647">
                  <c:v>293.55688500000002</c:v>
                </c:pt>
                <c:pt idx="22648">
                  <c:v>293.43203699999663</c:v>
                </c:pt>
                <c:pt idx="22649">
                  <c:v>293.351471</c:v>
                </c:pt>
                <c:pt idx="22650">
                  <c:v>293.22933999999663</c:v>
                </c:pt>
                <c:pt idx="22651">
                  <c:v>293.10363799999999</c:v>
                </c:pt>
                <c:pt idx="22652">
                  <c:v>292.99987799999963</c:v>
                </c:pt>
                <c:pt idx="22653">
                  <c:v>292.93411299999144</c:v>
                </c:pt>
                <c:pt idx="22654">
                  <c:v>292.80898999999999</c:v>
                </c:pt>
                <c:pt idx="22655">
                  <c:v>292.70483400000001</c:v>
                </c:pt>
                <c:pt idx="22656">
                  <c:v>292.59612999999064</c:v>
                </c:pt>
                <c:pt idx="22657">
                  <c:v>292.49380499999899</c:v>
                </c:pt>
                <c:pt idx="22658">
                  <c:v>292.39050299999963</c:v>
                </c:pt>
                <c:pt idx="22659">
                  <c:v>292.27127099999899</c:v>
                </c:pt>
                <c:pt idx="22660">
                  <c:v>292.19278000000008</c:v>
                </c:pt>
                <c:pt idx="22661">
                  <c:v>292.05972300000002</c:v>
                </c:pt>
                <c:pt idx="22662">
                  <c:v>291.97607399999669</c:v>
                </c:pt>
                <c:pt idx="22663">
                  <c:v>291.86938500000002</c:v>
                </c:pt>
                <c:pt idx="22664">
                  <c:v>291.78308099999964</c:v>
                </c:pt>
                <c:pt idx="22665">
                  <c:v>291.656586</c:v>
                </c:pt>
                <c:pt idx="22666">
                  <c:v>291.52227799999969</c:v>
                </c:pt>
                <c:pt idx="22667">
                  <c:v>291.45953399999894</c:v>
                </c:pt>
                <c:pt idx="22668">
                  <c:v>291.35882600000002</c:v>
                </c:pt>
                <c:pt idx="22669">
                  <c:v>291.21838399999899</c:v>
                </c:pt>
                <c:pt idx="22670">
                  <c:v>291.124573</c:v>
                </c:pt>
                <c:pt idx="22671">
                  <c:v>291.04846199999997</c:v>
                </c:pt>
                <c:pt idx="22672">
                  <c:v>290.92404199999999</c:v>
                </c:pt>
                <c:pt idx="22673">
                  <c:v>290.79092399999899</c:v>
                </c:pt>
                <c:pt idx="22674">
                  <c:v>290.72705099999899</c:v>
                </c:pt>
                <c:pt idx="22675">
                  <c:v>290.619598</c:v>
                </c:pt>
                <c:pt idx="22676">
                  <c:v>290.49639899998823</c:v>
                </c:pt>
                <c:pt idx="22677">
                  <c:v>290.44482399999998</c:v>
                </c:pt>
                <c:pt idx="22678">
                  <c:v>290.29833999998834</c:v>
                </c:pt>
                <c:pt idx="22679">
                  <c:v>290.20431499999899</c:v>
                </c:pt>
                <c:pt idx="22680">
                  <c:v>290.10229500000008</c:v>
                </c:pt>
                <c:pt idx="22681">
                  <c:v>289.97988900000001</c:v>
                </c:pt>
                <c:pt idx="22682">
                  <c:v>289.90234400000003</c:v>
                </c:pt>
                <c:pt idx="22683">
                  <c:v>289.80542000000008</c:v>
                </c:pt>
                <c:pt idx="22684">
                  <c:v>289.69641099999899</c:v>
                </c:pt>
                <c:pt idx="22685">
                  <c:v>289.56662</c:v>
                </c:pt>
                <c:pt idx="22686">
                  <c:v>289.44915799999899</c:v>
                </c:pt>
                <c:pt idx="22687">
                  <c:v>289.37228399999998</c:v>
                </c:pt>
                <c:pt idx="22688">
                  <c:v>289.26443499999999</c:v>
                </c:pt>
                <c:pt idx="22689">
                  <c:v>289.17089800000002</c:v>
                </c:pt>
                <c:pt idx="22690">
                  <c:v>289.044556</c:v>
                </c:pt>
                <c:pt idx="22691">
                  <c:v>288.97119099999207</c:v>
                </c:pt>
                <c:pt idx="22692">
                  <c:v>288.83389299999999</c:v>
                </c:pt>
                <c:pt idx="22693">
                  <c:v>288.73471099999864</c:v>
                </c:pt>
                <c:pt idx="22694">
                  <c:v>288.62261999999993</c:v>
                </c:pt>
                <c:pt idx="22695">
                  <c:v>288.51556399999993</c:v>
                </c:pt>
                <c:pt idx="22696">
                  <c:v>288.44271899999899</c:v>
                </c:pt>
                <c:pt idx="22697">
                  <c:v>288.34274299999998</c:v>
                </c:pt>
                <c:pt idx="22698">
                  <c:v>288.23660299999869</c:v>
                </c:pt>
                <c:pt idx="22699">
                  <c:v>288.11920199999997</c:v>
                </c:pt>
                <c:pt idx="22700">
                  <c:v>288.02459699999969</c:v>
                </c:pt>
                <c:pt idx="22701">
                  <c:v>287.92016599999869</c:v>
                </c:pt>
                <c:pt idx="22702">
                  <c:v>287.81042500000001</c:v>
                </c:pt>
                <c:pt idx="22703">
                  <c:v>287.70437599999963</c:v>
                </c:pt>
                <c:pt idx="22704">
                  <c:v>287.59768700000001</c:v>
                </c:pt>
                <c:pt idx="22705">
                  <c:v>287.51986699999998</c:v>
                </c:pt>
                <c:pt idx="22706">
                  <c:v>287.42748999999969</c:v>
                </c:pt>
                <c:pt idx="22707">
                  <c:v>287.31698599999999</c:v>
                </c:pt>
                <c:pt idx="22708">
                  <c:v>287.19226099999997</c:v>
                </c:pt>
                <c:pt idx="22709">
                  <c:v>287.10025000000002</c:v>
                </c:pt>
                <c:pt idx="22710">
                  <c:v>286.99761999999669</c:v>
                </c:pt>
                <c:pt idx="22711">
                  <c:v>286.92816199999669</c:v>
                </c:pt>
                <c:pt idx="22712">
                  <c:v>286.80044600000002</c:v>
                </c:pt>
                <c:pt idx="22713">
                  <c:v>286.67813099999893</c:v>
                </c:pt>
                <c:pt idx="22714">
                  <c:v>286.60113499999869</c:v>
                </c:pt>
                <c:pt idx="22715">
                  <c:v>286.49224899999899</c:v>
                </c:pt>
                <c:pt idx="22716">
                  <c:v>286.38562000000002</c:v>
                </c:pt>
                <c:pt idx="22717">
                  <c:v>286.29562399999969</c:v>
                </c:pt>
                <c:pt idx="22718">
                  <c:v>286.18661499999899</c:v>
                </c:pt>
                <c:pt idx="22719">
                  <c:v>286.08255000000003</c:v>
                </c:pt>
                <c:pt idx="22720">
                  <c:v>285.97055099999869</c:v>
                </c:pt>
                <c:pt idx="22721">
                  <c:v>285.89291399999894</c:v>
                </c:pt>
                <c:pt idx="22722">
                  <c:v>285.77886999999993</c:v>
                </c:pt>
                <c:pt idx="22723">
                  <c:v>285.68869000000001</c:v>
                </c:pt>
                <c:pt idx="22724">
                  <c:v>285.56710799999894</c:v>
                </c:pt>
                <c:pt idx="22725">
                  <c:v>285.46343999999863</c:v>
                </c:pt>
                <c:pt idx="22726">
                  <c:v>285.37042200000002</c:v>
                </c:pt>
                <c:pt idx="22727">
                  <c:v>285.26553299999864</c:v>
                </c:pt>
                <c:pt idx="22728">
                  <c:v>285.17025799999999</c:v>
                </c:pt>
                <c:pt idx="22729">
                  <c:v>285.04516599999999</c:v>
                </c:pt>
                <c:pt idx="22730">
                  <c:v>284.95349099999999</c:v>
                </c:pt>
                <c:pt idx="22731">
                  <c:v>284.875</c:v>
                </c:pt>
                <c:pt idx="22732">
                  <c:v>284.747162</c:v>
                </c:pt>
                <c:pt idx="22733">
                  <c:v>284.668182</c:v>
                </c:pt>
                <c:pt idx="22734">
                  <c:v>284.55789199999998</c:v>
                </c:pt>
                <c:pt idx="22735">
                  <c:v>284.44931000000003</c:v>
                </c:pt>
                <c:pt idx="22736">
                  <c:v>284.34756499999997</c:v>
                </c:pt>
                <c:pt idx="22737">
                  <c:v>284.26757799999899</c:v>
                </c:pt>
                <c:pt idx="22738">
                  <c:v>284.15841699999999</c:v>
                </c:pt>
                <c:pt idx="22739">
                  <c:v>284.07186899999999</c:v>
                </c:pt>
                <c:pt idx="22740">
                  <c:v>283.97930899999869</c:v>
                </c:pt>
                <c:pt idx="22741">
                  <c:v>283.86279300000001</c:v>
                </c:pt>
                <c:pt idx="22742">
                  <c:v>283.75231899999869</c:v>
                </c:pt>
                <c:pt idx="22743">
                  <c:v>283.65362499999998</c:v>
                </c:pt>
                <c:pt idx="22744">
                  <c:v>283.54177899999894</c:v>
                </c:pt>
                <c:pt idx="22745">
                  <c:v>283.42880199999894</c:v>
                </c:pt>
                <c:pt idx="22746">
                  <c:v>283.35223400000001</c:v>
                </c:pt>
                <c:pt idx="22747">
                  <c:v>283.25836199999969</c:v>
                </c:pt>
                <c:pt idx="22748">
                  <c:v>283.16128500000002</c:v>
                </c:pt>
                <c:pt idx="22749">
                  <c:v>283.05212399999999</c:v>
                </c:pt>
                <c:pt idx="22750">
                  <c:v>282.980682</c:v>
                </c:pt>
                <c:pt idx="22751">
                  <c:v>282.85983299999998</c:v>
                </c:pt>
                <c:pt idx="22752">
                  <c:v>282.75060999999999</c:v>
                </c:pt>
                <c:pt idx="22753">
                  <c:v>282.66507000000001</c:v>
                </c:pt>
                <c:pt idx="22754">
                  <c:v>282.57192999999899</c:v>
                </c:pt>
                <c:pt idx="22755">
                  <c:v>282.44781499999999</c:v>
                </c:pt>
                <c:pt idx="22756">
                  <c:v>282.33474699999999</c:v>
                </c:pt>
                <c:pt idx="22757">
                  <c:v>282.23767099999969</c:v>
                </c:pt>
                <c:pt idx="22758">
                  <c:v>282.15273999999999</c:v>
                </c:pt>
                <c:pt idx="22759">
                  <c:v>282.05496200000078</c:v>
                </c:pt>
                <c:pt idx="22760">
                  <c:v>281.95562699999999</c:v>
                </c:pt>
                <c:pt idx="22761">
                  <c:v>281.848816</c:v>
                </c:pt>
                <c:pt idx="22762">
                  <c:v>281.75924700000002</c:v>
                </c:pt>
                <c:pt idx="22763">
                  <c:v>281.64083900000008</c:v>
                </c:pt>
                <c:pt idx="22764">
                  <c:v>281.55114699999899</c:v>
                </c:pt>
                <c:pt idx="22765">
                  <c:v>281.44802899999894</c:v>
                </c:pt>
                <c:pt idx="22766">
                  <c:v>281.34390300000001</c:v>
                </c:pt>
                <c:pt idx="22767">
                  <c:v>281.23727399999899</c:v>
                </c:pt>
                <c:pt idx="22768">
                  <c:v>281.16012599999999</c:v>
                </c:pt>
                <c:pt idx="22769">
                  <c:v>281.06274400000001</c:v>
                </c:pt>
                <c:pt idx="22770">
                  <c:v>280.94418300000001</c:v>
                </c:pt>
                <c:pt idx="22771">
                  <c:v>280.84466600000837</c:v>
                </c:pt>
                <c:pt idx="22772">
                  <c:v>280.76281699999993</c:v>
                </c:pt>
                <c:pt idx="22773">
                  <c:v>280.64679000000001</c:v>
                </c:pt>
                <c:pt idx="22774">
                  <c:v>280.52932699999963</c:v>
                </c:pt>
                <c:pt idx="22775">
                  <c:v>280.44686899999999</c:v>
                </c:pt>
                <c:pt idx="22776">
                  <c:v>280.33114599999863</c:v>
                </c:pt>
                <c:pt idx="22777">
                  <c:v>280.27197299999864</c:v>
                </c:pt>
                <c:pt idx="22778">
                  <c:v>280.145172</c:v>
                </c:pt>
                <c:pt idx="22779">
                  <c:v>280.04995700000001</c:v>
                </c:pt>
                <c:pt idx="22780">
                  <c:v>279.92620799999185</c:v>
                </c:pt>
                <c:pt idx="22781">
                  <c:v>279.83914199999964</c:v>
                </c:pt>
                <c:pt idx="22782">
                  <c:v>279.72961400000003</c:v>
                </c:pt>
                <c:pt idx="22783">
                  <c:v>279.63671899999173</c:v>
                </c:pt>
                <c:pt idx="22784">
                  <c:v>279.56720000000001</c:v>
                </c:pt>
                <c:pt idx="22785">
                  <c:v>279.43160999999623</c:v>
                </c:pt>
                <c:pt idx="22786">
                  <c:v>279.36584499999998</c:v>
                </c:pt>
                <c:pt idx="22787">
                  <c:v>279.30560300000002</c:v>
                </c:pt>
                <c:pt idx="22788">
                  <c:v>279.30602999999923</c:v>
                </c:pt>
                <c:pt idx="22789">
                  <c:v>279.25259399999999</c:v>
                </c:pt>
                <c:pt idx="22790">
                  <c:v>279.179169</c:v>
                </c:pt>
                <c:pt idx="22791">
                  <c:v>279.12591599999899</c:v>
                </c:pt>
                <c:pt idx="22792">
                  <c:v>279.05715899999899</c:v>
                </c:pt>
                <c:pt idx="22793">
                  <c:v>278.95309399999923</c:v>
                </c:pt>
                <c:pt idx="22794">
                  <c:v>278.86261000000002</c:v>
                </c:pt>
                <c:pt idx="22795">
                  <c:v>278.75213599999893</c:v>
                </c:pt>
                <c:pt idx="22796">
                  <c:v>278.67413299999993</c:v>
                </c:pt>
                <c:pt idx="22797">
                  <c:v>278.56570399999993</c:v>
                </c:pt>
                <c:pt idx="22798">
                  <c:v>278.47747799999894</c:v>
                </c:pt>
                <c:pt idx="22799">
                  <c:v>278.38388099999997</c:v>
                </c:pt>
                <c:pt idx="22800">
                  <c:v>278.27392599999899</c:v>
                </c:pt>
                <c:pt idx="22801">
                  <c:v>278.15185500000001</c:v>
                </c:pt>
                <c:pt idx="22802">
                  <c:v>278.059753</c:v>
                </c:pt>
                <c:pt idx="22803">
                  <c:v>277.97091699999669</c:v>
                </c:pt>
                <c:pt idx="22804">
                  <c:v>277.88299599999999</c:v>
                </c:pt>
                <c:pt idx="22805">
                  <c:v>277.77938799999993</c:v>
                </c:pt>
                <c:pt idx="22806">
                  <c:v>277.66928100000786</c:v>
                </c:pt>
                <c:pt idx="22807">
                  <c:v>277.57440200000002</c:v>
                </c:pt>
                <c:pt idx="22808">
                  <c:v>277.46905500000003</c:v>
                </c:pt>
                <c:pt idx="22809">
                  <c:v>277.37133799999663</c:v>
                </c:pt>
                <c:pt idx="22810">
                  <c:v>277.26211499999869</c:v>
                </c:pt>
                <c:pt idx="22811">
                  <c:v>277.190674</c:v>
                </c:pt>
                <c:pt idx="22812">
                  <c:v>277.08026100000001</c:v>
                </c:pt>
                <c:pt idx="22813">
                  <c:v>276.96212799999893</c:v>
                </c:pt>
                <c:pt idx="22814">
                  <c:v>276.88729899999993</c:v>
                </c:pt>
                <c:pt idx="22815">
                  <c:v>276.76992799999999</c:v>
                </c:pt>
                <c:pt idx="22816">
                  <c:v>276.67980999999997</c:v>
                </c:pt>
                <c:pt idx="22817">
                  <c:v>276.59155299999208</c:v>
                </c:pt>
                <c:pt idx="22818">
                  <c:v>276.48983799999894</c:v>
                </c:pt>
                <c:pt idx="22819">
                  <c:v>276.40075699999869</c:v>
                </c:pt>
                <c:pt idx="22820">
                  <c:v>276.30068999999997</c:v>
                </c:pt>
                <c:pt idx="22821">
                  <c:v>276.19525099999993</c:v>
                </c:pt>
                <c:pt idx="22822">
                  <c:v>276.08016999999899</c:v>
                </c:pt>
                <c:pt idx="22823">
                  <c:v>276.00924700000002</c:v>
                </c:pt>
                <c:pt idx="22824">
                  <c:v>275.89694199999963</c:v>
                </c:pt>
                <c:pt idx="22825">
                  <c:v>275.79342699999899</c:v>
                </c:pt>
                <c:pt idx="22826">
                  <c:v>275.70007299999969</c:v>
                </c:pt>
                <c:pt idx="22827">
                  <c:v>275.60922200000078</c:v>
                </c:pt>
                <c:pt idx="22828">
                  <c:v>275.50811799999144</c:v>
                </c:pt>
                <c:pt idx="22829">
                  <c:v>275.42413299999669</c:v>
                </c:pt>
                <c:pt idx="22830">
                  <c:v>275.31778000000008</c:v>
                </c:pt>
                <c:pt idx="22831">
                  <c:v>275.21490499999999</c:v>
                </c:pt>
                <c:pt idx="22832">
                  <c:v>275.11904900000002</c:v>
                </c:pt>
                <c:pt idx="22833">
                  <c:v>275.02981599999993</c:v>
                </c:pt>
                <c:pt idx="22834">
                  <c:v>274.94662499999993</c:v>
                </c:pt>
                <c:pt idx="22835">
                  <c:v>274.86587500000002</c:v>
                </c:pt>
                <c:pt idx="22836">
                  <c:v>274.74771099999964</c:v>
                </c:pt>
                <c:pt idx="22837">
                  <c:v>274.64480600000837</c:v>
                </c:pt>
                <c:pt idx="22838">
                  <c:v>274.56964100000232</c:v>
                </c:pt>
                <c:pt idx="22839">
                  <c:v>274.44250499999993</c:v>
                </c:pt>
                <c:pt idx="22840">
                  <c:v>274.375946</c:v>
                </c:pt>
                <c:pt idx="22841">
                  <c:v>274.26892099999969</c:v>
                </c:pt>
                <c:pt idx="22842">
                  <c:v>274.15948500000837</c:v>
                </c:pt>
                <c:pt idx="22843">
                  <c:v>274.08541899999869</c:v>
                </c:pt>
                <c:pt idx="22844">
                  <c:v>273.95745799999969</c:v>
                </c:pt>
                <c:pt idx="22845">
                  <c:v>273.89022799999969</c:v>
                </c:pt>
                <c:pt idx="22846">
                  <c:v>273.78414899999899</c:v>
                </c:pt>
                <c:pt idx="22847">
                  <c:v>273.68948400000232</c:v>
                </c:pt>
                <c:pt idx="22848">
                  <c:v>273.59182699999963</c:v>
                </c:pt>
                <c:pt idx="22849">
                  <c:v>273.51782200000002</c:v>
                </c:pt>
                <c:pt idx="22850">
                  <c:v>273.39633199999179</c:v>
                </c:pt>
                <c:pt idx="22851">
                  <c:v>273.30484000000791</c:v>
                </c:pt>
                <c:pt idx="22852">
                  <c:v>273.21795699999899</c:v>
                </c:pt>
                <c:pt idx="22853">
                  <c:v>273.10174599999999</c:v>
                </c:pt>
                <c:pt idx="22854">
                  <c:v>273.02441399999969</c:v>
                </c:pt>
                <c:pt idx="22855">
                  <c:v>272.92987099999999</c:v>
                </c:pt>
                <c:pt idx="22856">
                  <c:v>272.83758499999999</c:v>
                </c:pt>
                <c:pt idx="22857">
                  <c:v>272.75570699999969</c:v>
                </c:pt>
                <c:pt idx="22858">
                  <c:v>272.63183599999923</c:v>
                </c:pt>
                <c:pt idx="22859">
                  <c:v>272.56219499999969</c:v>
                </c:pt>
                <c:pt idx="22860">
                  <c:v>272.460083</c:v>
                </c:pt>
                <c:pt idx="22861">
                  <c:v>272.34609999999969</c:v>
                </c:pt>
                <c:pt idx="22862">
                  <c:v>272.28121899999115</c:v>
                </c:pt>
                <c:pt idx="22863">
                  <c:v>272.18286100000432</c:v>
                </c:pt>
                <c:pt idx="22864">
                  <c:v>272.08099399999969</c:v>
                </c:pt>
                <c:pt idx="22865">
                  <c:v>271.98901399999869</c:v>
                </c:pt>
                <c:pt idx="22866">
                  <c:v>271.89199799999869</c:v>
                </c:pt>
                <c:pt idx="22867">
                  <c:v>271.79385399999899</c:v>
                </c:pt>
                <c:pt idx="22868">
                  <c:v>271.69448899999998</c:v>
                </c:pt>
                <c:pt idx="22869">
                  <c:v>271.597443</c:v>
                </c:pt>
                <c:pt idx="22870">
                  <c:v>271.51812699999869</c:v>
                </c:pt>
                <c:pt idx="22871">
                  <c:v>271.42153899998817</c:v>
                </c:pt>
                <c:pt idx="22872">
                  <c:v>271.32586700000002</c:v>
                </c:pt>
                <c:pt idx="22873">
                  <c:v>271.22149699999869</c:v>
                </c:pt>
                <c:pt idx="22874">
                  <c:v>271.12817399999869</c:v>
                </c:pt>
                <c:pt idx="22875">
                  <c:v>271.03582799999964</c:v>
                </c:pt>
                <c:pt idx="22876">
                  <c:v>270.93997199999899</c:v>
                </c:pt>
                <c:pt idx="22877">
                  <c:v>270.87081899999993</c:v>
                </c:pt>
                <c:pt idx="22878">
                  <c:v>270.742615</c:v>
                </c:pt>
                <c:pt idx="22879">
                  <c:v>270.66055299999999</c:v>
                </c:pt>
                <c:pt idx="22880">
                  <c:v>270.55190999999894</c:v>
                </c:pt>
                <c:pt idx="22881">
                  <c:v>270.48996</c:v>
                </c:pt>
                <c:pt idx="22882">
                  <c:v>270.39605699999669</c:v>
                </c:pt>
                <c:pt idx="22883">
                  <c:v>270.30090300000001</c:v>
                </c:pt>
                <c:pt idx="22884">
                  <c:v>270.18884300000002</c:v>
                </c:pt>
                <c:pt idx="22885">
                  <c:v>270.08300799999893</c:v>
                </c:pt>
                <c:pt idx="22886">
                  <c:v>270.01919599999923</c:v>
                </c:pt>
                <c:pt idx="22887">
                  <c:v>269.91369599999899</c:v>
                </c:pt>
                <c:pt idx="22888">
                  <c:v>269.81488000000826</c:v>
                </c:pt>
                <c:pt idx="22889">
                  <c:v>269.74707000000001</c:v>
                </c:pt>
                <c:pt idx="22890">
                  <c:v>269.64025900000001</c:v>
                </c:pt>
                <c:pt idx="22891">
                  <c:v>269.55883799999964</c:v>
                </c:pt>
                <c:pt idx="22892">
                  <c:v>269.44760100000002</c:v>
                </c:pt>
                <c:pt idx="22893">
                  <c:v>269.38937399999969</c:v>
                </c:pt>
                <c:pt idx="22894">
                  <c:v>269.27499399999999</c:v>
                </c:pt>
                <c:pt idx="22895">
                  <c:v>269.18438700000002</c:v>
                </c:pt>
                <c:pt idx="22896">
                  <c:v>269.08987400000001</c:v>
                </c:pt>
                <c:pt idx="22897">
                  <c:v>269.00817899999669</c:v>
                </c:pt>
                <c:pt idx="22898">
                  <c:v>268.91085799999894</c:v>
                </c:pt>
                <c:pt idx="22899">
                  <c:v>268.81893899999869</c:v>
                </c:pt>
                <c:pt idx="22900">
                  <c:v>268.72076399999969</c:v>
                </c:pt>
                <c:pt idx="22901">
                  <c:v>268.62802099999999</c:v>
                </c:pt>
                <c:pt idx="22902">
                  <c:v>268.53292800000003</c:v>
                </c:pt>
                <c:pt idx="22903">
                  <c:v>268.47830199999669</c:v>
                </c:pt>
                <c:pt idx="22904">
                  <c:v>268.34667999999999</c:v>
                </c:pt>
                <c:pt idx="22905">
                  <c:v>268.26489299999997</c:v>
                </c:pt>
                <c:pt idx="22906">
                  <c:v>268.17855799999899</c:v>
                </c:pt>
                <c:pt idx="22907">
                  <c:v>268.07409699999999</c:v>
                </c:pt>
                <c:pt idx="22908">
                  <c:v>267.98120099999869</c:v>
                </c:pt>
                <c:pt idx="22909">
                  <c:v>267.88540599999999</c:v>
                </c:pt>
                <c:pt idx="22910">
                  <c:v>267.79153399999046</c:v>
                </c:pt>
                <c:pt idx="22911">
                  <c:v>267.73568699999993</c:v>
                </c:pt>
                <c:pt idx="22912">
                  <c:v>267.63958700000001</c:v>
                </c:pt>
                <c:pt idx="22913">
                  <c:v>267.54397599999999</c:v>
                </c:pt>
                <c:pt idx="22914">
                  <c:v>267.45834399999899</c:v>
                </c:pt>
                <c:pt idx="22915">
                  <c:v>267.35348499999998</c:v>
                </c:pt>
                <c:pt idx="22916">
                  <c:v>267.27362099999999</c:v>
                </c:pt>
                <c:pt idx="22917">
                  <c:v>267.18124399999999</c:v>
                </c:pt>
                <c:pt idx="22918">
                  <c:v>267.08783</c:v>
                </c:pt>
                <c:pt idx="22919">
                  <c:v>266.99056999999863</c:v>
                </c:pt>
                <c:pt idx="22920">
                  <c:v>266.89654499999864</c:v>
                </c:pt>
                <c:pt idx="22921">
                  <c:v>266.82900999999993</c:v>
                </c:pt>
                <c:pt idx="22922">
                  <c:v>266.73156699999669</c:v>
                </c:pt>
                <c:pt idx="22923">
                  <c:v>266.65631099999899</c:v>
                </c:pt>
                <c:pt idx="22924">
                  <c:v>266.559235</c:v>
                </c:pt>
                <c:pt idx="22925">
                  <c:v>266.47177099999863</c:v>
                </c:pt>
                <c:pt idx="22926">
                  <c:v>266.36361699999969</c:v>
                </c:pt>
                <c:pt idx="22927">
                  <c:v>266.301849</c:v>
                </c:pt>
                <c:pt idx="22928">
                  <c:v>266.20190399999899</c:v>
                </c:pt>
                <c:pt idx="22929">
                  <c:v>266.13854999999899</c:v>
                </c:pt>
                <c:pt idx="22930">
                  <c:v>266.012878</c:v>
                </c:pt>
                <c:pt idx="22931">
                  <c:v>265.90374799999893</c:v>
                </c:pt>
                <c:pt idx="22932">
                  <c:v>265.84466600000837</c:v>
                </c:pt>
                <c:pt idx="22933">
                  <c:v>265.73254399999894</c:v>
                </c:pt>
                <c:pt idx="22934">
                  <c:v>265.66458100000278</c:v>
                </c:pt>
                <c:pt idx="22935">
                  <c:v>265.560181</c:v>
                </c:pt>
                <c:pt idx="22936">
                  <c:v>265.47653199999104</c:v>
                </c:pt>
                <c:pt idx="22937">
                  <c:v>265.366241</c:v>
                </c:pt>
                <c:pt idx="22938">
                  <c:v>265.30615199999869</c:v>
                </c:pt>
                <c:pt idx="22939">
                  <c:v>265.22094699999963</c:v>
                </c:pt>
                <c:pt idx="22940">
                  <c:v>265.13659699999869</c:v>
                </c:pt>
                <c:pt idx="22941">
                  <c:v>265.03253199999864</c:v>
                </c:pt>
                <c:pt idx="22942">
                  <c:v>264.94564800000001</c:v>
                </c:pt>
                <c:pt idx="22943">
                  <c:v>264.84619099999969</c:v>
                </c:pt>
                <c:pt idx="22944">
                  <c:v>264.74658199999999</c:v>
                </c:pt>
                <c:pt idx="22945">
                  <c:v>264.67282100000278</c:v>
                </c:pt>
                <c:pt idx="22946">
                  <c:v>264.57959</c:v>
                </c:pt>
                <c:pt idx="22947">
                  <c:v>264.47546399999999</c:v>
                </c:pt>
                <c:pt idx="22948">
                  <c:v>264.40637199999207</c:v>
                </c:pt>
                <c:pt idx="22949">
                  <c:v>264.32464599999997</c:v>
                </c:pt>
                <c:pt idx="22950">
                  <c:v>264.23724399999969</c:v>
                </c:pt>
                <c:pt idx="22951">
                  <c:v>264.13369799999964</c:v>
                </c:pt>
                <c:pt idx="22952">
                  <c:v>264.05264300000078</c:v>
                </c:pt>
                <c:pt idx="22953">
                  <c:v>263.93948399999999</c:v>
                </c:pt>
                <c:pt idx="22954">
                  <c:v>263.86685199999999</c:v>
                </c:pt>
                <c:pt idx="22955">
                  <c:v>263.81225599999999</c:v>
                </c:pt>
                <c:pt idx="22956">
                  <c:v>263.69488500000278</c:v>
                </c:pt>
                <c:pt idx="22957">
                  <c:v>263.62081899999993</c:v>
                </c:pt>
                <c:pt idx="22958">
                  <c:v>263.51858499999969</c:v>
                </c:pt>
                <c:pt idx="22959">
                  <c:v>263.43490599999899</c:v>
                </c:pt>
                <c:pt idx="22960">
                  <c:v>263.34484900000774</c:v>
                </c:pt>
                <c:pt idx="22961">
                  <c:v>263.24096700000001</c:v>
                </c:pt>
                <c:pt idx="22962">
                  <c:v>263.13980099999998</c:v>
                </c:pt>
                <c:pt idx="22963">
                  <c:v>263.07757599999923</c:v>
                </c:pt>
                <c:pt idx="22964">
                  <c:v>262.97534199999899</c:v>
                </c:pt>
                <c:pt idx="22965">
                  <c:v>262.89376799999923</c:v>
                </c:pt>
                <c:pt idx="22966">
                  <c:v>262.82174699999899</c:v>
                </c:pt>
                <c:pt idx="22967">
                  <c:v>262.74874899999969</c:v>
                </c:pt>
                <c:pt idx="22968">
                  <c:v>262.64623999999969</c:v>
                </c:pt>
                <c:pt idx="22969">
                  <c:v>262.574432</c:v>
                </c:pt>
                <c:pt idx="22970">
                  <c:v>262.48223899999869</c:v>
                </c:pt>
                <c:pt idx="22971">
                  <c:v>262.39538599999969</c:v>
                </c:pt>
                <c:pt idx="22972">
                  <c:v>262.31796300000002</c:v>
                </c:pt>
                <c:pt idx="22973">
                  <c:v>262.20883199999969</c:v>
                </c:pt>
                <c:pt idx="22974">
                  <c:v>262.11230499999999</c:v>
                </c:pt>
                <c:pt idx="22975">
                  <c:v>262.01968399999998</c:v>
                </c:pt>
                <c:pt idx="22976">
                  <c:v>261.95370499999899</c:v>
                </c:pt>
                <c:pt idx="22977">
                  <c:v>261.850525</c:v>
                </c:pt>
                <c:pt idx="22978">
                  <c:v>261.78469799999999</c:v>
                </c:pt>
                <c:pt idx="22979">
                  <c:v>261.71374499999899</c:v>
                </c:pt>
                <c:pt idx="22980">
                  <c:v>261.60418700000002</c:v>
                </c:pt>
                <c:pt idx="22981">
                  <c:v>261.50353999999669</c:v>
                </c:pt>
                <c:pt idx="22982">
                  <c:v>261.44488500000278</c:v>
                </c:pt>
                <c:pt idx="22983">
                  <c:v>261.35128800000001</c:v>
                </c:pt>
                <c:pt idx="22984">
                  <c:v>261.24331699999863</c:v>
                </c:pt>
                <c:pt idx="22985">
                  <c:v>261.16091899999969</c:v>
                </c:pt>
                <c:pt idx="22986">
                  <c:v>261.07666</c:v>
                </c:pt>
                <c:pt idx="22987">
                  <c:v>260.98584</c:v>
                </c:pt>
                <c:pt idx="22988">
                  <c:v>260.92346199999969</c:v>
                </c:pt>
                <c:pt idx="22989">
                  <c:v>260.82086199999998</c:v>
                </c:pt>
                <c:pt idx="22990">
                  <c:v>260.72659299999663</c:v>
                </c:pt>
                <c:pt idx="22991">
                  <c:v>260.65139799999969</c:v>
                </c:pt>
                <c:pt idx="22992">
                  <c:v>260.56201199999964</c:v>
                </c:pt>
                <c:pt idx="22993">
                  <c:v>260.47204599999969</c:v>
                </c:pt>
                <c:pt idx="22994">
                  <c:v>260.39413499999893</c:v>
                </c:pt>
                <c:pt idx="22995">
                  <c:v>260.31268300000232</c:v>
                </c:pt>
                <c:pt idx="22996">
                  <c:v>260.21484400000008</c:v>
                </c:pt>
                <c:pt idx="22997">
                  <c:v>260.15582300000278</c:v>
                </c:pt>
                <c:pt idx="22998">
                  <c:v>260.04641699999894</c:v>
                </c:pt>
                <c:pt idx="22999">
                  <c:v>259.98812899999064</c:v>
                </c:pt>
                <c:pt idx="23000">
                  <c:v>259.88070699999969</c:v>
                </c:pt>
                <c:pt idx="23001">
                  <c:v>259.79330399999623</c:v>
                </c:pt>
                <c:pt idx="23002">
                  <c:v>259.71283</c:v>
                </c:pt>
                <c:pt idx="23003">
                  <c:v>259.61496000000238</c:v>
                </c:pt>
                <c:pt idx="23004">
                  <c:v>259.52722199999999</c:v>
                </c:pt>
                <c:pt idx="23005">
                  <c:v>259.457764</c:v>
                </c:pt>
                <c:pt idx="23006">
                  <c:v>259.35498000000786</c:v>
                </c:pt>
                <c:pt idx="23007">
                  <c:v>259.26040599999999</c:v>
                </c:pt>
                <c:pt idx="23008">
                  <c:v>259.197205</c:v>
                </c:pt>
                <c:pt idx="23009">
                  <c:v>259.102509</c:v>
                </c:pt>
                <c:pt idx="23010">
                  <c:v>259.02316299999899</c:v>
                </c:pt>
                <c:pt idx="23011">
                  <c:v>258.92163099999863</c:v>
                </c:pt>
                <c:pt idx="23012">
                  <c:v>258.83862299999993</c:v>
                </c:pt>
                <c:pt idx="23013">
                  <c:v>258.75875899999869</c:v>
                </c:pt>
                <c:pt idx="23014">
                  <c:v>258.68725599999999</c:v>
                </c:pt>
                <c:pt idx="23015">
                  <c:v>258.574524</c:v>
                </c:pt>
                <c:pt idx="23016">
                  <c:v>258.48495499999899</c:v>
                </c:pt>
                <c:pt idx="23017">
                  <c:v>258.40744000000001</c:v>
                </c:pt>
                <c:pt idx="23018">
                  <c:v>258.34484900000774</c:v>
                </c:pt>
                <c:pt idx="23019">
                  <c:v>258.26611299999075</c:v>
                </c:pt>
                <c:pt idx="23020">
                  <c:v>258.12142899999969</c:v>
                </c:pt>
                <c:pt idx="23021">
                  <c:v>258.07666</c:v>
                </c:pt>
                <c:pt idx="23022">
                  <c:v>257.97448700000001</c:v>
                </c:pt>
                <c:pt idx="23023">
                  <c:v>257.890961</c:v>
                </c:pt>
                <c:pt idx="23024">
                  <c:v>257.81298800000002</c:v>
                </c:pt>
                <c:pt idx="23025">
                  <c:v>257.71560699999969</c:v>
                </c:pt>
                <c:pt idx="23026">
                  <c:v>257.63616899999869</c:v>
                </c:pt>
                <c:pt idx="23027">
                  <c:v>257.55010999999899</c:v>
                </c:pt>
                <c:pt idx="23028">
                  <c:v>257.46133399999127</c:v>
                </c:pt>
                <c:pt idx="23029">
                  <c:v>257.39517199999869</c:v>
                </c:pt>
                <c:pt idx="23030">
                  <c:v>257.30658</c:v>
                </c:pt>
                <c:pt idx="23031">
                  <c:v>257.20523100000003</c:v>
                </c:pt>
                <c:pt idx="23032">
                  <c:v>257.11505099999999</c:v>
                </c:pt>
                <c:pt idx="23033">
                  <c:v>257.02523799999869</c:v>
                </c:pt>
                <c:pt idx="23034">
                  <c:v>256.95730599999899</c:v>
                </c:pt>
                <c:pt idx="23035">
                  <c:v>256.88494900000001</c:v>
                </c:pt>
                <c:pt idx="23036">
                  <c:v>256.80697599999894</c:v>
                </c:pt>
                <c:pt idx="23037">
                  <c:v>256.68768300000232</c:v>
                </c:pt>
                <c:pt idx="23038">
                  <c:v>256.612213</c:v>
                </c:pt>
                <c:pt idx="23039">
                  <c:v>256.52886999999993</c:v>
                </c:pt>
                <c:pt idx="23040">
                  <c:v>256.44192500000003</c:v>
                </c:pt>
                <c:pt idx="23041">
                  <c:v>256.36431899999963</c:v>
                </c:pt>
                <c:pt idx="23042">
                  <c:v>256.28488199999998</c:v>
                </c:pt>
                <c:pt idx="23043">
                  <c:v>256.18466200000432</c:v>
                </c:pt>
                <c:pt idx="23044">
                  <c:v>256.10205100000002</c:v>
                </c:pt>
                <c:pt idx="23045">
                  <c:v>256.019226</c:v>
                </c:pt>
                <c:pt idx="23046">
                  <c:v>255.91619900000001</c:v>
                </c:pt>
                <c:pt idx="23047">
                  <c:v>255.84561199999999</c:v>
                </c:pt>
                <c:pt idx="23048">
                  <c:v>255.74583399999995</c:v>
                </c:pt>
                <c:pt idx="23049">
                  <c:v>255.671356</c:v>
                </c:pt>
                <c:pt idx="23050">
                  <c:v>255.59910600000001</c:v>
                </c:pt>
                <c:pt idx="23051">
                  <c:v>255.49465899999998</c:v>
                </c:pt>
                <c:pt idx="23052">
                  <c:v>255.42344700000388</c:v>
                </c:pt>
                <c:pt idx="23053">
                  <c:v>255.335815</c:v>
                </c:pt>
                <c:pt idx="23054">
                  <c:v>255.26760899999999</c:v>
                </c:pt>
                <c:pt idx="23055">
                  <c:v>255.18692000000001</c:v>
                </c:pt>
                <c:pt idx="23056">
                  <c:v>255.09236100000001</c:v>
                </c:pt>
                <c:pt idx="23057">
                  <c:v>255.00683599999999</c:v>
                </c:pt>
                <c:pt idx="23058">
                  <c:v>254.93232700000448</c:v>
                </c:pt>
                <c:pt idx="23059">
                  <c:v>254.82659900000004</c:v>
                </c:pt>
                <c:pt idx="23060">
                  <c:v>254.750473</c:v>
                </c:pt>
                <c:pt idx="23061">
                  <c:v>254.685013</c:v>
                </c:pt>
                <c:pt idx="23062">
                  <c:v>254.57229599999999</c:v>
                </c:pt>
                <c:pt idx="23063">
                  <c:v>254.49444600000388</c:v>
                </c:pt>
                <c:pt idx="23064">
                  <c:v>254.38403300000004</c:v>
                </c:pt>
                <c:pt idx="23065">
                  <c:v>254.34700000000001</c:v>
                </c:pt>
                <c:pt idx="23066">
                  <c:v>254.22990399999998</c:v>
                </c:pt>
                <c:pt idx="23067">
                  <c:v>254.17510999999999</c:v>
                </c:pt>
                <c:pt idx="23068">
                  <c:v>254.058594</c:v>
                </c:pt>
                <c:pt idx="23069">
                  <c:v>253.99252300000001</c:v>
                </c:pt>
                <c:pt idx="23070">
                  <c:v>253.92501800000107</c:v>
                </c:pt>
                <c:pt idx="23071">
                  <c:v>253.830994</c:v>
                </c:pt>
                <c:pt idx="23072">
                  <c:v>253.74847399999999</c:v>
                </c:pt>
                <c:pt idx="23073">
                  <c:v>253.650192</c:v>
                </c:pt>
                <c:pt idx="23074">
                  <c:v>253.58111600000365</c:v>
                </c:pt>
                <c:pt idx="23075">
                  <c:v>253.47705099999999</c:v>
                </c:pt>
                <c:pt idx="23076">
                  <c:v>253.396805</c:v>
                </c:pt>
                <c:pt idx="23077">
                  <c:v>253.30894500000107</c:v>
                </c:pt>
                <c:pt idx="23078">
                  <c:v>253.25296</c:v>
                </c:pt>
                <c:pt idx="23079">
                  <c:v>253.17340099999998</c:v>
                </c:pt>
                <c:pt idx="23080">
                  <c:v>253.08247400000027</c:v>
                </c:pt>
                <c:pt idx="23081">
                  <c:v>253.00367699999998</c:v>
                </c:pt>
                <c:pt idx="23082">
                  <c:v>252.89475999999999</c:v>
                </c:pt>
                <c:pt idx="23083">
                  <c:v>252.81651299999999</c:v>
                </c:pt>
                <c:pt idx="23084">
                  <c:v>252.75744600000448</c:v>
                </c:pt>
                <c:pt idx="23085">
                  <c:v>252.66529800000001</c:v>
                </c:pt>
                <c:pt idx="23086">
                  <c:v>252.58407600000001</c:v>
                </c:pt>
                <c:pt idx="23087">
                  <c:v>252.52330000000001</c:v>
                </c:pt>
                <c:pt idx="23088">
                  <c:v>252.4130859999959</c:v>
                </c:pt>
                <c:pt idx="23089">
                  <c:v>252.32109100000127</c:v>
                </c:pt>
                <c:pt idx="23090">
                  <c:v>252.25271599999999</c:v>
                </c:pt>
                <c:pt idx="23091">
                  <c:v>252.15962199999998</c:v>
                </c:pt>
                <c:pt idx="23092">
                  <c:v>252.076843</c:v>
                </c:pt>
                <c:pt idx="23093">
                  <c:v>252.011719</c:v>
                </c:pt>
                <c:pt idx="23094">
                  <c:v>251.90081800000004</c:v>
                </c:pt>
                <c:pt idx="23095">
                  <c:v>251.82302900000047</c:v>
                </c:pt>
                <c:pt idx="23096">
                  <c:v>251.72735599999999</c:v>
                </c:pt>
                <c:pt idx="23097">
                  <c:v>251.65373199999999</c:v>
                </c:pt>
                <c:pt idx="23098">
                  <c:v>251.56343100000001</c:v>
                </c:pt>
                <c:pt idx="23099">
                  <c:v>251.49972499999998</c:v>
                </c:pt>
                <c:pt idx="23100">
                  <c:v>251.401657</c:v>
                </c:pt>
                <c:pt idx="23101">
                  <c:v>251.32003800000402</c:v>
                </c:pt>
                <c:pt idx="23102">
                  <c:v>251.261368</c:v>
                </c:pt>
                <c:pt idx="23103">
                  <c:v>251.163422</c:v>
                </c:pt>
                <c:pt idx="23104">
                  <c:v>251.08297700000207</c:v>
                </c:pt>
                <c:pt idx="23105">
                  <c:v>250.994202</c:v>
                </c:pt>
                <c:pt idx="23106">
                  <c:v>250.89987199999999</c:v>
                </c:pt>
                <c:pt idx="23107">
                  <c:v>250.83187900000001</c:v>
                </c:pt>
                <c:pt idx="23108">
                  <c:v>250.74313399999932</c:v>
                </c:pt>
                <c:pt idx="23109">
                  <c:v>250.62968399999932</c:v>
                </c:pt>
                <c:pt idx="23110">
                  <c:v>250.58593800000187</c:v>
                </c:pt>
                <c:pt idx="23111">
                  <c:v>250.495453</c:v>
                </c:pt>
                <c:pt idx="23112">
                  <c:v>250.39434800000365</c:v>
                </c:pt>
                <c:pt idx="23113">
                  <c:v>250.335587</c:v>
                </c:pt>
                <c:pt idx="23114">
                  <c:v>250.250305</c:v>
                </c:pt>
                <c:pt idx="23115">
                  <c:v>250.15274000000107</c:v>
                </c:pt>
                <c:pt idx="23116">
                  <c:v>250.06570399999998</c:v>
                </c:pt>
                <c:pt idx="23117">
                  <c:v>249.98405499999998</c:v>
                </c:pt>
                <c:pt idx="23118">
                  <c:v>249.89840700000514</c:v>
                </c:pt>
                <c:pt idx="23119">
                  <c:v>249.811035</c:v>
                </c:pt>
                <c:pt idx="23120">
                  <c:v>249.73860199999999</c:v>
                </c:pt>
                <c:pt idx="23121">
                  <c:v>249.670197</c:v>
                </c:pt>
                <c:pt idx="23122">
                  <c:v>249.595215</c:v>
                </c:pt>
                <c:pt idx="23123">
                  <c:v>249.50405899999998</c:v>
                </c:pt>
                <c:pt idx="23124">
                  <c:v>249.4157559999955</c:v>
                </c:pt>
                <c:pt idx="23125">
                  <c:v>249.344742</c:v>
                </c:pt>
                <c:pt idx="23126">
                  <c:v>249.27621499999998</c:v>
                </c:pt>
                <c:pt idx="23127">
                  <c:v>249.18833900000425</c:v>
                </c:pt>
                <c:pt idx="23128">
                  <c:v>249.05334500000001</c:v>
                </c:pt>
                <c:pt idx="23129">
                  <c:v>249.01792900000001</c:v>
                </c:pt>
                <c:pt idx="23130">
                  <c:v>248.92434700000402</c:v>
                </c:pt>
                <c:pt idx="23131">
                  <c:v>248.84582499999999</c:v>
                </c:pt>
                <c:pt idx="23132">
                  <c:v>248.772919</c:v>
                </c:pt>
                <c:pt idx="23133">
                  <c:v>248.68786600000001</c:v>
                </c:pt>
                <c:pt idx="23134">
                  <c:v>248.590225</c:v>
                </c:pt>
                <c:pt idx="23135">
                  <c:v>248.52966299999972</c:v>
                </c:pt>
                <c:pt idx="23136">
                  <c:v>248.429733</c:v>
                </c:pt>
                <c:pt idx="23137">
                  <c:v>248.34605399999998</c:v>
                </c:pt>
                <c:pt idx="23138">
                  <c:v>248.26823400000001</c:v>
                </c:pt>
                <c:pt idx="23139">
                  <c:v>248.17393499999972</c:v>
                </c:pt>
                <c:pt idx="23140">
                  <c:v>248.09306299999992</c:v>
                </c:pt>
                <c:pt idx="23141">
                  <c:v>248.05683900000147</c:v>
                </c:pt>
                <c:pt idx="23142">
                  <c:v>247.943298</c:v>
                </c:pt>
                <c:pt idx="23143">
                  <c:v>247.86178600000127</c:v>
                </c:pt>
                <c:pt idx="23144">
                  <c:v>247.77387999999587</c:v>
                </c:pt>
                <c:pt idx="23145">
                  <c:v>247.68199200000001</c:v>
                </c:pt>
                <c:pt idx="23146">
                  <c:v>247.596802</c:v>
                </c:pt>
                <c:pt idx="23147">
                  <c:v>247.53353899999999</c:v>
                </c:pt>
                <c:pt idx="23148">
                  <c:v>247.46546900000001</c:v>
                </c:pt>
                <c:pt idx="23149">
                  <c:v>247.36933900000147</c:v>
                </c:pt>
                <c:pt idx="23150">
                  <c:v>247.31102000000001</c:v>
                </c:pt>
                <c:pt idx="23151">
                  <c:v>247.19889800000001</c:v>
                </c:pt>
                <c:pt idx="23152">
                  <c:v>247.12313800000001</c:v>
                </c:pt>
                <c:pt idx="23153">
                  <c:v>247.04213000000001</c:v>
                </c:pt>
                <c:pt idx="23154">
                  <c:v>246.97070299999999</c:v>
                </c:pt>
                <c:pt idx="23155">
                  <c:v>246.87196399999999</c:v>
                </c:pt>
                <c:pt idx="23156">
                  <c:v>246.798035</c:v>
                </c:pt>
                <c:pt idx="23157">
                  <c:v>246.70881700000001</c:v>
                </c:pt>
                <c:pt idx="23158">
                  <c:v>246.63610800000001</c:v>
                </c:pt>
                <c:pt idx="23159">
                  <c:v>246.56431599999999</c:v>
                </c:pt>
                <c:pt idx="23160">
                  <c:v>246.47731000000007</c:v>
                </c:pt>
                <c:pt idx="23161">
                  <c:v>246.396591</c:v>
                </c:pt>
                <c:pt idx="23162">
                  <c:v>246.29559299999912</c:v>
                </c:pt>
                <c:pt idx="23163">
                  <c:v>246.24459799999912</c:v>
                </c:pt>
                <c:pt idx="23164">
                  <c:v>246.1345059999955</c:v>
                </c:pt>
                <c:pt idx="23165">
                  <c:v>246.08020000000027</c:v>
                </c:pt>
                <c:pt idx="23166">
                  <c:v>246.00228900000027</c:v>
                </c:pt>
                <c:pt idx="23167">
                  <c:v>245.915527</c:v>
                </c:pt>
                <c:pt idx="23168">
                  <c:v>245.82420300000001</c:v>
                </c:pt>
                <c:pt idx="23169">
                  <c:v>245.75701900000001</c:v>
                </c:pt>
                <c:pt idx="23170">
                  <c:v>245.67321799999999</c:v>
                </c:pt>
                <c:pt idx="23171">
                  <c:v>245.59683200000001</c:v>
                </c:pt>
                <c:pt idx="23172">
                  <c:v>245.51969899999995</c:v>
                </c:pt>
                <c:pt idx="23173">
                  <c:v>245.424103</c:v>
                </c:pt>
                <c:pt idx="23174">
                  <c:v>245.338165</c:v>
                </c:pt>
                <c:pt idx="23175">
                  <c:v>245.26074199999999</c:v>
                </c:pt>
                <c:pt idx="23176">
                  <c:v>245.16976899999995</c:v>
                </c:pt>
                <c:pt idx="23177">
                  <c:v>245.10817</c:v>
                </c:pt>
                <c:pt idx="23178">
                  <c:v>245.035721</c:v>
                </c:pt>
                <c:pt idx="23179">
                  <c:v>244.94468699999999</c:v>
                </c:pt>
                <c:pt idx="23180">
                  <c:v>244.86248800000425</c:v>
                </c:pt>
                <c:pt idx="23181">
                  <c:v>244.778381</c:v>
                </c:pt>
                <c:pt idx="23182">
                  <c:v>244.71099899999999</c:v>
                </c:pt>
                <c:pt idx="23183">
                  <c:v>244.61686699999998</c:v>
                </c:pt>
                <c:pt idx="23184">
                  <c:v>244.55302399999999</c:v>
                </c:pt>
                <c:pt idx="23185">
                  <c:v>244.46189900000007</c:v>
                </c:pt>
                <c:pt idx="23186">
                  <c:v>244.37136800000007</c:v>
                </c:pt>
                <c:pt idx="23187">
                  <c:v>244.27580299999912</c:v>
                </c:pt>
                <c:pt idx="23188">
                  <c:v>244.20181299999999</c:v>
                </c:pt>
                <c:pt idx="23189">
                  <c:v>244.131531</c:v>
                </c:pt>
                <c:pt idx="23190">
                  <c:v>244.041</c:v>
                </c:pt>
                <c:pt idx="23191">
                  <c:v>243.97512800000001</c:v>
                </c:pt>
                <c:pt idx="23192">
                  <c:v>243.93167099999999</c:v>
                </c:pt>
                <c:pt idx="23193">
                  <c:v>243.82110600000431</c:v>
                </c:pt>
                <c:pt idx="23194">
                  <c:v>243.751114</c:v>
                </c:pt>
                <c:pt idx="23195">
                  <c:v>243.65644800000402</c:v>
                </c:pt>
                <c:pt idx="23196">
                  <c:v>243.55076600000001</c:v>
                </c:pt>
                <c:pt idx="23197">
                  <c:v>243.506058</c:v>
                </c:pt>
                <c:pt idx="23198">
                  <c:v>243.40628100000001</c:v>
                </c:pt>
                <c:pt idx="23199">
                  <c:v>243.34414700000067</c:v>
                </c:pt>
                <c:pt idx="23200">
                  <c:v>243.25248700000247</c:v>
                </c:pt>
                <c:pt idx="23201">
                  <c:v>243.18914800000007</c:v>
                </c:pt>
                <c:pt idx="23202">
                  <c:v>243.09651199999999</c:v>
                </c:pt>
                <c:pt idx="23203">
                  <c:v>243.00436399999998</c:v>
                </c:pt>
                <c:pt idx="23204">
                  <c:v>242.963943</c:v>
                </c:pt>
                <c:pt idx="23205">
                  <c:v>242.86113000000267</c:v>
                </c:pt>
                <c:pt idx="23206">
                  <c:v>242.780945</c:v>
                </c:pt>
                <c:pt idx="23207">
                  <c:v>242.691666</c:v>
                </c:pt>
                <c:pt idx="23208">
                  <c:v>242.619247</c:v>
                </c:pt>
                <c:pt idx="23209">
                  <c:v>242.54028299999999</c:v>
                </c:pt>
                <c:pt idx="23210">
                  <c:v>242.46687299999999</c:v>
                </c:pt>
                <c:pt idx="23211">
                  <c:v>242.38664200000107</c:v>
                </c:pt>
                <c:pt idx="23212">
                  <c:v>242.28219600000187</c:v>
                </c:pt>
                <c:pt idx="23213">
                  <c:v>242.23196399999998</c:v>
                </c:pt>
                <c:pt idx="23214">
                  <c:v>242.12271100000001</c:v>
                </c:pt>
                <c:pt idx="23215">
                  <c:v>242.06555199999912</c:v>
                </c:pt>
                <c:pt idx="23216">
                  <c:v>241.98161300000001</c:v>
                </c:pt>
                <c:pt idx="23217">
                  <c:v>241.89674400000001</c:v>
                </c:pt>
                <c:pt idx="23218">
                  <c:v>241.81272900000027</c:v>
                </c:pt>
                <c:pt idx="23219">
                  <c:v>241.73924299999999</c:v>
                </c:pt>
                <c:pt idx="23220">
                  <c:v>241.66738900000001</c:v>
                </c:pt>
                <c:pt idx="23221">
                  <c:v>241.58564800000067</c:v>
                </c:pt>
                <c:pt idx="23222">
                  <c:v>241.48124700000574</c:v>
                </c:pt>
                <c:pt idx="23223">
                  <c:v>241.425873</c:v>
                </c:pt>
                <c:pt idx="23224">
                  <c:v>241.35926800000001</c:v>
                </c:pt>
                <c:pt idx="23225">
                  <c:v>241.27140800000001</c:v>
                </c:pt>
                <c:pt idx="23226">
                  <c:v>241.18388399999998</c:v>
                </c:pt>
                <c:pt idx="23227">
                  <c:v>241.098465</c:v>
                </c:pt>
                <c:pt idx="23228">
                  <c:v>241.03685000000002</c:v>
                </c:pt>
                <c:pt idx="23229">
                  <c:v>240.94323700000001</c:v>
                </c:pt>
                <c:pt idx="23230">
                  <c:v>240.87567099999998</c:v>
                </c:pt>
                <c:pt idx="23231">
                  <c:v>240.79498299999995</c:v>
                </c:pt>
                <c:pt idx="23232">
                  <c:v>240.692215</c:v>
                </c:pt>
                <c:pt idx="23233">
                  <c:v>240.61621099999999</c:v>
                </c:pt>
                <c:pt idx="23234">
                  <c:v>240.56085199999998</c:v>
                </c:pt>
                <c:pt idx="23235">
                  <c:v>240.44935599999602</c:v>
                </c:pt>
                <c:pt idx="23236">
                  <c:v>240.37136800000007</c:v>
                </c:pt>
                <c:pt idx="23237">
                  <c:v>240.32124300000388</c:v>
                </c:pt>
                <c:pt idx="23238">
                  <c:v>240.24761999999998</c:v>
                </c:pt>
                <c:pt idx="23239">
                  <c:v>240.16227700000007</c:v>
                </c:pt>
                <c:pt idx="23240">
                  <c:v>240.07745399999999</c:v>
                </c:pt>
                <c:pt idx="23241">
                  <c:v>239.98530600000365</c:v>
                </c:pt>
                <c:pt idx="23242">
                  <c:v>239.92047100000067</c:v>
                </c:pt>
                <c:pt idx="23243">
                  <c:v>239.836151</c:v>
                </c:pt>
                <c:pt idx="23244">
                  <c:v>239.757172</c:v>
                </c:pt>
                <c:pt idx="23245">
                  <c:v>239.69705199999999</c:v>
                </c:pt>
                <c:pt idx="23246">
                  <c:v>239.61215199999998</c:v>
                </c:pt>
                <c:pt idx="23247">
                  <c:v>239.51501499999998</c:v>
                </c:pt>
                <c:pt idx="23248">
                  <c:v>239.441788</c:v>
                </c:pt>
                <c:pt idx="23249">
                  <c:v>239.36914100000001</c:v>
                </c:pt>
                <c:pt idx="23250">
                  <c:v>239.26986699999998</c:v>
                </c:pt>
                <c:pt idx="23251">
                  <c:v>239.22337299999998</c:v>
                </c:pt>
                <c:pt idx="23252">
                  <c:v>239.12823500000007</c:v>
                </c:pt>
                <c:pt idx="23253">
                  <c:v>239.04063399999998</c:v>
                </c:pt>
                <c:pt idx="23254">
                  <c:v>238.96737700000187</c:v>
                </c:pt>
                <c:pt idx="23255">
                  <c:v>238.901093</c:v>
                </c:pt>
                <c:pt idx="23256">
                  <c:v>238.81433100000001</c:v>
                </c:pt>
                <c:pt idx="23257">
                  <c:v>238.72773700000027</c:v>
                </c:pt>
                <c:pt idx="23258">
                  <c:v>238.657974</c:v>
                </c:pt>
                <c:pt idx="23259">
                  <c:v>238.589935</c:v>
                </c:pt>
                <c:pt idx="23260">
                  <c:v>238.49713100000127</c:v>
                </c:pt>
                <c:pt idx="23261">
                  <c:v>238.41952499999596</c:v>
                </c:pt>
                <c:pt idx="23262">
                  <c:v>238.349548</c:v>
                </c:pt>
                <c:pt idx="23263">
                  <c:v>238.26974499999992</c:v>
                </c:pt>
                <c:pt idx="23264">
                  <c:v>238.1799619999957</c:v>
                </c:pt>
                <c:pt idx="23265">
                  <c:v>238.08729600000376</c:v>
                </c:pt>
                <c:pt idx="23266">
                  <c:v>238.00050399999998</c:v>
                </c:pt>
                <c:pt idx="23267">
                  <c:v>237.94343599999999</c:v>
                </c:pt>
                <c:pt idx="23268">
                  <c:v>237.85817000000227</c:v>
                </c:pt>
                <c:pt idx="23269">
                  <c:v>237.811981</c:v>
                </c:pt>
                <c:pt idx="23270">
                  <c:v>237.70074499999998</c:v>
                </c:pt>
                <c:pt idx="23271">
                  <c:v>237.62616</c:v>
                </c:pt>
                <c:pt idx="23272">
                  <c:v>237.54508999999999</c:v>
                </c:pt>
                <c:pt idx="23273">
                  <c:v>237.473038</c:v>
                </c:pt>
                <c:pt idx="23274">
                  <c:v>237.399597</c:v>
                </c:pt>
                <c:pt idx="23275">
                  <c:v>237.32409700000107</c:v>
                </c:pt>
                <c:pt idx="23276">
                  <c:v>237.25093100000001</c:v>
                </c:pt>
                <c:pt idx="23277">
                  <c:v>237.15539600000147</c:v>
                </c:pt>
                <c:pt idx="23278">
                  <c:v>237.07607999999999</c:v>
                </c:pt>
                <c:pt idx="23279">
                  <c:v>237.00509600000001</c:v>
                </c:pt>
                <c:pt idx="23280">
                  <c:v>236.93142700000425</c:v>
                </c:pt>
                <c:pt idx="23281">
                  <c:v>236.84922800000001</c:v>
                </c:pt>
                <c:pt idx="23282">
                  <c:v>236.76087999999999</c:v>
                </c:pt>
                <c:pt idx="23283">
                  <c:v>236.69961499999602</c:v>
                </c:pt>
                <c:pt idx="23284">
                  <c:v>236.61486799999992</c:v>
                </c:pt>
                <c:pt idx="23285">
                  <c:v>236.542068</c:v>
                </c:pt>
                <c:pt idx="23286">
                  <c:v>236.47049000000001</c:v>
                </c:pt>
                <c:pt idx="23287">
                  <c:v>236.38365199999998</c:v>
                </c:pt>
                <c:pt idx="23288">
                  <c:v>236.294037</c:v>
                </c:pt>
                <c:pt idx="23289">
                  <c:v>236.2170559999953</c:v>
                </c:pt>
                <c:pt idx="23290">
                  <c:v>236.15733300000107</c:v>
                </c:pt>
                <c:pt idx="23291">
                  <c:v>236.05694600000388</c:v>
                </c:pt>
                <c:pt idx="23292">
                  <c:v>235.96821600000413</c:v>
                </c:pt>
                <c:pt idx="23293">
                  <c:v>235.896072</c:v>
                </c:pt>
                <c:pt idx="23294">
                  <c:v>235.83551</c:v>
                </c:pt>
                <c:pt idx="23295">
                  <c:v>235.76426699999999</c:v>
                </c:pt>
                <c:pt idx="23296">
                  <c:v>235.68391399999999</c:v>
                </c:pt>
                <c:pt idx="23297">
                  <c:v>235.61369299999512</c:v>
                </c:pt>
                <c:pt idx="23298">
                  <c:v>235.52087399999999</c:v>
                </c:pt>
                <c:pt idx="23299">
                  <c:v>235.441711</c:v>
                </c:pt>
                <c:pt idx="23300">
                  <c:v>235.364105</c:v>
                </c:pt>
                <c:pt idx="23301">
                  <c:v>235.260391</c:v>
                </c:pt>
                <c:pt idx="23302">
                  <c:v>235.21552999999992</c:v>
                </c:pt>
                <c:pt idx="23303">
                  <c:v>235.15850800000001</c:v>
                </c:pt>
                <c:pt idx="23304">
                  <c:v>235.06204200000047</c:v>
                </c:pt>
                <c:pt idx="23305">
                  <c:v>234.98121600000479</c:v>
                </c:pt>
                <c:pt idx="23306">
                  <c:v>234.89140300000147</c:v>
                </c:pt>
                <c:pt idx="23307">
                  <c:v>234.80790700000207</c:v>
                </c:pt>
                <c:pt idx="23308">
                  <c:v>234.7491149999957</c:v>
                </c:pt>
                <c:pt idx="23309">
                  <c:v>234.68846100000007</c:v>
                </c:pt>
                <c:pt idx="23310">
                  <c:v>234.59570299999999</c:v>
                </c:pt>
                <c:pt idx="23311">
                  <c:v>234.52757299999999</c:v>
                </c:pt>
                <c:pt idx="23312">
                  <c:v>234.45156900000001</c:v>
                </c:pt>
                <c:pt idx="23313">
                  <c:v>234.36135900000087</c:v>
                </c:pt>
                <c:pt idx="23314">
                  <c:v>234.27586399999512</c:v>
                </c:pt>
                <c:pt idx="23315">
                  <c:v>234.242279</c:v>
                </c:pt>
                <c:pt idx="23316">
                  <c:v>234.13485699999998</c:v>
                </c:pt>
                <c:pt idx="23317">
                  <c:v>234.05764800000227</c:v>
                </c:pt>
                <c:pt idx="23318">
                  <c:v>233.98822000000413</c:v>
                </c:pt>
                <c:pt idx="23319">
                  <c:v>233.90853900000027</c:v>
                </c:pt>
                <c:pt idx="23320">
                  <c:v>233.82170100000027</c:v>
                </c:pt>
                <c:pt idx="23321">
                  <c:v>233.75808700000007</c:v>
                </c:pt>
                <c:pt idx="23322">
                  <c:v>233.67338599999596</c:v>
                </c:pt>
                <c:pt idx="23323">
                  <c:v>233.59234600000522</c:v>
                </c:pt>
                <c:pt idx="23324">
                  <c:v>233.51187099999999</c:v>
                </c:pt>
                <c:pt idx="23325">
                  <c:v>233.43145800000067</c:v>
                </c:pt>
                <c:pt idx="23326">
                  <c:v>233.33766199999999</c:v>
                </c:pt>
                <c:pt idx="23327">
                  <c:v>233.26972999999998</c:v>
                </c:pt>
                <c:pt idx="23328">
                  <c:v>233.18005399999998</c:v>
                </c:pt>
                <c:pt idx="23329">
                  <c:v>233.126633</c:v>
                </c:pt>
                <c:pt idx="23330">
                  <c:v>233.05783100000087</c:v>
                </c:pt>
                <c:pt idx="23331">
                  <c:v>232.95784000000322</c:v>
                </c:pt>
                <c:pt idx="23332">
                  <c:v>232.88290400000147</c:v>
                </c:pt>
                <c:pt idx="23333">
                  <c:v>232.81480399999998</c:v>
                </c:pt>
                <c:pt idx="23334">
                  <c:v>232.74487299999512</c:v>
                </c:pt>
                <c:pt idx="23335">
                  <c:v>232.66473399999998</c:v>
                </c:pt>
                <c:pt idx="23336">
                  <c:v>232.60307299999602</c:v>
                </c:pt>
                <c:pt idx="23337">
                  <c:v>232.520599</c:v>
                </c:pt>
                <c:pt idx="23338">
                  <c:v>232.42468299999999</c:v>
                </c:pt>
                <c:pt idx="23339">
                  <c:v>232.35612500000047</c:v>
                </c:pt>
                <c:pt idx="23340">
                  <c:v>232.28056299999992</c:v>
                </c:pt>
                <c:pt idx="23341">
                  <c:v>232.21926899999912</c:v>
                </c:pt>
                <c:pt idx="23342">
                  <c:v>232.10975599999438</c:v>
                </c:pt>
                <c:pt idx="23343">
                  <c:v>232.039627</c:v>
                </c:pt>
                <c:pt idx="23344">
                  <c:v>231.970383</c:v>
                </c:pt>
                <c:pt idx="23345">
                  <c:v>231.90113800000267</c:v>
                </c:pt>
                <c:pt idx="23346">
                  <c:v>231.81153900000001</c:v>
                </c:pt>
                <c:pt idx="23347">
                  <c:v>231.75637800000001</c:v>
                </c:pt>
                <c:pt idx="23348">
                  <c:v>231.66625999999999</c:v>
                </c:pt>
                <c:pt idx="23349">
                  <c:v>231.58842500000227</c:v>
                </c:pt>
                <c:pt idx="23350">
                  <c:v>231.52171300000001</c:v>
                </c:pt>
                <c:pt idx="23351">
                  <c:v>231.45057700000001</c:v>
                </c:pt>
                <c:pt idx="23352">
                  <c:v>231.35398900000001</c:v>
                </c:pt>
                <c:pt idx="23353">
                  <c:v>231.30638100000004</c:v>
                </c:pt>
                <c:pt idx="23354">
                  <c:v>231.22103900000027</c:v>
                </c:pt>
                <c:pt idx="23355">
                  <c:v>231.14515699999998</c:v>
                </c:pt>
                <c:pt idx="23356">
                  <c:v>231.05488600000001</c:v>
                </c:pt>
                <c:pt idx="23357">
                  <c:v>230.975403</c:v>
                </c:pt>
                <c:pt idx="23358">
                  <c:v>230.89176900000001</c:v>
                </c:pt>
                <c:pt idx="23359">
                  <c:v>230.83305399999998</c:v>
                </c:pt>
                <c:pt idx="23360">
                  <c:v>230.74046299999998</c:v>
                </c:pt>
                <c:pt idx="23361">
                  <c:v>230.663467</c:v>
                </c:pt>
                <c:pt idx="23362">
                  <c:v>230.596878</c:v>
                </c:pt>
                <c:pt idx="23363">
                  <c:v>230.50486799999999</c:v>
                </c:pt>
                <c:pt idx="23364">
                  <c:v>230.47041300000001</c:v>
                </c:pt>
                <c:pt idx="23365">
                  <c:v>230.36850000000001</c:v>
                </c:pt>
                <c:pt idx="23366">
                  <c:v>230.29373199999998</c:v>
                </c:pt>
                <c:pt idx="23367">
                  <c:v>230.20144700000247</c:v>
                </c:pt>
                <c:pt idx="23368">
                  <c:v>230.12451199999998</c:v>
                </c:pt>
                <c:pt idx="23369">
                  <c:v>230.06124900000287</c:v>
                </c:pt>
                <c:pt idx="23370">
                  <c:v>229.9621280000035</c:v>
                </c:pt>
                <c:pt idx="23371">
                  <c:v>229.92700200000004</c:v>
                </c:pt>
                <c:pt idx="23372">
                  <c:v>229.85369900000001</c:v>
                </c:pt>
                <c:pt idx="23373">
                  <c:v>229.76622</c:v>
                </c:pt>
                <c:pt idx="23374">
                  <c:v>229.68450899999999</c:v>
                </c:pt>
                <c:pt idx="23375">
                  <c:v>229.60458399999561</c:v>
                </c:pt>
                <c:pt idx="23376">
                  <c:v>229.53561399999998</c:v>
                </c:pt>
                <c:pt idx="23377">
                  <c:v>229.47572299999999</c:v>
                </c:pt>
                <c:pt idx="23378">
                  <c:v>229.39045700000167</c:v>
                </c:pt>
                <c:pt idx="23379">
                  <c:v>229.28585799999999</c:v>
                </c:pt>
                <c:pt idx="23380">
                  <c:v>229.22430399999999</c:v>
                </c:pt>
                <c:pt idx="23381">
                  <c:v>229.16061399999998</c:v>
                </c:pt>
                <c:pt idx="23382">
                  <c:v>229.06028700000007</c:v>
                </c:pt>
                <c:pt idx="23383">
                  <c:v>229.01356499999389</c:v>
                </c:pt>
                <c:pt idx="23384">
                  <c:v>228.92120400000007</c:v>
                </c:pt>
                <c:pt idx="23385">
                  <c:v>228.86106900000001</c:v>
                </c:pt>
                <c:pt idx="23386">
                  <c:v>228.75863600000127</c:v>
                </c:pt>
                <c:pt idx="23387">
                  <c:v>228.69908099999998</c:v>
                </c:pt>
                <c:pt idx="23388">
                  <c:v>228.63223300000001</c:v>
                </c:pt>
                <c:pt idx="23389">
                  <c:v>228.54006999999999</c:v>
                </c:pt>
                <c:pt idx="23390">
                  <c:v>228.46083100000001</c:v>
                </c:pt>
                <c:pt idx="23391">
                  <c:v>228.36535599999999</c:v>
                </c:pt>
                <c:pt idx="23392">
                  <c:v>228.32055700000001</c:v>
                </c:pt>
                <c:pt idx="23393">
                  <c:v>228.23989899999998</c:v>
                </c:pt>
                <c:pt idx="23394">
                  <c:v>228.165482</c:v>
                </c:pt>
                <c:pt idx="23395">
                  <c:v>228.110443</c:v>
                </c:pt>
                <c:pt idx="23396">
                  <c:v>227.99903900000001</c:v>
                </c:pt>
                <c:pt idx="23397">
                  <c:v>227.92276000000001</c:v>
                </c:pt>
                <c:pt idx="23398">
                  <c:v>227.87344400000001</c:v>
                </c:pt>
                <c:pt idx="23399">
                  <c:v>227.790314</c:v>
                </c:pt>
                <c:pt idx="23400">
                  <c:v>227.71910099999602</c:v>
                </c:pt>
                <c:pt idx="23401">
                  <c:v>227.64146399999998</c:v>
                </c:pt>
                <c:pt idx="23402">
                  <c:v>227.56388899999999</c:v>
                </c:pt>
                <c:pt idx="23403">
                  <c:v>227.495834</c:v>
                </c:pt>
                <c:pt idx="23404">
                  <c:v>227.41413900000001</c:v>
                </c:pt>
                <c:pt idx="23405">
                  <c:v>227.32283000000388</c:v>
                </c:pt>
                <c:pt idx="23406">
                  <c:v>227.26170299999998</c:v>
                </c:pt>
                <c:pt idx="23407">
                  <c:v>227.19937099999999</c:v>
                </c:pt>
                <c:pt idx="23408">
                  <c:v>227.10772700000001</c:v>
                </c:pt>
                <c:pt idx="23409">
                  <c:v>227.033478</c:v>
                </c:pt>
                <c:pt idx="23410">
                  <c:v>226.98069800000007</c:v>
                </c:pt>
                <c:pt idx="23411">
                  <c:v>226.88116500000001</c:v>
                </c:pt>
                <c:pt idx="23412">
                  <c:v>226.80354299999999</c:v>
                </c:pt>
                <c:pt idx="23413">
                  <c:v>226.71411099999995</c:v>
                </c:pt>
                <c:pt idx="23414">
                  <c:v>226.66482499999998</c:v>
                </c:pt>
                <c:pt idx="23415">
                  <c:v>226.589111</c:v>
                </c:pt>
                <c:pt idx="23416">
                  <c:v>226.52494800000107</c:v>
                </c:pt>
                <c:pt idx="23417">
                  <c:v>226.454758</c:v>
                </c:pt>
                <c:pt idx="23418">
                  <c:v>226.35035700000267</c:v>
                </c:pt>
                <c:pt idx="23419">
                  <c:v>226.29487599999561</c:v>
                </c:pt>
                <c:pt idx="23420">
                  <c:v>226.21215799999999</c:v>
                </c:pt>
                <c:pt idx="23421">
                  <c:v>226.16201800000007</c:v>
                </c:pt>
                <c:pt idx="23422">
                  <c:v>226.07519499999998</c:v>
                </c:pt>
                <c:pt idx="23423">
                  <c:v>226.005493</c:v>
                </c:pt>
                <c:pt idx="23424">
                  <c:v>225.914322</c:v>
                </c:pt>
                <c:pt idx="23425">
                  <c:v>225.84532200000001</c:v>
                </c:pt>
                <c:pt idx="23426">
                  <c:v>225.763306</c:v>
                </c:pt>
                <c:pt idx="23427">
                  <c:v>225.71377599999349</c:v>
                </c:pt>
                <c:pt idx="23428">
                  <c:v>225.641434</c:v>
                </c:pt>
                <c:pt idx="23429">
                  <c:v>225.55165099999999</c:v>
                </c:pt>
                <c:pt idx="23430">
                  <c:v>225.47799700000004</c:v>
                </c:pt>
                <c:pt idx="23431">
                  <c:v>225.41372699999999</c:v>
                </c:pt>
                <c:pt idx="23432">
                  <c:v>225.32986499999998</c:v>
                </c:pt>
                <c:pt idx="23433">
                  <c:v>225.261124</c:v>
                </c:pt>
                <c:pt idx="23434">
                  <c:v>225.16899100000001</c:v>
                </c:pt>
                <c:pt idx="23435">
                  <c:v>225.1035159999953</c:v>
                </c:pt>
                <c:pt idx="23436">
                  <c:v>225.04856899999999</c:v>
                </c:pt>
                <c:pt idx="23437">
                  <c:v>224.99128700000207</c:v>
                </c:pt>
                <c:pt idx="23438">
                  <c:v>224.92369099999999</c:v>
                </c:pt>
                <c:pt idx="23439">
                  <c:v>224.805984</c:v>
                </c:pt>
                <c:pt idx="23440">
                  <c:v>224.7465819999957</c:v>
                </c:pt>
                <c:pt idx="23441">
                  <c:v>224.67364499999596</c:v>
                </c:pt>
                <c:pt idx="23442">
                  <c:v>224.602463</c:v>
                </c:pt>
                <c:pt idx="23443">
                  <c:v>224.52441400000001</c:v>
                </c:pt>
                <c:pt idx="23444">
                  <c:v>224.430893</c:v>
                </c:pt>
                <c:pt idx="23445">
                  <c:v>224.36270100000004</c:v>
                </c:pt>
                <c:pt idx="23446">
                  <c:v>224.29765299999912</c:v>
                </c:pt>
                <c:pt idx="23447">
                  <c:v>224.24554399999613</c:v>
                </c:pt>
                <c:pt idx="23448">
                  <c:v>224.12329099999999</c:v>
                </c:pt>
                <c:pt idx="23449">
                  <c:v>224.06942700000027</c:v>
                </c:pt>
                <c:pt idx="23450">
                  <c:v>224.01483199999998</c:v>
                </c:pt>
                <c:pt idx="23451">
                  <c:v>223.93844600000597</c:v>
                </c:pt>
                <c:pt idx="23452">
                  <c:v>223.831558</c:v>
                </c:pt>
                <c:pt idx="23453">
                  <c:v>223.77708399999995</c:v>
                </c:pt>
                <c:pt idx="23454">
                  <c:v>223.65614300000001</c:v>
                </c:pt>
                <c:pt idx="23455">
                  <c:v>223.584686</c:v>
                </c:pt>
                <c:pt idx="23456">
                  <c:v>223.56915299999972</c:v>
                </c:pt>
                <c:pt idx="23457">
                  <c:v>223.47737100000001</c:v>
                </c:pt>
                <c:pt idx="23458">
                  <c:v>223.44278</c:v>
                </c:pt>
                <c:pt idx="23459">
                  <c:v>223.346069</c:v>
                </c:pt>
                <c:pt idx="23460">
                  <c:v>223.2930759999953</c:v>
                </c:pt>
                <c:pt idx="23461">
                  <c:v>223.19641100000001</c:v>
                </c:pt>
                <c:pt idx="23462">
                  <c:v>223.14340199999998</c:v>
                </c:pt>
                <c:pt idx="23463">
                  <c:v>223.072968</c:v>
                </c:pt>
                <c:pt idx="23464">
                  <c:v>222.98580900000007</c:v>
                </c:pt>
                <c:pt idx="23465">
                  <c:v>222.91430700000001</c:v>
                </c:pt>
                <c:pt idx="23466">
                  <c:v>222.85011300000087</c:v>
                </c:pt>
                <c:pt idx="23467">
                  <c:v>222.78949</c:v>
                </c:pt>
                <c:pt idx="23468">
                  <c:v>222.71086099999602</c:v>
                </c:pt>
                <c:pt idx="23469">
                  <c:v>222.62353499999998</c:v>
                </c:pt>
                <c:pt idx="23470">
                  <c:v>222.54002399999999</c:v>
                </c:pt>
                <c:pt idx="23471">
                  <c:v>222.48039200000107</c:v>
                </c:pt>
                <c:pt idx="23472">
                  <c:v>222.408905</c:v>
                </c:pt>
                <c:pt idx="23473">
                  <c:v>222.34315499999613</c:v>
                </c:pt>
                <c:pt idx="23474">
                  <c:v>222.24027999999998</c:v>
                </c:pt>
                <c:pt idx="23475">
                  <c:v>222.19534300000001</c:v>
                </c:pt>
                <c:pt idx="23476">
                  <c:v>222.10055499999541</c:v>
                </c:pt>
                <c:pt idx="23477">
                  <c:v>222.054169</c:v>
                </c:pt>
                <c:pt idx="23478">
                  <c:v>221.97769199999999</c:v>
                </c:pt>
                <c:pt idx="23479">
                  <c:v>221.88116500000001</c:v>
                </c:pt>
                <c:pt idx="23480">
                  <c:v>221.79952999999998</c:v>
                </c:pt>
                <c:pt idx="23481">
                  <c:v>221.732742</c:v>
                </c:pt>
                <c:pt idx="23482">
                  <c:v>221.672012</c:v>
                </c:pt>
                <c:pt idx="23483">
                  <c:v>221.58691400000001</c:v>
                </c:pt>
                <c:pt idx="23484">
                  <c:v>221.51359599999469</c:v>
                </c:pt>
                <c:pt idx="23485">
                  <c:v>221.439041</c:v>
                </c:pt>
                <c:pt idx="23486">
                  <c:v>221.39215100000001</c:v>
                </c:pt>
                <c:pt idx="23487">
                  <c:v>221.31410199999999</c:v>
                </c:pt>
                <c:pt idx="23488">
                  <c:v>221.2255859999959</c:v>
                </c:pt>
                <c:pt idx="23489">
                  <c:v>221.14089999999999</c:v>
                </c:pt>
                <c:pt idx="23490">
                  <c:v>221.08358799999999</c:v>
                </c:pt>
                <c:pt idx="23491">
                  <c:v>221.02624500000007</c:v>
                </c:pt>
                <c:pt idx="23492">
                  <c:v>220.95340000000004</c:v>
                </c:pt>
                <c:pt idx="23493">
                  <c:v>220.88331600000365</c:v>
                </c:pt>
                <c:pt idx="23494">
                  <c:v>220.79586799999998</c:v>
                </c:pt>
                <c:pt idx="23495">
                  <c:v>220.71952799999912</c:v>
                </c:pt>
                <c:pt idx="23496">
                  <c:v>220.64387499999472</c:v>
                </c:pt>
                <c:pt idx="23497">
                  <c:v>220.60394299999999</c:v>
                </c:pt>
                <c:pt idx="23498">
                  <c:v>220.49903900000001</c:v>
                </c:pt>
                <c:pt idx="23499">
                  <c:v>220.429169</c:v>
                </c:pt>
                <c:pt idx="23500">
                  <c:v>220.345932</c:v>
                </c:pt>
                <c:pt idx="23501">
                  <c:v>220.270309</c:v>
                </c:pt>
                <c:pt idx="23502">
                  <c:v>220.23380999999998</c:v>
                </c:pt>
                <c:pt idx="23503">
                  <c:v>220.14660599999587</c:v>
                </c:pt>
                <c:pt idx="23504">
                  <c:v>220.079849</c:v>
                </c:pt>
                <c:pt idx="23505">
                  <c:v>220.02049300000004</c:v>
                </c:pt>
                <c:pt idx="23506">
                  <c:v>219.91140700000147</c:v>
                </c:pt>
                <c:pt idx="23507">
                  <c:v>219.86596700000001</c:v>
                </c:pt>
                <c:pt idx="23508">
                  <c:v>219.792145</c:v>
                </c:pt>
                <c:pt idx="23509">
                  <c:v>219.72941599999999</c:v>
                </c:pt>
                <c:pt idx="23510">
                  <c:v>219.63441499999999</c:v>
                </c:pt>
                <c:pt idx="23511">
                  <c:v>219.54754600000001</c:v>
                </c:pt>
                <c:pt idx="23512">
                  <c:v>219.48004200000167</c:v>
                </c:pt>
                <c:pt idx="23513">
                  <c:v>219.40829500000001</c:v>
                </c:pt>
                <c:pt idx="23514">
                  <c:v>219.33154300000001</c:v>
                </c:pt>
                <c:pt idx="23515">
                  <c:v>219.26371799999998</c:v>
                </c:pt>
                <c:pt idx="23516">
                  <c:v>219.18502800000007</c:v>
                </c:pt>
                <c:pt idx="23517">
                  <c:v>219.13116499999998</c:v>
                </c:pt>
                <c:pt idx="23518">
                  <c:v>219.04942299999999</c:v>
                </c:pt>
                <c:pt idx="23519">
                  <c:v>218.98721300000147</c:v>
                </c:pt>
                <c:pt idx="23520">
                  <c:v>218.91143800000287</c:v>
                </c:pt>
                <c:pt idx="23521">
                  <c:v>218.82867400000001</c:v>
                </c:pt>
                <c:pt idx="23522">
                  <c:v>218.75112900000047</c:v>
                </c:pt>
                <c:pt idx="23523">
                  <c:v>218.69076499999952</c:v>
                </c:pt>
                <c:pt idx="23524">
                  <c:v>218.6456149999959</c:v>
                </c:pt>
                <c:pt idx="23525">
                  <c:v>218.563919</c:v>
                </c:pt>
                <c:pt idx="23526">
                  <c:v>218.48335299999999</c:v>
                </c:pt>
                <c:pt idx="23527">
                  <c:v>218.40301499999998</c:v>
                </c:pt>
                <c:pt idx="23528">
                  <c:v>218.33790600000287</c:v>
                </c:pt>
                <c:pt idx="23529">
                  <c:v>218.26800499999999</c:v>
                </c:pt>
                <c:pt idx="23530">
                  <c:v>218.19844100000267</c:v>
                </c:pt>
                <c:pt idx="23531">
                  <c:v>218.11235000000002</c:v>
                </c:pt>
                <c:pt idx="23532">
                  <c:v>218.041</c:v>
                </c:pt>
                <c:pt idx="23533">
                  <c:v>217.95663500000001</c:v>
                </c:pt>
                <c:pt idx="23534">
                  <c:v>217.91722100000001</c:v>
                </c:pt>
                <c:pt idx="23535">
                  <c:v>217.84960899999999</c:v>
                </c:pt>
                <c:pt idx="23536">
                  <c:v>217.76289399999999</c:v>
                </c:pt>
                <c:pt idx="23537">
                  <c:v>217.68283100000087</c:v>
                </c:pt>
                <c:pt idx="23538">
                  <c:v>217.63668799999999</c:v>
                </c:pt>
                <c:pt idx="23539">
                  <c:v>217.54571499999992</c:v>
                </c:pt>
                <c:pt idx="23540">
                  <c:v>217.472656</c:v>
                </c:pt>
                <c:pt idx="23541">
                  <c:v>217.41322299999999</c:v>
                </c:pt>
                <c:pt idx="23542">
                  <c:v>217.33415199999999</c:v>
                </c:pt>
                <c:pt idx="23543">
                  <c:v>217.26841700000207</c:v>
                </c:pt>
                <c:pt idx="23544">
                  <c:v>217.18360899999999</c:v>
                </c:pt>
                <c:pt idx="23545">
                  <c:v>217.13357499999464</c:v>
                </c:pt>
                <c:pt idx="23546">
                  <c:v>217.04905699999998</c:v>
                </c:pt>
                <c:pt idx="23547">
                  <c:v>216.97392299999998</c:v>
                </c:pt>
                <c:pt idx="23548">
                  <c:v>216.92091400000001</c:v>
                </c:pt>
                <c:pt idx="23549">
                  <c:v>216.817612</c:v>
                </c:pt>
                <c:pt idx="23550">
                  <c:v>216.75471499999998</c:v>
                </c:pt>
                <c:pt idx="23551">
                  <c:v>216.71032700000001</c:v>
                </c:pt>
                <c:pt idx="23552">
                  <c:v>216.63258399999998</c:v>
                </c:pt>
                <c:pt idx="23553">
                  <c:v>216.56218000000001</c:v>
                </c:pt>
                <c:pt idx="23554">
                  <c:v>216.47244300000187</c:v>
                </c:pt>
                <c:pt idx="23555">
                  <c:v>216.41784700000107</c:v>
                </c:pt>
                <c:pt idx="23556">
                  <c:v>216.35502600000376</c:v>
                </c:pt>
                <c:pt idx="23557">
                  <c:v>216.25595099999998</c:v>
                </c:pt>
                <c:pt idx="23558">
                  <c:v>216.18296800000007</c:v>
                </c:pt>
                <c:pt idx="23559">
                  <c:v>216.12190200000001</c:v>
                </c:pt>
                <c:pt idx="23560">
                  <c:v>216.049149</c:v>
                </c:pt>
                <c:pt idx="23561">
                  <c:v>215.97674599999999</c:v>
                </c:pt>
                <c:pt idx="23562">
                  <c:v>215.91041600000167</c:v>
                </c:pt>
                <c:pt idx="23563">
                  <c:v>215.83924900000127</c:v>
                </c:pt>
                <c:pt idx="23564">
                  <c:v>215.78976399999587</c:v>
                </c:pt>
                <c:pt idx="23565">
                  <c:v>215.72103900000027</c:v>
                </c:pt>
                <c:pt idx="23566">
                  <c:v>215.62351999999998</c:v>
                </c:pt>
                <c:pt idx="23567">
                  <c:v>215.53042600000342</c:v>
                </c:pt>
                <c:pt idx="23568">
                  <c:v>215.46766700000001</c:v>
                </c:pt>
                <c:pt idx="23569">
                  <c:v>215.397064</c:v>
                </c:pt>
                <c:pt idx="23570">
                  <c:v>215.36196900000004</c:v>
                </c:pt>
                <c:pt idx="23571">
                  <c:v>215.27694700000001</c:v>
                </c:pt>
                <c:pt idx="23572">
                  <c:v>215.17498799999998</c:v>
                </c:pt>
                <c:pt idx="23573">
                  <c:v>215.11259499999952</c:v>
                </c:pt>
                <c:pt idx="23574">
                  <c:v>215.061722</c:v>
                </c:pt>
                <c:pt idx="23575">
                  <c:v>214.96954299999999</c:v>
                </c:pt>
                <c:pt idx="23576">
                  <c:v>214.9138639999957</c:v>
                </c:pt>
                <c:pt idx="23577">
                  <c:v>214.84404000000001</c:v>
                </c:pt>
                <c:pt idx="23578">
                  <c:v>214.77610799999999</c:v>
                </c:pt>
                <c:pt idx="23579">
                  <c:v>214.71098299999952</c:v>
                </c:pt>
                <c:pt idx="23580">
                  <c:v>214.6191859999953</c:v>
                </c:pt>
                <c:pt idx="23581">
                  <c:v>214.55744900000514</c:v>
                </c:pt>
                <c:pt idx="23582">
                  <c:v>214.49894700000448</c:v>
                </c:pt>
                <c:pt idx="23583">
                  <c:v>214.40675399999998</c:v>
                </c:pt>
                <c:pt idx="23584">
                  <c:v>214.34713700000287</c:v>
                </c:pt>
                <c:pt idx="23585">
                  <c:v>214.25503499999999</c:v>
                </c:pt>
                <c:pt idx="23586">
                  <c:v>214.20694</c:v>
                </c:pt>
                <c:pt idx="23587">
                  <c:v>214.13140900000047</c:v>
                </c:pt>
                <c:pt idx="23588">
                  <c:v>214.04612700000001</c:v>
                </c:pt>
                <c:pt idx="23589">
                  <c:v>213.98616000000001</c:v>
                </c:pt>
                <c:pt idx="23590">
                  <c:v>213.917618</c:v>
                </c:pt>
                <c:pt idx="23591">
                  <c:v>213.85699500000001</c:v>
                </c:pt>
                <c:pt idx="23592">
                  <c:v>213.77381899999995</c:v>
                </c:pt>
                <c:pt idx="23593">
                  <c:v>213.70234700000267</c:v>
                </c:pt>
                <c:pt idx="23594">
                  <c:v>213.64804100000001</c:v>
                </c:pt>
                <c:pt idx="23595">
                  <c:v>213.57577499999596</c:v>
                </c:pt>
                <c:pt idx="23596">
                  <c:v>213.47511299999999</c:v>
                </c:pt>
                <c:pt idx="23597">
                  <c:v>213.42005900000001</c:v>
                </c:pt>
                <c:pt idx="23598">
                  <c:v>213.33766199999999</c:v>
                </c:pt>
                <c:pt idx="23599">
                  <c:v>213.29991099999998</c:v>
                </c:pt>
                <c:pt idx="23600">
                  <c:v>213.23519899999999</c:v>
                </c:pt>
                <c:pt idx="23601">
                  <c:v>213.14958199999478</c:v>
                </c:pt>
                <c:pt idx="23602">
                  <c:v>213.08192400000001</c:v>
                </c:pt>
                <c:pt idx="23603">
                  <c:v>213.00404399999999</c:v>
                </c:pt>
                <c:pt idx="23604">
                  <c:v>212.94087199999998</c:v>
                </c:pt>
                <c:pt idx="23605">
                  <c:v>212.88674900000376</c:v>
                </c:pt>
                <c:pt idx="23606">
                  <c:v>212.80989099999999</c:v>
                </c:pt>
                <c:pt idx="23607">
                  <c:v>212.71859699999999</c:v>
                </c:pt>
                <c:pt idx="23608">
                  <c:v>212.68061800000001</c:v>
                </c:pt>
                <c:pt idx="23609">
                  <c:v>212.59816000000001</c:v>
                </c:pt>
                <c:pt idx="23610">
                  <c:v>212.53256199999998</c:v>
                </c:pt>
                <c:pt idx="23611">
                  <c:v>212.45184300000147</c:v>
                </c:pt>
                <c:pt idx="23612">
                  <c:v>212.39227300000007</c:v>
                </c:pt>
                <c:pt idx="23613">
                  <c:v>212.29562399999998</c:v>
                </c:pt>
                <c:pt idx="23614">
                  <c:v>212.253906</c:v>
                </c:pt>
                <c:pt idx="23615">
                  <c:v>212.17510999999999</c:v>
                </c:pt>
                <c:pt idx="23616">
                  <c:v>212.09712200000001</c:v>
                </c:pt>
                <c:pt idx="23617">
                  <c:v>212.02984599999999</c:v>
                </c:pt>
                <c:pt idx="23618">
                  <c:v>211.97044400000001</c:v>
                </c:pt>
                <c:pt idx="23619">
                  <c:v>211.90223700000425</c:v>
                </c:pt>
                <c:pt idx="23620">
                  <c:v>211.82255599999999</c:v>
                </c:pt>
                <c:pt idx="23621">
                  <c:v>211.75724800000287</c:v>
                </c:pt>
                <c:pt idx="23622">
                  <c:v>211.692825</c:v>
                </c:pt>
                <c:pt idx="23623">
                  <c:v>211.63205000000002</c:v>
                </c:pt>
                <c:pt idx="23624">
                  <c:v>211.55264300000007</c:v>
                </c:pt>
                <c:pt idx="23625">
                  <c:v>211.472092</c:v>
                </c:pt>
                <c:pt idx="23626">
                  <c:v>211.43634000000247</c:v>
                </c:pt>
                <c:pt idx="23627">
                  <c:v>211.34137000000001</c:v>
                </c:pt>
                <c:pt idx="23628">
                  <c:v>211.259308</c:v>
                </c:pt>
                <c:pt idx="23629">
                  <c:v>211.19747900000004</c:v>
                </c:pt>
                <c:pt idx="23630">
                  <c:v>211.13073700000001</c:v>
                </c:pt>
                <c:pt idx="23631">
                  <c:v>211.055969</c:v>
                </c:pt>
                <c:pt idx="23632">
                  <c:v>211.01075699999998</c:v>
                </c:pt>
                <c:pt idx="23633">
                  <c:v>210.92198200000001</c:v>
                </c:pt>
                <c:pt idx="23634">
                  <c:v>210.85911600000207</c:v>
                </c:pt>
                <c:pt idx="23635">
                  <c:v>210.80259700000047</c:v>
                </c:pt>
                <c:pt idx="23636">
                  <c:v>210.724716</c:v>
                </c:pt>
                <c:pt idx="23637">
                  <c:v>210.65647900000027</c:v>
                </c:pt>
                <c:pt idx="23638">
                  <c:v>210.59551999999999</c:v>
                </c:pt>
                <c:pt idx="23639">
                  <c:v>210.49293500000007</c:v>
                </c:pt>
                <c:pt idx="23640">
                  <c:v>210.44927999999999</c:v>
                </c:pt>
                <c:pt idx="23641">
                  <c:v>210.35031100000327</c:v>
                </c:pt>
                <c:pt idx="23642">
                  <c:v>210.31826800000007</c:v>
                </c:pt>
                <c:pt idx="23643">
                  <c:v>210.25195299999999</c:v>
                </c:pt>
                <c:pt idx="23644">
                  <c:v>210.15992700000001</c:v>
                </c:pt>
                <c:pt idx="23645">
                  <c:v>210.085159</c:v>
                </c:pt>
                <c:pt idx="23646">
                  <c:v>210.03331</c:v>
                </c:pt>
                <c:pt idx="23647">
                  <c:v>209.95933500000001</c:v>
                </c:pt>
                <c:pt idx="23648">
                  <c:v>209.876282</c:v>
                </c:pt>
                <c:pt idx="23649">
                  <c:v>209.82785000000001</c:v>
                </c:pt>
                <c:pt idx="23650">
                  <c:v>209.74598699999999</c:v>
                </c:pt>
                <c:pt idx="23651">
                  <c:v>209.70585599999504</c:v>
                </c:pt>
                <c:pt idx="23652">
                  <c:v>209.63716099999999</c:v>
                </c:pt>
                <c:pt idx="23653">
                  <c:v>209.54078699999999</c:v>
                </c:pt>
                <c:pt idx="23654">
                  <c:v>209.48408499999999</c:v>
                </c:pt>
                <c:pt idx="23655">
                  <c:v>209.414413</c:v>
                </c:pt>
                <c:pt idx="23656">
                  <c:v>209.33433500000001</c:v>
                </c:pt>
                <c:pt idx="23657">
                  <c:v>209.27296399999992</c:v>
                </c:pt>
                <c:pt idx="23658">
                  <c:v>209.20992999999999</c:v>
                </c:pt>
                <c:pt idx="23659">
                  <c:v>209.16998299999995</c:v>
                </c:pt>
                <c:pt idx="23660">
                  <c:v>209.04170199999999</c:v>
                </c:pt>
                <c:pt idx="23661">
                  <c:v>209.00341800000001</c:v>
                </c:pt>
                <c:pt idx="23662">
                  <c:v>208.9511410000035</c:v>
                </c:pt>
                <c:pt idx="23663">
                  <c:v>208.87951699999999</c:v>
                </c:pt>
                <c:pt idx="23664">
                  <c:v>208.78349299999999</c:v>
                </c:pt>
                <c:pt idx="23665">
                  <c:v>208.74760399999613</c:v>
                </c:pt>
                <c:pt idx="23666">
                  <c:v>208.65605199999999</c:v>
                </c:pt>
                <c:pt idx="23667">
                  <c:v>208.58190900000127</c:v>
                </c:pt>
                <c:pt idx="23668">
                  <c:v>208.53276099999999</c:v>
                </c:pt>
                <c:pt idx="23669">
                  <c:v>208.448013</c:v>
                </c:pt>
                <c:pt idx="23670">
                  <c:v>208.38415499999999</c:v>
                </c:pt>
                <c:pt idx="23671">
                  <c:v>208.31131000000047</c:v>
                </c:pt>
                <c:pt idx="23672">
                  <c:v>208.25544700000287</c:v>
                </c:pt>
                <c:pt idx="23673">
                  <c:v>208.199219</c:v>
                </c:pt>
                <c:pt idx="23674">
                  <c:v>208.085083</c:v>
                </c:pt>
                <c:pt idx="23675">
                  <c:v>208.063309</c:v>
                </c:pt>
                <c:pt idx="23676">
                  <c:v>207.979736</c:v>
                </c:pt>
                <c:pt idx="23677">
                  <c:v>207.90158099999999</c:v>
                </c:pt>
                <c:pt idx="23678">
                  <c:v>207.84848000000127</c:v>
                </c:pt>
                <c:pt idx="23679">
                  <c:v>207.77618399999992</c:v>
                </c:pt>
                <c:pt idx="23680">
                  <c:v>207.70356799999576</c:v>
                </c:pt>
                <c:pt idx="23681">
                  <c:v>207.63813800000167</c:v>
                </c:pt>
                <c:pt idx="23682">
                  <c:v>207.56573499999999</c:v>
                </c:pt>
                <c:pt idx="23683">
                  <c:v>207.490692</c:v>
                </c:pt>
                <c:pt idx="23684">
                  <c:v>207.43699599999999</c:v>
                </c:pt>
                <c:pt idx="23685">
                  <c:v>207.36647000000067</c:v>
                </c:pt>
                <c:pt idx="23686">
                  <c:v>207.29490699999999</c:v>
                </c:pt>
                <c:pt idx="23687">
                  <c:v>207.23332199999999</c:v>
                </c:pt>
                <c:pt idx="23688">
                  <c:v>207.15217600000167</c:v>
                </c:pt>
                <c:pt idx="23689">
                  <c:v>207.077698</c:v>
                </c:pt>
                <c:pt idx="23690">
                  <c:v>207.01206999999999</c:v>
                </c:pt>
                <c:pt idx="23691">
                  <c:v>206.93800400000001</c:v>
                </c:pt>
                <c:pt idx="23692">
                  <c:v>206.88516200000001</c:v>
                </c:pt>
                <c:pt idx="23693">
                  <c:v>206.81976299999602</c:v>
                </c:pt>
                <c:pt idx="23694">
                  <c:v>206.75398299999998</c:v>
                </c:pt>
                <c:pt idx="23695">
                  <c:v>206.70193499999999</c:v>
                </c:pt>
                <c:pt idx="23696">
                  <c:v>206.60115099999999</c:v>
                </c:pt>
                <c:pt idx="23697">
                  <c:v>206.52899200000004</c:v>
                </c:pt>
                <c:pt idx="23698">
                  <c:v>206.50169399999999</c:v>
                </c:pt>
                <c:pt idx="23699">
                  <c:v>206.41641200000001</c:v>
                </c:pt>
                <c:pt idx="23700">
                  <c:v>206.32333400000007</c:v>
                </c:pt>
                <c:pt idx="23701">
                  <c:v>206.27940399999972</c:v>
                </c:pt>
                <c:pt idx="23702">
                  <c:v>206.19795199999999</c:v>
                </c:pt>
                <c:pt idx="23703">
                  <c:v>206.16300999999999</c:v>
                </c:pt>
                <c:pt idx="23704">
                  <c:v>206.08639500000001</c:v>
                </c:pt>
                <c:pt idx="23705">
                  <c:v>205.98951700000001</c:v>
                </c:pt>
                <c:pt idx="23706">
                  <c:v>205.95333900000207</c:v>
                </c:pt>
                <c:pt idx="23707">
                  <c:v>205.8741</c:v>
                </c:pt>
                <c:pt idx="23708">
                  <c:v>205.79690600000001</c:v>
                </c:pt>
                <c:pt idx="23709">
                  <c:v>205.73312399999998</c:v>
                </c:pt>
                <c:pt idx="23710">
                  <c:v>205.64880399999998</c:v>
                </c:pt>
                <c:pt idx="23711">
                  <c:v>205.594818</c:v>
                </c:pt>
                <c:pt idx="23712">
                  <c:v>205.516357</c:v>
                </c:pt>
                <c:pt idx="23713">
                  <c:v>205.44683800000001</c:v>
                </c:pt>
                <c:pt idx="23714">
                  <c:v>205.36369299999998</c:v>
                </c:pt>
                <c:pt idx="23715">
                  <c:v>205.33047500000001</c:v>
                </c:pt>
                <c:pt idx="23716">
                  <c:v>205.26617399999998</c:v>
                </c:pt>
                <c:pt idx="23717">
                  <c:v>205.20497099999992</c:v>
                </c:pt>
                <c:pt idx="23718">
                  <c:v>205.133636</c:v>
                </c:pt>
                <c:pt idx="23719">
                  <c:v>205.05357399999932</c:v>
                </c:pt>
                <c:pt idx="23720">
                  <c:v>204.996872</c:v>
                </c:pt>
                <c:pt idx="23721">
                  <c:v>204.915359</c:v>
                </c:pt>
                <c:pt idx="23722">
                  <c:v>204.83793600000425</c:v>
                </c:pt>
                <c:pt idx="23723">
                  <c:v>204.78653</c:v>
                </c:pt>
                <c:pt idx="23724">
                  <c:v>204.708527</c:v>
                </c:pt>
                <c:pt idx="23725">
                  <c:v>204.66873200000001</c:v>
                </c:pt>
                <c:pt idx="23726">
                  <c:v>204.57048</c:v>
                </c:pt>
                <c:pt idx="23727">
                  <c:v>204.52671800000007</c:v>
                </c:pt>
                <c:pt idx="23728">
                  <c:v>204.45332300000001</c:v>
                </c:pt>
                <c:pt idx="23729">
                  <c:v>204.39822400000187</c:v>
                </c:pt>
                <c:pt idx="23730">
                  <c:v>204.315201</c:v>
                </c:pt>
                <c:pt idx="23731">
                  <c:v>204.25756799999999</c:v>
                </c:pt>
                <c:pt idx="23732">
                  <c:v>204.17323299999998</c:v>
                </c:pt>
                <c:pt idx="23733">
                  <c:v>204.11045799999999</c:v>
                </c:pt>
                <c:pt idx="23734">
                  <c:v>204.01058999999998</c:v>
                </c:pt>
                <c:pt idx="23735">
                  <c:v>203.985657</c:v>
                </c:pt>
                <c:pt idx="23736">
                  <c:v>203.91239900000087</c:v>
                </c:pt>
                <c:pt idx="23737">
                  <c:v>203.84248400000001</c:v>
                </c:pt>
                <c:pt idx="23738">
                  <c:v>203.77305599999357</c:v>
                </c:pt>
                <c:pt idx="23739">
                  <c:v>203.70355199999415</c:v>
                </c:pt>
                <c:pt idx="23740">
                  <c:v>203.63172900000001</c:v>
                </c:pt>
                <c:pt idx="23741">
                  <c:v>203.60725399999998</c:v>
                </c:pt>
                <c:pt idx="23742">
                  <c:v>203.518372</c:v>
                </c:pt>
                <c:pt idx="23743">
                  <c:v>203.46133400000087</c:v>
                </c:pt>
                <c:pt idx="23744">
                  <c:v>203.37634300000047</c:v>
                </c:pt>
                <c:pt idx="23745">
                  <c:v>203.29583700000001</c:v>
                </c:pt>
                <c:pt idx="23746">
                  <c:v>203.25210600000167</c:v>
                </c:pt>
                <c:pt idx="23747">
                  <c:v>203.16258199999999</c:v>
                </c:pt>
                <c:pt idx="23748">
                  <c:v>203.10627700000001</c:v>
                </c:pt>
                <c:pt idx="23749">
                  <c:v>203.079926</c:v>
                </c:pt>
                <c:pt idx="23750">
                  <c:v>202.97641000000004</c:v>
                </c:pt>
                <c:pt idx="23751">
                  <c:v>202.90533400000001</c:v>
                </c:pt>
                <c:pt idx="23752">
                  <c:v>202.85864300000227</c:v>
                </c:pt>
                <c:pt idx="23753">
                  <c:v>202.79173299999999</c:v>
                </c:pt>
                <c:pt idx="23754">
                  <c:v>202.71313499999602</c:v>
                </c:pt>
                <c:pt idx="23755">
                  <c:v>202.638351</c:v>
                </c:pt>
                <c:pt idx="23756">
                  <c:v>202.57107499999998</c:v>
                </c:pt>
                <c:pt idx="23757">
                  <c:v>202.51214600000247</c:v>
                </c:pt>
                <c:pt idx="23758">
                  <c:v>202.47026099999999</c:v>
                </c:pt>
                <c:pt idx="23759">
                  <c:v>202.38516200000001</c:v>
                </c:pt>
                <c:pt idx="23760">
                  <c:v>202.30500800000004</c:v>
                </c:pt>
                <c:pt idx="23761">
                  <c:v>202.23527499999992</c:v>
                </c:pt>
                <c:pt idx="23762">
                  <c:v>202.183807</c:v>
                </c:pt>
                <c:pt idx="23763">
                  <c:v>202.10772700000001</c:v>
                </c:pt>
                <c:pt idx="23764">
                  <c:v>202.07324199999999</c:v>
                </c:pt>
                <c:pt idx="23765">
                  <c:v>201.97026099999999</c:v>
                </c:pt>
                <c:pt idx="23766">
                  <c:v>201.93168600000001</c:v>
                </c:pt>
                <c:pt idx="23767">
                  <c:v>201.88232400000402</c:v>
                </c:pt>
                <c:pt idx="23768">
                  <c:v>201.78475999999998</c:v>
                </c:pt>
                <c:pt idx="23769">
                  <c:v>201.73287999999999</c:v>
                </c:pt>
                <c:pt idx="23770">
                  <c:v>201.659897</c:v>
                </c:pt>
                <c:pt idx="23771">
                  <c:v>201.592545</c:v>
                </c:pt>
                <c:pt idx="23772">
                  <c:v>201.53723100000047</c:v>
                </c:pt>
                <c:pt idx="23773">
                  <c:v>201.46586600000001</c:v>
                </c:pt>
                <c:pt idx="23774">
                  <c:v>201.39431800000187</c:v>
                </c:pt>
                <c:pt idx="23775">
                  <c:v>201.32505800000001</c:v>
                </c:pt>
                <c:pt idx="23776">
                  <c:v>201.27496299999527</c:v>
                </c:pt>
                <c:pt idx="23777">
                  <c:v>201.189697</c:v>
                </c:pt>
                <c:pt idx="23778">
                  <c:v>201.10711700000004</c:v>
                </c:pt>
                <c:pt idx="23779">
                  <c:v>201.06880200000001</c:v>
                </c:pt>
                <c:pt idx="23780">
                  <c:v>201.023178</c:v>
                </c:pt>
                <c:pt idx="23781">
                  <c:v>200.96281400000001</c:v>
                </c:pt>
                <c:pt idx="23782">
                  <c:v>200.84329199999999</c:v>
                </c:pt>
                <c:pt idx="23783">
                  <c:v>200.82043500000267</c:v>
                </c:pt>
                <c:pt idx="23784">
                  <c:v>200.76182600000001</c:v>
                </c:pt>
                <c:pt idx="23785">
                  <c:v>200.68888900000007</c:v>
                </c:pt>
                <c:pt idx="23786">
                  <c:v>200.584091</c:v>
                </c:pt>
                <c:pt idx="23787">
                  <c:v>200.55569499999999</c:v>
                </c:pt>
                <c:pt idx="23788">
                  <c:v>200.48852500000001</c:v>
                </c:pt>
                <c:pt idx="23789">
                  <c:v>200.40475499999602</c:v>
                </c:pt>
                <c:pt idx="23790">
                  <c:v>200.34404000000001</c:v>
                </c:pt>
                <c:pt idx="23791">
                  <c:v>200.28480499999998</c:v>
                </c:pt>
                <c:pt idx="23792">
                  <c:v>200.22463999999999</c:v>
                </c:pt>
                <c:pt idx="23793">
                  <c:v>200.14724700000087</c:v>
                </c:pt>
                <c:pt idx="23794">
                  <c:v>200.09913599999999</c:v>
                </c:pt>
                <c:pt idx="23795">
                  <c:v>200.005966</c:v>
                </c:pt>
                <c:pt idx="23796">
                  <c:v>199.983261</c:v>
                </c:pt>
                <c:pt idx="23797">
                  <c:v>199.877869</c:v>
                </c:pt>
                <c:pt idx="23798">
                  <c:v>199.82804900000536</c:v>
                </c:pt>
                <c:pt idx="23799">
                  <c:v>199.76164199999999</c:v>
                </c:pt>
                <c:pt idx="23800">
                  <c:v>199.71188399999932</c:v>
                </c:pt>
                <c:pt idx="23801">
                  <c:v>199.62608299999999</c:v>
                </c:pt>
                <c:pt idx="23802">
                  <c:v>199.57113600000127</c:v>
                </c:pt>
                <c:pt idx="23803">
                  <c:v>199.49491900000001</c:v>
                </c:pt>
                <c:pt idx="23804">
                  <c:v>199.42820700000436</c:v>
                </c:pt>
                <c:pt idx="23805">
                  <c:v>199.36875900000001</c:v>
                </c:pt>
                <c:pt idx="23806">
                  <c:v>199.297867</c:v>
                </c:pt>
                <c:pt idx="23807">
                  <c:v>199.22210700000107</c:v>
                </c:pt>
                <c:pt idx="23808">
                  <c:v>199.16155999999998</c:v>
                </c:pt>
                <c:pt idx="23809">
                  <c:v>199.09526099999999</c:v>
                </c:pt>
                <c:pt idx="23810">
                  <c:v>199.055893</c:v>
                </c:pt>
                <c:pt idx="23811">
                  <c:v>198.97084000000001</c:v>
                </c:pt>
                <c:pt idx="23812">
                  <c:v>198.90873700000247</c:v>
                </c:pt>
                <c:pt idx="23813">
                  <c:v>198.850525</c:v>
                </c:pt>
                <c:pt idx="23814">
                  <c:v>198.765366</c:v>
                </c:pt>
                <c:pt idx="23815">
                  <c:v>198.69227599999999</c:v>
                </c:pt>
                <c:pt idx="23816">
                  <c:v>198.63960299999596</c:v>
                </c:pt>
                <c:pt idx="23817">
                  <c:v>198.583832</c:v>
                </c:pt>
                <c:pt idx="23818">
                  <c:v>198.53407299999998</c:v>
                </c:pt>
                <c:pt idx="23819">
                  <c:v>198.46734600000522</c:v>
                </c:pt>
                <c:pt idx="23820">
                  <c:v>198.40229800000247</c:v>
                </c:pt>
                <c:pt idx="23821">
                  <c:v>198.29655499999512</c:v>
                </c:pt>
                <c:pt idx="23822">
                  <c:v>198.25453199999998</c:v>
                </c:pt>
                <c:pt idx="23823">
                  <c:v>198.18077099999999</c:v>
                </c:pt>
                <c:pt idx="23824">
                  <c:v>198.136383</c:v>
                </c:pt>
                <c:pt idx="23825">
                  <c:v>198.071686</c:v>
                </c:pt>
                <c:pt idx="23826">
                  <c:v>197.97886700000001</c:v>
                </c:pt>
                <c:pt idx="23827">
                  <c:v>197.93472299999999</c:v>
                </c:pt>
                <c:pt idx="23828">
                  <c:v>197.86434900000287</c:v>
                </c:pt>
                <c:pt idx="23829">
                  <c:v>197.79516599999602</c:v>
                </c:pt>
                <c:pt idx="23830">
                  <c:v>197.714249</c:v>
                </c:pt>
                <c:pt idx="23831">
                  <c:v>197.65820300000001</c:v>
                </c:pt>
                <c:pt idx="23832">
                  <c:v>197.60409499999992</c:v>
                </c:pt>
                <c:pt idx="23833">
                  <c:v>197.56393399999999</c:v>
                </c:pt>
                <c:pt idx="23834">
                  <c:v>197.46266199999999</c:v>
                </c:pt>
                <c:pt idx="23835">
                  <c:v>197.42559800000001</c:v>
                </c:pt>
                <c:pt idx="23836">
                  <c:v>197.34712200000001</c:v>
                </c:pt>
                <c:pt idx="23837">
                  <c:v>197.2726749999959</c:v>
                </c:pt>
                <c:pt idx="23838">
                  <c:v>197.21743800000004</c:v>
                </c:pt>
                <c:pt idx="23839">
                  <c:v>197.18261700000087</c:v>
                </c:pt>
                <c:pt idx="23840">
                  <c:v>197.06732200000027</c:v>
                </c:pt>
                <c:pt idx="23841">
                  <c:v>197.03485099999995</c:v>
                </c:pt>
                <c:pt idx="23842">
                  <c:v>196.94674700000004</c:v>
                </c:pt>
                <c:pt idx="23843">
                  <c:v>196.89012100000087</c:v>
                </c:pt>
                <c:pt idx="23844">
                  <c:v>196.82450900000001</c:v>
                </c:pt>
                <c:pt idx="23845">
                  <c:v>196.77034</c:v>
                </c:pt>
                <c:pt idx="23846">
                  <c:v>196.694199</c:v>
                </c:pt>
                <c:pt idx="23847">
                  <c:v>196.62210100000001</c:v>
                </c:pt>
                <c:pt idx="23848">
                  <c:v>196.55723600000479</c:v>
                </c:pt>
                <c:pt idx="23849">
                  <c:v>196.50117499999999</c:v>
                </c:pt>
                <c:pt idx="23850">
                  <c:v>196.413422</c:v>
                </c:pt>
                <c:pt idx="23851">
                  <c:v>196.36547900000087</c:v>
                </c:pt>
                <c:pt idx="23852">
                  <c:v>196.31819200000001</c:v>
                </c:pt>
                <c:pt idx="23853">
                  <c:v>196.24801600000001</c:v>
                </c:pt>
                <c:pt idx="23854">
                  <c:v>196.15701300000001</c:v>
                </c:pt>
                <c:pt idx="23855">
                  <c:v>196.107529</c:v>
                </c:pt>
                <c:pt idx="23856">
                  <c:v>196.061768</c:v>
                </c:pt>
                <c:pt idx="23857">
                  <c:v>195.991974</c:v>
                </c:pt>
                <c:pt idx="23858">
                  <c:v>195.94163499999999</c:v>
                </c:pt>
                <c:pt idx="23859">
                  <c:v>195.86044300000287</c:v>
                </c:pt>
                <c:pt idx="23860">
                  <c:v>195.82080100000007</c:v>
                </c:pt>
                <c:pt idx="23861">
                  <c:v>195.74247700000001</c:v>
                </c:pt>
                <c:pt idx="23862">
                  <c:v>195.707886</c:v>
                </c:pt>
                <c:pt idx="23863">
                  <c:v>195.61370799999995</c:v>
                </c:pt>
                <c:pt idx="23864">
                  <c:v>195.52418499999999</c:v>
                </c:pt>
                <c:pt idx="23865">
                  <c:v>195.49356099999972</c:v>
                </c:pt>
                <c:pt idx="23866">
                  <c:v>195.42594900000267</c:v>
                </c:pt>
                <c:pt idx="23867">
                  <c:v>195.34393299999999</c:v>
                </c:pt>
                <c:pt idx="23868">
                  <c:v>195.29458599999484</c:v>
                </c:pt>
                <c:pt idx="23869">
                  <c:v>195.21279899999999</c:v>
                </c:pt>
                <c:pt idx="23870">
                  <c:v>195.15434300000001</c:v>
                </c:pt>
                <c:pt idx="23871">
                  <c:v>195.09643600000402</c:v>
                </c:pt>
                <c:pt idx="23872">
                  <c:v>195.04087799999999</c:v>
                </c:pt>
                <c:pt idx="23873">
                  <c:v>194.977631</c:v>
                </c:pt>
                <c:pt idx="23874">
                  <c:v>194.88597100000001</c:v>
                </c:pt>
                <c:pt idx="23875">
                  <c:v>194.831604</c:v>
                </c:pt>
                <c:pt idx="23876">
                  <c:v>194.77940399999972</c:v>
                </c:pt>
                <c:pt idx="23877">
                  <c:v>194.69291700000107</c:v>
                </c:pt>
                <c:pt idx="23878">
                  <c:v>194.66857899999999</c:v>
                </c:pt>
                <c:pt idx="23879">
                  <c:v>194.57508899999999</c:v>
                </c:pt>
                <c:pt idx="23880">
                  <c:v>194.51040599999999</c:v>
                </c:pt>
                <c:pt idx="23881">
                  <c:v>194.467682</c:v>
                </c:pt>
                <c:pt idx="23882">
                  <c:v>194.40360999999999</c:v>
                </c:pt>
                <c:pt idx="23883">
                  <c:v>194.339111</c:v>
                </c:pt>
                <c:pt idx="23884">
                  <c:v>194.261978</c:v>
                </c:pt>
                <c:pt idx="23885">
                  <c:v>194.18308999999999</c:v>
                </c:pt>
                <c:pt idx="23886">
                  <c:v>194.1636959999955</c:v>
                </c:pt>
                <c:pt idx="23887">
                  <c:v>194.06242400000087</c:v>
                </c:pt>
                <c:pt idx="23888">
                  <c:v>194.027603</c:v>
                </c:pt>
                <c:pt idx="23889">
                  <c:v>193.93301399999999</c:v>
                </c:pt>
                <c:pt idx="23890">
                  <c:v>193.89154100000007</c:v>
                </c:pt>
                <c:pt idx="23891">
                  <c:v>193.80816700000167</c:v>
                </c:pt>
                <c:pt idx="23892">
                  <c:v>193.75457799999998</c:v>
                </c:pt>
                <c:pt idx="23893">
                  <c:v>193.68667600000001</c:v>
                </c:pt>
                <c:pt idx="23894">
                  <c:v>193.62687700000001</c:v>
                </c:pt>
                <c:pt idx="23895">
                  <c:v>193.56860399999999</c:v>
                </c:pt>
                <c:pt idx="23896">
                  <c:v>193.50392199999999</c:v>
                </c:pt>
                <c:pt idx="23897">
                  <c:v>193.43446399999999</c:v>
                </c:pt>
                <c:pt idx="23898">
                  <c:v>193.37370299999998</c:v>
                </c:pt>
                <c:pt idx="23899">
                  <c:v>193.31106600000001</c:v>
                </c:pt>
                <c:pt idx="23900">
                  <c:v>193.25067099999998</c:v>
                </c:pt>
                <c:pt idx="23901">
                  <c:v>193.193466</c:v>
                </c:pt>
                <c:pt idx="23902">
                  <c:v>193.13917499999602</c:v>
                </c:pt>
                <c:pt idx="23903">
                  <c:v>193.06485000000001</c:v>
                </c:pt>
                <c:pt idx="23904">
                  <c:v>192.98741100000376</c:v>
                </c:pt>
                <c:pt idx="23905">
                  <c:v>192.92797900000087</c:v>
                </c:pt>
                <c:pt idx="23906">
                  <c:v>192.87548800000027</c:v>
                </c:pt>
                <c:pt idx="23907">
                  <c:v>192.79122900000004</c:v>
                </c:pt>
                <c:pt idx="23908">
                  <c:v>192.74342299999998</c:v>
                </c:pt>
                <c:pt idx="23909">
                  <c:v>192.69744900000342</c:v>
                </c:pt>
                <c:pt idx="23910">
                  <c:v>192.63844300000127</c:v>
                </c:pt>
                <c:pt idx="23911">
                  <c:v>192.54562399999998</c:v>
                </c:pt>
                <c:pt idx="23912">
                  <c:v>192.48405499999998</c:v>
                </c:pt>
                <c:pt idx="23913">
                  <c:v>192.430969</c:v>
                </c:pt>
                <c:pt idx="23914">
                  <c:v>192.38439900000247</c:v>
                </c:pt>
                <c:pt idx="23915">
                  <c:v>192.29995699999998</c:v>
                </c:pt>
                <c:pt idx="23916">
                  <c:v>192.22749300000001</c:v>
                </c:pt>
                <c:pt idx="23917">
                  <c:v>192.16387899999998</c:v>
                </c:pt>
                <c:pt idx="23918">
                  <c:v>192.133331</c:v>
                </c:pt>
                <c:pt idx="23919">
                  <c:v>192.04800399999999</c:v>
                </c:pt>
                <c:pt idx="23920">
                  <c:v>191.99966399999613</c:v>
                </c:pt>
                <c:pt idx="23921">
                  <c:v>191.92993200000001</c:v>
                </c:pt>
                <c:pt idx="23922">
                  <c:v>191.87234500000127</c:v>
                </c:pt>
                <c:pt idx="23923">
                  <c:v>191.81187399999999</c:v>
                </c:pt>
                <c:pt idx="23924">
                  <c:v>191.73225399999998</c:v>
                </c:pt>
                <c:pt idx="23925">
                  <c:v>191.69302399999998</c:v>
                </c:pt>
                <c:pt idx="23926">
                  <c:v>191.61379999999932</c:v>
                </c:pt>
                <c:pt idx="23927">
                  <c:v>191.56260700000001</c:v>
                </c:pt>
                <c:pt idx="23928">
                  <c:v>191.47662399999999</c:v>
                </c:pt>
                <c:pt idx="23929">
                  <c:v>191.45190400000001</c:v>
                </c:pt>
                <c:pt idx="23930">
                  <c:v>191.37823500000007</c:v>
                </c:pt>
                <c:pt idx="23931">
                  <c:v>191.31437700000001</c:v>
                </c:pt>
                <c:pt idx="23932">
                  <c:v>191.22941599999999</c:v>
                </c:pt>
                <c:pt idx="23933">
                  <c:v>191.172867</c:v>
                </c:pt>
                <c:pt idx="23934">
                  <c:v>191.12527499999999</c:v>
                </c:pt>
                <c:pt idx="23935">
                  <c:v>191.05561800000001</c:v>
                </c:pt>
                <c:pt idx="23936">
                  <c:v>190.996994</c:v>
                </c:pt>
                <c:pt idx="23937">
                  <c:v>190.92979399999999</c:v>
                </c:pt>
                <c:pt idx="23938">
                  <c:v>190.86448700000147</c:v>
                </c:pt>
                <c:pt idx="23939">
                  <c:v>190.82031300000187</c:v>
                </c:pt>
                <c:pt idx="23940">
                  <c:v>190.74108899999999</c:v>
                </c:pt>
                <c:pt idx="23941">
                  <c:v>190.68048100000001</c:v>
                </c:pt>
                <c:pt idx="23942">
                  <c:v>190.61907999999912</c:v>
                </c:pt>
                <c:pt idx="23943">
                  <c:v>190.56591800000001</c:v>
                </c:pt>
                <c:pt idx="23944">
                  <c:v>190.49678</c:v>
                </c:pt>
                <c:pt idx="23945">
                  <c:v>190.43481399999999</c:v>
                </c:pt>
                <c:pt idx="23946">
                  <c:v>190.37959299999972</c:v>
                </c:pt>
                <c:pt idx="23947">
                  <c:v>190.30481</c:v>
                </c:pt>
                <c:pt idx="23948">
                  <c:v>190.24645999999998</c:v>
                </c:pt>
                <c:pt idx="23949">
                  <c:v>190.171097</c:v>
                </c:pt>
                <c:pt idx="23950">
                  <c:v>190.109848</c:v>
                </c:pt>
                <c:pt idx="23951">
                  <c:v>190.040176</c:v>
                </c:pt>
                <c:pt idx="23952">
                  <c:v>189.98533600000479</c:v>
                </c:pt>
                <c:pt idx="23953">
                  <c:v>189.93507399999999</c:v>
                </c:pt>
                <c:pt idx="23954">
                  <c:v>189.87185700000001</c:v>
                </c:pt>
                <c:pt idx="23955">
                  <c:v>189.78068499999998</c:v>
                </c:pt>
                <c:pt idx="23956">
                  <c:v>189.725098</c:v>
                </c:pt>
                <c:pt idx="23957">
                  <c:v>189.70027199999998</c:v>
                </c:pt>
                <c:pt idx="23958">
                  <c:v>189.63407899999999</c:v>
                </c:pt>
                <c:pt idx="23959">
                  <c:v>189.54594399999999</c:v>
                </c:pt>
                <c:pt idx="23960">
                  <c:v>189.47665399999912</c:v>
                </c:pt>
                <c:pt idx="23961">
                  <c:v>189.428864</c:v>
                </c:pt>
                <c:pt idx="23962">
                  <c:v>189.35878000000127</c:v>
                </c:pt>
                <c:pt idx="23963">
                  <c:v>189.28942900000001</c:v>
                </c:pt>
                <c:pt idx="23964">
                  <c:v>189.28219600000187</c:v>
                </c:pt>
                <c:pt idx="23965">
                  <c:v>189.16641200000001</c:v>
                </c:pt>
                <c:pt idx="23966">
                  <c:v>189.10501099999999</c:v>
                </c:pt>
                <c:pt idx="23967">
                  <c:v>189.03355399999478</c:v>
                </c:pt>
                <c:pt idx="23968">
                  <c:v>188.99734500000127</c:v>
                </c:pt>
                <c:pt idx="23969">
                  <c:v>188.91751099999999</c:v>
                </c:pt>
                <c:pt idx="23970">
                  <c:v>188.86210600000402</c:v>
                </c:pt>
                <c:pt idx="23971">
                  <c:v>188.80203200000147</c:v>
                </c:pt>
                <c:pt idx="23972">
                  <c:v>188.72451799999999</c:v>
                </c:pt>
                <c:pt idx="23973">
                  <c:v>188.67828399999999</c:v>
                </c:pt>
                <c:pt idx="23974">
                  <c:v>188.64845299999999</c:v>
                </c:pt>
                <c:pt idx="23975">
                  <c:v>188.52648900000167</c:v>
                </c:pt>
                <c:pt idx="23976">
                  <c:v>188.53604100000001</c:v>
                </c:pt>
                <c:pt idx="23977">
                  <c:v>188.44572399999998</c:v>
                </c:pt>
                <c:pt idx="23978">
                  <c:v>188.384613</c:v>
                </c:pt>
                <c:pt idx="23979">
                  <c:v>188.28370699999999</c:v>
                </c:pt>
                <c:pt idx="23980">
                  <c:v>188.23265099999998</c:v>
                </c:pt>
                <c:pt idx="23981">
                  <c:v>188.18339499999999</c:v>
                </c:pt>
                <c:pt idx="23982">
                  <c:v>188.14106799999999</c:v>
                </c:pt>
                <c:pt idx="23983">
                  <c:v>188.04357899999601</c:v>
                </c:pt>
                <c:pt idx="23984">
                  <c:v>188.003006</c:v>
                </c:pt>
                <c:pt idx="23985">
                  <c:v>187.916214</c:v>
                </c:pt>
                <c:pt idx="23986">
                  <c:v>187.88000500000001</c:v>
                </c:pt>
                <c:pt idx="23987">
                  <c:v>187.83320599999999</c:v>
                </c:pt>
                <c:pt idx="23988">
                  <c:v>187.76118499999998</c:v>
                </c:pt>
                <c:pt idx="23989">
                  <c:v>187.69931</c:v>
                </c:pt>
                <c:pt idx="23990">
                  <c:v>187.62600700000004</c:v>
                </c:pt>
                <c:pt idx="23991">
                  <c:v>187.56153900000001</c:v>
                </c:pt>
                <c:pt idx="23992">
                  <c:v>187.51710499999999</c:v>
                </c:pt>
                <c:pt idx="23993">
                  <c:v>187.45944200000127</c:v>
                </c:pt>
                <c:pt idx="23994">
                  <c:v>187.39082300000001</c:v>
                </c:pt>
                <c:pt idx="23995">
                  <c:v>187.32884200000376</c:v>
                </c:pt>
                <c:pt idx="23996">
                  <c:v>187.254166</c:v>
                </c:pt>
                <c:pt idx="23997">
                  <c:v>187.19915799999998</c:v>
                </c:pt>
                <c:pt idx="23998">
                  <c:v>187.16272000000001</c:v>
                </c:pt>
                <c:pt idx="23999">
                  <c:v>187.05926499999998</c:v>
                </c:pt>
                <c:pt idx="24000">
                  <c:v>187.019409</c:v>
                </c:pt>
                <c:pt idx="24001">
                  <c:v>186.94940199999999</c:v>
                </c:pt>
                <c:pt idx="24002">
                  <c:v>186.88127100000187</c:v>
                </c:pt>
                <c:pt idx="24003">
                  <c:v>186.83207700000187</c:v>
                </c:pt>
                <c:pt idx="24004">
                  <c:v>186.798813</c:v>
                </c:pt>
                <c:pt idx="24005">
                  <c:v>186.70474199999998</c:v>
                </c:pt>
                <c:pt idx="24006">
                  <c:v>186.66821300000001</c:v>
                </c:pt>
                <c:pt idx="24007">
                  <c:v>186.60505699999999</c:v>
                </c:pt>
                <c:pt idx="24008">
                  <c:v>186.54446399999998</c:v>
                </c:pt>
                <c:pt idx="24009">
                  <c:v>186.47470099999998</c:v>
                </c:pt>
                <c:pt idx="24010">
                  <c:v>186.414322</c:v>
                </c:pt>
                <c:pt idx="24011">
                  <c:v>186.35603300000147</c:v>
                </c:pt>
                <c:pt idx="24012">
                  <c:v>186.29238900000001</c:v>
                </c:pt>
                <c:pt idx="24013">
                  <c:v>186.23579399999952</c:v>
                </c:pt>
                <c:pt idx="24014">
                  <c:v>186.16810599999999</c:v>
                </c:pt>
                <c:pt idx="24015">
                  <c:v>186.099457</c:v>
                </c:pt>
                <c:pt idx="24016">
                  <c:v>186.06111100000001</c:v>
                </c:pt>
                <c:pt idx="24017">
                  <c:v>186.01544200000001</c:v>
                </c:pt>
                <c:pt idx="24018">
                  <c:v>185.941742</c:v>
                </c:pt>
                <c:pt idx="24019">
                  <c:v>185.88285800000187</c:v>
                </c:pt>
                <c:pt idx="24020">
                  <c:v>185.82202100000342</c:v>
                </c:pt>
                <c:pt idx="24021">
                  <c:v>185.77673299999998</c:v>
                </c:pt>
                <c:pt idx="24022">
                  <c:v>185.68905599999596</c:v>
                </c:pt>
                <c:pt idx="24023">
                  <c:v>185.64534</c:v>
                </c:pt>
                <c:pt idx="24024">
                  <c:v>185.56222500000001</c:v>
                </c:pt>
                <c:pt idx="24025">
                  <c:v>185.52358999999998</c:v>
                </c:pt>
                <c:pt idx="24026">
                  <c:v>185.460083</c:v>
                </c:pt>
                <c:pt idx="24027">
                  <c:v>185.38516200000001</c:v>
                </c:pt>
                <c:pt idx="24028">
                  <c:v>185.32206700000287</c:v>
                </c:pt>
                <c:pt idx="24029">
                  <c:v>185.256393</c:v>
                </c:pt>
                <c:pt idx="24030">
                  <c:v>185.2107849999955</c:v>
                </c:pt>
                <c:pt idx="24031">
                  <c:v>185.167923</c:v>
                </c:pt>
                <c:pt idx="24032">
                  <c:v>185.084473</c:v>
                </c:pt>
                <c:pt idx="24033">
                  <c:v>185.00959799999998</c:v>
                </c:pt>
                <c:pt idx="24034">
                  <c:v>184.96348599999999</c:v>
                </c:pt>
                <c:pt idx="24035">
                  <c:v>184.92009000000004</c:v>
                </c:pt>
                <c:pt idx="24036">
                  <c:v>184.84291100000004</c:v>
                </c:pt>
                <c:pt idx="24037">
                  <c:v>184.77990699999998</c:v>
                </c:pt>
                <c:pt idx="24038">
                  <c:v>184.71843000000001</c:v>
                </c:pt>
                <c:pt idx="24039">
                  <c:v>184.67811599999999</c:v>
                </c:pt>
                <c:pt idx="24040">
                  <c:v>184.59437600000001</c:v>
                </c:pt>
                <c:pt idx="24041">
                  <c:v>184.54457099999576</c:v>
                </c:pt>
                <c:pt idx="24042">
                  <c:v>184.48323100000007</c:v>
                </c:pt>
                <c:pt idx="24043">
                  <c:v>184.402725</c:v>
                </c:pt>
                <c:pt idx="24044">
                  <c:v>184.36563100000001</c:v>
                </c:pt>
                <c:pt idx="24045">
                  <c:v>184.26695299999992</c:v>
                </c:pt>
                <c:pt idx="24046">
                  <c:v>184.232269</c:v>
                </c:pt>
                <c:pt idx="24047">
                  <c:v>184.18911700000001</c:v>
                </c:pt>
                <c:pt idx="24048">
                  <c:v>184.15043600000425</c:v>
                </c:pt>
                <c:pt idx="24049">
                  <c:v>184.05746500000001</c:v>
                </c:pt>
                <c:pt idx="24050">
                  <c:v>183.979141</c:v>
                </c:pt>
                <c:pt idx="24051">
                  <c:v>183.92933700000287</c:v>
                </c:pt>
                <c:pt idx="24052">
                  <c:v>183.88270600000425</c:v>
                </c:pt>
                <c:pt idx="24053">
                  <c:v>183.810394</c:v>
                </c:pt>
                <c:pt idx="24054">
                  <c:v>183.77308699999998</c:v>
                </c:pt>
                <c:pt idx="24055">
                  <c:v>183.68263200000001</c:v>
                </c:pt>
                <c:pt idx="24056">
                  <c:v>183.64607199999998</c:v>
                </c:pt>
                <c:pt idx="24057">
                  <c:v>183.578766</c:v>
                </c:pt>
                <c:pt idx="24058">
                  <c:v>183.52555799999999</c:v>
                </c:pt>
                <c:pt idx="24059">
                  <c:v>183.44239800000167</c:v>
                </c:pt>
                <c:pt idx="24060">
                  <c:v>183.40185499999998</c:v>
                </c:pt>
                <c:pt idx="24061">
                  <c:v>183.34260599999999</c:v>
                </c:pt>
                <c:pt idx="24062">
                  <c:v>183.29145800000001</c:v>
                </c:pt>
                <c:pt idx="24063">
                  <c:v>183.2149049999955</c:v>
                </c:pt>
                <c:pt idx="24064">
                  <c:v>183.14971899999998</c:v>
                </c:pt>
                <c:pt idx="24065">
                  <c:v>183.11372399999576</c:v>
                </c:pt>
                <c:pt idx="24066">
                  <c:v>183.05119300000001</c:v>
                </c:pt>
                <c:pt idx="24067">
                  <c:v>182.976913</c:v>
                </c:pt>
                <c:pt idx="24068">
                  <c:v>182.92430100000001</c:v>
                </c:pt>
                <c:pt idx="24069">
                  <c:v>182.87442000000001</c:v>
                </c:pt>
                <c:pt idx="24070">
                  <c:v>182.81344600000187</c:v>
                </c:pt>
                <c:pt idx="24071">
                  <c:v>182.74778699999999</c:v>
                </c:pt>
                <c:pt idx="24072">
                  <c:v>182.671616</c:v>
                </c:pt>
                <c:pt idx="24073">
                  <c:v>182.61750799999999</c:v>
                </c:pt>
                <c:pt idx="24074">
                  <c:v>182.55639600000342</c:v>
                </c:pt>
                <c:pt idx="24075">
                  <c:v>182.51628099999999</c:v>
                </c:pt>
                <c:pt idx="24076">
                  <c:v>182.43614200000007</c:v>
                </c:pt>
                <c:pt idx="24077">
                  <c:v>182.38839700000588</c:v>
                </c:pt>
                <c:pt idx="24078">
                  <c:v>182.32501200000004</c:v>
                </c:pt>
                <c:pt idx="24079">
                  <c:v>182.264343</c:v>
                </c:pt>
                <c:pt idx="24080">
                  <c:v>182.1792759999955</c:v>
                </c:pt>
                <c:pt idx="24081">
                  <c:v>182.14497399999576</c:v>
                </c:pt>
                <c:pt idx="24082">
                  <c:v>182.086105</c:v>
                </c:pt>
                <c:pt idx="24083">
                  <c:v>182.02737400000001</c:v>
                </c:pt>
                <c:pt idx="24084">
                  <c:v>181.934189</c:v>
                </c:pt>
                <c:pt idx="24085">
                  <c:v>181.89083900000207</c:v>
                </c:pt>
                <c:pt idx="24086">
                  <c:v>181.84037800000004</c:v>
                </c:pt>
                <c:pt idx="24087">
                  <c:v>181.78921499999998</c:v>
                </c:pt>
                <c:pt idx="24088">
                  <c:v>181.71414199999998</c:v>
                </c:pt>
                <c:pt idx="24089">
                  <c:v>181.64428699999999</c:v>
                </c:pt>
                <c:pt idx="24090">
                  <c:v>181.61027499999992</c:v>
                </c:pt>
                <c:pt idx="24091">
                  <c:v>181.54966699999972</c:v>
                </c:pt>
                <c:pt idx="24092">
                  <c:v>181.48298600000402</c:v>
                </c:pt>
                <c:pt idx="24093">
                  <c:v>181.41825900000001</c:v>
                </c:pt>
                <c:pt idx="24094">
                  <c:v>181.34837300000001</c:v>
                </c:pt>
                <c:pt idx="24095">
                  <c:v>181.30767800000001</c:v>
                </c:pt>
                <c:pt idx="24096">
                  <c:v>181.23545799999999</c:v>
                </c:pt>
                <c:pt idx="24097">
                  <c:v>181.18936199999999</c:v>
                </c:pt>
                <c:pt idx="24098">
                  <c:v>181.13061499999998</c:v>
                </c:pt>
                <c:pt idx="24099">
                  <c:v>181.061813</c:v>
                </c:pt>
                <c:pt idx="24100">
                  <c:v>180.98393200000001</c:v>
                </c:pt>
                <c:pt idx="24101">
                  <c:v>180.937805</c:v>
                </c:pt>
                <c:pt idx="24102">
                  <c:v>180.88166800000027</c:v>
                </c:pt>
                <c:pt idx="24103">
                  <c:v>180.818512</c:v>
                </c:pt>
                <c:pt idx="24104">
                  <c:v>180.78239400000001</c:v>
                </c:pt>
                <c:pt idx="24105">
                  <c:v>180.70945699999999</c:v>
                </c:pt>
                <c:pt idx="24106">
                  <c:v>180.64451599999492</c:v>
                </c:pt>
                <c:pt idx="24107">
                  <c:v>180.59551999999999</c:v>
                </c:pt>
                <c:pt idx="24108">
                  <c:v>180.53643800000287</c:v>
                </c:pt>
                <c:pt idx="24109">
                  <c:v>180.48226900000247</c:v>
                </c:pt>
                <c:pt idx="24110">
                  <c:v>180.41043100000007</c:v>
                </c:pt>
                <c:pt idx="24111">
                  <c:v>180.33940100000001</c:v>
                </c:pt>
                <c:pt idx="24112">
                  <c:v>180.30789200000001</c:v>
                </c:pt>
                <c:pt idx="24113">
                  <c:v>180.25053399999999</c:v>
                </c:pt>
                <c:pt idx="24114">
                  <c:v>180.185394</c:v>
                </c:pt>
                <c:pt idx="24115">
                  <c:v>180.11824000000001</c:v>
                </c:pt>
                <c:pt idx="24116">
                  <c:v>180.095978</c:v>
                </c:pt>
                <c:pt idx="24117">
                  <c:v>180.00814800000342</c:v>
                </c:pt>
                <c:pt idx="24118">
                  <c:v>179.93725599999999</c:v>
                </c:pt>
                <c:pt idx="24119">
                  <c:v>179.88511700000365</c:v>
                </c:pt>
                <c:pt idx="24120">
                  <c:v>179.83190900000127</c:v>
                </c:pt>
                <c:pt idx="24121">
                  <c:v>179.76991299999995</c:v>
                </c:pt>
                <c:pt idx="24122">
                  <c:v>179.72837800000067</c:v>
                </c:pt>
                <c:pt idx="24123">
                  <c:v>179.643326</c:v>
                </c:pt>
                <c:pt idx="24124">
                  <c:v>179.59805299999999</c:v>
                </c:pt>
                <c:pt idx="24125">
                  <c:v>179.53114300000001</c:v>
                </c:pt>
                <c:pt idx="24126">
                  <c:v>179.48483300000001</c:v>
                </c:pt>
                <c:pt idx="24127">
                  <c:v>179.40357999999998</c:v>
                </c:pt>
                <c:pt idx="24128">
                  <c:v>179.38002000000247</c:v>
                </c:pt>
                <c:pt idx="24129">
                  <c:v>179.30741900000388</c:v>
                </c:pt>
                <c:pt idx="24130">
                  <c:v>179.25126599999999</c:v>
                </c:pt>
                <c:pt idx="24131">
                  <c:v>179.17593399999998</c:v>
                </c:pt>
                <c:pt idx="24132">
                  <c:v>179.13114900000087</c:v>
                </c:pt>
                <c:pt idx="24133">
                  <c:v>179.072495</c:v>
                </c:pt>
                <c:pt idx="24134">
                  <c:v>179.023224</c:v>
                </c:pt>
                <c:pt idx="24135">
                  <c:v>178.95762600000327</c:v>
                </c:pt>
                <c:pt idx="24136">
                  <c:v>178.88806200000047</c:v>
                </c:pt>
                <c:pt idx="24137">
                  <c:v>178.83876000000001</c:v>
                </c:pt>
                <c:pt idx="24138">
                  <c:v>178.78204300000004</c:v>
                </c:pt>
                <c:pt idx="24139">
                  <c:v>178.711243</c:v>
                </c:pt>
                <c:pt idx="24140">
                  <c:v>178.65983600000001</c:v>
                </c:pt>
                <c:pt idx="24141">
                  <c:v>178.604477</c:v>
                </c:pt>
                <c:pt idx="24142">
                  <c:v>178.53204300000004</c:v>
                </c:pt>
                <c:pt idx="24143">
                  <c:v>178.48277300000001</c:v>
                </c:pt>
                <c:pt idx="24144">
                  <c:v>178.44284100000004</c:v>
                </c:pt>
                <c:pt idx="24145">
                  <c:v>178.36253400000001</c:v>
                </c:pt>
                <c:pt idx="24146">
                  <c:v>178.3084560000035</c:v>
                </c:pt>
                <c:pt idx="24147">
                  <c:v>178.23437499999972</c:v>
                </c:pt>
                <c:pt idx="24148">
                  <c:v>178.20992999999999</c:v>
                </c:pt>
                <c:pt idx="24149">
                  <c:v>178.15152</c:v>
                </c:pt>
                <c:pt idx="24150">
                  <c:v>178.05944800000267</c:v>
                </c:pt>
                <c:pt idx="24151">
                  <c:v>178.016357</c:v>
                </c:pt>
                <c:pt idx="24152">
                  <c:v>177.96606399999999</c:v>
                </c:pt>
                <c:pt idx="24153">
                  <c:v>177.909943</c:v>
                </c:pt>
                <c:pt idx="24154">
                  <c:v>177.84167499999998</c:v>
                </c:pt>
                <c:pt idx="24155">
                  <c:v>177.80096399999999</c:v>
                </c:pt>
                <c:pt idx="24156">
                  <c:v>177.728455</c:v>
                </c:pt>
                <c:pt idx="24157">
                  <c:v>177.69416799999999</c:v>
                </c:pt>
                <c:pt idx="24158">
                  <c:v>177.61068699999998</c:v>
                </c:pt>
                <c:pt idx="24159">
                  <c:v>177.564392</c:v>
                </c:pt>
                <c:pt idx="24160">
                  <c:v>177.49636800000007</c:v>
                </c:pt>
                <c:pt idx="24161">
                  <c:v>177.42746000000147</c:v>
                </c:pt>
                <c:pt idx="24162">
                  <c:v>177.39930700000087</c:v>
                </c:pt>
                <c:pt idx="24163">
                  <c:v>177.32487499999999</c:v>
                </c:pt>
                <c:pt idx="24164">
                  <c:v>177.26385499999455</c:v>
                </c:pt>
                <c:pt idx="24165">
                  <c:v>177.21812399999999</c:v>
                </c:pt>
                <c:pt idx="24166">
                  <c:v>177.15898100000001</c:v>
                </c:pt>
                <c:pt idx="24167">
                  <c:v>177.11527999999998</c:v>
                </c:pt>
                <c:pt idx="24168">
                  <c:v>177.034119</c:v>
                </c:pt>
                <c:pt idx="24169">
                  <c:v>176.98880000000167</c:v>
                </c:pt>
                <c:pt idx="24170">
                  <c:v>176.926559</c:v>
                </c:pt>
                <c:pt idx="24171">
                  <c:v>176.86599700000087</c:v>
                </c:pt>
                <c:pt idx="24172">
                  <c:v>176.81573499999999</c:v>
                </c:pt>
                <c:pt idx="24173">
                  <c:v>176.75271599999999</c:v>
                </c:pt>
                <c:pt idx="24174">
                  <c:v>176.70005799999998</c:v>
                </c:pt>
                <c:pt idx="24175">
                  <c:v>176.66194200000001</c:v>
                </c:pt>
                <c:pt idx="24176">
                  <c:v>176.590012</c:v>
                </c:pt>
                <c:pt idx="24177">
                  <c:v>176.53839100000027</c:v>
                </c:pt>
                <c:pt idx="24178">
                  <c:v>176.47290000000001</c:v>
                </c:pt>
                <c:pt idx="24179">
                  <c:v>176.408524</c:v>
                </c:pt>
                <c:pt idx="24180">
                  <c:v>176.357651</c:v>
                </c:pt>
                <c:pt idx="24181">
                  <c:v>176.30235300000001</c:v>
                </c:pt>
                <c:pt idx="24182">
                  <c:v>176.247467</c:v>
                </c:pt>
                <c:pt idx="24183">
                  <c:v>176.154358</c:v>
                </c:pt>
                <c:pt idx="24184">
                  <c:v>176.15579199999999</c:v>
                </c:pt>
                <c:pt idx="24185">
                  <c:v>176.058685</c:v>
                </c:pt>
                <c:pt idx="24186">
                  <c:v>176.01463299999998</c:v>
                </c:pt>
                <c:pt idx="24187">
                  <c:v>175.93110700000167</c:v>
                </c:pt>
                <c:pt idx="24188">
                  <c:v>175.91133100000027</c:v>
                </c:pt>
                <c:pt idx="24189">
                  <c:v>175.86108400000001</c:v>
                </c:pt>
                <c:pt idx="24190">
                  <c:v>175.80685399999999</c:v>
                </c:pt>
                <c:pt idx="24191">
                  <c:v>175.71446199999932</c:v>
                </c:pt>
                <c:pt idx="24192">
                  <c:v>175.65081800000004</c:v>
                </c:pt>
                <c:pt idx="24193">
                  <c:v>175.625214</c:v>
                </c:pt>
                <c:pt idx="24194">
                  <c:v>175.56643700000365</c:v>
                </c:pt>
                <c:pt idx="24195">
                  <c:v>175.49551399999999</c:v>
                </c:pt>
                <c:pt idx="24196">
                  <c:v>175.43551600000001</c:v>
                </c:pt>
                <c:pt idx="24197">
                  <c:v>175.38278200000047</c:v>
                </c:pt>
                <c:pt idx="24198">
                  <c:v>175.34321600000001</c:v>
                </c:pt>
                <c:pt idx="24199">
                  <c:v>175.24244700000187</c:v>
                </c:pt>
                <c:pt idx="24200">
                  <c:v>175.21389799999992</c:v>
                </c:pt>
                <c:pt idx="24201">
                  <c:v>175.148697</c:v>
                </c:pt>
                <c:pt idx="24202">
                  <c:v>175.09373499999998</c:v>
                </c:pt>
                <c:pt idx="24203">
                  <c:v>175.03045700000001</c:v>
                </c:pt>
                <c:pt idx="24204">
                  <c:v>174.97465499999512</c:v>
                </c:pt>
                <c:pt idx="24205">
                  <c:v>174.94551099999998</c:v>
                </c:pt>
                <c:pt idx="24206">
                  <c:v>174.85301200000001</c:v>
                </c:pt>
                <c:pt idx="24207">
                  <c:v>174.79956099999498</c:v>
                </c:pt>
                <c:pt idx="24208">
                  <c:v>174.76057399999587</c:v>
                </c:pt>
                <c:pt idx="24209">
                  <c:v>174.69053600000001</c:v>
                </c:pt>
                <c:pt idx="24210">
                  <c:v>174.63366699999995</c:v>
                </c:pt>
                <c:pt idx="24211">
                  <c:v>174.55864000000147</c:v>
                </c:pt>
                <c:pt idx="24212">
                  <c:v>174.50732400000001</c:v>
                </c:pt>
                <c:pt idx="24213">
                  <c:v>174.441833</c:v>
                </c:pt>
                <c:pt idx="24214">
                  <c:v>174.40132100000127</c:v>
                </c:pt>
                <c:pt idx="24215">
                  <c:v>174.35569800000007</c:v>
                </c:pt>
                <c:pt idx="24216">
                  <c:v>174.28898599999999</c:v>
                </c:pt>
                <c:pt idx="24217">
                  <c:v>174.22579999999999</c:v>
                </c:pt>
                <c:pt idx="24218">
                  <c:v>174.1796259999953</c:v>
                </c:pt>
                <c:pt idx="24219">
                  <c:v>174.11663799999999</c:v>
                </c:pt>
                <c:pt idx="24220">
                  <c:v>174.065811</c:v>
                </c:pt>
                <c:pt idx="24221">
                  <c:v>173.99691800000087</c:v>
                </c:pt>
                <c:pt idx="24222">
                  <c:v>173.94882200000001</c:v>
                </c:pt>
                <c:pt idx="24223">
                  <c:v>173.89575199999999</c:v>
                </c:pt>
                <c:pt idx="24224">
                  <c:v>173.85354599999999</c:v>
                </c:pt>
                <c:pt idx="24225">
                  <c:v>173.79127499999998</c:v>
                </c:pt>
                <c:pt idx="24226">
                  <c:v>173.70416299999602</c:v>
                </c:pt>
                <c:pt idx="24227">
                  <c:v>173.68071</c:v>
                </c:pt>
                <c:pt idx="24228">
                  <c:v>173.58273300000027</c:v>
                </c:pt>
                <c:pt idx="24229">
                  <c:v>173.52975499999602</c:v>
                </c:pt>
                <c:pt idx="24230">
                  <c:v>173.48728900000287</c:v>
                </c:pt>
                <c:pt idx="24231">
                  <c:v>173.45372</c:v>
                </c:pt>
                <c:pt idx="24232">
                  <c:v>173.38763400000047</c:v>
                </c:pt>
                <c:pt idx="24233">
                  <c:v>173.32580600000207</c:v>
                </c:pt>
                <c:pt idx="24234">
                  <c:v>173.29176299999995</c:v>
                </c:pt>
                <c:pt idx="24235">
                  <c:v>173.224976</c:v>
                </c:pt>
                <c:pt idx="24236">
                  <c:v>173.13813800000167</c:v>
                </c:pt>
                <c:pt idx="24237">
                  <c:v>173.08804300000187</c:v>
                </c:pt>
                <c:pt idx="24238">
                  <c:v>173.03810100000001</c:v>
                </c:pt>
                <c:pt idx="24239">
                  <c:v>172.99498</c:v>
                </c:pt>
                <c:pt idx="24240">
                  <c:v>172.942352</c:v>
                </c:pt>
                <c:pt idx="24241">
                  <c:v>172.88645900000247</c:v>
                </c:pt>
                <c:pt idx="24242">
                  <c:v>172.83038300000001</c:v>
                </c:pt>
                <c:pt idx="24243">
                  <c:v>172.78317299999998</c:v>
                </c:pt>
                <c:pt idx="24244">
                  <c:v>172.718277</c:v>
                </c:pt>
                <c:pt idx="24245">
                  <c:v>172.63830600000207</c:v>
                </c:pt>
                <c:pt idx="24246">
                  <c:v>172.602081</c:v>
                </c:pt>
                <c:pt idx="24247">
                  <c:v>172.546402</c:v>
                </c:pt>
                <c:pt idx="24248">
                  <c:v>172.47386199999912</c:v>
                </c:pt>
                <c:pt idx="24249">
                  <c:v>172.418701</c:v>
                </c:pt>
                <c:pt idx="24250">
                  <c:v>172.373413</c:v>
                </c:pt>
                <c:pt idx="24251">
                  <c:v>172.31794700000287</c:v>
                </c:pt>
                <c:pt idx="24252">
                  <c:v>172.23988299999587</c:v>
                </c:pt>
                <c:pt idx="24253">
                  <c:v>172.21774299999998</c:v>
                </c:pt>
                <c:pt idx="24254">
                  <c:v>172.12976099999995</c:v>
                </c:pt>
                <c:pt idx="24255">
                  <c:v>172.10317999999998</c:v>
                </c:pt>
                <c:pt idx="24256">
                  <c:v>172.01945499999596</c:v>
                </c:pt>
                <c:pt idx="24257">
                  <c:v>171.96859700000007</c:v>
                </c:pt>
                <c:pt idx="24258">
                  <c:v>171.92065399999998</c:v>
                </c:pt>
                <c:pt idx="24259">
                  <c:v>171.88237000000376</c:v>
                </c:pt>
                <c:pt idx="24260">
                  <c:v>171.79298399999999</c:v>
                </c:pt>
                <c:pt idx="24261">
                  <c:v>171.758835</c:v>
                </c:pt>
                <c:pt idx="24262">
                  <c:v>171.69116199999999</c:v>
                </c:pt>
                <c:pt idx="24263">
                  <c:v>171.63618499999998</c:v>
                </c:pt>
                <c:pt idx="24264">
                  <c:v>171.593918</c:v>
                </c:pt>
                <c:pt idx="24265">
                  <c:v>171.53431700000004</c:v>
                </c:pt>
                <c:pt idx="24266">
                  <c:v>171.46334800000147</c:v>
                </c:pt>
                <c:pt idx="24267">
                  <c:v>171.41661099999999</c:v>
                </c:pt>
                <c:pt idx="24268">
                  <c:v>171.37985199999972</c:v>
                </c:pt>
                <c:pt idx="24269">
                  <c:v>171.31111100000001</c:v>
                </c:pt>
                <c:pt idx="24270">
                  <c:v>171.22044400000001</c:v>
                </c:pt>
                <c:pt idx="24271">
                  <c:v>171.19399999999999</c:v>
                </c:pt>
                <c:pt idx="24272">
                  <c:v>171.16867099999999</c:v>
                </c:pt>
                <c:pt idx="24273">
                  <c:v>171.08236700000327</c:v>
                </c:pt>
                <c:pt idx="24274">
                  <c:v>171.04043600000207</c:v>
                </c:pt>
                <c:pt idx="24275">
                  <c:v>170.973938</c:v>
                </c:pt>
                <c:pt idx="24276">
                  <c:v>170.88449100000147</c:v>
                </c:pt>
                <c:pt idx="24277">
                  <c:v>170.85330200000001</c:v>
                </c:pt>
                <c:pt idx="24278">
                  <c:v>170.792633</c:v>
                </c:pt>
                <c:pt idx="24279">
                  <c:v>170.762924</c:v>
                </c:pt>
                <c:pt idx="24280">
                  <c:v>170.70240800000047</c:v>
                </c:pt>
                <c:pt idx="24281">
                  <c:v>170.65394599999999</c:v>
                </c:pt>
                <c:pt idx="24282">
                  <c:v>170.58966099999998</c:v>
                </c:pt>
                <c:pt idx="24283">
                  <c:v>170.53031900000047</c:v>
                </c:pt>
                <c:pt idx="24284">
                  <c:v>170.47807299999999</c:v>
                </c:pt>
                <c:pt idx="24285">
                  <c:v>170.42861900000167</c:v>
                </c:pt>
                <c:pt idx="24286">
                  <c:v>170.342804</c:v>
                </c:pt>
                <c:pt idx="24287">
                  <c:v>170.29049700000004</c:v>
                </c:pt>
                <c:pt idx="24288">
                  <c:v>170.256989</c:v>
                </c:pt>
                <c:pt idx="24289">
                  <c:v>170.20005799999998</c:v>
                </c:pt>
                <c:pt idx="24290">
                  <c:v>170.121262</c:v>
                </c:pt>
                <c:pt idx="24291">
                  <c:v>170.10144000000147</c:v>
                </c:pt>
                <c:pt idx="24292">
                  <c:v>170.01110800000001</c:v>
                </c:pt>
                <c:pt idx="24293">
                  <c:v>169.98420700000167</c:v>
                </c:pt>
                <c:pt idx="24294">
                  <c:v>169.91155999999998</c:v>
                </c:pt>
                <c:pt idx="24295">
                  <c:v>169.87391700000001</c:v>
                </c:pt>
                <c:pt idx="24296">
                  <c:v>169.79946899999999</c:v>
                </c:pt>
                <c:pt idx="24297">
                  <c:v>169.75375399999541</c:v>
                </c:pt>
                <c:pt idx="24298">
                  <c:v>169.7037809999959</c:v>
                </c:pt>
                <c:pt idx="24299">
                  <c:v>169.6474</c:v>
                </c:pt>
                <c:pt idx="24300">
                  <c:v>169.59674100000001</c:v>
                </c:pt>
                <c:pt idx="24301">
                  <c:v>169.55299400000001</c:v>
                </c:pt>
                <c:pt idx="24302">
                  <c:v>169.47827100000001</c:v>
                </c:pt>
                <c:pt idx="24303">
                  <c:v>169.42709400000001</c:v>
                </c:pt>
                <c:pt idx="24304">
                  <c:v>169.38266000000004</c:v>
                </c:pt>
                <c:pt idx="24305">
                  <c:v>169.305374</c:v>
                </c:pt>
                <c:pt idx="24306">
                  <c:v>169.251251</c:v>
                </c:pt>
                <c:pt idx="24307">
                  <c:v>169.20637499999998</c:v>
                </c:pt>
                <c:pt idx="24308">
                  <c:v>169.13705399999998</c:v>
                </c:pt>
                <c:pt idx="24309">
                  <c:v>169.112244</c:v>
                </c:pt>
                <c:pt idx="24310">
                  <c:v>169.05604600000376</c:v>
                </c:pt>
                <c:pt idx="24311">
                  <c:v>169.00630200000001</c:v>
                </c:pt>
                <c:pt idx="24312">
                  <c:v>168.92469800000001</c:v>
                </c:pt>
                <c:pt idx="24313">
                  <c:v>168.88150000000007</c:v>
                </c:pt>
                <c:pt idx="24314">
                  <c:v>168.802063</c:v>
                </c:pt>
                <c:pt idx="24315">
                  <c:v>168.77268999999998</c:v>
                </c:pt>
                <c:pt idx="24316">
                  <c:v>168.70475799999952</c:v>
                </c:pt>
                <c:pt idx="24317">
                  <c:v>168.65602100000001</c:v>
                </c:pt>
                <c:pt idx="24318">
                  <c:v>168.59347499999998</c:v>
                </c:pt>
                <c:pt idx="24319">
                  <c:v>168.54788199999999</c:v>
                </c:pt>
                <c:pt idx="24320">
                  <c:v>168.48396299999999</c:v>
                </c:pt>
                <c:pt idx="24321">
                  <c:v>168.45953399999999</c:v>
                </c:pt>
                <c:pt idx="24322">
                  <c:v>168.409729</c:v>
                </c:pt>
                <c:pt idx="24323">
                  <c:v>168.32525600000127</c:v>
                </c:pt>
                <c:pt idx="24324">
                  <c:v>168.27780199999998</c:v>
                </c:pt>
                <c:pt idx="24325">
                  <c:v>168.21989399999489</c:v>
                </c:pt>
                <c:pt idx="24326">
                  <c:v>168.17060899999998</c:v>
                </c:pt>
                <c:pt idx="24327">
                  <c:v>168.11486799999992</c:v>
                </c:pt>
                <c:pt idx="24328">
                  <c:v>168.069839</c:v>
                </c:pt>
                <c:pt idx="24329">
                  <c:v>168.01669299999998</c:v>
                </c:pt>
                <c:pt idx="24330">
                  <c:v>167.942474</c:v>
                </c:pt>
                <c:pt idx="24331">
                  <c:v>167.87744100000327</c:v>
                </c:pt>
                <c:pt idx="24332">
                  <c:v>167.86563100000001</c:v>
                </c:pt>
                <c:pt idx="24333">
                  <c:v>167.78227200000001</c:v>
                </c:pt>
                <c:pt idx="24334">
                  <c:v>167.73542800000001</c:v>
                </c:pt>
                <c:pt idx="24335">
                  <c:v>167.67588799999999</c:v>
                </c:pt>
                <c:pt idx="24336">
                  <c:v>167.60101299999999</c:v>
                </c:pt>
                <c:pt idx="24337">
                  <c:v>167.55940200000001</c:v>
                </c:pt>
                <c:pt idx="24338">
                  <c:v>167.52215600000127</c:v>
                </c:pt>
                <c:pt idx="24339">
                  <c:v>167.46881100000004</c:v>
                </c:pt>
                <c:pt idx="24340">
                  <c:v>167.400757</c:v>
                </c:pt>
                <c:pt idx="24341">
                  <c:v>167.349121</c:v>
                </c:pt>
                <c:pt idx="24342">
                  <c:v>167.2937619999955</c:v>
                </c:pt>
                <c:pt idx="24343">
                  <c:v>167.23170499999998</c:v>
                </c:pt>
                <c:pt idx="24344">
                  <c:v>167.17269899999999</c:v>
                </c:pt>
                <c:pt idx="24345">
                  <c:v>167.129425</c:v>
                </c:pt>
                <c:pt idx="24346">
                  <c:v>167.06707800000001</c:v>
                </c:pt>
                <c:pt idx="24347">
                  <c:v>167.028854</c:v>
                </c:pt>
                <c:pt idx="24348">
                  <c:v>166.96665999999999</c:v>
                </c:pt>
                <c:pt idx="24349">
                  <c:v>166.92181400000001</c:v>
                </c:pt>
                <c:pt idx="24350">
                  <c:v>166.84382600000001</c:v>
                </c:pt>
                <c:pt idx="24351">
                  <c:v>166.78295900000001</c:v>
                </c:pt>
                <c:pt idx="24352">
                  <c:v>166.73719800000001</c:v>
                </c:pt>
                <c:pt idx="24353">
                  <c:v>166.671402</c:v>
                </c:pt>
                <c:pt idx="24354">
                  <c:v>166.637405</c:v>
                </c:pt>
                <c:pt idx="24355">
                  <c:v>166.59893800000287</c:v>
                </c:pt>
                <c:pt idx="24356">
                  <c:v>166.51361099999932</c:v>
                </c:pt>
                <c:pt idx="24357">
                  <c:v>166.48898300000027</c:v>
                </c:pt>
                <c:pt idx="24358">
                  <c:v>166.39541600000402</c:v>
                </c:pt>
                <c:pt idx="24359">
                  <c:v>166.36093100000087</c:v>
                </c:pt>
                <c:pt idx="24360">
                  <c:v>166.299408</c:v>
                </c:pt>
                <c:pt idx="24361">
                  <c:v>166.24677999999992</c:v>
                </c:pt>
                <c:pt idx="24362">
                  <c:v>166.21426399999541</c:v>
                </c:pt>
                <c:pt idx="24363">
                  <c:v>166.15791300000001</c:v>
                </c:pt>
                <c:pt idx="24364">
                  <c:v>166.084351</c:v>
                </c:pt>
                <c:pt idx="24365">
                  <c:v>166.05204800000425</c:v>
                </c:pt>
                <c:pt idx="24366">
                  <c:v>166.00787399999999</c:v>
                </c:pt>
                <c:pt idx="24367">
                  <c:v>165.92829900000388</c:v>
                </c:pt>
                <c:pt idx="24368">
                  <c:v>165.88067599999999</c:v>
                </c:pt>
                <c:pt idx="24369">
                  <c:v>165.82595800000001</c:v>
                </c:pt>
                <c:pt idx="24370">
                  <c:v>165.77235399999998</c:v>
                </c:pt>
                <c:pt idx="24371">
                  <c:v>165.70716899999999</c:v>
                </c:pt>
                <c:pt idx="24372">
                  <c:v>165.66426099999998</c:v>
                </c:pt>
                <c:pt idx="24373">
                  <c:v>165.61627199999998</c:v>
                </c:pt>
                <c:pt idx="24374">
                  <c:v>165.55639600000342</c:v>
                </c:pt>
                <c:pt idx="24375">
                  <c:v>165.50659199999998</c:v>
                </c:pt>
                <c:pt idx="24376">
                  <c:v>165.436981</c:v>
                </c:pt>
                <c:pt idx="24377">
                  <c:v>165.40597499999998</c:v>
                </c:pt>
                <c:pt idx="24378">
                  <c:v>165.364395</c:v>
                </c:pt>
                <c:pt idx="24379">
                  <c:v>165.27131700000001</c:v>
                </c:pt>
                <c:pt idx="24380">
                  <c:v>165.22761499999999</c:v>
                </c:pt>
                <c:pt idx="24381">
                  <c:v>165.18826300000001</c:v>
                </c:pt>
                <c:pt idx="24382">
                  <c:v>165.13987699999998</c:v>
                </c:pt>
                <c:pt idx="24383">
                  <c:v>165.07731600000147</c:v>
                </c:pt>
                <c:pt idx="24384">
                  <c:v>164.99588</c:v>
                </c:pt>
                <c:pt idx="24385">
                  <c:v>164.95744300000413</c:v>
                </c:pt>
                <c:pt idx="24386">
                  <c:v>164.92594900000267</c:v>
                </c:pt>
                <c:pt idx="24387">
                  <c:v>164.86759900000001</c:v>
                </c:pt>
                <c:pt idx="24388">
                  <c:v>164.79969799999998</c:v>
                </c:pt>
                <c:pt idx="24389">
                  <c:v>164.76533499999999</c:v>
                </c:pt>
                <c:pt idx="24390">
                  <c:v>164.71110499999998</c:v>
                </c:pt>
                <c:pt idx="24391">
                  <c:v>164.65280200000001</c:v>
                </c:pt>
                <c:pt idx="24392">
                  <c:v>164.57823200000001</c:v>
                </c:pt>
                <c:pt idx="24393">
                  <c:v>164.52040100000067</c:v>
                </c:pt>
                <c:pt idx="24394">
                  <c:v>164.49352999999999</c:v>
                </c:pt>
                <c:pt idx="24395">
                  <c:v>164.406769</c:v>
                </c:pt>
                <c:pt idx="24396">
                  <c:v>164.37579299999999</c:v>
                </c:pt>
                <c:pt idx="24397">
                  <c:v>164.32121300000207</c:v>
                </c:pt>
                <c:pt idx="24398">
                  <c:v>164.27052299999932</c:v>
                </c:pt>
                <c:pt idx="24399">
                  <c:v>164.24430799999999</c:v>
                </c:pt>
                <c:pt idx="24400">
                  <c:v>164.14622499999999</c:v>
                </c:pt>
                <c:pt idx="24401">
                  <c:v>164.10266099999998</c:v>
                </c:pt>
                <c:pt idx="24402">
                  <c:v>164.055069</c:v>
                </c:pt>
                <c:pt idx="24403">
                  <c:v>163.99472</c:v>
                </c:pt>
                <c:pt idx="24404">
                  <c:v>163.93704200000047</c:v>
                </c:pt>
                <c:pt idx="24405">
                  <c:v>163.890579</c:v>
                </c:pt>
                <c:pt idx="24406">
                  <c:v>163.83165</c:v>
                </c:pt>
                <c:pt idx="24407">
                  <c:v>163.77296399999992</c:v>
                </c:pt>
                <c:pt idx="24408">
                  <c:v>163.727859</c:v>
                </c:pt>
                <c:pt idx="24409">
                  <c:v>163.68357799999998</c:v>
                </c:pt>
                <c:pt idx="24410">
                  <c:v>163.64366099999472</c:v>
                </c:pt>
                <c:pt idx="24411">
                  <c:v>163.54969799999998</c:v>
                </c:pt>
                <c:pt idx="24412">
                  <c:v>163.49746700000227</c:v>
                </c:pt>
                <c:pt idx="24413">
                  <c:v>163.43667600000001</c:v>
                </c:pt>
                <c:pt idx="24414">
                  <c:v>163.42301900000001</c:v>
                </c:pt>
                <c:pt idx="24415">
                  <c:v>163.36958299999998</c:v>
                </c:pt>
                <c:pt idx="24416">
                  <c:v>163.300735</c:v>
                </c:pt>
                <c:pt idx="24417">
                  <c:v>163.25598099999999</c:v>
                </c:pt>
                <c:pt idx="24418">
                  <c:v>163.17570499999596</c:v>
                </c:pt>
                <c:pt idx="24419">
                  <c:v>163.16424599999999</c:v>
                </c:pt>
                <c:pt idx="24420">
                  <c:v>163.110443</c:v>
                </c:pt>
                <c:pt idx="24421">
                  <c:v>163.04597499999952</c:v>
                </c:pt>
                <c:pt idx="24422">
                  <c:v>162.99389600000001</c:v>
                </c:pt>
                <c:pt idx="24423">
                  <c:v>162.92083700000342</c:v>
                </c:pt>
                <c:pt idx="24424">
                  <c:v>162.85632300000267</c:v>
                </c:pt>
                <c:pt idx="24425">
                  <c:v>162.83415199999999</c:v>
                </c:pt>
                <c:pt idx="24426">
                  <c:v>162.77448999999999</c:v>
                </c:pt>
                <c:pt idx="24427">
                  <c:v>162.726303</c:v>
                </c:pt>
                <c:pt idx="24428">
                  <c:v>162.65969799999999</c:v>
                </c:pt>
                <c:pt idx="24429">
                  <c:v>162.62698399999999</c:v>
                </c:pt>
                <c:pt idx="24430">
                  <c:v>162.558594</c:v>
                </c:pt>
                <c:pt idx="24431">
                  <c:v>162.50968899999998</c:v>
                </c:pt>
                <c:pt idx="24432">
                  <c:v>162.43290700000207</c:v>
                </c:pt>
                <c:pt idx="24433">
                  <c:v>162.38607800000167</c:v>
                </c:pt>
                <c:pt idx="24434">
                  <c:v>162.35183700000485</c:v>
                </c:pt>
                <c:pt idx="24435">
                  <c:v>162.27690099999998</c:v>
                </c:pt>
                <c:pt idx="24436">
                  <c:v>162.247421</c:v>
                </c:pt>
                <c:pt idx="24437">
                  <c:v>162.211197</c:v>
                </c:pt>
                <c:pt idx="24438">
                  <c:v>162.12271100000001</c:v>
                </c:pt>
                <c:pt idx="24439">
                  <c:v>162.10249300000001</c:v>
                </c:pt>
                <c:pt idx="24440">
                  <c:v>162.02534500000004</c:v>
                </c:pt>
                <c:pt idx="24441">
                  <c:v>161.97744800000376</c:v>
                </c:pt>
                <c:pt idx="24442">
                  <c:v>161.93420399999999</c:v>
                </c:pt>
                <c:pt idx="24443">
                  <c:v>161.87329099999999</c:v>
                </c:pt>
                <c:pt idx="24444">
                  <c:v>161.83146700000287</c:v>
                </c:pt>
                <c:pt idx="24445">
                  <c:v>161.77960199999498</c:v>
                </c:pt>
                <c:pt idx="24446">
                  <c:v>161.736221</c:v>
                </c:pt>
                <c:pt idx="24447">
                  <c:v>161.662643</c:v>
                </c:pt>
                <c:pt idx="24448">
                  <c:v>161.61589099999998</c:v>
                </c:pt>
                <c:pt idx="24449">
                  <c:v>161.575333</c:v>
                </c:pt>
                <c:pt idx="24450">
                  <c:v>161.50210600000167</c:v>
                </c:pt>
                <c:pt idx="24451">
                  <c:v>161.46319600000001</c:v>
                </c:pt>
                <c:pt idx="24452">
                  <c:v>161.40968299999992</c:v>
                </c:pt>
                <c:pt idx="24453">
                  <c:v>161.34822100000127</c:v>
                </c:pt>
                <c:pt idx="24454">
                  <c:v>161.31820700000227</c:v>
                </c:pt>
                <c:pt idx="24455">
                  <c:v>161.242828</c:v>
                </c:pt>
                <c:pt idx="24456">
                  <c:v>161.18649300000001</c:v>
                </c:pt>
                <c:pt idx="24457">
                  <c:v>161.15509</c:v>
                </c:pt>
                <c:pt idx="24458">
                  <c:v>161.08750900000001</c:v>
                </c:pt>
                <c:pt idx="24459">
                  <c:v>161.02978499999998</c:v>
                </c:pt>
                <c:pt idx="24460">
                  <c:v>160.98751800000107</c:v>
                </c:pt>
                <c:pt idx="24461">
                  <c:v>160.94525099999998</c:v>
                </c:pt>
                <c:pt idx="24462">
                  <c:v>160.889633</c:v>
                </c:pt>
                <c:pt idx="24463">
                  <c:v>160.84663399999999</c:v>
                </c:pt>
                <c:pt idx="24464">
                  <c:v>160.80104100000167</c:v>
                </c:pt>
                <c:pt idx="24465">
                  <c:v>160.73388699999998</c:v>
                </c:pt>
                <c:pt idx="24466">
                  <c:v>160.66813700000247</c:v>
                </c:pt>
                <c:pt idx="24467">
                  <c:v>160.63230900000067</c:v>
                </c:pt>
                <c:pt idx="24468">
                  <c:v>160.574738</c:v>
                </c:pt>
                <c:pt idx="24469">
                  <c:v>160.5595549999957</c:v>
                </c:pt>
                <c:pt idx="24470">
                  <c:v>160.46897900000027</c:v>
                </c:pt>
                <c:pt idx="24471">
                  <c:v>160.42555199999998</c:v>
                </c:pt>
                <c:pt idx="24472">
                  <c:v>160.372589</c:v>
                </c:pt>
                <c:pt idx="24473">
                  <c:v>160.30441300000001</c:v>
                </c:pt>
                <c:pt idx="24474">
                  <c:v>160.28453099999999</c:v>
                </c:pt>
                <c:pt idx="24475">
                  <c:v>160.22421299999999</c:v>
                </c:pt>
                <c:pt idx="24476">
                  <c:v>160.15408299999999</c:v>
                </c:pt>
                <c:pt idx="24477">
                  <c:v>160.07823200000001</c:v>
                </c:pt>
                <c:pt idx="24478">
                  <c:v>160.059158</c:v>
                </c:pt>
                <c:pt idx="24479">
                  <c:v>159.99650600000001</c:v>
                </c:pt>
                <c:pt idx="24480">
                  <c:v>159.95794700000499</c:v>
                </c:pt>
                <c:pt idx="24481">
                  <c:v>159.86296100000001</c:v>
                </c:pt>
                <c:pt idx="24482">
                  <c:v>159.85379</c:v>
                </c:pt>
                <c:pt idx="24483">
                  <c:v>159.80581700000027</c:v>
                </c:pt>
                <c:pt idx="24484">
                  <c:v>159.73732000000001</c:v>
                </c:pt>
                <c:pt idx="24485">
                  <c:v>159.66645800000001</c:v>
                </c:pt>
                <c:pt idx="24486">
                  <c:v>159.64469899999995</c:v>
                </c:pt>
                <c:pt idx="24487">
                  <c:v>159.56951899999999</c:v>
                </c:pt>
                <c:pt idx="24488">
                  <c:v>159.53782700000087</c:v>
                </c:pt>
                <c:pt idx="24489">
                  <c:v>159.48242200000431</c:v>
                </c:pt>
                <c:pt idx="24490">
                  <c:v>159.41064499999999</c:v>
                </c:pt>
                <c:pt idx="24491">
                  <c:v>159.38543700000574</c:v>
                </c:pt>
                <c:pt idx="24492">
                  <c:v>159.32710300000087</c:v>
                </c:pt>
                <c:pt idx="24493">
                  <c:v>159.28750600000001</c:v>
                </c:pt>
                <c:pt idx="24494">
                  <c:v>159.23095699999999</c:v>
                </c:pt>
                <c:pt idx="24495">
                  <c:v>159.17163099999999</c:v>
                </c:pt>
                <c:pt idx="24496">
                  <c:v>159.123367</c:v>
                </c:pt>
                <c:pt idx="24497">
                  <c:v>159.10404999999997</c:v>
                </c:pt>
                <c:pt idx="24498">
                  <c:v>159.03857399999998</c:v>
                </c:pt>
                <c:pt idx="24499">
                  <c:v>158.971756</c:v>
                </c:pt>
                <c:pt idx="24500">
                  <c:v>158.91978499999576</c:v>
                </c:pt>
                <c:pt idx="24501">
                  <c:v>158.84326199999998</c:v>
                </c:pt>
                <c:pt idx="24502">
                  <c:v>158.79655499999512</c:v>
                </c:pt>
                <c:pt idx="24503">
                  <c:v>158.75097700000001</c:v>
                </c:pt>
                <c:pt idx="24504">
                  <c:v>158.69294700000287</c:v>
                </c:pt>
                <c:pt idx="24505">
                  <c:v>158.68397499999998</c:v>
                </c:pt>
                <c:pt idx="24506">
                  <c:v>158.60034200000001</c:v>
                </c:pt>
                <c:pt idx="24507">
                  <c:v>158.56457499999576</c:v>
                </c:pt>
                <c:pt idx="24508">
                  <c:v>158.51573199999999</c:v>
                </c:pt>
                <c:pt idx="24509">
                  <c:v>158.46937600000001</c:v>
                </c:pt>
                <c:pt idx="24510">
                  <c:v>158.40974399999999</c:v>
                </c:pt>
                <c:pt idx="24511">
                  <c:v>158.35177600000227</c:v>
                </c:pt>
                <c:pt idx="24512">
                  <c:v>158.29495199999602</c:v>
                </c:pt>
                <c:pt idx="24513">
                  <c:v>158.23725899999999</c:v>
                </c:pt>
                <c:pt idx="24514">
                  <c:v>158.20036299999998</c:v>
                </c:pt>
                <c:pt idx="24515">
                  <c:v>158.14242600000227</c:v>
                </c:pt>
                <c:pt idx="24516">
                  <c:v>158.081772</c:v>
                </c:pt>
                <c:pt idx="24517">
                  <c:v>158.03517199999999</c:v>
                </c:pt>
                <c:pt idx="24518">
                  <c:v>157.99391199999999</c:v>
                </c:pt>
                <c:pt idx="24519">
                  <c:v>157.92550700000001</c:v>
                </c:pt>
                <c:pt idx="24520">
                  <c:v>157.886505</c:v>
                </c:pt>
                <c:pt idx="24521">
                  <c:v>157.83613600000388</c:v>
                </c:pt>
                <c:pt idx="24522">
                  <c:v>157.78634600000376</c:v>
                </c:pt>
                <c:pt idx="24523">
                  <c:v>157.74467499999398</c:v>
                </c:pt>
                <c:pt idx="24524">
                  <c:v>157.68925499999995</c:v>
                </c:pt>
                <c:pt idx="24525">
                  <c:v>157.64305099999538</c:v>
                </c:pt>
                <c:pt idx="24526">
                  <c:v>157.589462</c:v>
                </c:pt>
                <c:pt idx="24527">
                  <c:v>157.54234300000007</c:v>
                </c:pt>
                <c:pt idx="24528">
                  <c:v>157.49025</c:v>
                </c:pt>
                <c:pt idx="24529">
                  <c:v>157.408264</c:v>
                </c:pt>
                <c:pt idx="24530">
                  <c:v>157.35493500000001</c:v>
                </c:pt>
                <c:pt idx="24531">
                  <c:v>157.30847200000107</c:v>
                </c:pt>
                <c:pt idx="24532">
                  <c:v>157.27211</c:v>
                </c:pt>
                <c:pt idx="24533">
                  <c:v>157.22589099999999</c:v>
                </c:pt>
                <c:pt idx="24534">
                  <c:v>157.17300399999587</c:v>
                </c:pt>
                <c:pt idx="24535">
                  <c:v>157.125519</c:v>
                </c:pt>
                <c:pt idx="24536">
                  <c:v>157.05093400000001</c:v>
                </c:pt>
                <c:pt idx="24537">
                  <c:v>157.00247200000001</c:v>
                </c:pt>
                <c:pt idx="24538">
                  <c:v>156.94534300000001</c:v>
                </c:pt>
                <c:pt idx="24539">
                  <c:v>156.89613300000067</c:v>
                </c:pt>
                <c:pt idx="24540">
                  <c:v>156.85995499999999</c:v>
                </c:pt>
                <c:pt idx="24541">
                  <c:v>156.80635100000001</c:v>
                </c:pt>
                <c:pt idx="24542">
                  <c:v>156.76147499999999</c:v>
                </c:pt>
                <c:pt idx="24543">
                  <c:v>156.71781899999999</c:v>
                </c:pt>
                <c:pt idx="24544">
                  <c:v>156.66400099999998</c:v>
                </c:pt>
                <c:pt idx="24545">
                  <c:v>156.63050799999999</c:v>
                </c:pt>
                <c:pt idx="24546">
                  <c:v>156.54759199999998</c:v>
                </c:pt>
                <c:pt idx="24547">
                  <c:v>156.49969499999995</c:v>
                </c:pt>
                <c:pt idx="24548">
                  <c:v>156.45082100000027</c:v>
                </c:pt>
                <c:pt idx="24549">
                  <c:v>156.40533400000001</c:v>
                </c:pt>
                <c:pt idx="24550">
                  <c:v>156.32843000000588</c:v>
                </c:pt>
                <c:pt idx="24551">
                  <c:v>156.316193</c:v>
                </c:pt>
                <c:pt idx="24552">
                  <c:v>156.24591099999998</c:v>
                </c:pt>
                <c:pt idx="24553">
                  <c:v>156.19761700000001</c:v>
                </c:pt>
                <c:pt idx="24554">
                  <c:v>156.16398599999602</c:v>
                </c:pt>
                <c:pt idx="24555">
                  <c:v>156.08059700000001</c:v>
                </c:pt>
                <c:pt idx="24556">
                  <c:v>156.03239400000001</c:v>
                </c:pt>
                <c:pt idx="24557">
                  <c:v>155.99200400000001</c:v>
                </c:pt>
                <c:pt idx="24558">
                  <c:v>155.95701600000388</c:v>
                </c:pt>
                <c:pt idx="24559">
                  <c:v>155.91426099999998</c:v>
                </c:pt>
                <c:pt idx="24560">
                  <c:v>155.86642500000067</c:v>
                </c:pt>
                <c:pt idx="24561">
                  <c:v>155.78179900000001</c:v>
                </c:pt>
                <c:pt idx="24562">
                  <c:v>155.751465</c:v>
                </c:pt>
                <c:pt idx="24563">
                  <c:v>155.70579499999602</c:v>
                </c:pt>
                <c:pt idx="24564">
                  <c:v>155.65614300000001</c:v>
                </c:pt>
                <c:pt idx="24565">
                  <c:v>155.60089099999999</c:v>
                </c:pt>
                <c:pt idx="24566">
                  <c:v>155.55815100000001</c:v>
                </c:pt>
                <c:pt idx="24567">
                  <c:v>155.48844900000648</c:v>
                </c:pt>
                <c:pt idx="24568">
                  <c:v>155.4599</c:v>
                </c:pt>
                <c:pt idx="24569">
                  <c:v>155.39984100000001</c:v>
                </c:pt>
                <c:pt idx="24570">
                  <c:v>155.34361299999998</c:v>
                </c:pt>
                <c:pt idx="24571">
                  <c:v>155.30629000000027</c:v>
                </c:pt>
                <c:pt idx="24572">
                  <c:v>155.21665999999576</c:v>
                </c:pt>
                <c:pt idx="24573">
                  <c:v>155.19499199999998</c:v>
                </c:pt>
                <c:pt idx="24574">
                  <c:v>155.14669799999999</c:v>
                </c:pt>
                <c:pt idx="24575">
                  <c:v>155.08833300000342</c:v>
                </c:pt>
                <c:pt idx="24576">
                  <c:v>155.03097499999998</c:v>
                </c:pt>
                <c:pt idx="24577">
                  <c:v>154.97987399999613</c:v>
                </c:pt>
                <c:pt idx="24578">
                  <c:v>154.93032800000267</c:v>
                </c:pt>
                <c:pt idx="24579">
                  <c:v>154.88185100000001</c:v>
                </c:pt>
                <c:pt idx="24580">
                  <c:v>154.84683200000001</c:v>
                </c:pt>
                <c:pt idx="24581">
                  <c:v>154.790817</c:v>
                </c:pt>
                <c:pt idx="24582">
                  <c:v>154.73632800000001</c:v>
                </c:pt>
                <c:pt idx="24583">
                  <c:v>154.68843100000365</c:v>
                </c:pt>
                <c:pt idx="24584">
                  <c:v>154.646378</c:v>
                </c:pt>
                <c:pt idx="24585">
                  <c:v>154.57463099999998</c:v>
                </c:pt>
                <c:pt idx="24586">
                  <c:v>154.53915399999912</c:v>
                </c:pt>
                <c:pt idx="24587">
                  <c:v>154.52006499999999</c:v>
                </c:pt>
                <c:pt idx="24588">
                  <c:v>154.43420399999999</c:v>
                </c:pt>
                <c:pt idx="24589">
                  <c:v>154.38723800000574</c:v>
                </c:pt>
                <c:pt idx="24590">
                  <c:v>154.34999099999999</c:v>
                </c:pt>
                <c:pt idx="24591">
                  <c:v>154.27427699999998</c:v>
                </c:pt>
                <c:pt idx="24592">
                  <c:v>154.24281299999998</c:v>
                </c:pt>
                <c:pt idx="24593">
                  <c:v>154.18940700000007</c:v>
                </c:pt>
                <c:pt idx="24594">
                  <c:v>154.148743</c:v>
                </c:pt>
                <c:pt idx="24595">
                  <c:v>154.08514400000001</c:v>
                </c:pt>
                <c:pt idx="24596">
                  <c:v>154.06399499999998</c:v>
                </c:pt>
                <c:pt idx="24597">
                  <c:v>153.98190300000007</c:v>
                </c:pt>
                <c:pt idx="24598">
                  <c:v>153.93092300000001</c:v>
                </c:pt>
                <c:pt idx="24599">
                  <c:v>153.88557399999999</c:v>
                </c:pt>
                <c:pt idx="24600">
                  <c:v>153.85145600000425</c:v>
                </c:pt>
                <c:pt idx="24601">
                  <c:v>153.79321299999998</c:v>
                </c:pt>
                <c:pt idx="24602">
                  <c:v>153.747421</c:v>
                </c:pt>
                <c:pt idx="24603">
                  <c:v>153.67520099999999</c:v>
                </c:pt>
                <c:pt idx="24604">
                  <c:v>153.633286</c:v>
                </c:pt>
                <c:pt idx="24605">
                  <c:v>153.56706199999999</c:v>
                </c:pt>
                <c:pt idx="24606">
                  <c:v>153.530045</c:v>
                </c:pt>
                <c:pt idx="24607">
                  <c:v>153.502151</c:v>
                </c:pt>
                <c:pt idx="24608">
                  <c:v>153.41442900000001</c:v>
                </c:pt>
                <c:pt idx="24609">
                  <c:v>153.38679500000001</c:v>
                </c:pt>
                <c:pt idx="24610">
                  <c:v>153.33897400000001</c:v>
                </c:pt>
                <c:pt idx="24611">
                  <c:v>153.27488699999998</c:v>
                </c:pt>
                <c:pt idx="24612">
                  <c:v>153.23785399999952</c:v>
                </c:pt>
                <c:pt idx="24613">
                  <c:v>153.18987999999999</c:v>
                </c:pt>
                <c:pt idx="24614">
                  <c:v>153.126068</c:v>
                </c:pt>
                <c:pt idx="24615">
                  <c:v>153.089493</c:v>
                </c:pt>
                <c:pt idx="24616">
                  <c:v>153.03694200000001</c:v>
                </c:pt>
                <c:pt idx="24617">
                  <c:v>153.00350999999998</c:v>
                </c:pt>
                <c:pt idx="24618">
                  <c:v>152.95185900000001</c:v>
                </c:pt>
                <c:pt idx="24619">
                  <c:v>152.90016199999999</c:v>
                </c:pt>
                <c:pt idx="24620">
                  <c:v>152.83296200000001</c:v>
                </c:pt>
                <c:pt idx="24621">
                  <c:v>152.78619399999999</c:v>
                </c:pt>
                <c:pt idx="24622">
                  <c:v>152.760696</c:v>
                </c:pt>
                <c:pt idx="24623">
                  <c:v>152.70674099999999</c:v>
                </c:pt>
                <c:pt idx="24624">
                  <c:v>152.64482099999998</c:v>
                </c:pt>
                <c:pt idx="24625">
                  <c:v>152.59285</c:v>
                </c:pt>
                <c:pt idx="24626">
                  <c:v>152.51997399999576</c:v>
                </c:pt>
                <c:pt idx="24627">
                  <c:v>152.50801100000001</c:v>
                </c:pt>
                <c:pt idx="24628">
                  <c:v>152.45155299999999</c:v>
                </c:pt>
                <c:pt idx="24629">
                  <c:v>152.40699800000004</c:v>
                </c:pt>
                <c:pt idx="24630">
                  <c:v>152.34976199999952</c:v>
                </c:pt>
                <c:pt idx="24631">
                  <c:v>152.29837000000001</c:v>
                </c:pt>
                <c:pt idx="24632">
                  <c:v>152.278198</c:v>
                </c:pt>
                <c:pt idx="24633">
                  <c:v>152.22828700000107</c:v>
                </c:pt>
                <c:pt idx="24634">
                  <c:v>152.141312</c:v>
                </c:pt>
                <c:pt idx="24635">
                  <c:v>152.10195899999999</c:v>
                </c:pt>
                <c:pt idx="24636">
                  <c:v>152.04385399999489</c:v>
                </c:pt>
                <c:pt idx="24637">
                  <c:v>152.02783200000007</c:v>
                </c:pt>
                <c:pt idx="24638">
                  <c:v>151.96312</c:v>
                </c:pt>
                <c:pt idx="24639">
                  <c:v>151.90554800000001</c:v>
                </c:pt>
                <c:pt idx="24640">
                  <c:v>151.86714200000227</c:v>
                </c:pt>
                <c:pt idx="24641">
                  <c:v>151.79864499999999</c:v>
                </c:pt>
                <c:pt idx="24642">
                  <c:v>151.75183100000001</c:v>
                </c:pt>
                <c:pt idx="24643">
                  <c:v>151.708618</c:v>
                </c:pt>
                <c:pt idx="24644">
                  <c:v>151.66931199999999</c:v>
                </c:pt>
                <c:pt idx="24645">
                  <c:v>151.612976</c:v>
                </c:pt>
                <c:pt idx="24646">
                  <c:v>151.56680299999999</c:v>
                </c:pt>
                <c:pt idx="24647">
                  <c:v>151.520691</c:v>
                </c:pt>
                <c:pt idx="24648">
                  <c:v>151.48225400000001</c:v>
                </c:pt>
                <c:pt idx="24649">
                  <c:v>151.40950000000001</c:v>
                </c:pt>
                <c:pt idx="24650">
                  <c:v>151.385605</c:v>
                </c:pt>
                <c:pt idx="24651">
                  <c:v>151.32133500000327</c:v>
                </c:pt>
                <c:pt idx="24652">
                  <c:v>151.28840600000376</c:v>
                </c:pt>
                <c:pt idx="24653">
                  <c:v>151.22257999999999</c:v>
                </c:pt>
                <c:pt idx="24654">
                  <c:v>151.16502399999999</c:v>
                </c:pt>
                <c:pt idx="24655">
                  <c:v>151.13298</c:v>
                </c:pt>
                <c:pt idx="24656">
                  <c:v>151.089157</c:v>
                </c:pt>
                <c:pt idx="24657">
                  <c:v>151.026535</c:v>
                </c:pt>
                <c:pt idx="24658">
                  <c:v>150.96409600000001</c:v>
                </c:pt>
                <c:pt idx="24659">
                  <c:v>150.936508</c:v>
                </c:pt>
                <c:pt idx="24660">
                  <c:v>150.86781300000001</c:v>
                </c:pt>
                <c:pt idx="24661">
                  <c:v>150.83628800000147</c:v>
                </c:pt>
                <c:pt idx="24662">
                  <c:v>150.77114900000001</c:v>
                </c:pt>
                <c:pt idx="24663">
                  <c:v>150.72479199999998</c:v>
                </c:pt>
                <c:pt idx="24664">
                  <c:v>150.68740800000327</c:v>
                </c:pt>
                <c:pt idx="24665">
                  <c:v>150.66235399999999</c:v>
                </c:pt>
                <c:pt idx="24666">
                  <c:v>150.57458499999527</c:v>
                </c:pt>
                <c:pt idx="24667">
                  <c:v>150.55386399999998</c:v>
                </c:pt>
                <c:pt idx="24668">
                  <c:v>150.50060999999999</c:v>
                </c:pt>
                <c:pt idx="24669">
                  <c:v>150.44249000000067</c:v>
                </c:pt>
                <c:pt idx="24670">
                  <c:v>150.36908</c:v>
                </c:pt>
                <c:pt idx="24671">
                  <c:v>150.35670500000001</c:v>
                </c:pt>
                <c:pt idx="24672">
                  <c:v>150.32360800000001</c:v>
                </c:pt>
                <c:pt idx="24673">
                  <c:v>150.261368</c:v>
                </c:pt>
                <c:pt idx="24674">
                  <c:v>150.21910099999602</c:v>
                </c:pt>
                <c:pt idx="24675">
                  <c:v>150.167801</c:v>
                </c:pt>
                <c:pt idx="24676">
                  <c:v>150.10409499999992</c:v>
                </c:pt>
                <c:pt idx="24677">
                  <c:v>150.067871</c:v>
                </c:pt>
                <c:pt idx="24678">
                  <c:v>150.01042200000001</c:v>
                </c:pt>
                <c:pt idx="24679">
                  <c:v>149.96812400000007</c:v>
                </c:pt>
                <c:pt idx="24680">
                  <c:v>149.928864</c:v>
                </c:pt>
                <c:pt idx="24681">
                  <c:v>149.84120200000001</c:v>
                </c:pt>
                <c:pt idx="24682">
                  <c:v>149.80882300000007</c:v>
                </c:pt>
                <c:pt idx="24683">
                  <c:v>149.75994900000001</c:v>
                </c:pt>
                <c:pt idx="24684">
                  <c:v>149.73831200000001</c:v>
                </c:pt>
                <c:pt idx="24685">
                  <c:v>149.70039399999999</c:v>
                </c:pt>
                <c:pt idx="24686">
                  <c:v>149.62252800000007</c:v>
                </c:pt>
                <c:pt idx="24687">
                  <c:v>149.57266199999998</c:v>
                </c:pt>
                <c:pt idx="24688">
                  <c:v>149.523224</c:v>
                </c:pt>
                <c:pt idx="24689">
                  <c:v>149.48985299999998</c:v>
                </c:pt>
                <c:pt idx="24690">
                  <c:v>149.44693000000001</c:v>
                </c:pt>
                <c:pt idx="24691">
                  <c:v>149.40066499999998</c:v>
                </c:pt>
                <c:pt idx="24692">
                  <c:v>149.32589700000167</c:v>
                </c:pt>
                <c:pt idx="24693">
                  <c:v>149.284637</c:v>
                </c:pt>
                <c:pt idx="24694">
                  <c:v>149.25486799999999</c:v>
                </c:pt>
                <c:pt idx="24695">
                  <c:v>149.19285600000001</c:v>
                </c:pt>
                <c:pt idx="24696">
                  <c:v>149.13725299999999</c:v>
                </c:pt>
                <c:pt idx="24697">
                  <c:v>149.10063199999999</c:v>
                </c:pt>
                <c:pt idx="24698">
                  <c:v>149.04911799999999</c:v>
                </c:pt>
                <c:pt idx="24699">
                  <c:v>149.01359599999469</c:v>
                </c:pt>
                <c:pt idx="24700">
                  <c:v>148.94613600000127</c:v>
                </c:pt>
                <c:pt idx="24701">
                  <c:v>148.908005</c:v>
                </c:pt>
                <c:pt idx="24702">
                  <c:v>148.87953199999998</c:v>
                </c:pt>
                <c:pt idx="24703">
                  <c:v>148.81576499999952</c:v>
                </c:pt>
                <c:pt idx="24704">
                  <c:v>148.76559399999596</c:v>
                </c:pt>
                <c:pt idx="24705">
                  <c:v>148.72210700000107</c:v>
                </c:pt>
                <c:pt idx="24706">
                  <c:v>148.66177399999998</c:v>
                </c:pt>
                <c:pt idx="24707">
                  <c:v>148.64904799999999</c:v>
                </c:pt>
                <c:pt idx="24708">
                  <c:v>148.55329900000001</c:v>
                </c:pt>
                <c:pt idx="24709">
                  <c:v>148.51066599999541</c:v>
                </c:pt>
                <c:pt idx="24710">
                  <c:v>148.47131300000001</c:v>
                </c:pt>
                <c:pt idx="24711">
                  <c:v>148.43585199999998</c:v>
                </c:pt>
                <c:pt idx="24712">
                  <c:v>148.39953600000001</c:v>
                </c:pt>
                <c:pt idx="24713">
                  <c:v>148.33485399999998</c:v>
                </c:pt>
                <c:pt idx="24714">
                  <c:v>148.26513700000001</c:v>
                </c:pt>
                <c:pt idx="24715">
                  <c:v>148.22171</c:v>
                </c:pt>
                <c:pt idx="24716">
                  <c:v>148.19396999999998</c:v>
                </c:pt>
                <c:pt idx="24717">
                  <c:v>148.13664199999999</c:v>
                </c:pt>
                <c:pt idx="24718">
                  <c:v>148.07452399999912</c:v>
                </c:pt>
                <c:pt idx="24719">
                  <c:v>148.038635</c:v>
                </c:pt>
                <c:pt idx="24720">
                  <c:v>147.98034700000545</c:v>
                </c:pt>
                <c:pt idx="24721">
                  <c:v>147.945007</c:v>
                </c:pt>
                <c:pt idx="24722">
                  <c:v>147.90040600000287</c:v>
                </c:pt>
                <c:pt idx="24723">
                  <c:v>147.86801100000127</c:v>
                </c:pt>
                <c:pt idx="24724">
                  <c:v>147.78123500000001</c:v>
                </c:pt>
                <c:pt idx="24725">
                  <c:v>147.74468999999587</c:v>
                </c:pt>
                <c:pt idx="24726">
                  <c:v>147.70504800000001</c:v>
                </c:pt>
                <c:pt idx="24727">
                  <c:v>147.66065999999998</c:v>
                </c:pt>
                <c:pt idx="24728">
                  <c:v>147.61025999999998</c:v>
                </c:pt>
                <c:pt idx="24729">
                  <c:v>147.54942299999999</c:v>
                </c:pt>
                <c:pt idx="24730">
                  <c:v>147.506699</c:v>
                </c:pt>
                <c:pt idx="24731">
                  <c:v>147.45184300000147</c:v>
                </c:pt>
                <c:pt idx="24732">
                  <c:v>147.42521700000287</c:v>
                </c:pt>
                <c:pt idx="24733">
                  <c:v>147.36744700000597</c:v>
                </c:pt>
                <c:pt idx="24734">
                  <c:v>147.31762700000004</c:v>
                </c:pt>
                <c:pt idx="24735">
                  <c:v>147.28538499999999</c:v>
                </c:pt>
                <c:pt idx="24736">
                  <c:v>147.23696899999999</c:v>
                </c:pt>
                <c:pt idx="24737">
                  <c:v>147.171707</c:v>
                </c:pt>
                <c:pt idx="24738">
                  <c:v>147.143326</c:v>
                </c:pt>
                <c:pt idx="24739">
                  <c:v>147.09986899999998</c:v>
                </c:pt>
                <c:pt idx="24740">
                  <c:v>147.04579199999998</c:v>
                </c:pt>
                <c:pt idx="24741">
                  <c:v>146.98155199999999</c:v>
                </c:pt>
                <c:pt idx="24742">
                  <c:v>146.94398499999932</c:v>
                </c:pt>
                <c:pt idx="24743">
                  <c:v>146.875122</c:v>
                </c:pt>
                <c:pt idx="24744">
                  <c:v>146.85578900000004</c:v>
                </c:pt>
                <c:pt idx="24745">
                  <c:v>146.78810100000001</c:v>
                </c:pt>
                <c:pt idx="24746">
                  <c:v>146.73045299999998</c:v>
                </c:pt>
                <c:pt idx="24747">
                  <c:v>146.69143700000365</c:v>
                </c:pt>
                <c:pt idx="24748">
                  <c:v>146.65417499999998</c:v>
                </c:pt>
                <c:pt idx="24749">
                  <c:v>146.63806199999999</c:v>
                </c:pt>
                <c:pt idx="24750">
                  <c:v>146.54748499999999</c:v>
                </c:pt>
                <c:pt idx="24751">
                  <c:v>146.51002499999998</c:v>
                </c:pt>
                <c:pt idx="24752">
                  <c:v>146.47436499999998</c:v>
                </c:pt>
                <c:pt idx="24753">
                  <c:v>146.40162700000027</c:v>
                </c:pt>
                <c:pt idx="24754">
                  <c:v>146.38288900000342</c:v>
                </c:pt>
                <c:pt idx="24755">
                  <c:v>146.33734100000376</c:v>
                </c:pt>
                <c:pt idx="24756">
                  <c:v>146.27844200000001</c:v>
                </c:pt>
                <c:pt idx="24757">
                  <c:v>146.20490999999998</c:v>
                </c:pt>
                <c:pt idx="24758">
                  <c:v>146.181061</c:v>
                </c:pt>
                <c:pt idx="24759">
                  <c:v>146.13975499999472</c:v>
                </c:pt>
                <c:pt idx="24760">
                  <c:v>146.08152800000047</c:v>
                </c:pt>
                <c:pt idx="24761">
                  <c:v>146.02410900000001</c:v>
                </c:pt>
                <c:pt idx="24762">
                  <c:v>146.00642400000001</c:v>
                </c:pt>
                <c:pt idx="24763">
                  <c:v>145.944244</c:v>
                </c:pt>
                <c:pt idx="24764">
                  <c:v>145.897614</c:v>
                </c:pt>
                <c:pt idx="24765">
                  <c:v>145.836105</c:v>
                </c:pt>
                <c:pt idx="24766">
                  <c:v>145.79513499999999</c:v>
                </c:pt>
                <c:pt idx="24767">
                  <c:v>145.74922199999995</c:v>
                </c:pt>
                <c:pt idx="24768">
                  <c:v>145.71174600000001</c:v>
                </c:pt>
                <c:pt idx="24769">
                  <c:v>145.64585899999992</c:v>
                </c:pt>
                <c:pt idx="24770">
                  <c:v>145.61463899999998</c:v>
                </c:pt>
                <c:pt idx="24771">
                  <c:v>145.54785199999998</c:v>
                </c:pt>
                <c:pt idx="24772">
                  <c:v>145.51573199999999</c:v>
                </c:pt>
                <c:pt idx="24773">
                  <c:v>145.47766099999998</c:v>
                </c:pt>
                <c:pt idx="24774">
                  <c:v>145.42257700000027</c:v>
                </c:pt>
                <c:pt idx="24775">
                  <c:v>145.39520300000001</c:v>
                </c:pt>
                <c:pt idx="24776">
                  <c:v>145.32287600000365</c:v>
                </c:pt>
                <c:pt idx="24777">
                  <c:v>145.26281700000001</c:v>
                </c:pt>
                <c:pt idx="24778">
                  <c:v>145.25378399999613</c:v>
                </c:pt>
                <c:pt idx="24779">
                  <c:v>145.16842700000365</c:v>
                </c:pt>
                <c:pt idx="24780">
                  <c:v>145.15110800000087</c:v>
                </c:pt>
                <c:pt idx="24781">
                  <c:v>145.10791</c:v>
                </c:pt>
                <c:pt idx="24782">
                  <c:v>145.02978499999998</c:v>
                </c:pt>
                <c:pt idx="24783">
                  <c:v>144.995193</c:v>
                </c:pt>
                <c:pt idx="24784">
                  <c:v>144.95069900000001</c:v>
                </c:pt>
                <c:pt idx="24785">
                  <c:v>144.920883</c:v>
                </c:pt>
                <c:pt idx="24786">
                  <c:v>144.86364700000001</c:v>
                </c:pt>
                <c:pt idx="24787">
                  <c:v>144.82046500000001</c:v>
                </c:pt>
                <c:pt idx="24788">
                  <c:v>144.74430799999999</c:v>
                </c:pt>
                <c:pt idx="24789">
                  <c:v>144.7194059999959</c:v>
                </c:pt>
                <c:pt idx="24790">
                  <c:v>144.66456599999475</c:v>
                </c:pt>
                <c:pt idx="24791">
                  <c:v>144.62429800000001</c:v>
                </c:pt>
                <c:pt idx="24792">
                  <c:v>144.58651700000001</c:v>
                </c:pt>
                <c:pt idx="24793">
                  <c:v>144.554596</c:v>
                </c:pt>
                <c:pt idx="24794">
                  <c:v>144.48710600000402</c:v>
                </c:pt>
                <c:pt idx="24795">
                  <c:v>144.44375599999469</c:v>
                </c:pt>
                <c:pt idx="24796">
                  <c:v>144.36679100000001</c:v>
                </c:pt>
                <c:pt idx="24797">
                  <c:v>144.330612</c:v>
                </c:pt>
                <c:pt idx="24798">
                  <c:v>144.32685900000001</c:v>
                </c:pt>
                <c:pt idx="24799">
                  <c:v>144.25862100000001</c:v>
                </c:pt>
                <c:pt idx="24800">
                  <c:v>144.20573399999998</c:v>
                </c:pt>
                <c:pt idx="24801">
                  <c:v>144.153839</c:v>
                </c:pt>
                <c:pt idx="24802">
                  <c:v>144.10243200000087</c:v>
                </c:pt>
                <c:pt idx="24803">
                  <c:v>144.07565299999561</c:v>
                </c:pt>
                <c:pt idx="24804">
                  <c:v>144.00126599999999</c:v>
                </c:pt>
                <c:pt idx="24805">
                  <c:v>143.98092700000365</c:v>
                </c:pt>
                <c:pt idx="24806">
                  <c:v>143.95042400000187</c:v>
                </c:pt>
                <c:pt idx="24807">
                  <c:v>143.88671900000207</c:v>
                </c:pt>
                <c:pt idx="24808">
                  <c:v>143.83174100000087</c:v>
                </c:pt>
                <c:pt idx="24809">
                  <c:v>143.80975299999992</c:v>
                </c:pt>
                <c:pt idx="24810">
                  <c:v>143.752014</c:v>
                </c:pt>
                <c:pt idx="24811">
                  <c:v>143.70535299999995</c:v>
                </c:pt>
                <c:pt idx="24812">
                  <c:v>143.645477</c:v>
                </c:pt>
                <c:pt idx="24813">
                  <c:v>143.59446700000001</c:v>
                </c:pt>
                <c:pt idx="24814">
                  <c:v>143.56506299999998</c:v>
                </c:pt>
                <c:pt idx="24815">
                  <c:v>143.53465299999587</c:v>
                </c:pt>
                <c:pt idx="24816">
                  <c:v>143.48094200000187</c:v>
                </c:pt>
                <c:pt idx="24817">
                  <c:v>143.42701700000342</c:v>
                </c:pt>
                <c:pt idx="24818">
                  <c:v>143.37254300000001</c:v>
                </c:pt>
                <c:pt idx="24819">
                  <c:v>143.34249900000287</c:v>
                </c:pt>
                <c:pt idx="24820">
                  <c:v>143.29631000000001</c:v>
                </c:pt>
                <c:pt idx="24821">
                  <c:v>143.25242600000436</c:v>
                </c:pt>
                <c:pt idx="24822">
                  <c:v>143.17091399999998</c:v>
                </c:pt>
                <c:pt idx="24823">
                  <c:v>143.15858499999999</c:v>
                </c:pt>
                <c:pt idx="24824">
                  <c:v>143.10253900000001</c:v>
                </c:pt>
                <c:pt idx="24825">
                  <c:v>143.037766</c:v>
                </c:pt>
                <c:pt idx="24826">
                  <c:v>143.01049800000001</c:v>
                </c:pt>
                <c:pt idx="24827">
                  <c:v>142.97557099999995</c:v>
                </c:pt>
                <c:pt idx="24828">
                  <c:v>142.92692600000376</c:v>
                </c:pt>
                <c:pt idx="24829">
                  <c:v>142.89028900000127</c:v>
                </c:pt>
                <c:pt idx="24830">
                  <c:v>142.81840500000001</c:v>
                </c:pt>
                <c:pt idx="24831">
                  <c:v>142.78921499999998</c:v>
                </c:pt>
                <c:pt idx="24832">
                  <c:v>142.73991399999952</c:v>
                </c:pt>
                <c:pt idx="24833">
                  <c:v>142.70143100000001</c:v>
                </c:pt>
                <c:pt idx="24834">
                  <c:v>142.62603800000107</c:v>
                </c:pt>
                <c:pt idx="24835">
                  <c:v>142.58317600000001</c:v>
                </c:pt>
                <c:pt idx="24836">
                  <c:v>142.565033</c:v>
                </c:pt>
                <c:pt idx="24837">
                  <c:v>142.502792</c:v>
                </c:pt>
                <c:pt idx="24838">
                  <c:v>142.45120200000127</c:v>
                </c:pt>
                <c:pt idx="24839">
                  <c:v>142.42085299999999</c:v>
                </c:pt>
                <c:pt idx="24840">
                  <c:v>142.38034100000448</c:v>
                </c:pt>
                <c:pt idx="24841">
                  <c:v>142.33923300000001</c:v>
                </c:pt>
                <c:pt idx="24842">
                  <c:v>142.28085299999998</c:v>
                </c:pt>
                <c:pt idx="24843">
                  <c:v>142.224121</c:v>
                </c:pt>
                <c:pt idx="24844">
                  <c:v>142.196304</c:v>
                </c:pt>
                <c:pt idx="24845">
                  <c:v>142.13575699999998</c:v>
                </c:pt>
                <c:pt idx="24846">
                  <c:v>142.12246700000227</c:v>
                </c:pt>
                <c:pt idx="24847">
                  <c:v>142.04960599999504</c:v>
                </c:pt>
                <c:pt idx="24848">
                  <c:v>142.002579</c:v>
                </c:pt>
                <c:pt idx="24849">
                  <c:v>141.95439100000004</c:v>
                </c:pt>
                <c:pt idx="24850">
                  <c:v>141.89810200000107</c:v>
                </c:pt>
                <c:pt idx="24851">
                  <c:v>141.88511700000365</c:v>
                </c:pt>
                <c:pt idx="24852">
                  <c:v>141.82064800000342</c:v>
                </c:pt>
                <c:pt idx="24853">
                  <c:v>141.77665699999972</c:v>
                </c:pt>
                <c:pt idx="24854">
                  <c:v>141.72213700000287</c:v>
                </c:pt>
                <c:pt idx="24855">
                  <c:v>141.674408</c:v>
                </c:pt>
                <c:pt idx="24856">
                  <c:v>141.64120499999999</c:v>
                </c:pt>
                <c:pt idx="24857">
                  <c:v>141.59535199999999</c:v>
                </c:pt>
                <c:pt idx="24858">
                  <c:v>141.54184000000001</c:v>
                </c:pt>
                <c:pt idx="24859">
                  <c:v>141.52153000000001</c:v>
                </c:pt>
                <c:pt idx="24860">
                  <c:v>141.45280500000001</c:v>
                </c:pt>
                <c:pt idx="24861">
                  <c:v>141.41546600000001</c:v>
                </c:pt>
                <c:pt idx="24862">
                  <c:v>141.363159</c:v>
                </c:pt>
                <c:pt idx="24863">
                  <c:v>141.312759</c:v>
                </c:pt>
                <c:pt idx="24864">
                  <c:v>141.28568999999999</c:v>
                </c:pt>
                <c:pt idx="24865">
                  <c:v>141.24346899999998</c:v>
                </c:pt>
                <c:pt idx="24866">
                  <c:v>141.16398599999602</c:v>
                </c:pt>
                <c:pt idx="24867">
                  <c:v>141.12863200000001</c:v>
                </c:pt>
                <c:pt idx="24868">
                  <c:v>141.088852</c:v>
                </c:pt>
                <c:pt idx="24869">
                  <c:v>141.03866600000001</c:v>
                </c:pt>
                <c:pt idx="24870">
                  <c:v>141.00176999999999</c:v>
                </c:pt>
                <c:pt idx="24871">
                  <c:v>140.96585099999999</c:v>
                </c:pt>
                <c:pt idx="24872">
                  <c:v>140.92245500000001</c:v>
                </c:pt>
                <c:pt idx="24873">
                  <c:v>140.84985399999596</c:v>
                </c:pt>
                <c:pt idx="24874">
                  <c:v>140.82421900000207</c:v>
                </c:pt>
                <c:pt idx="24875">
                  <c:v>140.75830100000007</c:v>
                </c:pt>
                <c:pt idx="24876">
                  <c:v>140.71198999999999</c:v>
                </c:pt>
                <c:pt idx="24877">
                  <c:v>140.69152800000001</c:v>
                </c:pt>
                <c:pt idx="24878">
                  <c:v>140.618469</c:v>
                </c:pt>
                <c:pt idx="24879">
                  <c:v>140.57336399999932</c:v>
                </c:pt>
                <c:pt idx="24880">
                  <c:v>140.55133100000327</c:v>
                </c:pt>
                <c:pt idx="24881">
                  <c:v>140.512451</c:v>
                </c:pt>
                <c:pt idx="24882">
                  <c:v>140.448532</c:v>
                </c:pt>
                <c:pt idx="24883">
                  <c:v>140.41760299999999</c:v>
                </c:pt>
                <c:pt idx="24884">
                  <c:v>140.380585</c:v>
                </c:pt>
                <c:pt idx="24885">
                  <c:v>140.333282</c:v>
                </c:pt>
                <c:pt idx="24886">
                  <c:v>140.27668799999998</c:v>
                </c:pt>
                <c:pt idx="24887">
                  <c:v>140.23988299999587</c:v>
                </c:pt>
                <c:pt idx="24888">
                  <c:v>140.19709800000001</c:v>
                </c:pt>
                <c:pt idx="24889">
                  <c:v>140.13909899999999</c:v>
                </c:pt>
                <c:pt idx="24890">
                  <c:v>140.12535099999999</c:v>
                </c:pt>
                <c:pt idx="24891">
                  <c:v>140.057053</c:v>
                </c:pt>
                <c:pt idx="24892">
                  <c:v>140.009399</c:v>
                </c:pt>
                <c:pt idx="24893">
                  <c:v>139.95149200000247</c:v>
                </c:pt>
                <c:pt idx="24894">
                  <c:v>139.90450999999999</c:v>
                </c:pt>
                <c:pt idx="24895">
                  <c:v>139.86350999999999</c:v>
                </c:pt>
                <c:pt idx="24896">
                  <c:v>139.82748400000187</c:v>
                </c:pt>
                <c:pt idx="24897">
                  <c:v>139.78488199999998</c:v>
                </c:pt>
                <c:pt idx="24898">
                  <c:v>139.74035599999587</c:v>
                </c:pt>
                <c:pt idx="24899">
                  <c:v>139.67695599999576</c:v>
                </c:pt>
                <c:pt idx="24900">
                  <c:v>139.62695299999999</c:v>
                </c:pt>
                <c:pt idx="24901">
                  <c:v>139.60687299999998</c:v>
                </c:pt>
                <c:pt idx="24902">
                  <c:v>139.541809</c:v>
                </c:pt>
                <c:pt idx="24903">
                  <c:v>139.48896800000207</c:v>
                </c:pt>
                <c:pt idx="24904">
                  <c:v>139.45939600000187</c:v>
                </c:pt>
                <c:pt idx="24905">
                  <c:v>139.39122000000287</c:v>
                </c:pt>
                <c:pt idx="24906">
                  <c:v>139.36947599999999</c:v>
                </c:pt>
                <c:pt idx="24907">
                  <c:v>139.33137500000001</c:v>
                </c:pt>
                <c:pt idx="24908">
                  <c:v>139.260178</c:v>
                </c:pt>
                <c:pt idx="24909">
                  <c:v>139.24130199999999</c:v>
                </c:pt>
                <c:pt idx="24910">
                  <c:v>139.18248000000187</c:v>
                </c:pt>
                <c:pt idx="24911">
                  <c:v>139.146469</c:v>
                </c:pt>
                <c:pt idx="24912">
                  <c:v>139.08393900000004</c:v>
                </c:pt>
                <c:pt idx="24913">
                  <c:v>139.05226100000004</c:v>
                </c:pt>
                <c:pt idx="24914">
                  <c:v>139.01258899999999</c:v>
                </c:pt>
                <c:pt idx="24915">
                  <c:v>138.98603800000365</c:v>
                </c:pt>
                <c:pt idx="24916">
                  <c:v>138.923935</c:v>
                </c:pt>
                <c:pt idx="24917">
                  <c:v>138.863495</c:v>
                </c:pt>
                <c:pt idx="24918">
                  <c:v>138.81272900000027</c:v>
                </c:pt>
                <c:pt idx="24919">
                  <c:v>138.77323899999999</c:v>
                </c:pt>
                <c:pt idx="24920">
                  <c:v>138.73002600000001</c:v>
                </c:pt>
                <c:pt idx="24921">
                  <c:v>138.68081700000027</c:v>
                </c:pt>
                <c:pt idx="24922">
                  <c:v>138.65437299999999</c:v>
                </c:pt>
                <c:pt idx="24923">
                  <c:v>138.59613000000004</c:v>
                </c:pt>
                <c:pt idx="24924">
                  <c:v>138.55899000000107</c:v>
                </c:pt>
                <c:pt idx="24925">
                  <c:v>138.536362</c:v>
                </c:pt>
                <c:pt idx="24926">
                  <c:v>138.46572900000001</c:v>
                </c:pt>
                <c:pt idx="24927">
                  <c:v>138.41374199999998</c:v>
                </c:pt>
                <c:pt idx="24928">
                  <c:v>138.37950099999998</c:v>
                </c:pt>
                <c:pt idx="24929">
                  <c:v>138.34352099999998</c:v>
                </c:pt>
                <c:pt idx="24930">
                  <c:v>138.30328399999999</c:v>
                </c:pt>
                <c:pt idx="24931">
                  <c:v>138.24833700000067</c:v>
                </c:pt>
                <c:pt idx="24932">
                  <c:v>138.20095799999999</c:v>
                </c:pt>
                <c:pt idx="24933">
                  <c:v>138.15831000000207</c:v>
                </c:pt>
                <c:pt idx="24934">
                  <c:v>138.130157</c:v>
                </c:pt>
                <c:pt idx="24935">
                  <c:v>138.09811400000001</c:v>
                </c:pt>
                <c:pt idx="24936">
                  <c:v>138.01638800000001</c:v>
                </c:pt>
                <c:pt idx="24937">
                  <c:v>137.99073800000087</c:v>
                </c:pt>
                <c:pt idx="24938">
                  <c:v>137.94664</c:v>
                </c:pt>
                <c:pt idx="24939">
                  <c:v>137.90728800000107</c:v>
                </c:pt>
                <c:pt idx="24940">
                  <c:v>137.85018900000227</c:v>
                </c:pt>
                <c:pt idx="24941">
                  <c:v>137.82916299999999</c:v>
                </c:pt>
                <c:pt idx="24942">
                  <c:v>137.78208900000001</c:v>
                </c:pt>
                <c:pt idx="24943">
                  <c:v>137.72859199999999</c:v>
                </c:pt>
                <c:pt idx="24944">
                  <c:v>137.67350799999952</c:v>
                </c:pt>
                <c:pt idx="24945">
                  <c:v>137.65765399999998</c:v>
                </c:pt>
                <c:pt idx="24946">
                  <c:v>137.60305799999998</c:v>
                </c:pt>
                <c:pt idx="24947">
                  <c:v>137.55403100000001</c:v>
                </c:pt>
                <c:pt idx="24948">
                  <c:v>137.51170299999998</c:v>
                </c:pt>
                <c:pt idx="24949">
                  <c:v>137.47802700000167</c:v>
                </c:pt>
                <c:pt idx="24950">
                  <c:v>137.43368499999912</c:v>
                </c:pt>
                <c:pt idx="24951">
                  <c:v>137.38621500000067</c:v>
                </c:pt>
                <c:pt idx="24952">
                  <c:v>137.31806900000001</c:v>
                </c:pt>
                <c:pt idx="24953">
                  <c:v>137.28128100000001</c:v>
                </c:pt>
                <c:pt idx="24954">
                  <c:v>137.24337799999998</c:v>
                </c:pt>
                <c:pt idx="24955">
                  <c:v>137.19848600000267</c:v>
                </c:pt>
                <c:pt idx="24956">
                  <c:v>137.16064499999999</c:v>
                </c:pt>
                <c:pt idx="24957">
                  <c:v>137.12086499999998</c:v>
                </c:pt>
                <c:pt idx="24958">
                  <c:v>137.06298800000027</c:v>
                </c:pt>
                <c:pt idx="24959">
                  <c:v>137.03994800000001</c:v>
                </c:pt>
                <c:pt idx="24960">
                  <c:v>136.97386199999912</c:v>
                </c:pt>
                <c:pt idx="24961">
                  <c:v>136.93589800000001</c:v>
                </c:pt>
                <c:pt idx="24962">
                  <c:v>136.90576199999998</c:v>
                </c:pt>
                <c:pt idx="24963">
                  <c:v>136.850571</c:v>
                </c:pt>
                <c:pt idx="24964">
                  <c:v>136.80508399999999</c:v>
                </c:pt>
                <c:pt idx="24965">
                  <c:v>136.74650599999492</c:v>
                </c:pt>
                <c:pt idx="24966">
                  <c:v>136.71893299999999</c:v>
                </c:pt>
                <c:pt idx="24967">
                  <c:v>136.68231200000147</c:v>
                </c:pt>
                <c:pt idx="24968">
                  <c:v>136.63348399999998</c:v>
                </c:pt>
                <c:pt idx="24969">
                  <c:v>136.564606</c:v>
                </c:pt>
                <c:pt idx="24970">
                  <c:v>136.52722200000107</c:v>
                </c:pt>
                <c:pt idx="24971">
                  <c:v>136.48643500000207</c:v>
                </c:pt>
                <c:pt idx="24972">
                  <c:v>136.45527600000167</c:v>
                </c:pt>
                <c:pt idx="24973">
                  <c:v>136.41532900000001</c:v>
                </c:pt>
                <c:pt idx="24974">
                  <c:v>136.373718</c:v>
                </c:pt>
                <c:pt idx="24975">
                  <c:v>136.33702100000087</c:v>
                </c:pt>
                <c:pt idx="24976">
                  <c:v>136.29386899999992</c:v>
                </c:pt>
                <c:pt idx="24977">
                  <c:v>136.22335799999999</c:v>
                </c:pt>
                <c:pt idx="24978">
                  <c:v>136.1836549999955</c:v>
                </c:pt>
                <c:pt idx="24979">
                  <c:v>136.15144300000227</c:v>
                </c:pt>
                <c:pt idx="24980">
                  <c:v>136.12008700000001</c:v>
                </c:pt>
                <c:pt idx="24981">
                  <c:v>136.07452399999912</c:v>
                </c:pt>
                <c:pt idx="24982">
                  <c:v>136.01921099999998</c:v>
                </c:pt>
                <c:pt idx="24983">
                  <c:v>135.96792600000342</c:v>
                </c:pt>
                <c:pt idx="24984">
                  <c:v>135.92395000000002</c:v>
                </c:pt>
                <c:pt idx="24985">
                  <c:v>135.88557399999999</c:v>
                </c:pt>
                <c:pt idx="24986">
                  <c:v>135.845642</c:v>
                </c:pt>
                <c:pt idx="24987">
                  <c:v>135.80784600000413</c:v>
                </c:pt>
                <c:pt idx="24988">
                  <c:v>135.751724</c:v>
                </c:pt>
                <c:pt idx="24989">
                  <c:v>135.712311</c:v>
                </c:pt>
                <c:pt idx="24990">
                  <c:v>135.67796299999998</c:v>
                </c:pt>
                <c:pt idx="24991">
                  <c:v>135.64003</c:v>
                </c:pt>
                <c:pt idx="24992">
                  <c:v>135.59591700000001</c:v>
                </c:pt>
                <c:pt idx="24993">
                  <c:v>135.54505899999998</c:v>
                </c:pt>
                <c:pt idx="24994">
                  <c:v>135.50747700000107</c:v>
                </c:pt>
                <c:pt idx="24995">
                  <c:v>135.46315000000001</c:v>
                </c:pt>
                <c:pt idx="24996">
                  <c:v>135.38822900000559</c:v>
                </c:pt>
                <c:pt idx="24997">
                  <c:v>135.378265</c:v>
                </c:pt>
                <c:pt idx="24998">
                  <c:v>135.32359299999999</c:v>
                </c:pt>
                <c:pt idx="24999">
                  <c:v>135.2836609999961</c:v>
                </c:pt>
                <c:pt idx="25000">
                  <c:v>135.22758499999998</c:v>
                </c:pt>
                <c:pt idx="25001">
                  <c:v>135.18475299999992</c:v>
                </c:pt>
                <c:pt idx="25002">
                  <c:v>135.136078</c:v>
                </c:pt>
                <c:pt idx="25003">
                  <c:v>135.08454900000001</c:v>
                </c:pt>
                <c:pt idx="25004">
                  <c:v>135.07069399999995</c:v>
                </c:pt>
                <c:pt idx="25005">
                  <c:v>135.04644800000167</c:v>
                </c:pt>
                <c:pt idx="25006">
                  <c:v>134.98271200000067</c:v>
                </c:pt>
                <c:pt idx="25007">
                  <c:v>134.93151900000001</c:v>
                </c:pt>
                <c:pt idx="25008">
                  <c:v>134.91374199999998</c:v>
                </c:pt>
                <c:pt idx="25009">
                  <c:v>134.84988399999995</c:v>
                </c:pt>
                <c:pt idx="25010">
                  <c:v>134.79208399999999</c:v>
                </c:pt>
                <c:pt idx="25011">
                  <c:v>134.76666299999602</c:v>
                </c:pt>
                <c:pt idx="25012">
                  <c:v>134.71227999999999</c:v>
                </c:pt>
                <c:pt idx="25013">
                  <c:v>134.66720599999999</c:v>
                </c:pt>
                <c:pt idx="25014">
                  <c:v>134.626724</c:v>
                </c:pt>
                <c:pt idx="25015">
                  <c:v>134.591522</c:v>
                </c:pt>
                <c:pt idx="25016">
                  <c:v>134.534256</c:v>
                </c:pt>
                <c:pt idx="25017">
                  <c:v>134.51036099999999</c:v>
                </c:pt>
                <c:pt idx="25018">
                  <c:v>134.47056599999587</c:v>
                </c:pt>
                <c:pt idx="25019">
                  <c:v>134.412781</c:v>
                </c:pt>
                <c:pt idx="25020">
                  <c:v>134.39424100000087</c:v>
                </c:pt>
                <c:pt idx="25021">
                  <c:v>134.30027800000047</c:v>
                </c:pt>
                <c:pt idx="25022">
                  <c:v>134.28308099999998</c:v>
                </c:pt>
                <c:pt idx="25023">
                  <c:v>134.26870700000001</c:v>
                </c:pt>
                <c:pt idx="25024">
                  <c:v>134.21527099999992</c:v>
                </c:pt>
                <c:pt idx="25025">
                  <c:v>134.18031300000001</c:v>
                </c:pt>
                <c:pt idx="25026">
                  <c:v>134.121994</c:v>
                </c:pt>
                <c:pt idx="25027">
                  <c:v>134.05838000000207</c:v>
                </c:pt>
                <c:pt idx="25028">
                  <c:v>134.03491199999999</c:v>
                </c:pt>
                <c:pt idx="25029">
                  <c:v>134.012833</c:v>
                </c:pt>
                <c:pt idx="25030">
                  <c:v>133.94140600000227</c:v>
                </c:pt>
                <c:pt idx="25031">
                  <c:v>133.90205399999999</c:v>
                </c:pt>
                <c:pt idx="25032">
                  <c:v>133.86012300000004</c:v>
                </c:pt>
                <c:pt idx="25033">
                  <c:v>133.78887900000001</c:v>
                </c:pt>
                <c:pt idx="25034">
                  <c:v>133.77564999999996</c:v>
                </c:pt>
                <c:pt idx="25035">
                  <c:v>133.73590099999998</c:v>
                </c:pt>
                <c:pt idx="25036">
                  <c:v>133.68789700000067</c:v>
                </c:pt>
                <c:pt idx="25037">
                  <c:v>133.64950599999415</c:v>
                </c:pt>
                <c:pt idx="25038">
                  <c:v>133.61393699999999</c:v>
                </c:pt>
                <c:pt idx="25039">
                  <c:v>133.549026</c:v>
                </c:pt>
                <c:pt idx="25040">
                  <c:v>133.53019700000004</c:v>
                </c:pt>
                <c:pt idx="25041">
                  <c:v>133.497681</c:v>
                </c:pt>
                <c:pt idx="25042">
                  <c:v>133.41262800000001</c:v>
                </c:pt>
                <c:pt idx="25043">
                  <c:v>133.416382</c:v>
                </c:pt>
                <c:pt idx="25044">
                  <c:v>133.35817000000227</c:v>
                </c:pt>
                <c:pt idx="25045">
                  <c:v>133.31887800000001</c:v>
                </c:pt>
                <c:pt idx="25046">
                  <c:v>133.25379899999999</c:v>
                </c:pt>
                <c:pt idx="25047">
                  <c:v>133.20198099999999</c:v>
                </c:pt>
                <c:pt idx="25048">
                  <c:v>133.1583860000035</c:v>
                </c:pt>
                <c:pt idx="25049">
                  <c:v>133.12103300000001</c:v>
                </c:pt>
                <c:pt idx="25050">
                  <c:v>133.10945099999998</c:v>
                </c:pt>
                <c:pt idx="25051">
                  <c:v>133.03474399999999</c:v>
                </c:pt>
                <c:pt idx="25052">
                  <c:v>132.99130200000027</c:v>
                </c:pt>
                <c:pt idx="25053">
                  <c:v>132.95684800000365</c:v>
                </c:pt>
                <c:pt idx="25054">
                  <c:v>132.90995799999999</c:v>
                </c:pt>
                <c:pt idx="25055">
                  <c:v>132.865082</c:v>
                </c:pt>
                <c:pt idx="25056">
                  <c:v>132.82122800000502</c:v>
                </c:pt>
                <c:pt idx="25057">
                  <c:v>132.810776</c:v>
                </c:pt>
                <c:pt idx="25058">
                  <c:v>132.76181</c:v>
                </c:pt>
                <c:pt idx="25059">
                  <c:v>132.69967699999998</c:v>
                </c:pt>
                <c:pt idx="25060">
                  <c:v>132.6766509999959</c:v>
                </c:pt>
                <c:pt idx="25061">
                  <c:v>132.60964999999999</c:v>
                </c:pt>
                <c:pt idx="25062">
                  <c:v>132.58398399999999</c:v>
                </c:pt>
                <c:pt idx="25063">
                  <c:v>132.53602599999999</c:v>
                </c:pt>
                <c:pt idx="25064">
                  <c:v>132.49003600000287</c:v>
                </c:pt>
                <c:pt idx="25065">
                  <c:v>132.45217900000227</c:v>
                </c:pt>
                <c:pt idx="25066">
                  <c:v>132.40420499999999</c:v>
                </c:pt>
                <c:pt idx="25067">
                  <c:v>132.36625700000027</c:v>
                </c:pt>
                <c:pt idx="25068">
                  <c:v>132.3125</c:v>
                </c:pt>
                <c:pt idx="25069">
                  <c:v>132.28381299999998</c:v>
                </c:pt>
                <c:pt idx="25070">
                  <c:v>132.23438999999999</c:v>
                </c:pt>
                <c:pt idx="25071">
                  <c:v>132.17825299999998</c:v>
                </c:pt>
                <c:pt idx="25072">
                  <c:v>132.14683499999998</c:v>
                </c:pt>
                <c:pt idx="25073">
                  <c:v>132.11856099999972</c:v>
                </c:pt>
                <c:pt idx="25074">
                  <c:v>132.04841600000267</c:v>
                </c:pt>
                <c:pt idx="25075">
                  <c:v>132.00466899999998</c:v>
                </c:pt>
                <c:pt idx="25076">
                  <c:v>131.973221</c:v>
                </c:pt>
                <c:pt idx="25077">
                  <c:v>131.93301399999999</c:v>
                </c:pt>
                <c:pt idx="25078">
                  <c:v>131.90062</c:v>
                </c:pt>
                <c:pt idx="25079">
                  <c:v>131.82968099999999</c:v>
                </c:pt>
                <c:pt idx="25080">
                  <c:v>131.78521700000007</c:v>
                </c:pt>
                <c:pt idx="25081">
                  <c:v>131.75244100000327</c:v>
                </c:pt>
                <c:pt idx="25082">
                  <c:v>131.71871899999999</c:v>
                </c:pt>
                <c:pt idx="25083">
                  <c:v>131.68222000000227</c:v>
                </c:pt>
                <c:pt idx="25084">
                  <c:v>131.642639</c:v>
                </c:pt>
                <c:pt idx="25085">
                  <c:v>131.60528600000001</c:v>
                </c:pt>
                <c:pt idx="25086">
                  <c:v>131.55624400000067</c:v>
                </c:pt>
                <c:pt idx="25087">
                  <c:v>131.50973499999998</c:v>
                </c:pt>
                <c:pt idx="25088">
                  <c:v>131.46391299999999</c:v>
                </c:pt>
                <c:pt idx="25089">
                  <c:v>131.42352299999999</c:v>
                </c:pt>
                <c:pt idx="25090">
                  <c:v>131.383972</c:v>
                </c:pt>
                <c:pt idx="25091">
                  <c:v>131.35183700000485</c:v>
                </c:pt>
                <c:pt idx="25092">
                  <c:v>131.30432100000004</c:v>
                </c:pt>
                <c:pt idx="25093">
                  <c:v>131.24867199999952</c:v>
                </c:pt>
                <c:pt idx="25094">
                  <c:v>131.22962999999999</c:v>
                </c:pt>
                <c:pt idx="25095">
                  <c:v>131.185089</c:v>
                </c:pt>
                <c:pt idx="25096">
                  <c:v>131.122589</c:v>
                </c:pt>
                <c:pt idx="25097">
                  <c:v>131.10243200000087</c:v>
                </c:pt>
                <c:pt idx="25098">
                  <c:v>131.04305999999912</c:v>
                </c:pt>
                <c:pt idx="25099">
                  <c:v>131.00083900000001</c:v>
                </c:pt>
                <c:pt idx="25100">
                  <c:v>130.97758499999998</c:v>
                </c:pt>
                <c:pt idx="25101">
                  <c:v>130.89845300000007</c:v>
                </c:pt>
                <c:pt idx="25102">
                  <c:v>130.877869</c:v>
                </c:pt>
                <c:pt idx="25103">
                  <c:v>130.82432600000425</c:v>
                </c:pt>
                <c:pt idx="25104">
                  <c:v>130.792374</c:v>
                </c:pt>
                <c:pt idx="25105">
                  <c:v>130.769836</c:v>
                </c:pt>
                <c:pt idx="25106">
                  <c:v>130.71144100000001</c:v>
                </c:pt>
                <c:pt idx="25107">
                  <c:v>130.69624300000001</c:v>
                </c:pt>
                <c:pt idx="25108">
                  <c:v>130.63348399999998</c:v>
                </c:pt>
                <c:pt idx="25109">
                  <c:v>130.54995699999998</c:v>
                </c:pt>
                <c:pt idx="25110">
                  <c:v>130.542633</c:v>
                </c:pt>
                <c:pt idx="25111">
                  <c:v>130.495758</c:v>
                </c:pt>
                <c:pt idx="25112">
                  <c:v>130.44841000000127</c:v>
                </c:pt>
                <c:pt idx="25113">
                  <c:v>130.40476999999998</c:v>
                </c:pt>
                <c:pt idx="25114">
                  <c:v>130.37240600000413</c:v>
                </c:pt>
                <c:pt idx="25115">
                  <c:v>130.31904599999999</c:v>
                </c:pt>
                <c:pt idx="25116">
                  <c:v>130.27238499999999</c:v>
                </c:pt>
                <c:pt idx="25117">
                  <c:v>130.23385599999429</c:v>
                </c:pt>
                <c:pt idx="25118">
                  <c:v>130.16403199999999</c:v>
                </c:pt>
                <c:pt idx="25119">
                  <c:v>130.13819900000001</c:v>
                </c:pt>
                <c:pt idx="25120">
                  <c:v>130.11646999999999</c:v>
                </c:pt>
                <c:pt idx="25121">
                  <c:v>130.09167499999998</c:v>
                </c:pt>
                <c:pt idx="25122">
                  <c:v>130.04879800000001</c:v>
                </c:pt>
                <c:pt idx="25123">
                  <c:v>130.01393099999999</c:v>
                </c:pt>
                <c:pt idx="25124">
                  <c:v>129.95871000000147</c:v>
                </c:pt>
                <c:pt idx="25125">
                  <c:v>129.914017</c:v>
                </c:pt>
                <c:pt idx="25126">
                  <c:v>129.87403900000001</c:v>
                </c:pt>
                <c:pt idx="25127">
                  <c:v>129.824905</c:v>
                </c:pt>
                <c:pt idx="25128">
                  <c:v>129.78012100000001</c:v>
                </c:pt>
                <c:pt idx="25129">
                  <c:v>129.72994999999997</c:v>
                </c:pt>
                <c:pt idx="25130">
                  <c:v>129.66836499999999</c:v>
                </c:pt>
                <c:pt idx="25131">
                  <c:v>129.67215000000002</c:v>
                </c:pt>
                <c:pt idx="25132">
                  <c:v>129.607529</c:v>
                </c:pt>
                <c:pt idx="25133">
                  <c:v>129.5853270000035</c:v>
                </c:pt>
                <c:pt idx="25134">
                  <c:v>129.52873200000047</c:v>
                </c:pt>
                <c:pt idx="25135">
                  <c:v>129.49079900000001</c:v>
                </c:pt>
                <c:pt idx="25136">
                  <c:v>129.44284100000004</c:v>
                </c:pt>
                <c:pt idx="25137">
                  <c:v>129.42955000000001</c:v>
                </c:pt>
                <c:pt idx="25138">
                  <c:v>129.38479599999999</c:v>
                </c:pt>
                <c:pt idx="25139">
                  <c:v>129.31053199999999</c:v>
                </c:pt>
                <c:pt idx="25140">
                  <c:v>129.27954099999602</c:v>
                </c:pt>
                <c:pt idx="25141">
                  <c:v>129.23277299999998</c:v>
                </c:pt>
                <c:pt idx="25142">
                  <c:v>129.19551099999998</c:v>
                </c:pt>
                <c:pt idx="25143">
                  <c:v>129.198669</c:v>
                </c:pt>
                <c:pt idx="25144">
                  <c:v>129.12498499999998</c:v>
                </c:pt>
                <c:pt idx="25145">
                  <c:v>129.07789600000001</c:v>
                </c:pt>
                <c:pt idx="25146">
                  <c:v>129.047211</c:v>
                </c:pt>
                <c:pt idx="25147">
                  <c:v>129.015289</c:v>
                </c:pt>
                <c:pt idx="25148">
                  <c:v>128.94705199999999</c:v>
                </c:pt>
                <c:pt idx="25149">
                  <c:v>128.91696199999998</c:v>
                </c:pt>
                <c:pt idx="25150">
                  <c:v>128.86909499999999</c:v>
                </c:pt>
                <c:pt idx="25151">
                  <c:v>128.84098800000001</c:v>
                </c:pt>
                <c:pt idx="25152">
                  <c:v>128.80336</c:v>
                </c:pt>
                <c:pt idx="25153">
                  <c:v>128.74337799999998</c:v>
                </c:pt>
                <c:pt idx="25154">
                  <c:v>128.69220000000001</c:v>
                </c:pt>
                <c:pt idx="25155">
                  <c:v>128.66272000000001</c:v>
                </c:pt>
                <c:pt idx="25156">
                  <c:v>128.63407899999999</c:v>
                </c:pt>
                <c:pt idx="25157">
                  <c:v>128.5795139999957</c:v>
                </c:pt>
                <c:pt idx="25158">
                  <c:v>128.543488</c:v>
                </c:pt>
                <c:pt idx="25159">
                  <c:v>128.51660199999998</c:v>
                </c:pt>
                <c:pt idx="25160">
                  <c:v>128.45733600000588</c:v>
                </c:pt>
                <c:pt idx="25161">
                  <c:v>128.42254600000402</c:v>
                </c:pt>
                <c:pt idx="25162">
                  <c:v>128.36473100000001</c:v>
                </c:pt>
                <c:pt idx="25163">
                  <c:v>128.35755900000001</c:v>
                </c:pt>
                <c:pt idx="25164">
                  <c:v>128.30175800000001</c:v>
                </c:pt>
                <c:pt idx="25165">
                  <c:v>128.291077</c:v>
                </c:pt>
                <c:pt idx="25166">
                  <c:v>128.216949</c:v>
                </c:pt>
                <c:pt idx="25167">
                  <c:v>128.19328299999998</c:v>
                </c:pt>
                <c:pt idx="25168">
                  <c:v>128.12759399999999</c:v>
                </c:pt>
                <c:pt idx="25169">
                  <c:v>128.10083</c:v>
                </c:pt>
                <c:pt idx="25170">
                  <c:v>128.05101000000047</c:v>
                </c:pt>
                <c:pt idx="25171">
                  <c:v>128.00581399999999</c:v>
                </c:pt>
                <c:pt idx="25172">
                  <c:v>127.96389000000002</c:v>
                </c:pt>
                <c:pt idx="25173">
                  <c:v>127.92230199999995</c:v>
                </c:pt>
                <c:pt idx="25174">
                  <c:v>127.89127300000042</c:v>
                </c:pt>
                <c:pt idx="25175">
                  <c:v>127.86470799999998</c:v>
                </c:pt>
                <c:pt idx="25176">
                  <c:v>127.814331</c:v>
                </c:pt>
                <c:pt idx="25177">
                  <c:v>127.76982099999999</c:v>
                </c:pt>
                <c:pt idx="25178">
                  <c:v>127.74636099999999</c:v>
                </c:pt>
                <c:pt idx="25179">
                  <c:v>127.681816</c:v>
                </c:pt>
                <c:pt idx="25180">
                  <c:v>127.65236699999915</c:v>
                </c:pt>
                <c:pt idx="25181">
                  <c:v>127.599434</c:v>
                </c:pt>
                <c:pt idx="25182">
                  <c:v>127.57154800000001</c:v>
                </c:pt>
                <c:pt idx="25183">
                  <c:v>127.53137199999998</c:v>
                </c:pt>
                <c:pt idx="25184">
                  <c:v>127.49406400000194</c:v>
                </c:pt>
                <c:pt idx="25185">
                  <c:v>127.456985</c:v>
                </c:pt>
                <c:pt idx="25186">
                  <c:v>127.41069000000122</c:v>
                </c:pt>
                <c:pt idx="25187">
                  <c:v>127.387749</c:v>
                </c:pt>
                <c:pt idx="25188">
                  <c:v>127.332489</c:v>
                </c:pt>
                <c:pt idx="25189">
                  <c:v>127.30603799999975</c:v>
                </c:pt>
                <c:pt idx="25190">
                  <c:v>127.26660200000002</c:v>
                </c:pt>
                <c:pt idx="25191">
                  <c:v>127.215012</c:v>
                </c:pt>
                <c:pt idx="25192">
                  <c:v>127.16809799999965</c:v>
                </c:pt>
                <c:pt idx="25193">
                  <c:v>127.12097900000001</c:v>
                </c:pt>
                <c:pt idx="25194">
                  <c:v>127.07054100000001</c:v>
                </c:pt>
                <c:pt idx="25195">
                  <c:v>127.046722</c:v>
                </c:pt>
                <c:pt idx="25196">
                  <c:v>127.00618</c:v>
                </c:pt>
                <c:pt idx="25197">
                  <c:v>126.954536</c:v>
                </c:pt>
                <c:pt idx="25198">
                  <c:v>126.91179699999999</c:v>
                </c:pt>
                <c:pt idx="25199">
                  <c:v>126.88088199999945</c:v>
                </c:pt>
                <c:pt idx="25200">
                  <c:v>126.84113300000062</c:v>
                </c:pt>
                <c:pt idx="25201">
                  <c:v>126.776627</c:v>
                </c:pt>
                <c:pt idx="25202">
                  <c:v>126.758247</c:v>
                </c:pt>
                <c:pt idx="25203">
                  <c:v>126.737076</c:v>
                </c:pt>
                <c:pt idx="25204">
                  <c:v>126.685463</c:v>
                </c:pt>
                <c:pt idx="25205">
                  <c:v>126.6455</c:v>
                </c:pt>
                <c:pt idx="25206">
                  <c:v>126.62706</c:v>
                </c:pt>
                <c:pt idx="25207">
                  <c:v>126.59046900000052</c:v>
                </c:pt>
                <c:pt idx="25208">
                  <c:v>126.51451100000052</c:v>
                </c:pt>
                <c:pt idx="25209">
                  <c:v>126.50524900000002</c:v>
                </c:pt>
                <c:pt idx="25210">
                  <c:v>126.44163500000165</c:v>
                </c:pt>
                <c:pt idx="25211">
                  <c:v>126.408997</c:v>
                </c:pt>
                <c:pt idx="25212">
                  <c:v>126.363754</c:v>
                </c:pt>
                <c:pt idx="25213">
                  <c:v>126.33225299999998</c:v>
                </c:pt>
                <c:pt idx="25214">
                  <c:v>126.26960800000002</c:v>
                </c:pt>
                <c:pt idx="25215">
                  <c:v>126.23082700000002</c:v>
                </c:pt>
                <c:pt idx="25216">
                  <c:v>126.21772799999999</c:v>
                </c:pt>
                <c:pt idx="25217">
                  <c:v>126.16765599999999</c:v>
                </c:pt>
                <c:pt idx="25218">
                  <c:v>126.10824599999998</c:v>
                </c:pt>
                <c:pt idx="25219">
                  <c:v>126.06100499999999</c:v>
                </c:pt>
                <c:pt idx="25220">
                  <c:v>126.02939600000001</c:v>
                </c:pt>
                <c:pt idx="25221">
                  <c:v>125.99108099999999</c:v>
                </c:pt>
                <c:pt idx="25222">
                  <c:v>125.93916299999999</c:v>
                </c:pt>
                <c:pt idx="25223">
                  <c:v>125.91270400000002</c:v>
                </c:pt>
                <c:pt idx="25224">
                  <c:v>125.88200399999998</c:v>
                </c:pt>
                <c:pt idx="25225">
                  <c:v>125.845085</c:v>
                </c:pt>
                <c:pt idx="25226">
                  <c:v>125.80287199999837</c:v>
                </c:pt>
                <c:pt idx="25227">
                  <c:v>125.755211</c:v>
                </c:pt>
                <c:pt idx="25228">
                  <c:v>125.719971</c:v>
                </c:pt>
                <c:pt idx="25229">
                  <c:v>125.64200599999998</c:v>
                </c:pt>
                <c:pt idx="25230">
                  <c:v>125.65299199999905</c:v>
                </c:pt>
                <c:pt idx="25231">
                  <c:v>125.609955</c:v>
                </c:pt>
                <c:pt idx="25232">
                  <c:v>125.55716700000002</c:v>
                </c:pt>
                <c:pt idx="25233">
                  <c:v>125.51080300000002</c:v>
                </c:pt>
                <c:pt idx="25234">
                  <c:v>125.48555</c:v>
                </c:pt>
                <c:pt idx="25235">
                  <c:v>125.436852</c:v>
                </c:pt>
                <c:pt idx="25236">
                  <c:v>125.39276099999998</c:v>
                </c:pt>
                <c:pt idx="25237">
                  <c:v>125.352119</c:v>
                </c:pt>
                <c:pt idx="25238">
                  <c:v>125.320824</c:v>
                </c:pt>
                <c:pt idx="25239">
                  <c:v>125.24108900000112</c:v>
                </c:pt>
                <c:pt idx="25240">
                  <c:v>125.225258</c:v>
                </c:pt>
                <c:pt idx="25241">
                  <c:v>125.173019</c:v>
                </c:pt>
                <c:pt idx="25242">
                  <c:v>125.15860699999998</c:v>
                </c:pt>
                <c:pt idx="25243">
                  <c:v>125.115196</c:v>
                </c:pt>
                <c:pt idx="25244">
                  <c:v>125.06752800000002</c:v>
                </c:pt>
                <c:pt idx="25245">
                  <c:v>125.049271</c:v>
                </c:pt>
                <c:pt idx="25246">
                  <c:v>124.98766300000246</c:v>
                </c:pt>
                <c:pt idx="25247">
                  <c:v>124.96920799999999</c:v>
                </c:pt>
                <c:pt idx="25248">
                  <c:v>124.90736400000092</c:v>
                </c:pt>
                <c:pt idx="25249">
                  <c:v>124.85322600000002</c:v>
                </c:pt>
                <c:pt idx="25250">
                  <c:v>124.83955400000002</c:v>
                </c:pt>
                <c:pt idx="25251">
                  <c:v>124.787537</c:v>
                </c:pt>
                <c:pt idx="25252">
                  <c:v>124.756912</c:v>
                </c:pt>
                <c:pt idx="25253">
                  <c:v>124.73786200000002</c:v>
                </c:pt>
                <c:pt idx="25254">
                  <c:v>124.68911</c:v>
                </c:pt>
                <c:pt idx="25255">
                  <c:v>124.63339199999965</c:v>
                </c:pt>
                <c:pt idx="25256">
                  <c:v>124.59495500000052</c:v>
                </c:pt>
                <c:pt idx="25257">
                  <c:v>124.54444900000072</c:v>
                </c:pt>
                <c:pt idx="25258">
                  <c:v>124.50602000000002</c:v>
                </c:pt>
                <c:pt idx="25259">
                  <c:v>124.48030900000002</c:v>
                </c:pt>
                <c:pt idx="25260">
                  <c:v>124.425453</c:v>
                </c:pt>
                <c:pt idx="25261">
                  <c:v>124.40181699999999</c:v>
                </c:pt>
                <c:pt idx="25262">
                  <c:v>124.35206599999998</c:v>
                </c:pt>
                <c:pt idx="25263">
                  <c:v>124.299271</c:v>
                </c:pt>
                <c:pt idx="25264">
                  <c:v>124.27587099999865</c:v>
                </c:pt>
                <c:pt idx="25265">
                  <c:v>124.24002100000052</c:v>
                </c:pt>
                <c:pt idx="25266">
                  <c:v>124.204712</c:v>
                </c:pt>
                <c:pt idx="25267">
                  <c:v>124.177055</c:v>
                </c:pt>
                <c:pt idx="25268">
                  <c:v>124.09223900000002</c:v>
                </c:pt>
                <c:pt idx="25269">
                  <c:v>124.07682800000001</c:v>
                </c:pt>
                <c:pt idx="25270">
                  <c:v>124.008522</c:v>
                </c:pt>
                <c:pt idx="25271">
                  <c:v>124.02370500000001</c:v>
                </c:pt>
                <c:pt idx="25272">
                  <c:v>123.95174400000002</c:v>
                </c:pt>
                <c:pt idx="25273">
                  <c:v>123.912918</c:v>
                </c:pt>
                <c:pt idx="25274">
                  <c:v>123.88400300000002</c:v>
                </c:pt>
                <c:pt idx="25275">
                  <c:v>123.81728400000092</c:v>
                </c:pt>
                <c:pt idx="25276">
                  <c:v>123.785873</c:v>
                </c:pt>
                <c:pt idx="25277">
                  <c:v>123.765106</c:v>
                </c:pt>
                <c:pt idx="25278">
                  <c:v>123.71771200000002</c:v>
                </c:pt>
                <c:pt idx="25279">
                  <c:v>123.66540500000001</c:v>
                </c:pt>
                <c:pt idx="25280">
                  <c:v>123.6287459999983</c:v>
                </c:pt>
                <c:pt idx="25281">
                  <c:v>123.58530399999998</c:v>
                </c:pt>
                <c:pt idx="25282">
                  <c:v>123.553894</c:v>
                </c:pt>
                <c:pt idx="25283">
                  <c:v>123.51226800000002</c:v>
                </c:pt>
                <c:pt idx="25284">
                  <c:v>123.482697</c:v>
                </c:pt>
                <c:pt idx="25285">
                  <c:v>123.43400600000002</c:v>
                </c:pt>
                <c:pt idx="25286">
                  <c:v>123.405716</c:v>
                </c:pt>
                <c:pt idx="25287">
                  <c:v>123.35237099999817</c:v>
                </c:pt>
                <c:pt idx="25288">
                  <c:v>123.31757399999999</c:v>
                </c:pt>
                <c:pt idx="25289">
                  <c:v>123.26769299999999</c:v>
                </c:pt>
                <c:pt idx="25290">
                  <c:v>123.24851200000002</c:v>
                </c:pt>
                <c:pt idx="25291">
                  <c:v>123.208412</c:v>
                </c:pt>
                <c:pt idx="25292">
                  <c:v>123.157455</c:v>
                </c:pt>
                <c:pt idx="25293">
                  <c:v>123.105194</c:v>
                </c:pt>
                <c:pt idx="25294">
                  <c:v>123.070114</c:v>
                </c:pt>
                <c:pt idx="25295">
                  <c:v>123.027885</c:v>
                </c:pt>
                <c:pt idx="25296">
                  <c:v>122.97882799999998</c:v>
                </c:pt>
                <c:pt idx="25297">
                  <c:v>122.956779</c:v>
                </c:pt>
                <c:pt idx="25298">
                  <c:v>122.91802199999999</c:v>
                </c:pt>
                <c:pt idx="25299">
                  <c:v>122.89410400000052</c:v>
                </c:pt>
                <c:pt idx="25300">
                  <c:v>122.833839</c:v>
                </c:pt>
                <c:pt idx="25301">
                  <c:v>122.78366900000132</c:v>
                </c:pt>
                <c:pt idx="25302">
                  <c:v>122.764832</c:v>
                </c:pt>
                <c:pt idx="25303">
                  <c:v>122.74294999999999</c:v>
                </c:pt>
                <c:pt idx="25304">
                  <c:v>122.70320099999999</c:v>
                </c:pt>
                <c:pt idx="25305">
                  <c:v>122.64373799999935</c:v>
                </c:pt>
                <c:pt idx="25306">
                  <c:v>122.600121</c:v>
                </c:pt>
                <c:pt idx="25307">
                  <c:v>122.53651400000012</c:v>
                </c:pt>
                <c:pt idx="25308">
                  <c:v>122.545174</c:v>
                </c:pt>
                <c:pt idx="25309">
                  <c:v>122.48555</c:v>
                </c:pt>
                <c:pt idx="25310">
                  <c:v>122.450096</c:v>
                </c:pt>
                <c:pt idx="25311">
                  <c:v>122.42556</c:v>
                </c:pt>
                <c:pt idx="25312">
                  <c:v>122.37860099999995</c:v>
                </c:pt>
                <c:pt idx="25313">
                  <c:v>122.32779699999998</c:v>
                </c:pt>
                <c:pt idx="25314">
                  <c:v>122.314018</c:v>
                </c:pt>
                <c:pt idx="25315">
                  <c:v>122.25760699999999</c:v>
                </c:pt>
                <c:pt idx="25316">
                  <c:v>122.21918500000002</c:v>
                </c:pt>
                <c:pt idx="25317">
                  <c:v>122.18480700000001</c:v>
                </c:pt>
                <c:pt idx="25318">
                  <c:v>122.149162</c:v>
                </c:pt>
                <c:pt idx="25319">
                  <c:v>122.11397599999998</c:v>
                </c:pt>
                <c:pt idx="25320">
                  <c:v>122.05171199999998</c:v>
                </c:pt>
                <c:pt idx="25321">
                  <c:v>122.02531399999998</c:v>
                </c:pt>
                <c:pt idx="25322">
                  <c:v>121.99537699999998</c:v>
                </c:pt>
                <c:pt idx="25323">
                  <c:v>121.95909899999998</c:v>
                </c:pt>
                <c:pt idx="25324">
                  <c:v>121.92117300000002</c:v>
                </c:pt>
                <c:pt idx="25325">
                  <c:v>121.84399400000002</c:v>
                </c:pt>
                <c:pt idx="25326">
                  <c:v>121.81902300000102</c:v>
                </c:pt>
                <c:pt idx="25327">
                  <c:v>121.789879</c:v>
                </c:pt>
                <c:pt idx="25328">
                  <c:v>121.746735</c:v>
                </c:pt>
                <c:pt idx="25329">
                  <c:v>121.70129400000152</c:v>
                </c:pt>
                <c:pt idx="25330">
                  <c:v>121.68673699999837</c:v>
                </c:pt>
                <c:pt idx="25331">
                  <c:v>121.62043799999833</c:v>
                </c:pt>
                <c:pt idx="25332">
                  <c:v>121.589218</c:v>
                </c:pt>
                <c:pt idx="25333">
                  <c:v>121.56185900000042</c:v>
                </c:pt>
                <c:pt idx="25334">
                  <c:v>121.517036</c:v>
                </c:pt>
                <c:pt idx="25335">
                  <c:v>121.46890999999999</c:v>
                </c:pt>
                <c:pt idx="25336">
                  <c:v>121.436722</c:v>
                </c:pt>
                <c:pt idx="25337">
                  <c:v>121.409477</c:v>
                </c:pt>
                <c:pt idx="25338">
                  <c:v>121.359039</c:v>
                </c:pt>
                <c:pt idx="25339">
                  <c:v>121.336349</c:v>
                </c:pt>
                <c:pt idx="25340">
                  <c:v>121.29437299999998</c:v>
                </c:pt>
                <c:pt idx="25341">
                  <c:v>121.23949399999999</c:v>
                </c:pt>
                <c:pt idx="25342">
                  <c:v>121.23703</c:v>
                </c:pt>
                <c:pt idx="25343">
                  <c:v>121.16804500000001</c:v>
                </c:pt>
                <c:pt idx="25344">
                  <c:v>121.14427900000022</c:v>
                </c:pt>
                <c:pt idx="25345">
                  <c:v>121.10005200000001</c:v>
                </c:pt>
                <c:pt idx="25346">
                  <c:v>121.056854</c:v>
                </c:pt>
                <c:pt idx="25347">
                  <c:v>121.022583</c:v>
                </c:pt>
                <c:pt idx="25348">
                  <c:v>120.986374</c:v>
                </c:pt>
                <c:pt idx="25349">
                  <c:v>120.94197100000002</c:v>
                </c:pt>
                <c:pt idx="25350">
                  <c:v>120.91193400000112</c:v>
                </c:pt>
                <c:pt idx="25351">
                  <c:v>120.8545</c:v>
                </c:pt>
                <c:pt idx="25352">
                  <c:v>120.856499</c:v>
                </c:pt>
                <c:pt idx="25353">
                  <c:v>120.82292200000001</c:v>
                </c:pt>
                <c:pt idx="25354">
                  <c:v>120.744377</c:v>
                </c:pt>
                <c:pt idx="25355">
                  <c:v>120.72422800000002</c:v>
                </c:pt>
                <c:pt idx="25356">
                  <c:v>120.702484</c:v>
                </c:pt>
                <c:pt idx="25357">
                  <c:v>120.62976099999995</c:v>
                </c:pt>
                <c:pt idx="25358">
                  <c:v>120.61219</c:v>
                </c:pt>
                <c:pt idx="25359">
                  <c:v>120.56131000000002</c:v>
                </c:pt>
                <c:pt idx="25360">
                  <c:v>120.53875699999998</c:v>
                </c:pt>
                <c:pt idx="25361">
                  <c:v>120.51488500000002</c:v>
                </c:pt>
                <c:pt idx="25362">
                  <c:v>120.43153400000052</c:v>
                </c:pt>
                <c:pt idx="25363">
                  <c:v>120.41428400000198</c:v>
                </c:pt>
                <c:pt idx="25364">
                  <c:v>120.36840100000001</c:v>
                </c:pt>
                <c:pt idx="25365">
                  <c:v>120.34318500000002</c:v>
                </c:pt>
                <c:pt idx="25366">
                  <c:v>120.28413399999999</c:v>
                </c:pt>
                <c:pt idx="25367">
                  <c:v>120.248497</c:v>
                </c:pt>
                <c:pt idx="25368">
                  <c:v>120.21581999999999</c:v>
                </c:pt>
                <c:pt idx="25369">
                  <c:v>120.17479699999915</c:v>
                </c:pt>
                <c:pt idx="25370">
                  <c:v>120.14994</c:v>
                </c:pt>
                <c:pt idx="25371">
                  <c:v>120.092827</c:v>
                </c:pt>
                <c:pt idx="25372">
                  <c:v>120.07872799999915</c:v>
                </c:pt>
                <c:pt idx="25373">
                  <c:v>120.04033699999998</c:v>
                </c:pt>
                <c:pt idx="25374">
                  <c:v>120.01039900000002</c:v>
                </c:pt>
                <c:pt idx="25375">
                  <c:v>119.965508</c:v>
                </c:pt>
                <c:pt idx="25376">
                  <c:v>119.94861600000092</c:v>
                </c:pt>
                <c:pt idx="25377">
                  <c:v>119.88706999999999</c:v>
                </c:pt>
                <c:pt idx="25378">
                  <c:v>119.84495500000052</c:v>
                </c:pt>
                <c:pt idx="25379">
                  <c:v>119.81124100000002</c:v>
                </c:pt>
                <c:pt idx="25380">
                  <c:v>119.78710900000092</c:v>
                </c:pt>
                <c:pt idx="25381">
                  <c:v>119.75481400000002</c:v>
                </c:pt>
                <c:pt idx="25382">
                  <c:v>119.68904099999995</c:v>
                </c:pt>
                <c:pt idx="25383">
                  <c:v>119.661705</c:v>
                </c:pt>
                <c:pt idx="25384">
                  <c:v>119.61602000000002</c:v>
                </c:pt>
                <c:pt idx="25385">
                  <c:v>119.58872199999998</c:v>
                </c:pt>
                <c:pt idx="25386">
                  <c:v>119.50814099999998</c:v>
                </c:pt>
                <c:pt idx="25387">
                  <c:v>119.40389999999999</c:v>
                </c:pt>
                <c:pt idx="25388">
                  <c:v>119.14851400000002</c:v>
                </c:pt>
                <c:pt idx="25389">
                  <c:v>119.14851400000002</c:v>
                </c:pt>
                <c:pt idx="25390">
                  <c:v>119.14851400000002</c:v>
                </c:pt>
                <c:pt idx="25391">
                  <c:v>119.14851400000002</c:v>
                </c:pt>
                <c:pt idx="25392">
                  <c:v>119.14851400000002</c:v>
                </c:pt>
                <c:pt idx="25393">
                  <c:v>119.14851400000002</c:v>
                </c:pt>
                <c:pt idx="25394">
                  <c:v>119.14851400000002</c:v>
                </c:pt>
                <c:pt idx="25395">
                  <c:v>119.14851400000002</c:v>
                </c:pt>
                <c:pt idx="25396">
                  <c:v>119.14851400000002</c:v>
                </c:pt>
                <c:pt idx="25397">
                  <c:v>119.14851400000002</c:v>
                </c:pt>
                <c:pt idx="25398">
                  <c:v>119.14851400000002</c:v>
                </c:pt>
                <c:pt idx="25399">
                  <c:v>119.14851400000002</c:v>
                </c:pt>
                <c:pt idx="25400">
                  <c:v>119.14851400000002</c:v>
                </c:pt>
                <c:pt idx="25401">
                  <c:v>119.14851400000002</c:v>
                </c:pt>
                <c:pt idx="25402">
                  <c:v>119.14851400000002</c:v>
                </c:pt>
                <c:pt idx="25403">
                  <c:v>119.14851400000002</c:v>
                </c:pt>
                <c:pt idx="25404">
                  <c:v>119.14851400000002</c:v>
                </c:pt>
                <c:pt idx="25405">
                  <c:v>119.14851400000002</c:v>
                </c:pt>
                <c:pt idx="25406">
                  <c:v>119.14851400000002</c:v>
                </c:pt>
                <c:pt idx="25407">
                  <c:v>119.14851400000002</c:v>
                </c:pt>
                <c:pt idx="25408">
                  <c:v>119.14851400000002</c:v>
                </c:pt>
                <c:pt idx="25409">
                  <c:v>119.14851400000002</c:v>
                </c:pt>
                <c:pt idx="25410">
                  <c:v>119.14851400000002</c:v>
                </c:pt>
                <c:pt idx="25411">
                  <c:v>119.14851400000002</c:v>
                </c:pt>
                <c:pt idx="25412">
                  <c:v>119.14851400000002</c:v>
                </c:pt>
                <c:pt idx="25413">
                  <c:v>119.14851400000002</c:v>
                </c:pt>
                <c:pt idx="25414">
                  <c:v>119.14851400000002</c:v>
                </c:pt>
                <c:pt idx="25415">
                  <c:v>119.14851400000002</c:v>
                </c:pt>
              </c:numCache>
            </c:numRef>
          </c:yVal>
          <c:smooth val="0"/>
        </c:ser>
        <c:ser>
          <c:idx val="1"/>
          <c:order val="1"/>
          <c:tx>
            <c:v>20°C/h</c:v>
          </c:tx>
          <c:spPr>
            <a:ln w="28575">
              <a:solidFill>
                <a:srgbClr val="4F81BD">
                  <a:lumMod val="75000"/>
                </a:srgbClr>
              </a:solidFill>
            </a:ln>
          </c:spPr>
          <c:marker>
            <c:symbol val="none"/>
          </c:marker>
          <c:dPt>
            <c:idx val="178"/>
            <c:bubble3D val="0"/>
          </c:dPt>
          <c:xVal>
            <c:numRef>
              <c:f>Feuil1!$G$3:$G$562</c:f>
              <c:numCache>
                <c:formatCode>0.0</c:formatCode>
                <c:ptCount val="560"/>
                <c:pt idx="0">
                  <c:v>1.472222222222259E-5</c:v>
                </c:pt>
                <c:pt idx="1">
                  <c:v>0.16670055555555569</c:v>
                </c:pt>
                <c:pt idx="2">
                  <c:v>0.333354166666679</c:v>
                </c:pt>
                <c:pt idx="3">
                  <c:v>0.50002055555555569</c:v>
                </c:pt>
                <c:pt idx="4">
                  <c:v>0.66668083333336015</c:v>
                </c:pt>
                <c:pt idx="5">
                  <c:v>0.83334750000000002</c:v>
                </c:pt>
                <c:pt idx="6">
                  <c:v>1.0000144444444439</c:v>
                </c:pt>
                <c:pt idx="7">
                  <c:v>1.1666805555555761</c:v>
                </c:pt>
                <c:pt idx="8">
                  <c:v>1.333348333333334</c:v>
                </c:pt>
                <c:pt idx="9">
                  <c:v>1.5000336111111112</c:v>
                </c:pt>
                <c:pt idx="10">
                  <c:v>1.666687777777804</c:v>
                </c:pt>
                <c:pt idx="11">
                  <c:v>1.8333475000000001</c:v>
                </c:pt>
                <c:pt idx="12">
                  <c:v>2.0000144444444445</c:v>
                </c:pt>
                <c:pt idx="13">
                  <c:v>2.1666808333333334</c:v>
                </c:pt>
                <c:pt idx="14">
                  <c:v>2.3333472222222222</c:v>
                </c:pt>
                <c:pt idx="15">
                  <c:v>2.5000138888888888</c:v>
                </c:pt>
                <c:pt idx="16">
                  <c:v>2.66669</c:v>
                </c:pt>
                <c:pt idx="17">
                  <c:v>2.8333474999999977</c:v>
                </c:pt>
                <c:pt idx="18">
                  <c:v>3.0000144444444445</c:v>
                </c:pt>
                <c:pt idx="19">
                  <c:v>3.1667036111111111</c:v>
                </c:pt>
                <c:pt idx="20">
                  <c:v>3.3333477777777802</c:v>
                </c:pt>
                <c:pt idx="21">
                  <c:v>3.5000175000000002</c:v>
                </c:pt>
                <c:pt idx="22">
                  <c:v>3.6666819444444445</c:v>
                </c:pt>
                <c:pt idx="23">
                  <c:v>3.8333486111110977</c:v>
                </c:pt>
                <c:pt idx="24">
                  <c:v>4.0000249999999955</c:v>
                </c:pt>
                <c:pt idx="25">
                  <c:v>4.1666824999999985</c:v>
                </c:pt>
                <c:pt idx="26">
                  <c:v>4.3333488888888914</c:v>
                </c:pt>
                <c:pt idx="27">
                  <c:v>4.5000155555555255</c:v>
                </c:pt>
                <c:pt idx="28">
                  <c:v>4.6666805555555255</c:v>
                </c:pt>
                <c:pt idx="29">
                  <c:v>4.8333483333334124</c:v>
                </c:pt>
                <c:pt idx="30">
                  <c:v>5.0000347222222219</c:v>
                </c:pt>
                <c:pt idx="31">
                  <c:v>5.1666808333333325</c:v>
                </c:pt>
                <c:pt idx="32">
                  <c:v>5.3333636111112508</c:v>
                </c:pt>
                <c:pt idx="33">
                  <c:v>5.500016111111111</c:v>
                </c:pt>
                <c:pt idx="34">
                  <c:v>5.6666816666666655</c:v>
                </c:pt>
                <c:pt idx="35">
                  <c:v>5.8333472222222333</c:v>
                </c:pt>
                <c:pt idx="36">
                  <c:v>6.0000338888888889</c:v>
                </c:pt>
                <c:pt idx="37">
                  <c:v>6.166681944444445</c:v>
                </c:pt>
                <c:pt idx="38">
                  <c:v>6.3333483333334124</c:v>
                </c:pt>
                <c:pt idx="39">
                  <c:v>6.5000141666666655</c:v>
                </c:pt>
                <c:pt idx="40">
                  <c:v>6.6666827777777655</c:v>
                </c:pt>
                <c:pt idx="41">
                  <c:v>6.8333677777777782</c:v>
                </c:pt>
                <c:pt idx="42">
                  <c:v>7.0000138888888888</c:v>
                </c:pt>
                <c:pt idx="43">
                  <c:v>7.1666822222222226</c:v>
                </c:pt>
                <c:pt idx="44">
                  <c:v>7.3333486111112034</c:v>
                </c:pt>
                <c:pt idx="45">
                  <c:v>7.5000183333333332</c:v>
                </c:pt>
                <c:pt idx="46">
                  <c:v>7.6666813888888887</c:v>
                </c:pt>
                <c:pt idx="47">
                  <c:v>7.833347777777778</c:v>
                </c:pt>
                <c:pt idx="48">
                  <c:v>8.0000141666666664</c:v>
                </c:pt>
                <c:pt idx="49">
                  <c:v>8.1667002777778048</c:v>
                </c:pt>
                <c:pt idx="50">
                  <c:v>8.3333674999999996</c:v>
                </c:pt>
                <c:pt idx="51">
                  <c:v>8.500033055555555</c:v>
                </c:pt>
                <c:pt idx="52">
                  <c:v>8.6666816666666708</c:v>
                </c:pt>
                <c:pt idx="53">
                  <c:v>8.8333683333333219</c:v>
                </c:pt>
                <c:pt idx="54">
                  <c:v>9.0000144444444441</c:v>
                </c:pt>
                <c:pt idx="55">
                  <c:v>9.1666813888888896</c:v>
                </c:pt>
                <c:pt idx="56">
                  <c:v>9.3333472222222227</c:v>
                </c:pt>
                <c:pt idx="57">
                  <c:v>9.500026111111108</c:v>
                </c:pt>
                <c:pt idx="58">
                  <c:v>9.6666816666666708</c:v>
                </c:pt>
                <c:pt idx="59">
                  <c:v>9.833348611111111</c:v>
                </c:pt>
                <c:pt idx="60">
                  <c:v>10.000014166666666</c:v>
                </c:pt>
                <c:pt idx="61">
                  <c:v>10.166690277777874</c:v>
                </c:pt>
                <c:pt idx="62">
                  <c:v>10.333366944444444</c:v>
                </c:pt>
                <c:pt idx="63">
                  <c:v>10.500014444444446</c:v>
                </c:pt>
                <c:pt idx="64">
                  <c:v>10.66668194444445</c:v>
                </c:pt>
                <c:pt idx="65">
                  <c:v>10.8333475</c:v>
                </c:pt>
                <c:pt idx="66">
                  <c:v>11.000014722222222</c:v>
                </c:pt>
                <c:pt idx="67">
                  <c:v>11.166695555555556</c:v>
                </c:pt>
                <c:pt idx="68">
                  <c:v>11.333348611111111</c:v>
                </c:pt>
                <c:pt idx="69">
                  <c:v>11.500014722222222</c:v>
                </c:pt>
                <c:pt idx="70">
                  <c:v>11.666696388889186</c:v>
                </c:pt>
                <c:pt idx="71">
                  <c:v>11.833355555555555</c:v>
                </c:pt>
                <c:pt idx="72">
                  <c:v>12.000013888888892</c:v>
                </c:pt>
                <c:pt idx="73">
                  <c:v>12.166680833333476</c:v>
                </c:pt>
                <c:pt idx="74">
                  <c:v>12.333347222222224</c:v>
                </c:pt>
                <c:pt idx="75">
                  <c:v>12.500014166666666</c:v>
                </c:pt>
                <c:pt idx="76">
                  <c:v>12.666697222222426</c:v>
                </c:pt>
                <c:pt idx="77">
                  <c:v>12.833348611111111</c:v>
                </c:pt>
                <c:pt idx="78">
                  <c:v>13.000033333333334</c:v>
                </c:pt>
                <c:pt idx="79">
                  <c:v>13.16668194444445</c:v>
                </c:pt>
                <c:pt idx="80">
                  <c:v>13.333347222222224</c:v>
                </c:pt>
                <c:pt idx="81">
                  <c:v>13.50001694444445</c:v>
                </c:pt>
                <c:pt idx="82">
                  <c:v>13.666681388889026</c:v>
                </c:pt>
                <c:pt idx="83">
                  <c:v>13.833347222222224</c:v>
                </c:pt>
                <c:pt idx="84">
                  <c:v>14.000014444444446</c:v>
                </c:pt>
                <c:pt idx="85">
                  <c:v>14.166680833333476</c:v>
                </c:pt>
                <c:pt idx="86">
                  <c:v>14.33336666666667</c:v>
                </c:pt>
                <c:pt idx="87">
                  <c:v>14.50003444444445</c:v>
                </c:pt>
                <c:pt idx="88">
                  <c:v>14.66668194444445</c:v>
                </c:pt>
                <c:pt idx="89">
                  <c:v>14.833348611111111</c:v>
                </c:pt>
                <c:pt idx="90">
                  <c:v>15.000013888888892</c:v>
                </c:pt>
                <c:pt idx="91">
                  <c:v>15.166681388889026</c:v>
                </c:pt>
                <c:pt idx="92">
                  <c:v>15.333352222222222</c:v>
                </c:pt>
                <c:pt idx="93">
                  <c:v>15.500015277777777</c:v>
                </c:pt>
                <c:pt idx="94">
                  <c:v>15.666680277778065</c:v>
                </c:pt>
                <c:pt idx="95">
                  <c:v>15.833358611111111</c:v>
                </c:pt>
                <c:pt idx="96">
                  <c:v>16.000014722222225</c:v>
                </c:pt>
                <c:pt idx="97">
                  <c:v>16.166682222222189</c:v>
                </c:pt>
                <c:pt idx="98">
                  <c:v>16.333366944444531</c:v>
                </c:pt>
                <c:pt idx="99">
                  <c:v>16.500019444444444</c:v>
                </c:pt>
                <c:pt idx="100">
                  <c:v>16.666691666666665</c:v>
                </c:pt>
                <c:pt idx="101">
                  <c:v>16.833348333332989</c:v>
                </c:pt>
                <c:pt idx="102">
                  <c:v>17.000015277777589</c:v>
                </c:pt>
                <c:pt idx="103">
                  <c:v>17.166703055555526</c:v>
                </c:pt>
                <c:pt idx="104">
                  <c:v>17.333348888888892</c:v>
                </c:pt>
                <c:pt idx="105">
                  <c:v>17.500014166666691</c:v>
                </c:pt>
                <c:pt idx="106">
                  <c:v>17.66668138888889</c:v>
                </c:pt>
                <c:pt idx="107">
                  <c:v>17.833348333332989</c:v>
                </c:pt>
                <c:pt idx="108">
                  <c:v>18.000016944444443</c:v>
                </c:pt>
                <c:pt idx="109">
                  <c:v>18.166699722222223</c:v>
                </c:pt>
                <c:pt idx="110">
                  <c:v>18.333360277777729</c:v>
                </c:pt>
                <c:pt idx="111">
                  <c:v>18.500014444444531</c:v>
                </c:pt>
                <c:pt idx="112">
                  <c:v>18.666699722222223</c:v>
                </c:pt>
                <c:pt idx="113">
                  <c:v>18.833355277777777</c:v>
                </c:pt>
                <c:pt idx="114">
                  <c:v>19.000033611111089</c:v>
                </c:pt>
                <c:pt idx="115">
                  <c:v>19.16668138888889</c:v>
                </c:pt>
                <c:pt idx="116">
                  <c:v>19.333366111111111</c:v>
                </c:pt>
                <c:pt idx="117">
                  <c:v>19.500037499999987</c:v>
                </c:pt>
                <c:pt idx="118">
                  <c:v>19.66668111111111</c:v>
                </c:pt>
                <c:pt idx="119">
                  <c:v>19.833347500000002</c:v>
                </c:pt>
                <c:pt idx="120">
                  <c:v>20.000026388888887</c:v>
                </c:pt>
                <c:pt idx="121">
                  <c:v>20.166680833332691</c:v>
                </c:pt>
                <c:pt idx="122">
                  <c:v>20.333348888888892</c:v>
                </c:pt>
                <c:pt idx="123">
                  <c:v>20.500024444444445</c:v>
                </c:pt>
                <c:pt idx="124">
                  <c:v>20.66668166666669</c:v>
                </c:pt>
                <c:pt idx="125">
                  <c:v>20.833348611111109</c:v>
                </c:pt>
                <c:pt idx="126">
                  <c:v>21.000026388888887</c:v>
                </c:pt>
                <c:pt idx="127">
                  <c:v>21.166678611111113</c:v>
                </c:pt>
                <c:pt idx="128">
                  <c:v>21.33334972222222</c:v>
                </c:pt>
                <c:pt idx="129">
                  <c:v>21.500023055555552</c:v>
                </c:pt>
                <c:pt idx="130">
                  <c:v>21.666680833332691</c:v>
                </c:pt>
                <c:pt idx="131">
                  <c:v>21.833347500000002</c:v>
                </c:pt>
                <c:pt idx="132">
                  <c:v>22.000027500000002</c:v>
                </c:pt>
                <c:pt idx="133">
                  <c:v>22.166694722222221</c:v>
                </c:pt>
                <c:pt idx="134">
                  <c:v>22.333352222222221</c:v>
                </c:pt>
                <c:pt idx="135">
                  <c:v>22.500018055555557</c:v>
                </c:pt>
                <c:pt idx="136">
                  <c:v>22.666687222222219</c:v>
                </c:pt>
                <c:pt idx="137">
                  <c:v>22.83337388888889</c:v>
                </c:pt>
                <c:pt idx="138">
                  <c:v>23.000018888888892</c:v>
                </c:pt>
                <c:pt idx="139">
                  <c:v>23.166684722222225</c:v>
                </c:pt>
                <c:pt idx="140">
                  <c:v>23.333351388889035</c:v>
                </c:pt>
                <c:pt idx="141">
                  <c:v>23.500017777777689</c:v>
                </c:pt>
                <c:pt idx="142">
                  <c:v>23.666688055555557</c:v>
                </c:pt>
                <c:pt idx="143">
                  <c:v>23.833351944444928</c:v>
                </c:pt>
                <c:pt idx="144">
                  <c:v>24.000031388888893</c:v>
                </c:pt>
                <c:pt idx="145">
                  <c:v>24.166685000000001</c:v>
                </c:pt>
                <c:pt idx="146">
                  <c:v>24.333351111111131</c:v>
                </c:pt>
                <c:pt idx="147">
                  <c:v>24.500033333332706</c:v>
                </c:pt>
                <c:pt idx="148">
                  <c:v>24.666684722222225</c:v>
                </c:pt>
                <c:pt idx="149">
                  <c:v>24.833351666666935</c:v>
                </c:pt>
                <c:pt idx="150">
                  <c:v>25.000017777777689</c:v>
                </c:pt>
                <c:pt idx="151">
                  <c:v>25.166684444444495</c:v>
                </c:pt>
                <c:pt idx="152">
                  <c:v>25.33336361111111</c:v>
                </c:pt>
                <c:pt idx="153">
                  <c:v>25.500019166666668</c:v>
                </c:pt>
                <c:pt idx="154">
                  <c:v>25.666685833332817</c:v>
                </c:pt>
                <c:pt idx="155">
                  <c:v>25.833361666666931</c:v>
                </c:pt>
                <c:pt idx="156">
                  <c:v>26.000024444444445</c:v>
                </c:pt>
                <c:pt idx="157">
                  <c:v>26.166703055555526</c:v>
                </c:pt>
                <c:pt idx="158">
                  <c:v>26.333351111111131</c:v>
                </c:pt>
                <c:pt idx="159">
                  <c:v>26.500018333332989</c:v>
                </c:pt>
                <c:pt idx="160">
                  <c:v>26.666699444444443</c:v>
                </c:pt>
                <c:pt idx="161">
                  <c:v>26.833352222222221</c:v>
                </c:pt>
                <c:pt idx="162">
                  <c:v>27.000018888888892</c:v>
                </c:pt>
                <c:pt idx="163">
                  <c:v>27.166684722222225</c:v>
                </c:pt>
                <c:pt idx="164">
                  <c:v>27.333370555555558</c:v>
                </c:pt>
                <c:pt idx="165">
                  <c:v>27.500017777777689</c:v>
                </c:pt>
                <c:pt idx="166">
                  <c:v>27.666684722222225</c:v>
                </c:pt>
                <c:pt idx="167">
                  <c:v>27.83336444444495</c:v>
                </c:pt>
                <c:pt idx="168">
                  <c:v>28.000036944444446</c:v>
                </c:pt>
                <c:pt idx="169">
                  <c:v>28.166685277777589</c:v>
                </c:pt>
                <c:pt idx="170">
                  <c:v>28.333351944444928</c:v>
                </c:pt>
                <c:pt idx="171">
                  <c:v>28.500018333332989</c:v>
                </c:pt>
                <c:pt idx="172">
                  <c:v>28.666695277777489</c:v>
                </c:pt>
                <c:pt idx="173">
                  <c:v>28.833352222222221</c:v>
                </c:pt>
                <c:pt idx="174">
                  <c:v>29.000018055555557</c:v>
                </c:pt>
                <c:pt idx="175">
                  <c:v>29.166687222222219</c:v>
                </c:pt>
                <c:pt idx="176">
                  <c:v>29.33335972222223</c:v>
                </c:pt>
                <c:pt idx="177">
                  <c:v>29.500018888888892</c:v>
                </c:pt>
                <c:pt idx="178">
                  <c:v>29.666684444444495</c:v>
                </c:pt>
                <c:pt idx="179">
                  <c:v>29.833351666666935</c:v>
                </c:pt>
                <c:pt idx="180">
                  <c:v>30.000017777777689</c:v>
                </c:pt>
                <c:pt idx="181">
                  <c:v>30.16670416666669</c:v>
                </c:pt>
                <c:pt idx="182">
                  <c:v>30.333351111111131</c:v>
                </c:pt>
                <c:pt idx="183">
                  <c:v>30.500017777777689</c:v>
                </c:pt>
                <c:pt idx="184">
                  <c:v>30.666684444444495</c:v>
                </c:pt>
                <c:pt idx="185">
                  <c:v>30.8333525</c:v>
                </c:pt>
                <c:pt idx="186">
                  <c:v>31.000038055555557</c:v>
                </c:pt>
                <c:pt idx="187">
                  <c:v>31.166695555555556</c:v>
                </c:pt>
                <c:pt idx="188">
                  <c:v>31.333352222222221</c:v>
                </c:pt>
                <c:pt idx="189">
                  <c:v>31.500033333332706</c:v>
                </c:pt>
                <c:pt idx="190">
                  <c:v>31.666679444444444</c:v>
                </c:pt>
                <c:pt idx="191">
                  <c:v>31.833347222222223</c:v>
                </c:pt>
                <c:pt idx="192">
                  <c:v>32.000015000000012</c:v>
                </c:pt>
                <c:pt idx="193">
                  <c:v>32.166704166666094</c:v>
                </c:pt>
                <c:pt idx="194">
                  <c:v>32.333347499999995</c:v>
                </c:pt>
                <c:pt idx="195">
                  <c:v>32.500020277777779</c:v>
                </c:pt>
                <c:pt idx="196">
                  <c:v>32.666680555555544</c:v>
                </c:pt>
                <c:pt idx="197">
                  <c:v>32.833348333333326</c:v>
                </c:pt>
                <c:pt idx="198">
                  <c:v>33.000015277777813</c:v>
                </c:pt>
                <c:pt idx="199">
                  <c:v>33.166681111111096</c:v>
                </c:pt>
                <c:pt idx="200">
                  <c:v>33.333351944444452</c:v>
                </c:pt>
                <c:pt idx="201">
                  <c:v>33.500033611111114</c:v>
                </c:pt>
                <c:pt idx="202">
                  <c:v>33.666681388888911</c:v>
                </c:pt>
                <c:pt idx="203">
                  <c:v>33.833354166665998</c:v>
                </c:pt>
                <c:pt idx="204">
                  <c:v>34.000013888889313</c:v>
                </c:pt>
                <c:pt idx="205">
                  <c:v>34.166701388889663</c:v>
                </c:pt>
                <c:pt idx="206">
                  <c:v>34.333348333333326</c:v>
                </c:pt>
                <c:pt idx="207">
                  <c:v>34.500014166665999</c:v>
                </c:pt>
                <c:pt idx="208">
                  <c:v>34.666695833333335</c:v>
                </c:pt>
                <c:pt idx="209">
                  <c:v>34.833348611111106</c:v>
                </c:pt>
                <c:pt idx="210">
                  <c:v>35.000014722222225</c:v>
                </c:pt>
                <c:pt idx="211">
                  <c:v>35.166681666665994</c:v>
                </c:pt>
                <c:pt idx="212">
                  <c:v>35.333364444444094</c:v>
                </c:pt>
                <c:pt idx="213">
                  <c:v>35.500034444444445</c:v>
                </c:pt>
                <c:pt idx="214">
                  <c:v>35.666680555555544</c:v>
                </c:pt>
                <c:pt idx="215">
                  <c:v>35.833347499999995</c:v>
                </c:pt>
                <c:pt idx="216">
                  <c:v>36.000018333333337</c:v>
                </c:pt>
                <c:pt idx="217">
                  <c:v>36.1666825</c:v>
                </c:pt>
                <c:pt idx="218">
                  <c:v>36.333366111111104</c:v>
                </c:pt>
                <c:pt idx="219">
                  <c:v>36.500014166665999</c:v>
                </c:pt>
                <c:pt idx="220">
                  <c:v>36.666678888889663</c:v>
                </c:pt>
                <c:pt idx="221">
                  <c:v>36.833349444444444</c:v>
                </c:pt>
                <c:pt idx="222">
                  <c:v>37.000033611111114</c:v>
                </c:pt>
                <c:pt idx="223">
                  <c:v>37.166681666665994</c:v>
                </c:pt>
                <c:pt idx="224">
                  <c:v>37.333348611111106</c:v>
                </c:pt>
                <c:pt idx="225">
                  <c:v>37.500027222222194</c:v>
                </c:pt>
                <c:pt idx="226">
                  <c:v>37.666680833333324</c:v>
                </c:pt>
                <c:pt idx="227">
                  <c:v>37.833348611111106</c:v>
                </c:pt>
                <c:pt idx="228">
                  <c:v>38.000034166665998</c:v>
                </c:pt>
                <c:pt idx="229">
                  <c:v>38.1666825</c:v>
                </c:pt>
                <c:pt idx="230">
                  <c:v>38.333347499999995</c:v>
                </c:pt>
                <c:pt idx="231">
                  <c:v>38.500032777777783</c:v>
                </c:pt>
                <c:pt idx="232">
                  <c:v>38.666700555555558</c:v>
                </c:pt>
                <c:pt idx="233">
                  <c:v>38.833348611111106</c:v>
                </c:pt>
                <c:pt idx="234">
                  <c:v>39.000012222222217</c:v>
                </c:pt>
                <c:pt idx="235">
                  <c:v>39.16670083333333</c:v>
                </c:pt>
                <c:pt idx="236">
                  <c:v>39.333358333333329</c:v>
                </c:pt>
                <c:pt idx="237">
                  <c:v>39.500014444444446</c:v>
                </c:pt>
                <c:pt idx="238">
                  <c:v>39.666700555555558</c:v>
                </c:pt>
                <c:pt idx="239">
                  <c:v>39.833348055555554</c:v>
                </c:pt>
                <c:pt idx="240">
                  <c:v>40.000014166665999</c:v>
                </c:pt>
                <c:pt idx="241">
                  <c:v>40.166680833333324</c:v>
                </c:pt>
                <c:pt idx="242">
                  <c:v>40.333355000000012</c:v>
                </c:pt>
                <c:pt idx="243">
                  <c:v>40.500014166665999</c:v>
                </c:pt>
                <c:pt idx="244">
                  <c:v>40.666693333333328</c:v>
                </c:pt>
                <c:pt idx="245">
                  <c:v>40.833347777777774</c:v>
                </c:pt>
                <c:pt idx="246">
                  <c:v>41.000015555555557</c:v>
                </c:pt>
                <c:pt idx="247">
                  <c:v>41.16670083333333</c:v>
                </c:pt>
                <c:pt idx="248">
                  <c:v>41.333348611111106</c:v>
                </c:pt>
                <c:pt idx="249">
                  <c:v>41.500018055555557</c:v>
                </c:pt>
                <c:pt idx="250">
                  <c:v>41.666700277777863</c:v>
                </c:pt>
                <c:pt idx="251">
                  <c:v>41.833347222222194</c:v>
                </c:pt>
                <c:pt idx="252">
                  <c:v>42.000034444444445</c:v>
                </c:pt>
                <c:pt idx="253">
                  <c:v>42.166700277777863</c:v>
                </c:pt>
                <c:pt idx="254">
                  <c:v>42.333366666665974</c:v>
                </c:pt>
                <c:pt idx="255">
                  <c:v>42.500015000000012</c:v>
                </c:pt>
                <c:pt idx="256">
                  <c:v>42.666681388888911</c:v>
                </c:pt>
                <c:pt idx="257">
                  <c:v>42.833347499999995</c:v>
                </c:pt>
                <c:pt idx="258">
                  <c:v>43.000032777777783</c:v>
                </c:pt>
                <c:pt idx="259">
                  <c:v>43.166680833333324</c:v>
                </c:pt>
                <c:pt idx="260">
                  <c:v>43.333347499999995</c:v>
                </c:pt>
                <c:pt idx="261">
                  <c:v>43.500014166665999</c:v>
                </c:pt>
                <c:pt idx="262">
                  <c:v>43.666686111111105</c:v>
                </c:pt>
                <c:pt idx="263">
                  <c:v>43.833358055555557</c:v>
                </c:pt>
                <c:pt idx="264">
                  <c:v>44.000020833333295</c:v>
                </c:pt>
                <c:pt idx="265">
                  <c:v>44.166681111111096</c:v>
                </c:pt>
                <c:pt idx="266">
                  <c:v>44.333355555555549</c:v>
                </c:pt>
                <c:pt idx="267">
                  <c:v>44.500015000000012</c:v>
                </c:pt>
                <c:pt idx="268">
                  <c:v>44.666690277777782</c:v>
                </c:pt>
                <c:pt idx="269">
                  <c:v>44.833348055555554</c:v>
                </c:pt>
                <c:pt idx="270">
                  <c:v>45.000033333333334</c:v>
                </c:pt>
                <c:pt idx="271">
                  <c:v>45.166681388888911</c:v>
                </c:pt>
                <c:pt idx="272">
                  <c:v>45.333347499999995</c:v>
                </c:pt>
                <c:pt idx="273">
                  <c:v>45.500012500000011</c:v>
                </c:pt>
                <c:pt idx="274">
                  <c:v>45.666687499999995</c:v>
                </c:pt>
                <c:pt idx="275">
                  <c:v>45.833347777777774</c:v>
                </c:pt>
                <c:pt idx="276">
                  <c:v>46.000013888889313</c:v>
                </c:pt>
                <c:pt idx="277">
                  <c:v>46.166685833333325</c:v>
                </c:pt>
                <c:pt idx="278">
                  <c:v>46.333347499999995</c:v>
                </c:pt>
                <c:pt idx="279">
                  <c:v>46.500014166665999</c:v>
                </c:pt>
                <c:pt idx="280">
                  <c:v>46.666680555555544</c:v>
                </c:pt>
                <c:pt idx="281">
                  <c:v>46.833363055555544</c:v>
                </c:pt>
                <c:pt idx="282">
                  <c:v>47.000034166665998</c:v>
                </c:pt>
                <c:pt idx="283">
                  <c:v>47.166681111111096</c:v>
                </c:pt>
                <c:pt idx="284">
                  <c:v>47.3333625</c:v>
                </c:pt>
                <c:pt idx="285">
                  <c:v>47.500015277777813</c:v>
                </c:pt>
                <c:pt idx="286">
                  <c:v>47.666700000000013</c:v>
                </c:pt>
                <c:pt idx="287">
                  <c:v>47.833347222222194</c:v>
                </c:pt>
                <c:pt idx="288">
                  <c:v>48.000033888889163</c:v>
                </c:pt>
                <c:pt idx="289">
                  <c:v>48.166680833333324</c:v>
                </c:pt>
                <c:pt idx="290">
                  <c:v>48.333347222222194</c:v>
                </c:pt>
                <c:pt idx="291">
                  <c:v>48.5000225</c:v>
                </c:pt>
                <c:pt idx="292">
                  <c:v>48.666680833333324</c:v>
                </c:pt>
                <c:pt idx="293">
                  <c:v>48.833366111111104</c:v>
                </c:pt>
                <c:pt idx="294">
                  <c:v>49.000018055555557</c:v>
                </c:pt>
                <c:pt idx="295">
                  <c:v>49.166682777777773</c:v>
                </c:pt>
                <c:pt idx="296">
                  <c:v>49.333347222222194</c:v>
                </c:pt>
                <c:pt idx="297">
                  <c:v>49.500015555555557</c:v>
                </c:pt>
                <c:pt idx="298">
                  <c:v>49.666681944444441</c:v>
                </c:pt>
                <c:pt idx="299">
                  <c:v>49.833368888888913</c:v>
                </c:pt>
                <c:pt idx="300">
                  <c:v>50.000014444444446</c:v>
                </c:pt>
                <c:pt idx="301">
                  <c:v>50.166680833333324</c:v>
                </c:pt>
                <c:pt idx="302">
                  <c:v>50.333347499999995</c:v>
                </c:pt>
                <c:pt idx="303">
                  <c:v>50.500034166665998</c:v>
                </c:pt>
                <c:pt idx="304">
                  <c:v>50.666682222222228</c:v>
                </c:pt>
                <c:pt idx="305">
                  <c:v>50.833348611111106</c:v>
                </c:pt>
                <c:pt idx="306">
                  <c:v>51.000014444444446</c:v>
                </c:pt>
                <c:pt idx="307">
                  <c:v>51.166682777777773</c:v>
                </c:pt>
                <c:pt idx="308">
                  <c:v>51.333348333333326</c:v>
                </c:pt>
                <c:pt idx="309">
                  <c:v>51.500014166665999</c:v>
                </c:pt>
                <c:pt idx="310">
                  <c:v>51.666680833333324</c:v>
                </c:pt>
                <c:pt idx="311">
                  <c:v>51.833347777777774</c:v>
                </c:pt>
                <c:pt idx="312">
                  <c:v>52.000020833333295</c:v>
                </c:pt>
                <c:pt idx="313">
                  <c:v>52.166680555555544</c:v>
                </c:pt>
                <c:pt idx="314">
                  <c:v>52.33336694444445</c:v>
                </c:pt>
                <c:pt idx="315">
                  <c:v>52.500013888889313</c:v>
                </c:pt>
                <c:pt idx="316">
                  <c:v>52.666681944444441</c:v>
                </c:pt>
                <c:pt idx="317">
                  <c:v>52.833348888888963</c:v>
                </c:pt>
                <c:pt idx="318">
                  <c:v>53.000014444444446</c:v>
                </c:pt>
                <c:pt idx="319">
                  <c:v>53.166685833333325</c:v>
                </c:pt>
                <c:pt idx="320">
                  <c:v>53.333351666665997</c:v>
                </c:pt>
                <c:pt idx="321">
                  <c:v>53.500017777777778</c:v>
                </c:pt>
                <c:pt idx="322">
                  <c:v>53.666684722222094</c:v>
                </c:pt>
                <c:pt idx="323">
                  <c:v>53.833369444444394</c:v>
                </c:pt>
                <c:pt idx="324">
                  <c:v>54.000017777777778</c:v>
                </c:pt>
                <c:pt idx="325">
                  <c:v>54.166685277777781</c:v>
                </c:pt>
                <c:pt idx="326">
                  <c:v>54.333352222222231</c:v>
                </c:pt>
                <c:pt idx="327">
                  <c:v>54.500018611111116</c:v>
                </c:pt>
                <c:pt idx="328">
                  <c:v>54.666689166665996</c:v>
                </c:pt>
                <c:pt idx="329">
                  <c:v>54.833351111111114</c:v>
                </c:pt>
                <c:pt idx="330">
                  <c:v>55.000017777777778</c:v>
                </c:pt>
                <c:pt idx="331">
                  <c:v>55.166690833333334</c:v>
                </c:pt>
                <c:pt idx="332">
                  <c:v>55.333351666665997</c:v>
                </c:pt>
                <c:pt idx="333">
                  <c:v>55.500018055555557</c:v>
                </c:pt>
                <c:pt idx="334">
                  <c:v>55.666684722222094</c:v>
                </c:pt>
                <c:pt idx="335">
                  <c:v>55.833351388889113</c:v>
                </c:pt>
                <c:pt idx="336">
                  <c:v>56.000017777777778</c:v>
                </c:pt>
                <c:pt idx="337">
                  <c:v>56.166685000000001</c:v>
                </c:pt>
                <c:pt idx="338">
                  <c:v>56.333352222222231</c:v>
                </c:pt>
                <c:pt idx="339">
                  <c:v>56.500017777777778</c:v>
                </c:pt>
                <c:pt idx="340">
                  <c:v>56.666704444444441</c:v>
                </c:pt>
                <c:pt idx="341">
                  <c:v>56.833351111111114</c:v>
                </c:pt>
                <c:pt idx="342">
                  <c:v>57.000035833333328</c:v>
                </c:pt>
                <c:pt idx="343">
                  <c:v>57.166685555555546</c:v>
                </c:pt>
                <c:pt idx="344">
                  <c:v>57.333373611111107</c:v>
                </c:pt>
                <c:pt idx="345">
                  <c:v>57.500017777777778</c:v>
                </c:pt>
                <c:pt idx="346">
                  <c:v>57.666685000000001</c:v>
                </c:pt>
                <c:pt idx="347">
                  <c:v>57.833351666665997</c:v>
                </c:pt>
                <c:pt idx="348">
                  <c:v>58.000018055555557</c:v>
                </c:pt>
                <c:pt idx="349">
                  <c:v>58.166685555555546</c:v>
                </c:pt>
                <c:pt idx="350">
                  <c:v>58.333351666665997</c:v>
                </c:pt>
                <c:pt idx="351">
                  <c:v>58.500026388888912</c:v>
                </c:pt>
                <c:pt idx="352">
                  <c:v>58.666690555555554</c:v>
                </c:pt>
                <c:pt idx="353">
                  <c:v>58.833351666665997</c:v>
                </c:pt>
                <c:pt idx="354">
                  <c:v>59.000017777777778</c:v>
                </c:pt>
                <c:pt idx="355">
                  <c:v>59.166685000000001</c:v>
                </c:pt>
                <c:pt idx="356">
                  <c:v>59.333351388889113</c:v>
                </c:pt>
                <c:pt idx="357">
                  <c:v>59.500026111111104</c:v>
                </c:pt>
                <c:pt idx="358">
                  <c:v>59.666687499999995</c:v>
                </c:pt>
                <c:pt idx="359">
                  <c:v>59.833351388889113</c:v>
                </c:pt>
                <c:pt idx="360">
                  <c:v>60.000037500000005</c:v>
                </c:pt>
                <c:pt idx="361">
                  <c:v>60.166684722222094</c:v>
                </c:pt>
                <c:pt idx="362">
                  <c:v>60.333351944444452</c:v>
                </c:pt>
                <c:pt idx="363">
                  <c:v>60.50001833333333</c:v>
                </c:pt>
                <c:pt idx="364">
                  <c:v>60.666685555555546</c:v>
                </c:pt>
                <c:pt idx="365">
                  <c:v>60.833352500000011</c:v>
                </c:pt>
                <c:pt idx="366">
                  <c:v>61.000018055555557</c:v>
                </c:pt>
                <c:pt idx="367">
                  <c:v>61.166685555555546</c:v>
                </c:pt>
                <c:pt idx="368">
                  <c:v>61.333351111111114</c:v>
                </c:pt>
                <c:pt idx="369">
                  <c:v>61.500035833333328</c:v>
                </c:pt>
                <c:pt idx="370">
                  <c:v>61.666703333333338</c:v>
                </c:pt>
                <c:pt idx="371">
                  <c:v>61.833352222222231</c:v>
                </c:pt>
                <c:pt idx="372">
                  <c:v>62.000018055555557</c:v>
                </c:pt>
                <c:pt idx="373">
                  <c:v>62.166684444444194</c:v>
                </c:pt>
                <c:pt idx="374">
                  <c:v>62.333351111111114</c:v>
                </c:pt>
                <c:pt idx="375">
                  <c:v>62.500018611111116</c:v>
                </c:pt>
                <c:pt idx="376">
                  <c:v>62.66670388888987</c:v>
                </c:pt>
                <c:pt idx="377">
                  <c:v>62.833351111111114</c:v>
                </c:pt>
                <c:pt idx="378">
                  <c:v>63.000017777777778</c:v>
                </c:pt>
                <c:pt idx="379">
                  <c:v>63.166685555555546</c:v>
                </c:pt>
                <c:pt idx="380">
                  <c:v>63.333370555555554</c:v>
                </c:pt>
                <c:pt idx="381">
                  <c:v>63.500032777777783</c:v>
                </c:pt>
                <c:pt idx="382">
                  <c:v>63.666685277777781</c:v>
                </c:pt>
                <c:pt idx="383">
                  <c:v>63.833351666665997</c:v>
                </c:pt>
                <c:pt idx="384">
                  <c:v>64.000018055555458</c:v>
                </c:pt>
                <c:pt idx="385">
                  <c:v>64.166703611111117</c:v>
                </c:pt>
                <c:pt idx="386">
                  <c:v>64.333351388888858</c:v>
                </c:pt>
                <c:pt idx="387">
                  <c:v>64.500025555555553</c:v>
                </c:pt>
                <c:pt idx="388">
                  <c:v>64.666685555555489</c:v>
                </c:pt>
                <c:pt idx="389">
                  <c:v>64.833351388888858</c:v>
                </c:pt>
                <c:pt idx="390">
                  <c:v>65.000018888888889</c:v>
                </c:pt>
                <c:pt idx="391">
                  <c:v>65.166684444444442</c:v>
                </c:pt>
                <c:pt idx="392">
                  <c:v>65.333352499999918</c:v>
                </c:pt>
                <c:pt idx="393">
                  <c:v>65.500017777777785</c:v>
                </c:pt>
                <c:pt idx="394">
                  <c:v>65.666684444444442</c:v>
                </c:pt>
                <c:pt idx="395">
                  <c:v>65.833351388888858</c:v>
                </c:pt>
                <c:pt idx="396">
                  <c:v>66.00002388888889</c:v>
                </c:pt>
                <c:pt idx="397">
                  <c:v>66.166700833332158</c:v>
                </c:pt>
                <c:pt idx="398">
                  <c:v>66.33336749999998</c:v>
                </c:pt>
                <c:pt idx="399">
                  <c:v>66.50002388888889</c:v>
                </c:pt>
                <c:pt idx="400">
                  <c:v>66.666687777777781</c:v>
                </c:pt>
                <c:pt idx="401">
                  <c:v>66.833369722222216</c:v>
                </c:pt>
                <c:pt idx="402">
                  <c:v>67.000038333331133</c:v>
                </c:pt>
                <c:pt idx="403">
                  <c:v>67.166685000000001</c:v>
                </c:pt>
                <c:pt idx="404">
                  <c:v>67.333368055553095</c:v>
                </c:pt>
                <c:pt idx="405">
                  <c:v>67.500018611111116</c:v>
                </c:pt>
                <c:pt idx="406">
                  <c:v>67.666684444444442</c:v>
                </c:pt>
                <c:pt idx="407">
                  <c:v>67.833351666666658</c:v>
                </c:pt>
                <c:pt idx="408">
                  <c:v>68.000018611111116</c:v>
                </c:pt>
                <c:pt idx="409">
                  <c:v>68.166699999999992</c:v>
                </c:pt>
                <c:pt idx="410">
                  <c:v>68.333351111110858</c:v>
                </c:pt>
                <c:pt idx="411">
                  <c:v>68.500017777777785</c:v>
                </c:pt>
                <c:pt idx="412">
                  <c:v>68.666703333333288</c:v>
                </c:pt>
                <c:pt idx="413">
                  <c:v>68.833351111110858</c:v>
                </c:pt>
                <c:pt idx="414">
                  <c:v>69.000017777777785</c:v>
                </c:pt>
                <c:pt idx="415">
                  <c:v>69.166685555555489</c:v>
                </c:pt>
                <c:pt idx="416">
                  <c:v>69.333351388888858</c:v>
                </c:pt>
                <c:pt idx="417">
                  <c:v>69.500017777777785</c:v>
                </c:pt>
                <c:pt idx="418">
                  <c:v>69.666684444444442</c:v>
                </c:pt>
                <c:pt idx="419">
                  <c:v>69.833356944444418</c:v>
                </c:pt>
                <c:pt idx="420">
                  <c:v>70.000039722222212</c:v>
                </c:pt>
                <c:pt idx="421">
                  <c:v>70.16670527777778</c:v>
                </c:pt>
                <c:pt idx="422">
                  <c:v>70.333351111110858</c:v>
                </c:pt>
                <c:pt idx="423">
                  <c:v>70.500019444444447</c:v>
                </c:pt>
                <c:pt idx="424">
                  <c:v>70.666684444444442</c:v>
                </c:pt>
                <c:pt idx="425">
                  <c:v>70.833351111110858</c:v>
                </c:pt>
                <c:pt idx="426">
                  <c:v>71.000017777777785</c:v>
                </c:pt>
                <c:pt idx="427">
                  <c:v>71.166702222219797</c:v>
                </c:pt>
                <c:pt idx="428">
                  <c:v>71.333359999999999</c:v>
                </c:pt>
                <c:pt idx="429">
                  <c:v>71.500034166665458</c:v>
                </c:pt>
                <c:pt idx="430">
                  <c:v>71.666684444444442</c:v>
                </c:pt>
                <c:pt idx="431">
                  <c:v>71.833355833333258</c:v>
                </c:pt>
                <c:pt idx="432">
                  <c:v>72.000017777777785</c:v>
                </c:pt>
                <c:pt idx="433">
                  <c:v>72.166702777777758</c:v>
                </c:pt>
                <c:pt idx="434">
                  <c:v>72.333363055555552</c:v>
                </c:pt>
                <c:pt idx="435">
                  <c:v>72.500030555553224</c:v>
                </c:pt>
                <c:pt idx="436">
                  <c:v>72.666689444444444</c:v>
                </c:pt>
                <c:pt idx="437">
                  <c:v>72.833351111110858</c:v>
                </c:pt>
                <c:pt idx="438">
                  <c:v>73.000018611111102</c:v>
                </c:pt>
                <c:pt idx="439">
                  <c:v>73.166685277777773</c:v>
                </c:pt>
                <c:pt idx="440">
                  <c:v>73.333351111110858</c:v>
                </c:pt>
                <c:pt idx="441">
                  <c:v>73.500017777777785</c:v>
                </c:pt>
                <c:pt idx="442">
                  <c:v>73.666685277777773</c:v>
                </c:pt>
                <c:pt idx="443">
                  <c:v>73.833352499999918</c:v>
                </c:pt>
                <c:pt idx="444">
                  <c:v>74.000036666666659</c:v>
                </c:pt>
                <c:pt idx="445">
                  <c:v>74.166684444444442</c:v>
                </c:pt>
                <c:pt idx="446">
                  <c:v>74.333352222222189</c:v>
                </c:pt>
                <c:pt idx="447">
                  <c:v>74.500018333333259</c:v>
                </c:pt>
                <c:pt idx="448">
                  <c:v>74.666685277777773</c:v>
                </c:pt>
                <c:pt idx="449">
                  <c:v>74.833351944444388</c:v>
                </c:pt>
                <c:pt idx="450">
                  <c:v>75.000036666666659</c:v>
                </c:pt>
                <c:pt idx="451">
                  <c:v>75.166684722222229</c:v>
                </c:pt>
                <c:pt idx="452">
                  <c:v>75.333368888888558</c:v>
                </c:pt>
                <c:pt idx="453">
                  <c:v>75.500021666666655</c:v>
                </c:pt>
                <c:pt idx="454">
                  <c:v>75.666685555555489</c:v>
                </c:pt>
                <c:pt idx="455">
                  <c:v>75.833351388888858</c:v>
                </c:pt>
                <c:pt idx="456">
                  <c:v>76.000018055555458</c:v>
                </c:pt>
                <c:pt idx="457">
                  <c:v>76.166694166666659</c:v>
                </c:pt>
                <c:pt idx="458">
                  <c:v>76.333351666666658</c:v>
                </c:pt>
                <c:pt idx="459">
                  <c:v>76.500014166666659</c:v>
                </c:pt>
                <c:pt idx="460">
                  <c:v>76.666697777777784</c:v>
                </c:pt>
                <c:pt idx="461">
                  <c:v>76.833351944444388</c:v>
                </c:pt>
                <c:pt idx="462">
                  <c:v>77.000026944444443</c:v>
                </c:pt>
                <c:pt idx="463">
                  <c:v>77.166685000000001</c:v>
                </c:pt>
                <c:pt idx="464">
                  <c:v>77.333352499999918</c:v>
                </c:pt>
                <c:pt idx="465">
                  <c:v>77.500018333333259</c:v>
                </c:pt>
                <c:pt idx="466">
                  <c:v>77.666684722222229</c:v>
                </c:pt>
                <c:pt idx="467">
                  <c:v>77.833360833333288</c:v>
                </c:pt>
                <c:pt idx="468">
                  <c:v>78.000041111111088</c:v>
                </c:pt>
                <c:pt idx="469">
                  <c:v>78.166684444444442</c:v>
                </c:pt>
                <c:pt idx="470">
                  <c:v>78.333370555552577</c:v>
                </c:pt>
                <c:pt idx="471">
                  <c:v>78.500018333333259</c:v>
                </c:pt>
                <c:pt idx="472">
                  <c:v>78.666685555555489</c:v>
                </c:pt>
                <c:pt idx="473">
                  <c:v>78.833352222222189</c:v>
                </c:pt>
                <c:pt idx="474">
                  <c:v>79.000018888888889</c:v>
                </c:pt>
                <c:pt idx="475">
                  <c:v>79.166685277777773</c:v>
                </c:pt>
                <c:pt idx="476">
                  <c:v>79.333351111110858</c:v>
                </c:pt>
                <c:pt idx="477">
                  <c:v>79.500031388888758</c:v>
                </c:pt>
                <c:pt idx="478">
                  <c:v>79.666685555555489</c:v>
                </c:pt>
                <c:pt idx="479">
                  <c:v>79.833351388888858</c:v>
                </c:pt>
                <c:pt idx="480">
                  <c:v>80.000033611111107</c:v>
                </c:pt>
                <c:pt idx="481">
                  <c:v>80.166685277777773</c:v>
                </c:pt>
                <c:pt idx="482">
                  <c:v>80.333365833333318</c:v>
                </c:pt>
                <c:pt idx="483">
                  <c:v>80.500037777777749</c:v>
                </c:pt>
                <c:pt idx="484">
                  <c:v>80.666685833333318</c:v>
                </c:pt>
                <c:pt idx="485">
                  <c:v>80.833360833333288</c:v>
                </c:pt>
                <c:pt idx="486">
                  <c:v>81.000036388888859</c:v>
                </c:pt>
                <c:pt idx="487">
                  <c:v>81.166684444444442</c:v>
                </c:pt>
                <c:pt idx="488">
                  <c:v>81.333352499999918</c:v>
                </c:pt>
                <c:pt idx="489">
                  <c:v>81.500017777777785</c:v>
                </c:pt>
                <c:pt idx="490">
                  <c:v>81.666684444444442</c:v>
                </c:pt>
                <c:pt idx="491">
                  <c:v>81.833374722222189</c:v>
                </c:pt>
                <c:pt idx="492">
                  <c:v>82.000018055555458</c:v>
                </c:pt>
                <c:pt idx="493">
                  <c:v>82.166685277777773</c:v>
                </c:pt>
                <c:pt idx="494">
                  <c:v>82.333348888887258</c:v>
                </c:pt>
                <c:pt idx="495">
                  <c:v>82.500026111111112</c:v>
                </c:pt>
                <c:pt idx="496">
                  <c:v>82.666685000000001</c:v>
                </c:pt>
                <c:pt idx="497">
                  <c:v>82.833351111110858</c:v>
                </c:pt>
                <c:pt idx="498">
                  <c:v>83.000018055555458</c:v>
                </c:pt>
                <c:pt idx="499">
                  <c:v>83.166703333333288</c:v>
                </c:pt>
                <c:pt idx="500">
                  <c:v>83.333351111110858</c:v>
                </c:pt>
                <c:pt idx="501">
                  <c:v>83.500027500000002</c:v>
                </c:pt>
                <c:pt idx="502">
                  <c:v>83.666684444444442</c:v>
                </c:pt>
                <c:pt idx="503">
                  <c:v>83.833351111110858</c:v>
                </c:pt>
                <c:pt idx="504">
                  <c:v>84.000018888888889</c:v>
                </c:pt>
                <c:pt idx="505">
                  <c:v>84.166686111111119</c:v>
                </c:pt>
                <c:pt idx="506">
                  <c:v>84.333352222222189</c:v>
                </c:pt>
                <c:pt idx="507">
                  <c:v>84.500030833332858</c:v>
                </c:pt>
                <c:pt idx="508">
                  <c:v>84.666684444444442</c:v>
                </c:pt>
                <c:pt idx="509">
                  <c:v>84.833353611111107</c:v>
                </c:pt>
                <c:pt idx="510">
                  <c:v>85.000019166666618</c:v>
                </c:pt>
                <c:pt idx="511">
                  <c:v>85.166696111111108</c:v>
                </c:pt>
                <c:pt idx="512">
                  <c:v>85.333354999999983</c:v>
                </c:pt>
                <c:pt idx="513">
                  <c:v>85.50002666666667</c:v>
                </c:pt>
                <c:pt idx="514">
                  <c:v>85.666704166664275</c:v>
                </c:pt>
                <c:pt idx="515">
                  <c:v>85.833351111110858</c:v>
                </c:pt>
                <c:pt idx="516">
                  <c:v>86.000033611111107</c:v>
                </c:pt>
                <c:pt idx="517">
                  <c:v>86.166695833333279</c:v>
                </c:pt>
                <c:pt idx="518">
                  <c:v>86.333351666666658</c:v>
                </c:pt>
                <c:pt idx="519">
                  <c:v>86.500032222222188</c:v>
                </c:pt>
                <c:pt idx="520">
                  <c:v>86.666685555555489</c:v>
                </c:pt>
                <c:pt idx="521">
                  <c:v>86.833351388888858</c:v>
                </c:pt>
                <c:pt idx="522">
                  <c:v>87.000024444444435</c:v>
                </c:pt>
                <c:pt idx="523">
                  <c:v>87.166695833333279</c:v>
                </c:pt>
                <c:pt idx="524">
                  <c:v>87.333351111110858</c:v>
                </c:pt>
                <c:pt idx="525">
                  <c:v>87.5000225</c:v>
                </c:pt>
                <c:pt idx="526">
                  <c:v>87.666703333333288</c:v>
                </c:pt>
                <c:pt idx="527">
                  <c:v>87.833360833333288</c:v>
                </c:pt>
                <c:pt idx="528">
                  <c:v>88.000017777777785</c:v>
                </c:pt>
                <c:pt idx="529">
                  <c:v>88.166687500000009</c:v>
                </c:pt>
                <c:pt idx="530">
                  <c:v>88.333361111111088</c:v>
                </c:pt>
                <c:pt idx="531">
                  <c:v>88.500017500000013</c:v>
                </c:pt>
                <c:pt idx="532">
                  <c:v>88.666685000000001</c:v>
                </c:pt>
                <c:pt idx="533">
                  <c:v>88.833351666666658</c:v>
                </c:pt>
                <c:pt idx="534">
                  <c:v>89.000019166666618</c:v>
                </c:pt>
                <c:pt idx="535">
                  <c:v>89.166703888888819</c:v>
                </c:pt>
                <c:pt idx="536">
                  <c:v>89.333351111110858</c:v>
                </c:pt>
                <c:pt idx="537">
                  <c:v>89.500017777777785</c:v>
                </c:pt>
                <c:pt idx="538">
                  <c:v>89.666684444444442</c:v>
                </c:pt>
                <c:pt idx="539">
                  <c:v>89.833351111110858</c:v>
                </c:pt>
                <c:pt idx="540">
                  <c:v>90.000019444444447</c:v>
                </c:pt>
                <c:pt idx="541">
                  <c:v>90.166693333333342</c:v>
                </c:pt>
                <c:pt idx="542">
                  <c:v>90.333351111110858</c:v>
                </c:pt>
                <c:pt idx="543">
                  <c:v>90.500017777777785</c:v>
                </c:pt>
                <c:pt idx="544">
                  <c:v>90.666684444444442</c:v>
                </c:pt>
                <c:pt idx="545">
                  <c:v>90.833360555555558</c:v>
                </c:pt>
                <c:pt idx="546">
                  <c:v>91.000017777777785</c:v>
                </c:pt>
                <c:pt idx="547">
                  <c:v>91.166690000000003</c:v>
                </c:pt>
                <c:pt idx="548">
                  <c:v>91.333351666666658</c:v>
                </c:pt>
                <c:pt idx="549">
                  <c:v>91.500028611111105</c:v>
                </c:pt>
                <c:pt idx="550">
                  <c:v>91.666684444444442</c:v>
                </c:pt>
                <c:pt idx="551">
                  <c:v>91.833351944444388</c:v>
                </c:pt>
                <c:pt idx="552">
                  <c:v>92.00002388888889</c:v>
                </c:pt>
                <c:pt idx="553">
                  <c:v>92.166685000000001</c:v>
                </c:pt>
                <c:pt idx="554">
                  <c:v>92.333351944444388</c:v>
                </c:pt>
                <c:pt idx="555">
                  <c:v>92.500018333333259</c:v>
                </c:pt>
                <c:pt idx="556">
                  <c:v>92.666684444444442</c:v>
                </c:pt>
                <c:pt idx="557">
                  <c:v>92.833351388888858</c:v>
                </c:pt>
                <c:pt idx="558">
                  <c:v>93.000018611111102</c:v>
                </c:pt>
                <c:pt idx="559">
                  <c:v>93.166698333333258</c:v>
                </c:pt>
              </c:numCache>
            </c:numRef>
          </c:xVal>
          <c:yVal>
            <c:numRef>
              <c:f>Feuil1!$H$3:$H$562</c:f>
              <c:numCache>
                <c:formatCode>0.0</c:formatCode>
                <c:ptCount val="560"/>
                <c:pt idx="0">
                  <c:v>21.706190100000001</c:v>
                </c:pt>
                <c:pt idx="1">
                  <c:v>21.623910899999988</c:v>
                </c:pt>
                <c:pt idx="2">
                  <c:v>21.563299199999989</c:v>
                </c:pt>
                <c:pt idx="3">
                  <c:v>21.5616989</c:v>
                </c:pt>
                <c:pt idx="4">
                  <c:v>21.638288500000005</c:v>
                </c:pt>
                <c:pt idx="5">
                  <c:v>21.724420499999987</c:v>
                </c:pt>
                <c:pt idx="6">
                  <c:v>21.9040146</c:v>
                </c:pt>
                <c:pt idx="7">
                  <c:v>22.1490364</c:v>
                </c:pt>
                <c:pt idx="8">
                  <c:v>22.484031699999989</c:v>
                </c:pt>
                <c:pt idx="9">
                  <c:v>22.908430099999499</c:v>
                </c:pt>
                <c:pt idx="10">
                  <c:v>23.442968400000005</c:v>
                </c:pt>
                <c:pt idx="11">
                  <c:v>24.033737199999987</c:v>
                </c:pt>
                <c:pt idx="12">
                  <c:v>24.7670174</c:v>
                </c:pt>
                <c:pt idx="13">
                  <c:v>25.599470100000001</c:v>
                </c:pt>
                <c:pt idx="14">
                  <c:v>26.537426</c:v>
                </c:pt>
                <c:pt idx="15">
                  <c:v>27.5366173</c:v>
                </c:pt>
                <c:pt idx="16">
                  <c:v>28.648300199999987</c:v>
                </c:pt>
                <c:pt idx="17">
                  <c:v>29.870092400000001</c:v>
                </c:pt>
                <c:pt idx="18">
                  <c:v>31.1633739</c:v>
                </c:pt>
                <c:pt idx="19">
                  <c:v>32.4996376</c:v>
                </c:pt>
                <c:pt idx="20">
                  <c:v>33.948028600000001</c:v>
                </c:pt>
                <c:pt idx="21">
                  <c:v>35.495605500000003</c:v>
                </c:pt>
                <c:pt idx="22">
                  <c:v>37.091651900000002</c:v>
                </c:pt>
                <c:pt idx="23">
                  <c:v>38.819847099998739</c:v>
                </c:pt>
                <c:pt idx="24">
                  <c:v>40.508956900000413</c:v>
                </c:pt>
                <c:pt idx="25">
                  <c:v>42.309234599999996</c:v>
                </c:pt>
                <c:pt idx="26">
                  <c:v>44.172630300000463</c:v>
                </c:pt>
                <c:pt idx="27">
                  <c:v>46.104824099999995</c:v>
                </c:pt>
                <c:pt idx="28">
                  <c:v>48.1059074</c:v>
                </c:pt>
                <c:pt idx="29">
                  <c:v>50.150810200000002</c:v>
                </c:pt>
                <c:pt idx="30">
                  <c:v>52.205368000000163</c:v>
                </c:pt>
                <c:pt idx="31">
                  <c:v>54.351303099999996</c:v>
                </c:pt>
                <c:pt idx="32">
                  <c:v>56.537643399999993</c:v>
                </c:pt>
                <c:pt idx="33">
                  <c:v>58.802284199999995</c:v>
                </c:pt>
                <c:pt idx="34">
                  <c:v>61.072803499999999</c:v>
                </c:pt>
                <c:pt idx="35">
                  <c:v>63.372936200000012</c:v>
                </c:pt>
                <c:pt idx="36">
                  <c:v>65.757720899999981</c:v>
                </c:pt>
                <c:pt idx="37">
                  <c:v>68.1578217</c:v>
                </c:pt>
                <c:pt idx="38">
                  <c:v>70.593406700000003</c:v>
                </c:pt>
                <c:pt idx="39">
                  <c:v>73.080993699999993</c:v>
                </c:pt>
                <c:pt idx="40">
                  <c:v>75.58676149999998</c:v>
                </c:pt>
                <c:pt idx="41">
                  <c:v>78.141731299999989</c:v>
                </c:pt>
                <c:pt idx="42">
                  <c:v>80.705658</c:v>
                </c:pt>
                <c:pt idx="43">
                  <c:v>83.313789400000005</c:v>
                </c:pt>
                <c:pt idx="44">
                  <c:v>85.950180099999983</c:v>
                </c:pt>
                <c:pt idx="45">
                  <c:v>88.574546799999979</c:v>
                </c:pt>
                <c:pt idx="46">
                  <c:v>91.277816799999982</c:v>
                </c:pt>
                <c:pt idx="47">
                  <c:v>94.023674</c:v>
                </c:pt>
                <c:pt idx="48">
                  <c:v>96.780624399999994</c:v>
                </c:pt>
                <c:pt idx="49">
                  <c:v>99.559982299999959</c:v>
                </c:pt>
                <c:pt idx="50">
                  <c:v>102.38866400000002</c:v>
                </c:pt>
                <c:pt idx="51">
                  <c:v>105.22679100000001</c:v>
                </c:pt>
                <c:pt idx="52">
                  <c:v>108.15148199999985</c:v>
                </c:pt>
                <c:pt idx="53">
                  <c:v>111.05844099999995</c:v>
                </c:pt>
                <c:pt idx="54">
                  <c:v>114.03620900000062</c:v>
                </c:pt>
                <c:pt idx="55">
                  <c:v>117.00599699999998</c:v>
                </c:pt>
                <c:pt idx="56">
                  <c:v>119.96723900000174</c:v>
                </c:pt>
                <c:pt idx="57">
                  <c:v>123.01808200000001</c:v>
                </c:pt>
                <c:pt idx="58">
                  <c:v>126.06081399999999</c:v>
                </c:pt>
                <c:pt idx="59">
                  <c:v>129.10777299999998</c:v>
                </c:pt>
                <c:pt idx="60">
                  <c:v>132.21365399999317</c:v>
                </c:pt>
                <c:pt idx="61">
                  <c:v>135.310776</c:v>
                </c:pt>
                <c:pt idx="62">
                  <c:v>138.45835900000247</c:v>
                </c:pt>
                <c:pt idx="63">
                  <c:v>141.59689299999999</c:v>
                </c:pt>
                <c:pt idx="64">
                  <c:v>144.736221</c:v>
                </c:pt>
                <c:pt idx="65">
                  <c:v>147.91743500000001</c:v>
                </c:pt>
                <c:pt idx="66">
                  <c:v>151.08421300000001</c:v>
                </c:pt>
                <c:pt idx="67">
                  <c:v>154.28649900000067</c:v>
                </c:pt>
                <c:pt idx="68">
                  <c:v>157.45521500000001</c:v>
                </c:pt>
                <c:pt idx="69">
                  <c:v>160.65687600000001</c:v>
                </c:pt>
                <c:pt idx="70">
                  <c:v>163.88848900000522</c:v>
                </c:pt>
                <c:pt idx="71">
                  <c:v>167.06954999999999</c:v>
                </c:pt>
                <c:pt idx="72">
                  <c:v>170.27938799999998</c:v>
                </c:pt>
                <c:pt idx="73">
                  <c:v>173.49729900000187</c:v>
                </c:pt>
                <c:pt idx="74">
                  <c:v>176.73187299999998</c:v>
                </c:pt>
                <c:pt idx="75">
                  <c:v>179.965698</c:v>
                </c:pt>
                <c:pt idx="76">
                  <c:v>183.19610599999999</c:v>
                </c:pt>
                <c:pt idx="77">
                  <c:v>186.44090299999999</c:v>
                </c:pt>
                <c:pt idx="78">
                  <c:v>189.72186299999998</c:v>
                </c:pt>
                <c:pt idx="79">
                  <c:v>193.024475</c:v>
                </c:pt>
                <c:pt idx="80">
                  <c:v>196.29496799999998</c:v>
                </c:pt>
                <c:pt idx="81">
                  <c:v>199.63670299999998</c:v>
                </c:pt>
                <c:pt idx="82">
                  <c:v>202.94906599999561</c:v>
                </c:pt>
                <c:pt idx="83">
                  <c:v>206.27992199999952</c:v>
                </c:pt>
                <c:pt idx="84">
                  <c:v>209.64138800000001</c:v>
                </c:pt>
                <c:pt idx="85">
                  <c:v>212.98503100000067</c:v>
                </c:pt>
                <c:pt idx="86">
                  <c:v>216.37541200000001</c:v>
                </c:pt>
                <c:pt idx="87">
                  <c:v>219.7645259999957</c:v>
                </c:pt>
                <c:pt idx="88">
                  <c:v>223.17924499999998</c:v>
                </c:pt>
                <c:pt idx="89">
                  <c:v>226.57444800000007</c:v>
                </c:pt>
                <c:pt idx="90">
                  <c:v>230.02950999999999</c:v>
                </c:pt>
                <c:pt idx="91">
                  <c:v>233.45784000000322</c:v>
                </c:pt>
                <c:pt idx="92">
                  <c:v>236.89677399999999</c:v>
                </c:pt>
                <c:pt idx="93">
                  <c:v>240.38287400000004</c:v>
                </c:pt>
                <c:pt idx="94">
                  <c:v>243.842758</c:v>
                </c:pt>
                <c:pt idx="95">
                  <c:v>247.33677700000001</c:v>
                </c:pt>
                <c:pt idx="96">
                  <c:v>250.83842500000227</c:v>
                </c:pt>
                <c:pt idx="97">
                  <c:v>254.32554600000267</c:v>
                </c:pt>
                <c:pt idx="98">
                  <c:v>257.81802399999964</c:v>
                </c:pt>
                <c:pt idx="99">
                  <c:v>261.32672099999894</c:v>
                </c:pt>
                <c:pt idx="100">
                  <c:v>264.85623199999969</c:v>
                </c:pt>
                <c:pt idx="101">
                  <c:v>268.39544699999999</c:v>
                </c:pt>
                <c:pt idx="102">
                  <c:v>271.92404199999999</c:v>
                </c:pt>
                <c:pt idx="103">
                  <c:v>275.48461899999899</c:v>
                </c:pt>
                <c:pt idx="104">
                  <c:v>279.04870599999964</c:v>
                </c:pt>
                <c:pt idx="105">
                  <c:v>282.59707599999899</c:v>
                </c:pt>
                <c:pt idx="106">
                  <c:v>286.15014600000001</c:v>
                </c:pt>
                <c:pt idx="107">
                  <c:v>289.75204500000001</c:v>
                </c:pt>
                <c:pt idx="108">
                  <c:v>293.33367899999899</c:v>
                </c:pt>
                <c:pt idx="109">
                  <c:v>296.91686999999899</c:v>
                </c:pt>
                <c:pt idx="110">
                  <c:v>300.50280800000002</c:v>
                </c:pt>
                <c:pt idx="111">
                  <c:v>304.15063500000002</c:v>
                </c:pt>
                <c:pt idx="112">
                  <c:v>307.75314299999923</c:v>
                </c:pt>
                <c:pt idx="113">
                  <c:v>311.37435900000003</c:v>
                </c:pt>
                <c:pt idx="114">
                  <c:v>315.03207399999923</c:v>
                </c:pt>
                <c:pt idx="115">
                  <c:v>318.71356199999963</c:v>
                </c:pt>
                <c:pt idx="116">
                  <c:v>322.36782799999997</c:v>
                </c:pt>
                <c:pt idx="117">
                  <c:v>326.022491</c:v>
                </c:pt>
                <c:pt idx="118">
                  <c:v>329.69641099999899</c:v>
                </c:pt>
                <c:pt idx="119">
                  <c:v>333.38983200000001</c:v>
                </c:pt>
                <c:pt idx="120">
                  <c:v>337.05859400000003</c:v>
                </c:pt>
                <c:pt idx="121">
                  <c:v>340.74859599999894</c:v>
                </c:pt>
                <c:pt idx="122">
                  <c:v>344.43954499999899</c:v>
                </c:pt>
                <c:pt idx="123">
                  <c:v>348.11889600000001</c:v>
                </c:pt>
                <c:pt idx="124">
                  <c:v>351.78930699999893</c:v>
                </c:pt>
                <c:pt idx="125">
                  <c:v>355.424622</c:v>
                </c:pt>
                <c:pt idx="126">
                  <c:v>359.08364899999964</c:v>
                </c:pt>
                <c:pt idx="127">
                  <c:v>362.67880200000002</c:v>
                </c:pt>
                <c:pt idx="128">
                  <c:v>366.32110599999669</c:v>
                </c:pt>
                <c:pt idx="129">
                  <c:v>369.89645399999893</c:v>
                </c:pt>
                <c:pt idx="130">
                  <c:v>373.52664199999964</c:v>
                </c:pt>
                <c:pt idx="131">
                  <c:v>377.09585600000003</c:v>
                </c:pt>
                <c:pt idx="132">
                  <c:v>380.68893399999899</c:v>
                </c:pt>
                <c:pt idx="133">
                  <c:v>384.26699799999869</c:v>
                </c:pt>
                <c:pt idx="134">
                  <c:v>387.91030899999669</c:v>
                </c:pt>
                <c:pt idx="135">
                  <c:v>391.47930899999869</c:v>
                </c:pt>
                <c:pt idx="136">
                  <c:v>395.05407700000001</c:v>
                </c:pt>
                <c:pt idx="137">
                  <c:v>398.60394300000002</c:v>
                </c:pt>
                <c:pt idx="138">
                  <c:v>402.13455199999999</c:v>
                </c:pt>
                <c:pt idx="139">
                  <c:v>405.71517899999623</c:v>
                </c:pt>
                <c:pt idx="140">
                  <c:v>409.25152599999899</c:v>
                </c:pt>
                <c:pt idx="141">
                  <c:v>412.74063100000001</c:v>
                </c:pt>
                <c:pt idx="142">
                  <c:v>416.301605</c:v>
                </c:pt>
                <c:pt idx="143">
                  <c:v>419.82437099999999</c:v>
                </c:pt>
                <c:pt idx="144">
                  <c:v>423.27841199999864</c:v>
                </c:pt>
                <c:pt idx="145">
                  <c:v>426.79751599999179</c:v>
                </c:pt>
                <c:pt idx="146">
                  <c:v>430.22763099999969</c:v>
                </c:pt>
                <c:pt idx="147">
                  <c:v>439.72091699999669</c:v>
                </c:pt>
                <c:pt idx="148">
                  <c:v>443.64297499999998</c:v>
                </c:pt>
                <c:pt idx="149">
                  <c:v>447.362976</c:v>
                </c:pt>
                <c:pt idx="150">
                  <c:v>450.95675699999663</c:v>
                </c:pt>
                <c:pt idx="151">
                  <c:v>454.46340899999899</c:v>
                </c:pt>
                <c:pt idx="152">
                  <c:v>457.96096799999964</c:v>
                </c:pt>
                <c:pt idx="153">
                  <c:v>461.44927999999999</c:v>
                </c:pt>
                <c:pt idx="154">
                  <c:v>464.92098999999899</c:v>
                </c:pt>
                <c:pt idx="155">
                  <c:v>468.38153099999869</c:v>
                </c:pt>
                <c:pt idx="156">
                  <c:v>471.83947799999999</c:v>
                </c:pt>
                <c:pt idx="157">
                  <c:v>475.27404799999999</c:v>
                </c:pt>
                <c:pt idx="158">
                  <c:v>478.74871799999869</c:v>
                </c:pt>
                <c:pt idx="159">
                  <c:v>482.170929</c:v>
                </c:pt>
                <c:pt idx="160">
                  <c:v>485.59054599999899</c:v>
                </c:pt>
                <c:pt idx="161">
                  <c:v>488.99322499999869</c:v>
                </c:pt>
                <c:pt idx="162">
                  <c:v>492.43630999998771</c:v>
                </c:pt>
                <c:pt idx="163">
                  <c:v>495.85394300000002</c:v>
                </c:pt>
                <c:pt idx="164">
                  <c:v>499.26968399999998</c:v>
                </c:pt>
                <c:pt idx="165">
                  <c:v>502.63479599999999</c:v>
                </c:pt>
                <c:pt idx="166">
                  <c:v>505.99359099999663</c:v>
                </c:pt>
                <c:pt idx="167">
                  <c:v>509.41744999999969</c:v>
                </c:pt>
                <c:pt idx="168">
                  <c:v>512.82519499999796</c:v>
                </c:pt>
                <c:pt idx="169">
                  <c:v>516.28582800000004</c:v>
                </c:pt>
                <c:pt idx="170">
                  <c:v>519.70977800000355</c:v>
                </c:pt>
                <c:pt idx="171">
                  <c:v>523.10681199999999</c:v>
                </c:pt>
                <c:pt idx="172">
                  <c:v>526.54303000000004</c:v>
                </c:pt>
                <c:pt idx="173">
                  <c:v>529.94561799999747</c:v>
                </c:pt>
                <c:pt idx="174">
                  <c:v>533.39196799999797</c:v>
                </c:pt>
                <c:pt idx="175">
                  <c:v>536.81164599999749</c:v>
                </c:pt>
                <c:pt idx="176">
                  <c:v>540.25299099999938</c:v>
                </c:pt>
                <c:pt idx="177">
                  <c:v>543.69042999999999</c:v>
                </c:pt>
                <c:pt idx="178">
                  <c:v>547.11169399999949</c:v>
                </c:pt>
                <c:pt idx="179">
                  <c:v>550.53155499999946</c:v>
                </c:pt>
                <c:pt idx="180">
                  <c:v>553.99871800000005</c:v>
                </c:pt>
                <c:pt idx="181">
                  <c:v>557.41613799999948</c:v>
                </c:pt>
                <c:pt idx="182">
                  <c:v>560.83666999998002</c:v>
                </c:pt>
                <c:pt idx="183">
                  <c:v>564.27514599999995</c:v>
                </c:pt>
                <c:pt idx="184">
                  <c:v>567.72466999999949</c:v>
                </c:pt>
                <c:pt idx="185">
                  <c:v>571.16687000000002</c:v>
                </c:pt>
                <c:pt idx="186">
                  <c:v>574.60656699999947</c:v>
                </c:pt>
                <c:pt idx="187">
                  <c:v>578.04656999999747</c:v>
                </c:pt>
                <c:pt idx="188">
                  <c:v>581.52819799999997</c:v>
                </c:pt>
                <c:pt idx="189">
                  <c:v>585.00219699999946</c:v>
                </c:pt>
                <c:pt idx="190">
                  <c:v>588.45428499999946</c:v>
                </c:pt>
                <c:pt idx="191">
                  <c:v>591.97033700000054</c:v>
                </c:pt>
                <c:pt idx="192">
                  <c:v>595.50811799999997</c:v>
                </c:pt>
                <c:pt idx="193">
                  <c:v>598.99835199999995</c:v>
                </c:pt>
                <c:pt idx="194">
                  <c:v>602.56652799998426</c:v>
                </c:pt>
                <c:pt idx="195">
                  <c:v>606.08508300000005</c:v>
                </c:pt>
                <c:pt idx="196">
                  <c:v>609.61669899999947</c:v>
                </c:pt>
                <c:pt idx="197">
                  <c:v>613.19824200000005</c:v>
                </c:pt>
                <c:pt idx="198">
                  <c:v>616.76361099999997</c:v>
                </c:pt>
                <c:pt idx="199">
                  <c:v>620.32446299999947</c:v>
                </c:pt>
                <c:pt idx="200">
                  <c:v>623.88745100000006</c:v>
                </c:pt>
                <c:pt idx="201">
                  <c:v>627.41137700000002</c:v>
                </c:pt>
                <c:pt idx="202">
                  <c:v>631.01794399999949</c:v>
                </c:pt>
                <c:pt idx="203">
                  <c:v>634.52233899999999</c:v>
                </c:pt>
                <c:pt idx="204">
                  <c:v>638.09863299999995</c:v>
                </c:pt>
                <c:pt idx="205">
                  <c:v>641.68847700001561</c:v>
                </c:pt>
                <c:pt idx="206">
                  <c:v>645.25842299999999</c:v>
                </c:pt>
                <c:pt idx="207">
                  <c:v>648.89642299999946</c:v>
                </c:pt>
                <c:pt idx="208">
                  <c:v>652.43395999999996</c:v>
                </c:pt>
                <c:pt idx="209">
                  <c:v>656.021973</c:v>
                </c:pt>
                <c:pt idx="210">
                  <c:v>659.57195999999999</c:v>
                </c:pt>
                <c:pt idx="211">
                  <c:v>663.18908700000054</c:v>
                </c:pt>
                <c:pt idx="212">
                  <c:v>666.74224899999797</c:v>
                </c:pt>
                <c:pt idx="213">
                  <c:v>670.38885500000004</c:v>
                </c:pt>
                <c:pt idx="214">
                  <c:v>673.909851</c:v>
                </c:pt>
                <c:pt idx="215">
                  <c:v>677.52563499999997</c:v>
                </c:pt>
                <c:pt idx="216">
                  <c:v>681.13482699999997</c:v>
                </c:pt>
                <c:pt idx="217">
                  <c:v>684.76531999999997</c:v>
                </c:pt>
                <c:pt idx="218">
                  <c:v>688.27002000000005</c:v>
                </c:pt>
                <c:pt idx="219">
                  <c:v>691.85711699997921</c:v>
                </c:pt>
                <c:pt idx="220">
                  <c:v>695.40887500000053</c:v>
                </c:pt>
                <c:pt idx="221">
                  <c:v>698.96276899999748</c:v>
                </c:pt>
                <c:pt idx="222">
                  <c:v>702.47796599999947</c:v>
                </c:pt>
                <c:pt idx="223">
                  <c:v>705.95849599999997</c:v>
                </c:pt>
                <c:pt idx="224">
                  <c:v>709.44604499999946</c:v>
                </c:pt>
                <c:pt idx="225">
                  <c:v>712.91876200000002</c:v>
                </c:pt>
                <c:pt idx="226">
                  <c:v>716.41186499999947</c:v>
                </c:pt>
                <c:pt idx="227">
                  <c:v>719.86395299999947</c:v>
                </c:pt>
                <c:pt idx="228">
                  <c:v>723.28839100001744</c:v>
                </c:pt>
                <c:pt idx="229">
                  <c:v>726.63281300000006</c:v>
                </c:pt>
                <c:pt idx="230">
                  <c:v>730.04711899998392</c:v>
                </c:pt>
                <c:pt idx="231">
                  <c:v>733.42266799998197</c:v>
                </c:pt>
                <c:pt idx="232">
                  <c:v>736.80267299999946</c:v>
                </c:pt>
                <c:pt idx="233">
                  <c:v>740.14776599999948</c:v>
                </c:pt>
                <c:pt idx="234">
                  <c:v>743.40508999999997</c:v>
                </c:pt>
                <c:pt idx="235">
                  <c:v>746.73596199999997</c:v>
                </c:pt>
                <c:pt idx="236">
                  <c:v>750.00494400000002</c:v>
                </c:pt>
                <c:pt idx="237">
                  <c:v>753.33917199999996</c:v>
                </c:pt>
                <c:pt idx="238">
                  <c:v>756.65881300000001</c:v>
                </c:pt>
                <c:pt idx="239">
                  <c:v>760.00921599999947</c:v>
                </c:pt>
                <c:pt idx="240">
                  <c:v>763.25976600000001</c:v>
                </c:pt>
                <c:pt idx="241">
                  <c:v>766.60626199999797</c:v>
                </c:pt>
                <c:pt idx="242">
                  <c:v>769.96136499999739</c:v>
                </c:pt>
                <c:pt idx="243">
                  <c:v>773.28973400001871</c:v>
                </c:pt>
                <c:pt idx="244">
                  <c:v>776.60186799999997</c:v>
                </c:pt>
                <c:pt idx="245">
                  <c:v>779.95941199999947</c:v>
                </c:pt>
                <c:pt idx="246">
                  <c:v>783.27130100000352</c:v>
                </c:pt>
                <c:pt idx="247">
                  <c:v>786.61871300000053</c:v>
                </c:pt>
                <c:pt idx="248">
                  <c:v>789.955872</c:v>
                </c:pt>
                <c:pt idx="249">
                  <c:v>793.30895999999996</c:v>
                </c:pt>
                <c:pt idx="250">
                  <c:v>796.63879400000053</c:v>
                </c:pt>
                <c:pt idx="251">
                  <c:v>800.03204299999948</c:v>
                </c:pt>
                <c:pt idx="252">
                  <c:v>803.41912799999739</c:v>
                </c:pt>
                <c:pt idx="253">
                  <c:v>806.72045900000001</c:v>
                </c:pt>
                <c:pt idx="254">
                  <c:v>809.99456799999996</c:v>
                </c:pt>
                <c:pt idx="255">
                  <c:v>813.34320099999798</c:v>
                </c:pt>
                <c:pt idx="256">
                  <c:v>816.67773400000351</c:v>
                </c:pt>
                <c:pt idx="257">
                  <c:v>820.02496299999996</c:v>
                </c:pt>
                <c:pt idx="258">
                  <c:v>823.46948199999997</c:v>
                </c:pt>
                <c:pt idx="259">
                  <c:v>826.81103499999949</c:v>
                </c:pt>
                <c:pt idx="260">
                  <c:v>830.13983200000052</c:v>
                </c:pt>
                <c:pt idx="261">
                  <c:v>833.52807600000051</c:v>
                </c:pt>
                <c:pt idx="262">
                  <c:v>836.86340299999949</c:v>
                </c:pt>
                <c:pt idx="263">
                  <c:v>840.269409</c:v>
                </c:pt>
                <c:pt idx="264">
                  <c:v>843.64593500000001</c:v>
                </c:pt>
                <c:pt idx="265">
                  <c:v>847.03363000000002</c:v>
                </c:pt>
                <c:pt idx="266">
                  <c:v>850.46868899999947</c:v>
                </c:pt>
                <c:pt idx="267">
                  <c:v>853.82946799999797</c:v>
                </c:pt>
                <c:pt idx="268">
                  <c:v>857.287598</c:v>
                </c:pt>
                <c:pt idx="269">
                  <c:v>860.73889200000053</c:v>
                </c:pt>
                <c:pt idx="270">
                  <c:v>864.26586899999938</c:v>
                </c:pt>
                <c:pt idx="271">
                  <c:v>867.57360800000004</c:v>
                </c:pt>
                <c:pt idx="272">
                  <c:v>871.04870600000004</c:v>
                </c:pt>
                <c:pt idx="273">
                  <c:v>874.41980000000001</c:v>
                </c:pt>
                <c:pt idx="274">
                  <c:v>877.86602799998002</c:v>
                </c:pt>
                <c:pt idx="275">
                  <c:v>881.07763699999998</c:v>
                </c:pt>
                <c:pt idx="276">
                  <c:v>884.46044899999947</c:v>
                </c:pt>
                <c:pt idx="277">
                  <c:v>887.76519799999949</c:v>
                </c:pt>
                <c:pt idx="278">
                  <c:v>891.05059799999947</c:v>
                </c:pt>
                <c:pt idx="279">
                  <c:v>894.21191399999998</c:v>
                </c:pt>
                <c:pt idx="280">
                  <c:v>897.53857400000004</c:v>
                </c:pt>
                <c:pt idx="281">
                  <c:v>900.85284399999796</c:v>
                </c:pt>
                <c:pt idx="282">
                  <c:v>904.11651599999948</c:v>
                </c:pt>
                <c:pt idx="283">
                  <c:v>907.17077600001721</c:v>
                </c:pt>
                <c:pt idx="284">
                  <c:v>910.53747599999997</c:v>
                </c:pt>
                <c:pt idx="285">
                  <c:v>913.75439500000005</c:v>
                </c:pt>
                <c:pt idx="286">
                  <c:v>917.02404799999999</c:v>
                </c:pt>
                <c:pt idx="287">
                  <c:v>920.17932100000053</c:v>
                </c:pt>
                <c:pt idx="288">
                  <c:v>923.83251999998186</c:v>
                </c:pt>
                <c:pt idx="289">
                  <c:v>926.75714099999948</c:v>
                </c:pt>
                <c:pt idx="290">
                  <c:v>930.08868399999994</c:v>
                </c:pt>
                <c:pt idx="291">
                  <c:v>933.27514599999995</c:v>
                </c:pt>
                <c:pt idx="292">
                  <c:v>936.68884300000354</c:v>
                </c:pt>
                <c:pt idx="293">
                  <c:v>939.85620099998289</c:v>
                </c:pt>
                <c:pt idx="294">
                  <c:v>943.28527799999995</c:v>
                </c:pt>
                <c:pt idx="295">
                  <c:v>946.56646699999749</c:v>
                </c:pt>
                <c:pt idx="296">
                  <c:v>949.91876200000002</c:v>
                </c:pt>
                <c:pt idx="297">
                  <c:v>953.31964099999948</c:v>
                </c:pt>
                <c:pt idx="298">
                  <c:v>956.76910399999997</c:v>
                </c:pt>
                <c:pt idx="299">
                  <c:v>959.96441699999946</c:v>
                </c:pt>
                <c:pt idx="300">
                  <c:v>963.46856699999796</c:v>
                </c:pt>
                <c:pt idx="301">
                  <c:v>966.79272500000002</c:v>
                </c:pt>
                <c:pt idx="302">
                  <c:v>970.21679700000004</c:v>
                </c:pt>
                <c:pt idx="303">
                  <c:v>973.46057099999996</c:v>
                </c:pt>
                <c:pt idx="304">
                  <c:v>976.96295199999747</c:v>
                </c:pt>
                <c:pt idx="305">
                  <c:v>980.45153799999946</c:v>
                </c:pt>
                <c:pt idx="306">
                  <c:v>983.87188700000002</c:v>
                </c:pt>
                <c:pt idx="307">
                  <c:v>987.28173800000354</c:v>
                </c:pt>
                <c:pt idx="308">
                  <c:v>990.70446800000002</c:v>
                </c:pt>
                <c:pt idx="309">
                  <c:v>993.916382</c:v>
                </c:pt>
                <c:pt idx="310">
                  <c:v>997.58355700000004</c:v>
                </c:pt>
                <c:pt idx="311">
                  <c:v>1001.23895</c:v>
                </c:pt>
                <c:pt idx="312">
                  <c:v>1005.01044</c:v>
                </c:pt>
                <c:pt idx="313">
                  <c:v>1008.8073099999979</c:v>
                </c:pt>
                <c:pt idx="314">
                  <c:v>1012.92273</c:v>
                </c:pt>
                <c:pt idx="315">
                  <c:v>1016.99805</c:v>
                </c:pt>
                <c:pt idx="316">
                  <c:v>1021.2412099999979</c:v>
                </c:pt>
                <c:pt idx="317">
                  <c:v>1025.1269500000001</c:v>
                </c:pt>
                <c:pt idx="318">
                  <c:v>1029.0553</c:v>
                </c:pt>
                <c:pt idx="319">
                  <c:v>1032.3941699999998</c:v>
                </c:pt>
                <c:pt idx="320">
                  <c:v>1035.55396</c:v>
                </c:pt>
                <c:pt idx="321">
                  <c:v>1038.1601599999999</c:v>
                </c:pt>
                <c:pt idx="322">
                  <c:v>1040.4531199999999</c:v>
                </c:pt>
                <c:pt idx="323">
                  <c:v>1042.64905</c:v>
                </c:pt>
                <c:pt idx="324">
                  <c:v>1044.3579099999999</c:v>
                </c:pt>
                <c:pt idx="325">
                  <c:v>1046.07385</c:v>
                </c:pt>
                <c:pt idx="326">
                  <c:v>1047.4766800000011</c:v>
                </c:pt>
                <c:pt idx="327">
                  <c:v>1048.5897199999999</c:v>
                </c:pt>
                <c:pt idx="328">
                  <c:v>1049.6621099999998</c:v>
                </c:pt>
                <c:pt idx="329">
                  <c:v>1050.5860600000001</c:v>
                </c:pt>
                <c:pt idx="330">
                  <c:v>1051.48145</c:v>
                </c:pt>
                <c:pt idx="331">
                  <c:v>1052.15552</c:v>
                </c:pt>
                <c:pt idx="332">
                  <c:v>1052.67688</c:v>
                </c:pt>
                <c:pt idx="333">
                  <c:v>1053.3197</c:v>
                </c:pt>
                <c:pt idx="334">
                  <c:v>1053.73901</c:v>
                </c:pt>
                <c:pt idx="335">
                  <c:v>1054.2166700000266</c:v>
                </c:pt>
                <c:pt idx="336">
                  <c:v>1054.6156000000001</c:v>
                </c:pt>
                <c:pt idx="337">
                  <c:v>1054.9582499999999</c:v>
                </c:pt>
                <c:pt idx="338">
                  <c:v>1055.05078</c:v>
                </c:pt>
                <c:pt idx="339">
                  <c:v>1055.46631</c:v>
                </c:pt>
                <c:pt idx="340">
                  <c:v>1055.7166700000266</c:v>
                </c:pt>
                <c:pt idx="341">
                  <c:v>1055.6712599999998</c:v>
                </c:pt>
                <c:pt idx="342">
                  <c:v>1056.01099</c:v>
                </c:pt>
                <c:pt idx="343">
                  <c:v>1056.1635699999999</c:v>
                </c:pt>
                <c:pt idx="344">
                  <c:v>1056.3016399999999</c:v>
                </c:pt>
                <c:pt idx="345">
                  <c:v>1056.26001</c:v>
                </c:pt>
                <c:pt idx="346">
                  <c:v>1056.4157700000292</c:v>
                </c:pt>
                <c:pt idx="347">
                  <c:v>1056.47009</c:v>
                </c:pt>
                <c:pt idx="348">
                  <c:v>1056.5553</c:v>
                </c:pt>
                <c:pt idx="349">
                  <c:v>1056.81726</c:v>
                </c:pt>
                <c:pt idx="350">
                  <c:v>1056.7474399999999</c:v>
                </c:pt>
                <c:pt idx="351">
                  <c:v>1056.7244899999998</c:v>
                </c:pt>
                <c:pt idx="352">
                  <c:v>1056.9544699999999</c:v>
                </c:pt>
                <c:pt idx="353">
                  <c:v>1056.9989</c:v>
                </c:pt>
                <c:pt idx="354">
                  <c:v>1057.0903299999998</c:v>
                </c:pt>
                <c:pt idx="355">
                  <c:v>1057.1099899999999</c:v>
                </c:pt>
                <c:pt idx="356">
                  <c:v>1057.1533199999672</c:v>
                </c:pt>
                <c:pt idx="357">
                  <c:v>1057.09753</c:v>
                </c:pt>
                <c:pt idx="358">
                  <c:v>1057.14636</c:v>
                </c:pt>
                <c:pt idx="359">
                  <c:v>1057.2508499999999</c:v>
                </c:pt>
                <c:pt idx="360">
                  <c:v>1057.12817</c:v>
                </c:pt>
                <c:pt idx="361">
                  <c:v>1057.21362</c:v>
                </c:pt>
                <c:pt idx="362">
                  <c:v>1057.23804</c:v>
                </c:pt>
                <c:pt idx="363">
                  <c:v>1057.2523199999998</c:v>
                </c:pt>
                <c:pt idx="364">
                  <c:v>1057.4710700000001</c:v>
                </c:pt>
                <c:pt idx="365">
                  <c:v>1057.3199500000001</c:v>
                </c:pt>
                <c:pt idx="366">
                  <c:v>1057.3902599999999</c:v>
                </c:pt>
                <c:pt idx="367">
                  <c:v>1057.4335900000001</c:v>
                </c:pt>
                <c:pt idx="368">
                  <c:v>1057.28198</c:v>
                </c:pt>
                <c:pt idx="369">
                  <c:v>1057.5588399999999</c:v>
                </c:pt>
                <c:pt idx="370">
                  <c:v>1057.4116200000001</c:v>
                </c:pt>
                <c:pt idx="371">
                  <c:v>1057.4953600000001</c:v>
                </c:pt>
                <c:pt idx="372">
                  <c:v>1057.3492399999998</c:v>
                </c:pt>
                <c:pt idx="373">
                  <c:v>1057.5485800000001</c:v>
                </c:pt>
                <c:pt idx="374">
                  <c:v>1057.4713099999999</c:v>
                </c:pt>
                <c:pt idx="375">
                  <c:v>1057.4730199999999</c:v>
                </c:pt>
                <c:pt idx="376">
                  <c:v>1057.5831299999998</c:v>
                </c:pt>
                <c:pt idx="377">
                  <c:v>1057.5456500000269</c:v>
                </c:pt>
                <c:pt idx="378">
                  <c:v>1057.4222399999999</c:v>
                </c:pt>
                <c:pt idx="379">
                  <c:v>1056.61475</c:v>
                </c:pt>
                <c:pt idx="380">
                  <c:v>1054.3332499999674</c:v>
                </c:pt>
                <c:pt idx="381">
                  <c:v>1049.76782</c:v>
                </c:pt>
                <c:pt idx="382">
                  <c:v>1042.9114999999999</c:v>
                </c:pt>
                <c:pt idx="383">
                  <c:v>1034.6599099999999</c:v>
                </c:pt>
                <c:pt idx="384">
                  <c:v>1025.06738</c:v>
                </c:pt>
                <c:pt idx="385">
                  <c:v>1014.64355</c:v>
                </c:pt>
                <c:pt idx="386">
                  <c:v>1003.55933</c:v>
                </c:pt>
                <c:pt idx="387">
                  <c:v>992.31500199999948</c:v>
                </c:pt>
                <c:pt idx="388">
                  <c:v>980.75207499999999</c:v>
                </c:pt>
                <c:pt idx="389">
                  <c:v>969.19879200000355</c:v>
                </c:pt>
                <c:pt idx="390">
                  <c:v>957.62347400000351</c:v>
                </c:pt>
                <c:pt idx="391">
                  <c:v>946.18652299999997</c:v>
                </c:pt>
                <c:pt idx="392">
                  <c:v>934.83624299999747</c:v>
                </c:pt>
                <c:pt idx="393">
                  <c:v>923.634094</c:v>
                </c:pt>
                <c:pt idx="394">
                  <c:v>912.615906</c:v>
                </c:pt>
                <c:pt idx="395">
                  <c:v>901.89117399999998</c:v>
                </c:pt>
                <c:pt idx="396">
                  <c:v>891.23156699999947</c:v>
                </c:pt>
                <c:pt idx="397">
                  <c:v>880.70513900000003</c:v>
                </c:pt>
                <c:pt idx="398">
                  <c:v>870.53008999999997</c:v>
                </c:pt>
                <c:pt idx="399">
                  <c:v>860.49218699999949</c:v>
                </c:pt>
                <c:pt idx="400">
                  <c:v>850.42645299999947</c:v>
                </c:pt>
                <c:pt idx="401">
                  <c:v>840.86059599999749</c:v>
                </c:pt>
                <c:pt idx="402">
                  <c:v>831.27972400000351</c:v>
                </c:pt>
                <c:pt idx="403">
                  <c:v>821.87884500000052</c:v>
                </c:pt>
                <c:pt idx="404">
                  <c:v>812.68151899999998</c:v>
                </c:pt>
                <c:pt idx="405">
                  <c:v>803.648865</c:v>
                </c:pt>
                <c:pt idx="406">
                  <c:v>794.66320799999949</c:v>
                </c:pt>
                <c:pt idx="407">
                  <c:v>785.91949499999998</c:v>
                </c:pt>
                <c:pt idx="408">
                  <c:v>777.35327099999949</c:v>
                </c:pt>
                <c:pt idx="409">
                  <c:v>768.87896699999999</c:v>
                </c:pt>
                <c:pt idx="410">
                  <c:v>760.53771999999947</c:v>
                </c:pt>
                <c:pt idx="411">
                  <c:v>752.33569299999749</c:v>
                </c:pt>
                <c:pt idx="412">
                  <c:v>744.26702899999748</c:v>
                </c:pt>
                <c:pt idx="413">
                  <c:v>736.26757799999996</c:v>
                </c:pt>
                <c:pt idx="414">
                  <c:v>728.48754899999949</c:v>
                </c:pt>
                <c:pt idx="415">
                  <c:v>720.90557899999999</c:v>
                </c:pt>
                <c:pt idx="416">
                  <c:v>713.39422599999796</c:v>
                </c:pt>
                <c:pt idx="417">
                  <c:v>705.88989300000003</c:v>
                </c:pt>
                <c:pt idx="418">
                  <c:v>698.60089100000005</c:v>
                </c:pt>
                <c:pt idx="419">
                  <c:v>691.47051999999996</c:v>
                </c:pt>
                <c:pt idx="420">
                  <c:v>684.26312299999938</c:v>
                </c:pt>
                <c:pt idx="421">
                  <c:v>677.37396200000001</c:v>
                </c:pt>
                <c:pt idx="422">
                  <c:v>670.58068800000001</c:v>
                </c:pt>
                <c:pt idx="423">
                  <c:v>663.78082300000005</c:v>
                </c:pt>
                <c:pt idx="424">
                  <c:v>657.17950399999995</c:v>
                </c:pt>
                <c:pt idx="425">
                  <c:v>650.63195799999949</c:v>
                </c:pt>
                <c:pt idx="426">
                  <c:v>644.06652799998426</c:v>
                </c:pt>
                <c:pt idx="427">
                  <c:v>637.61724899999797</c:v>
                </c:pt>
                <c:pt idx="428">
                  <c:v>631.42541499999948</c:v>
                </c:pt>
                <c:pt idx="429">
                  <c:v>625.31488000000002</c:v>
                </c:pt>
                <c:pt idx="430">
                  <c:v>619.17327900000055</c:v>
                </c:pt>
                <c:pt idx="431">
                  <c:v>613.214111</c:v>
                </c:pt>
                <c:pt idx="432">
                  <c:v>607.19561799999997</c:v>
                </c:pt>
                <c:pt idx="433">
                  <c:v>601.35839799999997</c:v>
                </c:pt>
                <c:pt idx="434">
                  <c:v>595.60894800000005</c:v>
                </c:pt>
                <c:pt idx="435">
                  <c:v>589.96038799999997</c:v>
                </c:pt>
                <c:pt idx="436">
                  <c:v>584.35168499999747</c:v>
                </c:pt>
                <c:pt idx="437">
                  <c:v>578.86944599999947</c:v>
                </c:pt>
                <c:pt idx="438">
                  <c:v>573.34283399999947</c:v>
                </c:pt>
                <c:pt idx="439">
                  <c:v>568.03332499999999</c:v>
                </c:pt>
                <c:pt idx="440">
                  <c:v>562.70288100000005</c:v>
                </c:pt>
                <c:pt idx="441">
                  <c:v>557.43011499999739</c:v>
                </c:pt>
                <c:pt idx="442">
                  <c:v>552.24432400000001</c:v>
                </c:pt>
                <c:pt idx="443">
                  <c:v>547.1743770000179</c:v>
                </c:pt>
                <c:pt idx="444">
                  <c:v>542.07659899999999</c:v>
                </c:pt>
                <c:pt idx="445">
                  <c:v>537.08520499999997</c:v>
                </c:pt>
                <c:pt idx="446">
                  <c:v>532.10876499999995</c:v>
                </c:pt>
                <c:pt idx="447">
                  <c:v>527.20446800000002</c:v>
                </c:pt>
                <c:pt idx="448">
                  <c:v>522.41149899999948</c:v>
                </c:pt>
                <c:pt idx="449">
                  <c:v>517.61859100000004</c:v>
                </c:pt>
                <c:pt idx="450">
                  <c:v>512.93383800000004</c:v>
                </c:pt>
                <c:pt idx="451">
                  <c:v>508.26406900000001</c:v>
                </c:pt>
                <c:pt idx="452">
                  <c:v>503.67672700000003</c:v>
                </c:pt>
                <c:pt idx="453">
                  <c:v>499.24807699999963</c:v>
                </c:pt>
                <c:pt idx="454">
                  <c:v>494.75164799999999</c:v>
                </c:pt>
                <c:pt idx="455">
                  <c:v>490.44140599999969</c:v>
                </c:pt>
                <c:pt idx="456">
                  <c:v>486.11184700000001</c:v>
                </c:pt>
                <c:pt idx="457">
                  <c:v>481.87197899999899</c:v>
                </c:pt>
                <c:pt idx="458">
                  <c:v>477.74285900000001</c:v>
                </c:pt>
                <c:pt idx="459">
                  <c:v>473.65829500000001</c:v>
                </c:pt>
                <c:pt idx="460">
                  <c:v>469.70739699999899</c:v>
                </c:pt>
                <c:pt idx="461">
                  <c:v>465.79495199999963</c:v>
                </c:pt>
                <c:pt idx="462">
                  <c:v>461.90255699999869</c:v>
                </c:pt>
                <c:pt idx="463">
                  <c:v>458.00088499999998</c:v>
                </c:pt>
                <c:pt idx="464">
                  <c:v>454.08718899999963</c:v>
                </c:pt>
                <c:pt idx="465">
                  <c:v>450.100616</c:v>
                </c:pt>
                <c:pt idx="466">
                  <c:v>446.15588400000814</c:v>
                </c:pt>
                <c:pt idx="467">
                  <c:v>442.08825699999869</c:v>
                </c:pt>
                <c:pt idx="468">
                  <c:v>438.12573200000003</c:v>
                </c:pt>
                <c:pt idx="469">
                  <c:v>434.08804300000003</c:v>
                </c:pt>
                <c:pt idx="470">
                  <c:v>429.96804799999899</c:v>
                </c:pt>
                <c:pt idx="471">
                  <c:v>425.807007</c:v>
                </c:pt>
                <c:pt idx="472">
                  <c:v>421.66101099999969</c:v>
                </c:pt>
                <c:pt idx="473">
                  <c:v>417.38894699999969</c:v>
                </c:pt>
                <c:pt idx="474">
                  <c:v>413.06607099999923</c:v>
                </c:pt>
                <c:pt idx="475">
                  <c:v>408.74984700000078</c:v>
                </c:pt>
                <c:pt idx="476">
                  <c:v>404.48074299999899</c:v>
                </c:pt>
                <c:pt idx="477">
                  <c:v>400.12560999999999</c:v>
                </c:pt>
                <c:pt idx="478">
                  <c:v>395.82592799999969</c:v>
                </c:pt>
                <c:pt idx="479">
                  <c:v>391.49124099999869</c:v>
                </c:pt>
                <c:pt idx="480">
                  <c:v>387.21151699999064</c:v>
                </c:pt>
                <c:pt idx="481">
                  <c:v>382.91555799999207</c:v>
                </c:pt>
                <c:pt idx="482">
                  <c:v>378.64968900000912</c:v>
                </c:pt>
                <c:pt idx="483">
                  <c:v>374.510223</c:v>
                </c:pt>
                <c:pt idx="484">
                  <c:v>370.33190899999869</c:v>
                </c:pt>
                <c:pt idx="485">
                  <c:v>366.20663499999893</c:v>
                </c:pt>
                <c:pt idx="486">
                  <c:v>362.132812</c:v>
                </c:pt>
                <c:pt idx="487">
                  <c:v>358.09347499999899</c:v>
                </c:pt>
                <c:pt idx="488">
                  <c:v>354.10513299999963</c:v>
                </c:pt>
                <c:pt idx="489">
                  <c:v>350.18066399999998</c:v>
                </c:pt>
                <c:pt idx="490">
                  <c:v>346.29397599999669</c:v>
                </c:pt>
                <c:pt idx="491">
                  <c:v>342.46902499999999</c:v>
                </c:pt>
                <c:pt idx="492">
                  <c:v>338.68808000000001</c:v>
                </c:pt>
                <c:pt idx="493">
                  <c:v>334.99258399999923</c:v>
                </c:pt>
                <c:pt idx="494">
                  <c:v>331.29846199999969</c:v>
                </c:pt>
                <c:pt idx="495">
                  <c:v>327.68249500000002</c:v>
                </c:pt>
                <c:pt idx="496">
                  <c:v>324.13485700000001</c:v>
                </c:pt>
                <c:pt idx="497">
                  <c:v>320.58294699999999</c:v>
                </c:pt>
                <c:pt idx="498">
                  <c:v>317.11962899999997</c:v>
                </c:pt>
                <c:pt idx="499">
                  <c:v>313.66073599999999</c:v>
                </c:pt>
                <c:pt idx="500">
                  <c:v>310.29577599999863</c:v>
                </c:pt>
                <c:pt idx="501">
                  <c:v>306.96038799999963</c:v>
                </c:pt>
                <c:pt idx="502">
                  <c:v>303.64447000000791</c:v>
                </c:pt>
                <c:pt idx="503">
                  <c:v>300.38671899999173</c:v>
                </c:pt>
                <c:pt idx="504">
                  <c:v>297.23919699999863</c:v>
                </c:pt>
                <c:pt idx="505">
                  <c:v>294.09182699999963</c:v>
                </c:pt>
                <c:pt idx="506">
                  <c:v>290.95980800000001</c:v>
                </c:pt>
                <c:pt idx="507">
                  <c:v>287.852936</c:v>
                </c:pt>
                <c:pt idx="508">
                  <c:v>284.85922200000078</c:v>
                </c:pt>
                <c:pt idx="509">
                  <c:v>281.87155199999899</c:v>
                </c:pt>
                <c:pt idx="510">
                  <c:v>278.87472500000001</c:v>
                </c:pt>
                <c:pt idx="511">
                  <c:v>275.95312499999869</c:v>
                </c:pt>
                <c:pt idx="512">
                  <c:v>273.09603899999087</c:v>
                </c:pt>
                <c:pt idx="513">
                  <c:v>270.23272699999899</c:v>
                </c:pt>
                <c:pt idx="514">
                  <c:v>267.38528400000001</c:v>
                </c:pt>
                <c:pt idx="515">
                  <c:v>264.619598</c:v>
                </c:pt>
                <c:pt idx="516">
                  <c:v>261.84948700000774</c:v>
                </c:pt>
                <c:pt idx="517">
                  <c:v>259.17184400000002</c:v>
                </c:pt>
                <c:pt idx="518">
                  <c:v>256.47030599999869</c:v>
                </c:pt>
                <c:pt idx="519">
                  <c:v>253.75984199999999</c:v>
                </c:pt>
                <c:pt idx="520">
                  <c:v>251.16130100000001</c:v>
                </c:pt>
                <c:pt idx="521">
                  <c:v>248.531677</c:v>
                </c:pt>
                <c:pt idx="522">
                  <c:v>245.942825</c:v>
                </c:pt>
                <c:pt idx="523">
                  <c:v>243.41578699999999</c:v>
                </c:pt>
                <c:pt idx="524">
                  <c:v>240.91250600000001</c:v>
                </c:pt>
                <c:pt idx="525">
                  <c:v>238.47851600000001</c:v>
                </c:pt>
                <c:pt idx="526">
                  <c:v>236.03904700000001</c:v>
                </c:pt>
                <c:pt idx="527">
                  <c:v>233.62303199999999</c:v>
                </c:pt>
                <c:pt idx="528">
                  <c:v>231.19009399999999</c:v>
                </c:pt>
                <c:pt idx="529">
                  <c:v>228.84549000000001</c:v>
                </c:pt>
                <c:pt idx="530">
                  <c:v>226.49685700000001</c:v>
                </c:pt>
                <c:pt idx="531">
                  <c:v>224.14697299999995</c:v>
                </c:pt>
                <c:pt idx="532">
                  <c:v>221.867752</c:v>
                </c:pt>
                <c:pt idx="533">
                  <c:v>219.54632599999999</c:v>
                </c:pt>
                <c:pt idx="534">
                  <c:v>217.32197600000342</c:v>
                </c:pt>
                <c:pt idx="535">
                  <c:v>215.13525399999995</c:v>
                </c:pt>
                <c:pt idx="536">
                  <c:v>212.90367099999995</c:v>
                </c:pt>
                <c:pt idx="537">
                  <c:v>210.75294500000001</c:v>
                </c:pt>
                <c:pt idx="538">
                  <c:v>208.60017399999998</c:v>
                </c:pt>
                <c:pt idx="539">
                  <c:v>206.46168499999999</c:v>
                </c:pt>
                <c:pt idx="540">
                  <c:v>204.35972599999999</c:v>
                </c:pt>
                <c:pt idx="541">
                  <c:v>202.30857800000001</c:v>
                </c:pt>
                <c:pt idx="542">
                  <c:v>200.22642500000001</c:v>
                </c:pt>
                <c:pt idx="543">
                  <c:v>198.17085299999596</c:v>
                </c:pt>
                <c:pt idx="544">
                  <c:v>196.202744</c:v>
                </c:pt>
                <c:pt idx="545">
                  <c:v>194.20813000000001</c:v>
                </c:pt>
                <c:pt idx="546">
                  <c:v>192.26165799999998</c:v>
                </c:pt>
                <c:pt idx="547">
                  <c:v>190.30715900000001</c:v>
                </c:pt>
                <c:pt idx="548">
                  <c:v>188.39103700000402</c:v>
                </c:pt>
                <c:pt idx="549">
                  <c:v>186.53822300000004</c:v>
                </c:pt>
                <c:pt idx="550">
                  <c:v>184.66104100000001</c:v>
                </c:pt>
                <c:pt idx="551">
                  <c:v>182.82099900000227</c:v>
                </c:pt>
                <c:pt idx="552">
                  <c:v>180.98715200000001</c:v>
                </c:pt>
                <c:pt idx="553">
                  <c:v>179.17578099999992</c:v>
                </c:pt>
                <c:pt idx="554">
                  <c:v>177.39475999999999</c:v>
                </c:pt>
                <c:pt idx="555">
                  <c:v>175.57098399999998</c:v>
                </c:pt>
                <c:pt idx="556">
                  <c:v>173.817352</c:v>
                </c:pt>
                <c:pt idx="557">
                  <c:v>172.07675199999952</c:v>
                </c:pt>
                <c:pt idx="558">
                  <c:v>170.33238200000127</c:v>
                </c:pt>
                <c:pt idx="559">
                  <c:v>168.67433199999999</c:v>
                </c:pt>
              </c:numCache>
            </c:numRef>
          </c:yVal>
          <c:smooth val="0"/>
        </c:ser>
        <c:ser>
          <c:idx val="2"/>
          <c:order val="2"/>
          <c:tx>
            <c:v>60°C/h</c:v>
          </c:tx>
          <c:spPr>
            <a:ln w="28575">
              <a:solidFill>
                <a:srgbClr val="000000"/>
              </a:solidFill>
            </a:ln>
          </c:spPr>
          <c:marker>
            <c:symbol val="none"/>
          </c:marker>
          <c:xVal>
            <c:numRef>
              <c:f>Feuil1!$J$3:$J$809</c:f>
              <c:numCache>
                <c:formatCode>0.0</c:formatCode>
                <c:ptCount val="807"/>
                <c:pt idx="0">
                  <c:v>5.1111111111112463E-5</c:v>
                </c:pt>
                <c:pt idx="1">
                  <c:v>8.3381666666666743E-2</c:v>
                </c:pt>
                <c:pt idx="2">
                  <c:v>0.16671527777778131</c:v>
                </c:pt>
                <c:pt idx="3">
                  <c:v>0.2500472222222222</c:v>
                </c:pt>
                <c:pt idx="4">
                  <c:v>0.33336222222223405</c:v>
                </c:pt>
                <c:pt idx="5">
                  <c:v>0.41669666666666688</c:v>
                </c:pt>
                <c:pt idx="6">
                  <c:v>0.50002972222222219</c:v>
                </c:pt>
                <c:pt idx="7">
                  <c:v>0.58337361111111152</c:v>
                </c:pt>
                <c:pt idx="8">
                  <c:v>0.66670861111113666</c:v>
                </c:pt>
                <c:pt idx="9">
                  <c:v>0.75003000000000064</c:v>
                </c:pt>
                <c:pt idx="10">
                  <c:v>0.83338277777777758</c:v>
                </c:pt>
                <c:pt idx="11">
                  <c:v>0.91669666666666672</c:v>
                </c:pt>
                <c:pt idx="12">
                  <c:v>1.0000297222222219</c:v>
                </c:pt>
                <c:pt idx="13">
                  <c:v>1.083382777777778</c:v>
                </c:pt>
                <c:pt idx="14">
                  <c:v>1.1666952777777777</c:v>
                </c:pt>
                <c:pt idx="15">
                  <c:v>1.2500483333333341</c:v>
                </c:pt>
                <c:pt idx="16">
                  <c:v>1.3333808333333341</c:v>
                </c:pt>
                <c:pt idx="17">
                  <c:v>1.4166955555555556</c:v>
                </c:pt>
                <c:pt idx="18">
                  <c:v>1.5000286111111112</c:v>
                </c:pt>
                <c:pt idx="19">
                  <c:v>1.5833808333333341</c:v>
                </c:pt>
                <c:pt idx="20">
                  <c:v>1.666695555555556</c:v>
                </c:pt>
                <c:pt idx="21">
                  <c:v>1.7500305555555595</c:v>
                </c:pt>
                <c:pt idx="22">
                  <c:v>1.8333625000000002</c:v>
                </c:pt>
                <c:pt idx="23">
                  <c:v>1.9167163888888901</c:v>
                </c:pt>
                <c:pt idx="24">
                  <c:v>2.0000488888888777</c:v>
                </c:pt>
                <c:pt idx="25">
                  <c:v>2.0833813888888892</c:v>
                </c:pt>
                <c:pt idx="26">
                  <c:v>2.1667105555555612</c:v>
                </c:pt>
                <c:pt idx="27">
                  <c:v>2.2500483333332402</c:v>
                </c:pt>
                <c:pt idx="28">
                  <c:v>2.3333622222222221</c:v>
                </c:pt>
                <c:pt idx="29">
                  <c:v>2.4166963888888331</c:v>
                </c:pt>
                <c:pt idx="30">
                  <c:v>2.5000305555556084</c:v>
                </c:pt>
                <c:pt idx="31">
                  <c:v>2.5833627777778436</c:v>
                </c:pt>
                <c:pt idx="32">
                  <c:v>2.6667152777777812</c:v>
                </c:pt>
                <c:pt idx="33">
                  <c:v>2.7500286111111114</c:v>
                </c:pt>
                <c:pt idx="34">
                  <c:v>2.8333636111111113</c:v>
                </c:pt>
                <c:pt idx="35">
                  <c:v>2.9166952777777779</c:v>
                </c:pt>
                <c:pt idx="36">
                  <c:v>3.0000494444444437</c:v>
                </c:pt>
                <c:pt idx="37">
                  <c:v>3.0833627777778436</c:v>
                </c:pt>
                <c:pt idx="38">
                  <c:v>3.1666952777777801</c:v>
                </c:pt>
                <c:pt idx="39">
                  <c:v>3.2500288888888877</c:v>
                </c:pt>
                <c:pt idx="40">
                  <c:v>3.3333808333333335</c:v>
                </c:pt>
                <c:pt idx="41">
                  <c:v>3.4167072222222226</c:v>
                </c:pt>
                <c:pt idx="42">
                  <c:v>3.5000311111111202</c:v>
                </c:pt>
                <c:pt idx="43">
                  <c:v>3.5833624999999998</c:v>
                </c:pt>
                <c:pt idx="44">
                  <c:v>3.6667152777777812</c:v>
                </c:pt>
                <c:pt idx="45">
                  <c:v>3.7500288888888877</c:v>
                </c:pt>
                <c:pt idx="46">
                  <c:v>3.8333622222222226</c:v>
                </c:pt>
                <c:pt idx="47">
                  <c:v>3.9167144444444437</c:v>
                </c:pt>
                <c:pt idx="48">
                  <c:v>4.0000491666666704</c:v>
                </c:pt>
                <c:pt idx="49">
                  <c:v>4.0833783333334024</c:v>
                </c:pt>
                <c:pt idx="50">
                  <c:v>4.1667149999999245</c:v>
                </c:pt>
                <c:pt idx="51">
                  <c:v>4.2500713888888884</c:v>
                </c:pt>
                <c:pt idx="52">
                  <c:v>4.3333622222222434</c:v>
                </c:pt>
                <c:pt idx="53">
                  <c:v>4.4167100000000001</c:v>
                </c:pt>
                <c:pt idx="54">
                  <c:v>4.5000786111111113</c:v>
                </c:pt>
                <c:pt idx="55">
                  <c:v>4.5833702777777745</c:v>
                </c:pt>
                <c:pt idx="56">
                  <c:v>4.6666952777776745</c:v>
                </c:pt>
                <c:pt idx="57">
                  <c:v>4.7500677777777778</c:v>
                </c:pt>
                <c:pt idx="58">
                  <c:v>4.8333824999999999</c:v>
                </c:pt>
                <c:pt idx="59">
                  <c:v>4.9167019444444504</c:v>
                </c:pt>
                <c:pt idx="60">
                  <c:v>5.0000838888888888</c:v>
                </c:pt>
                <c:pt idx="61">
                  <c:v>5.0833741666666672</c:v>
                </c:pt>
                <c:pt idx="62">
                  <c:v>5.1667077777777655</c:v>
                </c:pt>
                <c:pt idx="63">
                  <c:v>5.2500299999999998</c:v>
                </c:pt>
                <c:pt idx="64">
                  <c:v>5.3333827777777776</c:v>
                </c:pt>
                <c:pt idx="65">
                  <c:v>5.4166955555555552</c:v>
                </c:pt>
                <c:pt idx="66">
                  <c:v>5.5000380555555548</c:v>
                </c:pt>
                <c:pt idx="67">
                  <c:v>5.5833625000000024</c:v>
                </c:pt>
                <c:pt idx="68">
                  <c:v>5.6667152777775742</c:v>
                </c:pt>
                <c:pt idx="69">
                  <c:v>5.7500472222222214</c:v>
                </c:pt>
                <c:pt idx="70">
                  <c:v>5.8333794444445832</c:v>
                </c:pt>
                <c:pt idx="71">
                  <c:v>5.9166966666666694</c:v>
                </c:pt>
                <c:pt idx="72">
                  <c:v>6.0000308333333336</c:v>
                </c:pt>
                <c:pt idx="73">
                  <c:v>6.0833622222222434</c:v>
                </c:pt>
                <c:pt idx="74">
                  <c:v>6.1667141666665088</c:v>
                </c:pt>
                <c:pt idx="75">
                  <c:v>6.2500483333333534</c:v>
                </c:pt>
                <c:pt idx="76">
                  <c:v>6.3333625000000024</c:v>
                </c:pt>
                <c:pt idx="77">
                  <c:v>6.4167094444445958</c:v>
                </c:pt>
                <c:pt idx="78">
                  <c:v>6.5000477777777785</c:v>
                </c:pt>
                <c:pt idx="79">
                  <c:v>6.5833622222222434</c:v>
                </c:pt>
                <c:pt idx="80">
                  <c:v>6.6667158333333285</c:v>
                </c:pt>
                <c:pt idx="81">
                  <c:v>6.7500483333333534</c:v>
                </c:pt>
                <c:pt idx="82">
                  <c:v>6.8333636111112508</c:v>
                </c:pt>
                <c:pt idx="83">
                  <c:v>6.9167022222222334</c:v>
                </c:pt>
                <c:pt idx="84">
                  <c:v>7.000031388888889</c:v>
                </c:pt>
                <c:pt idx="85">
                  <c:v>7.0833766666666662</c:v>
                </c:pt>
                <c:pt idx="86">
                  <c:v>7.1667169444444445</c:v>
                </c:pt>
                <c:pt idx="87">
                  <c:v>7.2500288888888891</c:v>
                </c:pt>
                <c:pt idx="88">
                  <c:v>7.3333813888888884</c:v>
                </c:pt>
                <c:pt idx="89">
                  <c:v>7.4166952777777775</c:v>
                </c:pt>
                <c:pt idx="90">
                  <c:v>7.5000372222222227</c:v>
                </c:pt>
                <c:pt idx="91">
                  <c:v>7.5833736111112033</c:v>
                </c:pt>
                <c:pt idx="92">
                  <c:v>7.6667163888888865</c:v>
                </c:pt>
                <c:pt idx="93">
                  <c:v>7.7500297222222434</c:v>
                </c:pt>
                <c:pt idx="94">
                  <c:v>7.8333622222222434</c:v>
                </c:pt>
                <c:pt idx="95">
                  <c:v>7.9167147222222223</c:v>
                </c:pt>
                <c:pt idx="96">
                  <c:v>8.0000308333333567</c:v>
                </c:pt>
                <c:pt idx="97">
                  <c:v>8.083363333333331</c:v>
                </c:pt>
                <c:pt idx="98">
                  <c:v>8.1667161111111106</c:v>
                </c:pt>
                <c:pt idx="99">
                  <c:v>8.2500416666666663</c:v>
                </c:pt>
                <c:pt idx="100">
                  <c:v>8.333379166666667</c:v>
                </c:pt>
                <c:pt idx="101">
                  <c:v>8.4166969444444568</c:v>
                </c:pt>
                <c:pt idx="102">
                  <c:v>8.5000483333333356</c:v>
                </c:pt>
                <c:pt idx="103">
                  <c:v>8.5833708333333334</c:v>
                </c:pt>
                <c:pt idx="104">
                  <c:v>8.6667013888888906</c:v>
                </c:pt>
                <c:pt idx="105">
                  <c:v>8.7500483333333356</c:v>
                </c:pt>
                <c:pt idx="106">
                  <c:v>8.8333619444444409</c:v>
                </c:pt>
                <c:pt idx="107">
                  <c:v>8.9167152777777776</c:v>
                </c:pt>
                <c:pt idx="108">
                  <c:v>9.0000475000000026</c:v>
                </c:pt>
                <c:pt idx="109">
                  <c:v>9.083381666666666</c:v>
                </c:pt>
                <c:pt idx="110">
                  <c:v>9.1667213888888881</c:v>
                </c:pt>
                <c:pt idx="111">
                  <c:v>9.2500294444444435</c:v>
                </c:pt>
                <c:pt idx="112">
                  <c:v>9.333363055555548</c:v>
                </c:pt>
                <c:pt idx="113">
                  <c:v>9.416695555555556</c:v>
                </c:pt>
                <c:pt idx="114">
                  <c:v>9.5000286111110999</c:v>
                </c:pt>
                <c:pt idx="115">
                  <c:v>9.5833625000000016</c:v>
                </c:pt>
                <c:pt idx="116">
                  <c:v>9.666695555555556</c:v>
                </c:pt>
                <c:pt idx="117">
                  <c:v>9.750029722222223</c:v>
                </c:pt>
                <c:pt idx="118">
                  <c:v>9.8333619444444409</c:v>
                </c:pt>
                <c:pt idx="119">
                  <c:v>9.9167147222222223</c:v>
                </c:pt>
                <c:pt idx="120">
                  <c:v>10.000043611111112</c:v>
                </c:pt>
                <c:pt idx="121">
                  <c:v>10.083382222222276</c:v>
                </c:pt>
                <c:pt idx="122">
                  <c:v>10.166707222222326</c:v>
                </c:pt>
                <c:pt idx="123">
                  <c:v>10.250029722222223</c:v>
                </c:pt>
                <c:pt idx="124">
                  <c:v>10.333380833333354</c:v>
                </c:pt>
                <c:pt idx="125">
                  <c:v>10.416695277777826</c:v>
                </c:pt>
                <c:pt idx="126">
                  <c:v>10.500048611111112</c:v>
                </c:pt>
                <c:pt idx="127">
                  <c:v>10.583381666666666</c:v>
                </c:pt>
                <c:pt idx="128">
                  <c:v>10.666696666666876</c:v>
                </c:pt>
                <c:pt idx="129">
                  <c:v>10.750028611111111</c:v>
                </c:pt>
                <c:pt idx="130">
                  <c:v>10.833361944444443</c:v>
                </c:pt>
                <c:pt idx="131">
                  <c:v>10.916696388889186</c:v>
                </c:pt>
                <c:pt idx="132">
                  <c:v>11.000047500000004</c:v>
                </c:pt>
                <c:pt idx="133">
                  <c:v>11.083381111111111</c:v>
                </c:pt>
                <c:pt idx="134">
                  <c:v>11.166716111111112</c:v>
                </c:pt>
                <c:pt idx="135">
                  <c:v>11.250047777777777</c:v>
                </c:pt>
                <c:pt idx="136">
                  <c:v>11.333371666666665</c:v>
                </c:pt>
                <c:pt idx="137">
                  <c:v>11.416695277777826</c:v>
                </c:pt>
                <c:pt idx="138">
                  <c:v>11.500029444444444</c:v>
                </c:pt>
                <c:pt idx="139">
                  <c:v>11.583361944444443</c:v>
                </c:pt>
                <c:pt idx="140">
                  <c:v>11.666714444444446</c:v>
                </c:pt>
                <c:pt idx="141">
                  <c:v>11.750028611111111</c:v>
                </c:pt>
                <c:pt idx="142">
                  <c:v>11.833378055555498</c:v>
                </c:pt>
                <c:pt idx="143">
                  <c:v>11.916719444444444</c:v>
                </c:pt>
                <c:pt idx="144">
                  <c:v>12.000051111111111</c:v>
                </c:pt>
                <c:pt idx="145">
                  <c:v>12.083382500000004</c:v>
                </c:pt>
                <c:pt idx="146">
                  <c:v>12.166696388889186</c:v>
                </c:pt>
                <c:pt idx="147">
                  <c:v>12.250032500000026</c:v>
                </c:pt>
                <c:pt idx="148">
                  <c:v>12.333361944444443</c:v>
                </c:pt>
                <c:pt idx="149">
                  <c:v>12.416697777777777</c:v>
                </c:pt>
                <c:pt idx="150">
                  <c:v>12.500029444444444</c:v>
                </c:pt>
                <c:pt idx="151">
                  <c:v>12.583363055555548</c:v>
                </c:pt>
                <c:pt idx="152">
                  <c:v>12.666695833333376</c:v>
                </c:pt>
                <c:pt idx="153">
                  <c:v>12.750048888888889</c:v>
                </c:pt>
                <c:pt idx="154">
                  <c:v>12.83338138888889</c:v>
                </c:pt>
                <c:pt idx="155">
                  <c:v>12.916705</c:v>
                </c:pt>
                <c:pt idx="156">
                  <c:v>13.000048333333334</c:v>
                </c:pt>
                <c:pt idx="157">
                  <c:v>13.083382500000004</c:v>
                </c:pt>
                <c:pt idx="158">
                  <c:v>13.166694166666726</c:v>
                </c:pt>
                <c:pt idx="159">
                  <c:v>13.250029444444444</c:v>
                </c:pt>
                <c:pt idx="160">
                  <c:v>13.3333675</c:v>
                </c:pt>
                <c:pt idx="161">
                  <c:v>13.416695833333376</c:v>
                </c:pt>
                <c:pt idx="162">
                  <c:v>13.500030000000002</c:v>
                </c:pt>
                <c:pt idx="163">
                  <c:v>13.583362222222222</c:v>
                </c:pt>
                <c:pt idx="164">
                  <c:v>13.666715833333352</c:v>
                </c:pt>
                <c:pt idx="165">
                  <c:v>13.750031388888889</c:v>
                </c:pt>
                <c:pt idx="166">
                  <c:v>13.833363055555548</c:v>
                </c:pt>
                <c:pt idx="167">
                  <c:v>13.91671416666667</c:v>
                </c:pt>
                <c:pt idx="168">
                  <c:v>14.000029444444444</c:v>
                </c:pt>
                <c:pt idx="169">
                  <c:v>14.083362500000002</c:v>
                </c:pt>
                <c:pt idx="170">
                  <c:v>14.166695277777826</c:v>
                </c:pt>
                <c:pt idx="171">
                  <c:v>14.250029166666669</c:v>
                </c:pt>
                <c:pt idx="172">
                  <c:v>14.333381666666666</c:v>
                </c:pt>
                <c:pt idx="173">
                  <c:v>14.416696388889186</c:v>
                </c:pt>
                <c:pt idx="174">
                  <c:v>14.500032500000026</c:v>
                </c:pt>
                <c:pt idx="175">
                  <c:v>14.583369444444443</c:v>
                </c:pt>
                <c:pt idx="176">
                  <c:v>14.666713888888889</c:v>
                </c:pt>
                <c:pt idx="177">
                  <c:v>14.75003166666667</c:v>
                </c:pt>
                <c:pt idx="178">
                  <c:v>14.833362222222222</c:v>
                </c:pt>
                <c:pt idx="179">
                  <c:v>14.916696666666876</c:v>
                </c:pt>
                <c:pt idx="180">
                  <c:v>15.000048055555553</c:v>
                </c:pt>
                <c:pt idx="181">
                  <c:v>15.083380555555555</c:v>
                </c:pt>
                <c:pt idx="182">
                  <c:v>15.166715</c:v>
                </c:pt>
                <c:pt idx="183">
                  <c:v>15.250030000000002</c:v>
                </c:pt>
                <c:pt idx="184">
                  <c:v>15.333372500000001</c:v>
                </c:pt>
                <c:pt idx="185">
                  <c:v>15.416713888888889</c:v>
                </c:pt>
                <c:pt idx="186">
                  <c:v>15.500028888888888</c:v>
                </c:pt>
                <c:pt idx="187">
                  <c:v>15.583375555555548</c:v>
                </c:pt>
                <c:pt idx="188">
                  <c:v>15.666701388888889</c:v>
                </c:pt>
                <c:pt idx="189">
                  <c:v>15.750028055555548</c:v>
                </c:pt>
                <c:pt idx="190">
                  <c:v>15.833393611111113</c:v>
                </c:pt>
                <c:pt idx="191">
                  <c:v>15.916714444444446</c:v>
                </c:pt>
                <c:pt idx="192">
                  <c:v>16.000028888888888</c:v>
                </c:pt>
                <c:pt idx="193">
                  <c:v>16.083362222222089</c:v>
                </c:pt>
                <c:pt idx="194">
                  <c:v>16.166699166666668</c:v>
                </c:pt>
                <c:pt idx="195">
                  <c:v>16.250028888888888</c:v>
                </c:pt>
                <c:pt idx="196">
                  <c:v>16.333376666666691</c:v>
                </c:pt>
                <c:pt idx="197">
                  <c:v>16.416715277777243</c:v>
                </c:pt>
                <c:pt idx="198">
                  <c:v>16.500049722222222</c:v>
                </c:pt>
                <c:pt idx="199">
                  <c:v>16.583383055555529</c:v>
                </c:pt>
                <c:pt idx="200">
                  <c:v>16.666701666666668</c:v>
                </c:pt>
                <c:pt idx="201">
                  <c:v>16.750029444444444</c:v>
                </c:pt>
                <c:pt idx="202">
                  <c:v>16.833379722222233</c:v>
                </c:pt>
                <c:pt idx="203">
                  <c:v>16.916695277777489</c:v>
                </c:pt>
                <c:pt idx="204">
                  <c:v>17.000028888888888</c:v>
                </c:pt>
                <c:pt idx="205">
                  <c:v>17.083367222222222</c:v>
                </c:pt>
                <c:pt idx="206">
                  <c:v>17.166695833332795</c:v>
                </c:pt>
                <c:pt idx="207">
                  <c:v>17.250029444444444</c:v>
                </c:pt>
                <c:pt idx="208">
                  <c:v>17.33338111111113</c:v>
                </c:pt>
                <c:pt idx="209">
                  <c:v>17.416696111111087</c:v>
                </c:pt>
                <c:pt idx="210">
                  <c:v>17.500036666666666</c:v>
                </c:pt>
                <c:pt idx="211">
                  <c:v>17.583375555555556</c:v>
                </c:pt>
                <c:pt idx="212">
                  <c:v>17.666708888888888</c:v>
                </c:pt>
                <c:pt idx="213">
                  <c:v>17.750031388888893</c:v>
                </c:pt>
                <c:pt idx="214">
                  <c:v>17.833362777777779</c:v>
                </c:pt>
                <c:pt idx="215">
                  <c:v>17.916695277777489</c:v>
                </c:pt>
                <c:pt idx="216">
                  <c:v>18.000032777777207</c:v>
                </c:pt>
                <c:pt idx="217">
                  <c:v>18.083361944444444</c:v>
                </c:pt>
                <c:pt idx="218">
                  <c:v>18.166696944444446</c:v>
                </c:pt>
                <c:pt idx="219">
                  <c:v>18.250029166666664</c:v>
                </c:pt>
                <c:pt idx="220">
                  <c:v>18.333383055555558</c:v>
                </c:pt>
                <c:pt idx="221">
                  <c:v>18.416697222222222</c:v>
                </c:pt>
                <c:pt idx="222">
                  <c:v>18.500028611111112</c:v>
                </c:pt>
                <c:pt idx="223">
                  <c:v>18.583362777777229</c:v>
                </c:pt>
                <c:pt idx="224">
                  <c:v>18.666698888888888</c:v>
                </c:pt>
                <c:pt idx="225">
                  <c:v>18.750030000000002</c:v>
                </c:pt>
                <c:pt idx="226">
                  <c:v>18.833362777777779</c:v>
                </c:pt>
                <c:pt idx="227">
                  <c:v>18.916695555555556</c:v>
                </c:pt>
                <c:pt idx="228">
                  <c:v>19.000030000000002</c:v>
                </c:pt>
                <c:pt idx="229">
                  <c:v>19.083382777777118</c:v>
                </c:pt>
                <c:pt idx="230">
                  <c:v>19.166716111111089</c:v>
                </c:pt>
                <c:pt idx="231">
                  <c:v>19.250040555555529</c:v>
                </c:pt>
                <c:pt idx="232">
                  <c:v>19.333381666666735</c:v>
                </c:pt>
                <c:pt idx="233">
                  <c:v>19.416710000000002</c:v>
                </c:pt>
                <c:pt idx="234">
                  <c:v>19.500029722222223</c:v>
                </c:pt>
                <c:pt idx="235">
                  <c:v>19.583363333332713</c:v>
                </c:pt>
                <c:pt idx="236">
                  <c:v>19.666695833332795</c:v>
                </c:pt>
                <c:pt idx="237">
                  <c:v>19.750048888888887</c:v>
                </c:pt>
                <c:pt idx="238">
                  <c:v>19.833381944444731</c:v>
                </c:pt>
                <c:pt idx="239">
                  <c:v>19.916714444444445</c:v>
                </c:pt>
                <c:pt idx="240">
                  <c:v>20.000049722222222</c:v>
                </c:pt>
                <c:pt idx="241">
                  <c:v>20.083381666666668</c:v>
                </c:pt>
                <c:pt idx="242">
                  <c:v>20.166701111111109</c:v>
                </c:pt>
                <c:pt idx="243">
                  <c:v>20.250048055555553</c:v>
                </c:pt>
                <c:pt idx="244">
                  <c:v>20.333382777777729</c:v>
                </c:pt>
                <c:pt idx="245">
                  <c:v>20.416714722222221</c:v>
                </c:pt>
                <c:pt idx="246">
                  <c:v>20.500048611111112</c:v>
                </c:pt>
                <c:pt idx="247">
                  <c:v>20.583375555555556</c:v>
                </c:pt>
                <c:pt idx="248">
                  <c:v>20.666696388888887</c:v>
                </c:pt>
                <c:pt idx="249">
                  <c:v>20.750029722222223</c:v>
                </c:pt>
                <c:pt idx="250">
                  <c:v>20.833363333333189</c:v>
                </c:pt>
                <c:pt idx="251">
                  <c:v>20.916709444444443</c:v>
                </c:pt>
                <c:pt idx="252">
                  <c:v>21.000048055555553</c:v>
                </c:pt>
                <c:pt idx="253">
                  <c:v>21.083382222221669</c:v>
                </c:pt>
                <c:pt idx="254">
                  <c:v>21.166715</c:v>
                </c:pt>
                <c:pt idx="255">
                  <c:v>21.250028888888892</c:v>
                </c:pt>
                <c:pt idx="256">
                  <c:v>21.333362777777779</c:v>
                </c:pt>
                <c:pt idx="257">
                  <c:v>21.416701111111109</c:v>
                </c:pt>
                <c:pt idx="258">
                  <c:v>21.500028611111112</c:v>
                </c:pt>
                <c:pt idx="259">
                  <c:v>21.583375555555556</c:v>
                </c:pt>
                <c:pt idx="260">
                  <c:v>21.666715</c:v>
                </c:pt>
                <c:pt idx="261">
                  <c:v>21.750037499999987</c:v>
                </c:pt>
                <c:pt idx="262">
                  <c:v>21.833362777777779</c:v>
                </c:pt>
                <c:pt idx="263">
                  <c:v>21.916714444444445</c:v>
                </c:pt>
                <c:pt idx="264">
                  <c:v>22.000037777777589</c:v>
                </c:pt>
                <c:pt idx="265">
                  <c:v>22.083362222222089</c:v>
                </c:pt>
                <c:pt idx="266">
                  <c:v>22.166715</c:v>
                </c:pt>
                <c:pt idx="267">
                  <c:v>22.250048611111112</c:v>
                </c:pt>
                <c:pt idx="268">
                  <c:v>22.333363333333189</c:v>
                </c:pt>
                <c:pt idx="269">
                  <c:v>22.416715</c:v>
                </c:pt>
                <c:pt idx="270">
                  <c:v>22.500048888888887</c:v>
                </c:pt>
                <c:pt idx="271">
                  <c:v>22.583365833332778</c:v>
                </c:pt>
                <c:pt idx="272">
                  <c:v>22.666696666666663</c:v>
                </c:pt>
                <c:pt idx="273">
                  <c:v>22.750039444444447</c:v>
                </c:pt>
                <c:pt idx="274">
                  <c:v>22.833361944444835</c:v>
                </c:pt>
                <c:pt idx="275">
                  <c:v>22.916695833332795</c:v>
                </c:pt>
                <c:pt idx="276">
                  <c:v>23.000029444444444</c:v>
                </c:pt>
                <c:pt idx="277">
                  <c:v>23.083373888888886</c:v>
                </c:pt>
                <c:pt idx="278">
                  <c:v>23.166696111111087</c:v>
                </c:pt>
                <c:pt idx="279">
                  <c:v>23.250044444444445</c:v>
                </c:pt>
                <c:pt idx="280">
                  <c:v>23.333372499999999</c:v>
                </c:pt>
                <c:pt idx="281">
                  <c:v>23.416716111111089</c:v>
                </c:pt>
                <c:pt idx="282">
                  <c:v>23.500044166666665</c:v>
                </c:pt>
                <c:pt idx="283">
                  <c:v>23.583363055555552</c:v>
                </c:pt>
                <c:pt idx="284">
                  <c:v>23.666696111111087</c:v>
                </c:pt>
                <c:pt idx="285">
                  <c:v>23.750029166666664</c:v>
                </c:pt>
                <c:pt idx="286">
                  <c:v>23.833382499999999</c:v>
                </c:pt>
                <c:pt idx="287">
                  <c:v>23.916695555555556</c:v>
                </c:pt>
                <c:pt idx="288">
                  <c:v>24.000028888888892</c:v>
                </c:pt>
                <c:pt idx="289">
                  <c:v>24.083362222222089</c:v>
                </c:pt>
                <c:pt idx="290">
                  <c:v>24.166719722222226</c:v>
                </c:pt>
                <c:pt idx="291">
                  <c:v>24.250054166666835</c:v>
                </c:pt>
                <c:pt idx="292">
                  <c:v>24.333362777777779</c:v>
                </c:pt>
                <c:pt idx="293">
                  <c:v>24.416704444444445</c:v>
                </c:pt>
                <c:pt idx="294">
                  <c:v>24.500043055555526</c:v>
                </c:pt>
                <c:pt idx="295">
                  <c:v>24.583380833332587</c:v>
                </c:pt>
                <c:pt idx="296">
                  <c:v>24.666695555555556</c:v>
                </c:pt>
                <c:pt idx="297">
                  <c:v>24.750029166666664</c:v>
                </c:pt>
                <c:pt idx="298">
                  <c:v>24.83338111111113</c:v>
                </c:pt>
                <c:pt idx="299">
                  <c:v>24.916707222222222</c:v>
                </c:pt>
                <c:pt idx="300">
                  <c:v>25.000047499999987</c:v>
                </c:pt>
                <c:pt idx="301">
                  <c:v>25.083381944444444</c:v>
                </c:pt>
                <c:pt idx="302">
                  <c:v>25.166704722222224</c:v>
                </c:pt>
                <c:pt idx="303">
                  <c:v>25.250042222221701</c:v>
                </c:pt>
                <c:pt idx="304">
                  <c:v>25.33337388888889</c:v>
                </c:pt>
                <c:pt idx="305">
                  <c:v>25.416695277777489</c:v>
                </c:pt>
                <c:pt idx="306">
                  <c:v>25.500049166666667</c:v>
                </c:pt>
                <c:pt idx="307">
                  <c:v>25.583372499999989</c:v>
                </c:pt>
                <c:pt idx="308">
                  <c:v>25.666715833332731</c:v>
                </c:pt>
                <c:pt idx="309">
                  <c:v>25.750028611111112</c:v>
                </c:pt>
                <c:pt idx="310">
                  <c:v>25.833362222222224</c:v>
                </c:pt>
                <c:pt idx="311">
                  <c:v>25.916696388888887</c:v>
                </c:pt>
                <c:pt idx="312">
                  <c:v>26.000028611111112</c:v>
                </c:pt>
                <c:pt idx="313">
                  <c:v>26.083361944444444</c:v>
                </c:pt>
                <c:pt idx="314">
                  <c:v>26.166695555555556</c:v>
                </c:pt>
                <c:pt idx="315">
                  <c:v>26.250028888888892</c:v>
                </c:pt>
                <c:pt idx="316">
                  <c:v>26.333362222222224</c:v>
                </c:pt>
                <c:pt idx="317">
                  <c:v>26.416695555555556</c:v>
                </c:pt>
                <c:pt idx="318">
                  <c:v>26.500040277777064</c:v>
                </c:pt>
                <c:pt idx="319">
                  <c:v>26.583362222222089</c:v>
                </c:pt>
                <c:pt idx="320">
                  <c:v>26.666698055555553</c:v>
                </c:pt>
                <c:pt idx="321">
                  <c:v>26.750029166666664</c:v>
                </c:pt>
                <c:pt idx="322">
                  <c:v>26.833380555555554</c:v>
                </c:pt>
                <c:pt idx="323">
                  <c:v>26.916703055555526</c:v>
                </c:pt>
                <c:pt idx="324">
                  <c:v>27.000040555555529</c:v>
                </c:pt>
                <c:pt idx="325">
                  <c:v>27.083385833332724</c:v>
                </c:pt>
                <c:pt idx="326">
                  <c:v>27.166716388888887</c:v>
                </c:pt>
                <c:pt idx="327">
                  <c:v>27.250028888888892</c:v>
                </c:pt>
                <c:pt idx="328">
                  <c:v>27.333362777777779</c:v>
                </c:pt>
                <c:pt idx="329">
                  <c:v>27.416719444444446</c:v>
                </c:pt>
                <c:pt idx="330">
                  <c:v>27.500048333332806</c:v>
                </c:pt>
                <c:pt idx="331">
                  <c:v>27.583366666666667</c:v>
                </c:pt>
                <c:pt idx="332">
                  <c:v>27.666711111111113</c:v>
                </c:pt>
                <c:pt idx="333">
                  <c:v>27.750047499999987</c:v>
                </c:pt>
                <c:pt idx="334">
                  <c:v>27.833381944444731</c:v>
                </c:pt>
                <c:pt idx="335">
                  <c:v>27.916697777777689</c:v>
                </c:pt>
                <c:pt idx="336">
                  <c:v>28.000048611111112</c:v>
                </c:pt>
                <c:pt idx="337">
                  <c:v>28.083381388888888</c:v>
                </c:pt>
                <c:pt idx="338">
                  <c:v>28.166696388888887</c:v>
                </c:pt>
                <c:pt idx="339">
                  <c:v>28.250047222222189</c:v>
                </c:pt>
                <c:pt idx="340">
                  <c:v>28.333381666666735</c:v>
                </c:pt>
                <c:pt idx="341">
                  <c:v>28.416695555555556</c:v>
                </c:pt>
                <c:pt idx="342">
                  <c:v>28.500028888888892</c:v>
                </c:pt>
                <c:pt idx="343">
                  <c:v>28.583361944444444</c:v>
                </c:pt>
                <c:pt idx="344">
                  <c:v>28.666714722222221</c:v>
                </c:pt>
                <c:pt idx="345">
                  <c:v>28.750048333332806</c:v>
                </c:pt>
                <c:pt idx="346">
                  <c:v>28.833381944444731</c:v>
                </c:pt>
                <c:pt idx="347">
                  <c:v>28.916698888888888</c:v>
                </c:pt>
                <c:pt idx="348">
                  <c:v>29.000051666666735</c:v>
                </c:pt>
                <c:pt idx="349">
                  <c:v>29.083368333332889</c:v>
                </c:pt>
                <c:pt idx="350">
                  <c:v>29.166715</c:v>
                </c:pt>
                <c:pt idx="351">
                  <c:v>29.250028611111112</c:v>
                </c:pt>
                <c:pt idx="352">
                  <c:v>29.333371111111131</c:v>
                </c:pt>
                <c:pt idx="353">
                  <c:v>29.416695555555556</c:v>
                </c:pt>
                <c:pt idx="354">
                  <c:v>29.500043333332677</c:v>
                </c:pt>
                <c:pt idx="355">
                  <c:v>29.583362499999989</c:v>
                </c:pt>
                <c:pt idx="356">
                  <c:v>29.666696666666663</c:v>
                </c:pt>
                <c:pt idx="357">
                  <c:v>29.750028611111112</c:v>
                </c:pt>
                <c:pt idx="358">
                  <c:v>29.833374444444928</c:v>
                </c:pt>
                <c:pt idx="359">
                  <c:v>29.916715</c:v>
                </c:pt>
                <c:pt idx="360">
                  <c:v>30.000040555555529</c:v>
                </c:pt>
                <c:pt idx="361">
                  <c:v>30.083381666666668</c:v>
                </c:pt>
                <c:pt idx="362">
                  <c:v>30.166714722222221</c:v>
                </c:pt>
                <c:pt idx="363">
                  <c:v>30.250048055555553</c:v>
                </c:pt>
                <c:pt idx="364">
                  <c:v>30.333381666666735</c:v>
                </c:pt>
                <c:pt idx="365">
                  <c:v>30.416698611111112</c:v>
                </c:pt>
                <c:pt idx="366">
                  <c:v>30.500028888888892</c:v>
                </c:pt>
                <c:pt idx="367">
                  <c:v>30.583381111111112</c:v>
                </c:pt>
                <c:pt idx="368">
                  <c:v>30.666707222222222</c:v>
                </c:pt>
                <c:pt idx="369">
                  <c:v>30.750028611111112</c:v>
                </c:pt>
                <c:pt idx="370">
                  <c:v>30.833380833332889</c:v>
                </c:pt>
                <c:pt idx="371">
                  <c:v>30.916715</c:v>
                </c:pt>
                <c:pt idx="372">
                  <c:v>31.000047499999987</c:v>
                </c:pt>
                <c:pt idx="373">
                  <c:v>31.083361944444444</c:v>
                </c:pt>
                <c:pt idx="374">
                  <c:v>31.166700555555529</c:v>
                </c:pt>
                <c:pt idx="375">
                  <c:v>31.250028888888892</c:v>
                </c:pt>
                <c:pt idx="376">
                  <c:v>31.333381666666735</c:v>
                </c:pt>
                <c:pt idx="377">
                  <c:v>31.416696944444443</c:v>
                </c:pt>
                <c:pt idx="378">
                  <c:v>31.500044444444445</c:v>
                </c:pt>
                <c:pt idx="379">
                  <c:v>31.583363055555552</c:v>
                </c:pt>
                <c:pt idx="380">
                  <c:v>31.666695277777489</c:v>
                </c:pt>
                <c:pt idx="381">
                  <c:v>31.750048611111112</c:v>
                </c:pt>
                <c:pt idx="382">
                  <c:v>31.833373055555555</c:v>
                </c:pt>
                <c:pt idx="383">
                  <c:v>31.916715</c:v>
                </c:pt>
                <c:pt idx="384">
                  <c:v>32.000042499999999</c:v>
                </c:pt>
                <c:pt idx="385">
                  <c:v>32.083361944444448</c:v>
                </c:pt>
                <c:pt idx="386">
                  <c:v>32.166714166666644</c:v>
                </c:pt>
                <c:pt idx="387">
                  <c:v>32.250030000000002</c:v>
                </c:pt>
                <c:pt idx="388">
                  <c:v>32.33336527777778</c:v>
                </c:pt>
                <c:pt idx="389">
                  <c:v>32.416705</c:v>
                </c:pt>
                <c:pt idx="390">
                  <c:v>32.500047777777745</c:v>
                </c:pt>
                <c:pt idx="391">
                  <c:v>32.583381666665844</c:v>
                </c:pt>
                <c:pt idx="392">
                  <c:v>32.666695555555556</c:v>
                </c:pt>
                <c:pt idx="393">
                  <c:v>32.750048333333325</c:v>
                </c:pt>
                <c:pt idx="394">
                  <c:v>32.8333625</c:v>
                </c:pt>
                <c:pt idx="395">
                  <c:v>32.916713055555554</c:v>
                </c:pt>
                <c:pt idx="396">
                  <c:v>33.000028888888913</c:v>
                </c:pt>
                <c:pt idx="397">
                  <c:v>33.08336527777778</c:v>
                </c:pt>
                <c:pt idx="398">
                  <c:v>33.166695555555556</c:v>
                </c:pt>
                <c:pt idx="399">
                  <c:v>33.250028888888913</c:v>
                </c:pt>
                <c:pt idx="400">
                  <c:v>33.333363333333324</c:v>
                </c:pt>
                <c:pt idx="401">
                  <c:v>33.416714166665997</c:v>
                </c:pt>
                <c:pt idx="402">
                  <c:v>33.500048611111104</c:v>
                </c:pt>
                <c:pt idx="403">
                  <c:v>33.583379166665999</c:v>
                </c:pt>
                <c:pt idx="404">
                  <c:v>33.666695555555556</c:v>
                </c:pt>
                <c:pt idx="405">
                  <c:v>33.750047777777745</c:v>
                </c:pt>
                <c:pt idx="406">
                  <c:v>33.8333625</c:v>
                </c:pt>
                <c:pt idx="407">
                  <c:v>33.916712777777782</c:v>
                </c:pt>
                <c:pt idx="408">
                  <c:v>34.000029444444444</c:v>
                </c:pt>
                <c:pt idx="409">
                  <c:v>34.083363611111096</c:v>
                </c:pt>
                <c:pt idx="410">
                  <c:v>34.166715555555562</c:v>
                </c:pt>
                <c:pt idx="411">
                  <c:v>34.250032222222231</c:v>
                </c:pt>
                <c:pt idx="412">
                  <c:v>34.3333625</c:v>
                </c:pt>
                <c:pt idx="413">
                  <c:v>34.416695555555194</c:v>
                </c:pt>
                <c:pt idx="414">
                  <c:v>34.500028611111105</c:v>
                </c:pt>
                <c:pt idx="415">
                  <c:v>34.583364722221994</c:v>
                </c:pt>
                <c:pt idx="416">
                  <c:v>34.666719722222233</c:v>
                </c:pt>
                <c:pt idx="417">
                  <c:v>34.750047222222094</c:v>
                </c:pt>
                <c:pt idx="418">
                  <c:v>34.833362222222227</c:v>
                </c:pt>
                <c:pt idx="419">
                  <c:v>34.916716111111114</c:v>
                </c:pt>
                <c:pt idx="420">
                  <c:v>35.000049722222194</c:v>
                </c:pt>
                <c:pt idx="421">
                  <c:v>35.083381944444447</c:v>
                </c:pt>
                <c:pt idx="422">
                  <c:v>35.166695555555556</c:v>
                </c:pt>
                <c:pt idx="423">
                  <c:v>35.250028888888913</c:v>
                </c:pt>
                <c:pt idx="424">
                  <c:v>35.333380833333294</c:v>
                </c:pt>
                <c:pt idx="425">
                  <c:v>35.416695833333144</c:v>
                </c:pt>
                <c:pt idx="426">
                  <c:v>35.500047777777745</c:v>
                </c:pt>
                <c:pt idx="427">
                  <c:v>35.583364722221994</c:v>
                </c:pt>
                <c:pt idx="428">
                  <c:v>35.666695833333335</c:v>
                </c:pt>
                <c:pt idx="429">
                  <c:v>35.750048611111104</c:v>
                </c:pt>
                <c:pt idx="430">
                  <c:v>35.833363333333324</c:v>
                </c:pt>
                <c:pt idx="431">
                  <c:v>35.916703333333324</c:v>
                </c:pt>
                <c:pt idx="432">
                  <c:v>36.000029444444444</c:v>
                </c:pt>
                <c:pt idx="433">
                  <c:v>36.083381666665844</c:v>
                </c:pt>
                <c:pt idx="434">
                  <c:v>36.166696666665999</c:v>
                </c:pt>
                <c:pt idx="435">
                  <c:v>36.250029166665975</c:v>
                </c:pt>
                <c:pt idx="436">
                  <c:v>36.333381111111095</c:v>
                </c:pt>
                <c:pt idx="437">
                  <c:v>36.416715000000003</c:v>
                </c:pt>
                <c:pt idx="438">
                  <c:v>36.500028888888913</c:v>
                </c:pt>
                <c:pt idx="439">
                  <c:v>36.583365000000001</c:v>
                </c:pt>
                <c:pt idx="440">
                  <c:v>36.666702777778013</c:v>
                </c:pt>
                <c:pt idx="441">
                  <c:v>36.750048611111104</c:v>
                </c:pt>
                <c:pt idx="442">
                  <c:v>36.83336222222222</c:v>
                </c:pt>
                <c:pt idx="443">
                  <c:v>36.916700555555494</c:v>
                </c:pt>
                <c:pt idx="444">
                  <c:v>37.000030555555554</c:v>
                </c:pt>
                <c:pt idx="445">
                  <c:v>37.083363333333324</c:v>
                </c:pt>
                <c:pt idx="446">
                  <c:v>37.166715000001034</c:v>
                </c:pt>
                <c:pt idx="447">
                  <c:v>37.250049166665974</c:v>
                </c:pt>
                <c:pt idx="448">
                  <c:v>37.3333625</c:v>
                </c:pt>
                <c:pt idx="449">
                  <c:v>37.416696388888887</c:v>
                </c:pt>
                <c:pt idx="450">
                  <c:v>37.500028888888913</c:v>
                </c:pt>
                <c:pt idx="451">
                  <c:v>37.583382499999999</c:v>
                </c:pt>
                <c:pt idx="452">
                  <c:v>37.666714444444452</c:v>
                </c:pt>
                <c:pt idx="453">
                  <c:v>37.750029166665975</c:v>
                </c:pt>
                <c:pt idx="454">
                  <c:v>37.833363055555544</c:v>
                </c:pt>
                <c:pt idx="455">
                  <c:v>37.916713888889063</c:v>
                </c:pt>
                <c:pt idx="456">
                  <c:v>38.000036388889313</c:v>
                </c:pt>
                <c:pt idx="457">
                  <c:v>38.083362777777779</c:v>
                </c:pt>
                <c:pt idx="458">
                  <c:v>38.166702222222263</c:v>
                </c:pt>
                <c:pt idx="459">
                  <c:v>38.250028611111105</c:v>
                </c:pt>
                <c:pt idx="460">
                  <c:v>38.333365833333325</c:v>
                </c:pt>
                <c:pt idx="461">
                  <c:v>38.416695833333144</c:v>
                </c:pt>
                <c:pt idx="462">
                  <c:v>38.500028888888913</c:v>
                </c:pt>
                <c:pt idx="463">
                  <c:v>38.583373055555555</c:v>
                </c:pt>
                <c:pt idx="464">
                  <c:v>38.666696666665999</c:v>
                </c:pt>
                <c:pt idx="465">
                  <c:v>38.750048333333325</c:v>
                </c:pt>
                <c:pt idx="466">
                  <c:v>38.833363888888883</c:v>
                </c:pt>
                <c:pt idx="467">
                  <c:v>38.916695555555194</c:v>
                </c:pt>
                <c:pt idx="468">
                  <c:v>39.000029444444444</c:v>
                </c:pt>
                <c:pt idx="469">
                  <c:v>39.083381666665844</c:v>
                </c:pt>
                <c:pt idx="470">
                  <c:v>39.166716388890215</c:v>
                </c:pt>
                <c:pt idx="471">
                  <c:v>39.250032777777783</c:v>
                </c:pt>
                <c:pt idx="472">
                  <c:v>39.333372222222231</c:v>
                </c:pt>
                <c:pt idx="473">
                  <c:v>39.416711944444451</c:v>
                </c:pt>
                <c:pt idx="474">
                  <c:v>39.500042777777779</c:v>
                </c:pt>
                <c:pt idx="475">
                  <c:v>39.583364166665994</c:v>
                </c:pt>
                <c:pt idx="476">
                  <c:v>39.666695555555556</c:v>
                </c:pt>
                <c:pt idx="477">
                  <c:v>39.750036666665999</c:v>
                </c:pt>
                <c:pt idx="478">
                  <c:v>39.833380277777778</c:v>
                </c:pt>
                <c:pt idx="479">
                  <c:v>39.916706666665995</c:v>
                </c:pt>
                <c:pt idx="480">
                  <c:v>40.000028888888913</c:v>
                </c:pt>
                <c:pt idx="481">
                  <c:v>40.0833625</c:v>
                </c:pt>
                <c:pt idx="482">
                  <c:v>40.166696111111108</c:v>
                </c:pt>
                <c:pt idx="483">
                  <c:v>40.250029444444444</c:v>
                </c:pt>
                <c:pt idx="484">
                  <c:v>40.3333625</c:v>
                </c:pt>
                <c:pt idx="485">
                  <c:v>40.416701111111095</c:v>
                </c:pt>
                <c:pt idx="486">
                  <c:v>40.500028611111105</c:v>
                </c:pt>
                <c:pt idx="487">
                  <c:v>40.583382222222227</c:v>
                </c:pt>
                <c:pt idx="488">
                  <c:v>40.666713888890172</c:v>
                </c:pt>
                <c:pt idx="489">
                  <c:v>40.750038333333336</c:v>
                </c:pt>
                <c:pt idx="490">
                  <c:v>40.833361944444448</c:v>
                </c:pt>
                <c:pt idx="491">
                  <c:v>40.916715277777783</c:v>
                </c:pt>
                <c:pt idx="492">
                  <c:v>41.000048611111104</c:v>
                </c:pt>
                <c:pt idx="493">
                  <c:v>41.083363055555544</c:v>
                </c:pt>
                <c:pt idx="494">
                  <c:v>41.166705555555559</c:v>
                </c:pt>
                <c:pt idx="495">
                  <c:v>41.250047777777745</c:v>
                </c:pt>
                <c:pt idx="496">
                  <c:v>41.333381666665844</c:v>
                </c:pt>
                <c:pt idx="497">
                  <c:v>41.416696388888887</c:v>
                </c:pt>
                <c:pt idx="498">
                  <c:v>41.500046666665995</c:v>
                </c:pt>
                <c:pt idx="499">
                  <c:v>41.583382499999999</c:v>
                </c:pt>
                <c:pt idx="500">
                  <c:v>41.666705555555559</c:v>
                </c:pt>
                <c:pt idx="501">
                  <c:v>41.750030000000002</c:v>
                </c:pt>
                <c:pt idx="502">
                  <c:v>41.83336222222222</c:v>
                </c:pt>
                <c:pt idx="503">
                  <c:v>41.916696111111094</c:v>
                </c:pt>
                <c:pt idx="504">
                  <c:v>42.000028611111105</c:v>
                </c:pt>
                <c:pt idx="505">
                  <c:v>42.083363611111096</c:v>
                </c:pt>
                <c:pt idx="506">
                  <c:v>42.166715000001034</c:v>
                </c:pt>
                <c:pt idx="507">
                  <c:v>42.250048333333325</c:v>
                </c:pt>
                <c:pt idx="508">
                  <c:v>42.333361944444448</c:v>
                </c:pt>
                <c:pt idx="509">
                  <c:v>42.416695833333144</c:v>
                </c:pt>
                <c:pt idx="510">
                  <c:v>42.500029722222195</c:v>
                </c:pt>
                <c:pt idx="511">
                  <c:v>42.583366388888912</c:v>
                </c:pt>
                <c:pt idx="512">
                  <c:v>42.666695555555556</c:v>
                </c:pt>
                <c:pt idx="513">
                  <c:v>42.750047777777745</c:v>
                </c:pt>
                <c:pt idx="514">
                  <c:v>42.833382222222227</c:v>
                </c:pt>
                <c:pt idx="515">
                  <c:v>42.916715555555555</c:v>
                </c:pt>
                <c:pt idx="516">
                  <c:v>43.000028888888913</c:v>
                </c:pt>
                <c:pt idx="517">
                  <c:v>43.083381666665844</c:v>
                </c:pt>
                <c:pt idx="518">
                  <c:v>43.166695555555556</c:v>
                </c:pt>
                <c:pt idx="519">
                  <c:v>43.250048333333325</c:v>
                </c:pt>
                <c:pt idx="520">
                  <c:v>43.333371666665997</c:v>
                </c:pt>
                <c:pt idx="521">
                  <c:v>43.416696944444446</c:v>
                </c:pt>
                <c:pt idx="522">
                  <c:v>43.500039722222226</c:v>
                </c:pt>
                <c:pt idx="523">
                  <c:v>43.583384722221993</c:v>
                </c:pt>
                <c:pt idx="524">
                  <c:v>43.666714166666644</c:v>
                </c:pt>
                <c:pt idx="525">
                  <c:v>43.750030000000002</c:v>
                </c:pt>
                <c:pt idx="526">
                  <c:v>43.833380277777778</c:v>
                </c:pt>
                <c:pt idx="527">
                  <c:v>43.916695833333144</c:v>
                </c:pt>
                <c:pt idx="528">
                  <c:v>44.000038333333336</c:v>
                </c:pt>
                <c:pt idx="529">
                  <c:v>44.083362777777779</c:v>
                </c:pt>
                <c:pt idx="530">
                  <c:v>44.166695277777812</c:v>
                </c:pt>
                <c:pt idx="531">
                  <c:v>44.250040277777778</c:v>
                </c:pt>
                <c:pt idx="532">
                  <c:v>44.333381666665844</c:v>
                </c:pt>
                <c:pt idx="533">
                  <c:v>44.416695833333144</c:v>
                </c:pt>
                <c:pt idx="534">
                  <c:v>44.500034722222225</c:v>
                </c:pt>
                <c:pt idx="535">
                  <c:v>44.583363055555544</c:v>
                </c:pt>
                <c:pt idx="536">
                  <c:v>44.666696944444453</c:v>
                </c:pt>
                <c:pt idx="537">
                  <c:v>44.750028888888913</c:v>
                </c:pt>
                <c:pt idx="538">
                  <c:v>44.833382499999999</c:v>
                </c:pt>
                <c:pt idx="539">
                  <c:v>44.916714444444445</c:v>
                </c:pt>
                <c:pt idx="540">
                  <c:v>45.000028611111105</c:v>
                </c:pt>
                <c:pt idx="541">
                  <c:v>45.08336222222222</c:v>
                </c:pt>
                <c:pt idx="542">
                  <c:v>45.166715277778728</c:v>
                </c:pt>
                <c:pt idx="543">
                  <c:v>45.250029444444444</c:v>
                </c:pt>
                <c:pt idx="544">
                  <c:v>45.33338194444444</c:v>
                </c:pt>
                <c:pt idx="545">
                  <c:v>45.416696111111094</c:v>
                </c:pt>
                <c:pt idx="546">
                  <c:v>45.500047777777745</c:v>
                </c:pt>
                <c:pt idx="547">
                  <c:v>45.583382222222227</c:v>
                </c:pt>
                <c:pt idx="548">
                  <c:v>45.666709166666394</c:v>
                </c:pt>
                <c:pt idx="549">
                  <c:v>45.750058888889313</c:v>
                </c:pt>
                <c:pt idx="550">
                  <c:v>45.83336222222222</c:v>
                </c:pt>
                <c:pt idx="551">
                  <c:v>45.916714444444445</c:v>
                </c:pt>
                <c:pt idx="552">
                  <c:v>46.000028888888913</c:v>
                </c:pt>
                <c:pt idx="553">
                  <c:v>46.083381666665844</c:v>
                </c:pt>
                <c:pt idx="554">
                  <c:v>46.166695555555556</c:v>
                </c:pt>
                <c:pt idx="555">
                  <c:v>46.250029444444444</c:v>
                </c:pt>
                <c:pt idx="556">
                  <c:v>46.333366111111104</c:v>
                </c:pt>
                <c:pt idx="557">
                  <c:v>46.416705555555545</c:v>
                </c:pt>
                <c:pt idx="558">
                  <c:v>46.500048055555546</c:v>
                </c:pt>
                <c:pt idx="559">
                  <c:v>46.583381388888888</c:v>
                </c:pt>
                <c:pt idx="560">
                  <c:v>46.666698055555557</c:v>
                </c:pt>
                <c:pt idx="561">
                  <c:v>46.750040277777778</c:v>
                </c:pt>
                <c:pt idx="562">
                  <c:v>46.833363333333324</c:v>
                </c:pt>
                <c:pt idx="563">
                  <c:v>46.916696666665352</c:v>
                </c:pt>
                <c:pt idx="564">
                  <c:v>47.000031666665997</c:v>
                </c:pt>
                <c:pt idx="565">
                  <c:v>47.083370277777782</c:v>
                </c:pt>
                <c:pt idx="566">
                  <c:v>47.166712500000919</c:v>
                </c:pt>
                <c:pt idx="567">
                  <c:v>47.250028888888913</c:v>
                </c:pt>
                <c:pt idx="568">
                  <c:v>47.333380555555394</c:v>
                </c:pt>
                <c:pt idx="569">
                  <c:v>47.416708611111105</c:v>
                </c:pt>
                <c:pt idx="570">
                  <c:v>47.500033888889163</c:v>
                </c:pt>
                <c:pt idx="571">
                  <c:v>47.58336222222222</c:v>
                </c:pt>
                <c:pt idx="572">
                  <c:v>47.666696666665999</c:v>
                </c:pt>
                <c:pt idx="573">
                  <c:v>47.750049166665974</c:v>
                </c:pt>
                <c:pt idx="574">
                  <c:v>47.833367777777774</c:v>
                </c:pt>
                <c:pt idx="575">
                  <c:v>47.916695277777777</c:v>
                </c:pt>
                <c:pt idx="576">
                  <c:v>48.000049444444294</c:v>
                </c:pt>
                <c:pt idx="577">
                  <c:v>48.083376388889263</c:v>
                </c:pt>
                <c:pt idx="578">
                  <c:v>48.166695555555556</c:v>
                </c:pt>
                <c:pt idx="579">
                  <c:v>48.250028888888913</c:v>
                </c:pt>
                <c:pt idx="580">
                  <c:v>48.333361944444448</c:v>
                </c:pt>
                <c:pt idx="581">
                  <c:v>48.416696111111094</c:v>
                </c:pt>
                <c:pt idx="582">
                  <c:v>48.500028611111105</c:v>
                </c:pt>
                <c:pt idx="583">
                  <c:v>48.583374166665998</c:v>
                </c:pt>
                <c:pt idx="584">
                  <c:v>48.666702777778013</c:v>
                </c:pt>
                <c:pt idx="585">
                  <c:v>48.750029444444444</c:v>
                </c:pt>
                <c:pt idx="586">
                  <c:v>48.833363333333324</c:v>
                </c:pt>
                <c:pt idx="587">
                  <c:v>48.916714166665997</c:v>
                </c:pt>
                <c:pt idx="588">
                  <c:v>49.000037777777777</c:v>
                </c:pt>
                <c:pt idx="589">
                  <c:v>49.083381666665844</c:v>
                </c:pt>
                <c:pt idx="590">
                  <c:v>49.166698055555557</c:v>
                </c:pt>
                <c:pt idx="591">
                  <c:v>49.250028888888913</c:v>
                </c:pt>
                <c:pt idx="592">
                  <c:v>49.333368611111105</c:v>
                </c:pt>
                <c:pt idx="593">
                  <c:v>49.416695555555194</c:v>
                </c:pt>
                <c:pt idx="594">
                  <c:v>49.500048055555546</c:v>
                </c:pt>
                <c:pt idx="595">
                  <c:v>49.583368611111105</c:v>
                </c:pt>
                <c:pt idx="596">
                  <c:v>49.666695277777812</c:v>
                </c:pt>
                <c:pt idx="597">
                  <c:v>49.750048333333325</c:v>
                </c:pt>
                <c:pt idx="598">
                  <c:v>49.833374166665998</c:v>
                </c:pt>
                <c:pt idx="599">
                  <c:v>49.916715277777783</c:v>
                </c:pt>
                <c:pt idx="600">
                  <c:v>50.000029166665975</c:v>
                </c:pt>
                <c:pt idx="601">
                  <c:v>50.08338194444444</c:v>
                </c:pt>
                <c:pt idx="602">
                  <c:v>50.166715277778728</c:v>
                </c:pt>
                <c:pt idx="603">
                  <c:v>50.250048611111104</c:v>
                </c:pt>
                <c:pt idx="604">
                  <c:v>50.33336222222222</c:v>
                </c:pt>
                <c:pt idx="605">
                  <c:v>50.416708888888913</c:v>
                </c:pt>
                <c:pt idx="606">
                  <c:v>50.500048611111104</c:v>
                </c:pt>
                <c:pt idx="607">
                  <c:v>50.583382499999999</c:v>
                </c:pt>
                <c:pt idx="608">
                  <c:v>50.666703055555551</c:v>
                </c:pt>
                <c:pt idx="609">
                  <c:v>50.750028888888913</c:v>
                </c:pt>
                <c:pt idx="610">
                  <c:v>50.833376944444453</c:v>
                </c:pt>
                <c:pt idx="611">
                  <c:v>50.916695555555194</c:v>
                </c:pt>
                <c:pt idx="612">
                  <c:v>51.000028611111105</c:v>
                </c:pt>
                <c:pt idx="613">
                  <c:v>51.083395833333334</c:v>
                </c:pt>
                <c:pt idx="614">
                  <c:v>51.166706388890013</c:v>
                </c:pt>
                <c:pt idx="615">
                  <c:v>51.250028611111105</c:v>
                </c:pt>
                <c:pt idx="616">
                  <c:v>51.33336222222222</c:v>
                </c:pt>
                <c:pt idx="617">
                  <c:v>51.416696944444446</c:v>
                </c:pt>
                <c:pt idx="618">
                  <c:v>51.500047499999994</c:v>
                </c:pt>
                <c:pt idx="619">
                  <c:v>51.583363611111096</c:v>
                </c:pt>
                <c:pt idx="620">
                  <c:v>51.666702222222263</c:v>
                </c:pt>
                <c:pt idx="621">
                  <c:v>51.750034444444445</c:v>
                </c:pt>
                <c:pt idx="622">
                  <c:v>51.833363333333324</c:v>
                </c:pt>
                <c:pt idx="623">
                  <c:v>51.916696111111094</c:v>
                </c:pt>
                <c:pt idx="624">
                  <c:v>52.000028611111105</c:v>
                </c:pt>
                <c:pt idx="625">
                  <c:v>52.083381666665844</c:v>
                </c:pt>
                <c:pt idx="626">
                  <c:v>52.166696111111108</c:v>
                </c:pt>
                <c:pt idx="627">
                  <c:v>52.250033055555555</c:v>
                </c:pt>
                <c:pt idx="628">
                  <c:v>52.33338194444444</c:v>
                </c:pt>
                <c:pt idx="629">
                  <c:v>52.416700555555494</c:v>
                </c:pt>
                <c:pt idx="630">
                  <c:v>52.500044166665994</c:v>
                </c:pt>
                <c:pt idx="631">
                  <c:v>52.583380833333294</c:v>
                </c:pt>
                <c:pt idx="632">
                  <c:v>52.666695833333335</c:v>
                </c:pt>
                <c:pt idx="633">
                  <c:v>52.750047777777745</c:v>
                </c:pt>
                <c:pt idx="634">
                  <c:v>52.833381666665844</c:v>
                </c:pt>
                <c:pt idx="635">
                  <c:v>52.916695833333144</c:v>
                </c:pt>
                <c:pt idx="636">
                  <c:v>53.000029166665975</c:v>
                </c:pt>
                <c:pt idx="637">
                  <c:v>53.083380555555394</c:v>
                </c:pt>
                <c:pt idx="638">
                  <c:v>53.166717222222232</c:v>
                </c:pt>
                <c:pt idx="639">
                  <c:v>53.250045833333324</c:v>
                </c:pt>
                <c:pt idx="640">
                  <c:v>53.333363611111096</c:v>
                </c:pt>
                <c:pt idx="641">
                  <c:v>53.416712222222216</c:v>
                </c:pt>
                <c:pt idx="642">
                  <c:v>53.500029166665975</c:v>
                </c:pt>
                <c:pt idx="643">
                  <c:v>53.58336222222222</c:v>
                </c:pt>
                <c:pt idx="644">
                  <c:v>53.666701388889663</c:v>
                </c:pt>
                <c:pt idx="645">
                  <c:v>53.750048888888912</c:v>
                </c:pt>
                <c:pt idx="646">
                  <c:v>53.833376666665998</c:v>
                </c:pt>
                <c:pt idx="647">
                  <c:v>53.916715833333335</c:v>
                </c:pt>
                <c:pt idx="648">
                  <c:v>54.000029166665975</c:v>
                </c:pt>
                <c:pt idx="649">
                  <c:v>54.083371388888963</c:v>
                </c:pt>
                <c:pt idx="650">
                  <c:v>54.166715277778728</c:v>
                </c:pt>
                <c:pt idx="651">
                  <c:v>54.250047777777745</c:v>
                </c:pt>
                <c:pt idx="652">
                  <c:v>54.33336222222222</c:v>
                </c:pt>
                <c:pt idx="653">
                  <c:v>54.416699166665794</c:v>
                </c:pt>
                <c:pt idx="654">
                  <c:v>54.500029166665975</c:v>
                </c:pt>
                <c:pt idx="655">
                  <c:v>54.583381666665844</c:v>
                </c:pt>
                <c:pt idx="656">
                  <c:v>54.666697222222204</c:v>
                </c:pt>
                <c:pt idx="657">
                  <c:v>54.750029722222195</c:v>
                </c:pt>
                <c:pt idx="658">
                  <c:v>54.833378888889413</c:v>
                </c:pt>
                <c:pt idx="659">
                  <c:v>54.916696111111094</c:v>
                </c:pt>
                <c:pt idx="660">
                  <c:v>55.000048333333325</c:v>
                </c:pt>
                <c:pt idx="661">
                  <c:v>55.083381388888888</c:v>
                </c:pt>
                <c:pt idx="662">
                  <c:v>55.166696388889363</c:v>
                </c:pt>
                <c:pt idx="663">
                  <c:v>55.250048333333325</c:v>
                </c:pt>
                <c:pt idx="664">
                  <c:v>55.333363611111096</c:v>
                </c:pt>
                <c:pt idx="665">
                  <c:v>55.416715555555555</c:v>
                </c:pt>
                <c:pt idx="666">
                  <c:v>55.500028888888913</c:v>
                </c:pt>
                <c:pt idx="667">
                  <c:v>55.583361944444448</c:v>
                </c:pt>
                <c:pt idx="668">
                  <c:v>55.666695833333335</c:v>
                </c:pt>
                <c:pt idx="669">
                  <c:v>55.750040833333294</c:v>
                </c:pt>
                <c:pt idx="670">
                  <c:v>55.833365833333325</c:v>
                </c:pt>
                <c:pt idx="671">
                  <c:v>55.916696388888887</c:v>
                </c:pt>
                <c:pt idx="672">
                  <c:v>56.000049444444294</c:v>
                </c:pt>
                <c:pt idx="673">
                  <c:v>56.08336222222222</c:v>
                </c:pt>
                <c:pt idx="674">
                  <c:v>56.166715277778728</c:v>
                </c:pt>
                <c:pt idx="675">
                  <c:v>56.250048333333325</c:v>
                </c:pt>
                <c:pt idx="676">
                  <c:v>56.333362777777779</c:v>
                </c:pt>
                <c:pt idx="677">
                  <c:v>56.416715000000003</c:v>
                </c:pt>
                <c:pt idx="678">
                  <c:v>56.500046388888883</c:v>
                </c:pt>
                <c:pt idx="679">
                  <c:v>56.583363611111096</c:v>
                </c:pt>
                <c:pt idx="680">
                  <c:v>56.666695277777812</c:v>
                </c:pt>
                <c:pt idx="681">
                  <c:v>56.750048055555546</c:v>
                </c:pt>
                <c:pt idx="682">
                  <c:v>56.8333625</c:v>
                </c:pt>
                <c:pt idx="683">
                  <c:v>56.916706111111104</c:v>
                </c:pt>
                <c:pt idx="684">
                  <c:v>57.000030000000002</c:v>
                </c:pt>
                <c:pt idx="685">
                  <c:v>57.083380833333294</c:v>
                </c:pt>
                <c:pt idx="686">
                  <c:v>57.166713333333362</c:v>
                </c:pt>
                <c:pt idx="687">
                  <c:v>57.250029444444444</c:v>
                </c:pt>
                <c:pt idx="688">
                  <c:v>57.333368055555546</c:v>
                </c:pt>
                <c:pt idx="689">
                  <c:v>57.416715000000003</c:v>
                </c:pt>
                <c:pt idx="690">
                  <c:v>57.500029166665975</c:v>
                </c:pt>
                <c:pt idx="691">
                  <c:v>57.583369166665975</c:v>
                </c:pt>
                <c:pt idx="692">
                  <c:v>57.666715277778728</c:v>
                </c:pt>
                <c:pt idx="693">
                  <c:v>57.750031666665997</c:v>
                </c:pt>
                <c:pt idx="694">
                  <c:v>57.833373333333334</c:v>
                </c:pt>
                <c:pt idx="695">
                  <c:v>57.916714444444445</c:v>
                </c:pt>
                <c:pt idx="696">
                  <c:v>58.000028888888913</c:v>
                </c:pt>
                <c:pt idx="697">
                  <c:v>58.083363055555544</c:v>
                </c:pt>
                <c:pt idx="698">
                  <c:v>58.166715277778728</c:v>
                </c:pt>
                <c:pt idx="699">
                  <c:v>58.250028888888913</c:v>
                </c:pt>
                <c:pt idx="700">
                  <c:v>58.333363611111096</c:v>
                </c:pt>
                <c:pt idx="701">
                  <c:v>58.416699444443744</c:v>
                </c:pt>
                <c:pt idx="702">
                  <c:v>58.500030000000002</c:v>
                </c:pt>
                <c:pt idx="703">
                  <c:v>58.583363611111096</c:v>
                </c:pt>
                <c:pt idx="704">
                  <c:v>58.666714166666644</c:v>
                </c:pt>
                <c:pt idx="705">
                  <c:v>58.750048888888912</c:v>
                </c:pt>
                <c:pt idx="706">
                  <c:v>58.833361944444448</c:v>
                </c:pt>
                <c:pt idx="707">
                  <c:v>58.916718055555556</c:v>
                </c:pt>
                <c:pt idx="708">
                  <c:v>59.000042777777779</c:v>
                </c:pt>
                <c:pt idx="709">
                  <c:v>59.083363611111096</c:v>
                </c:pt>
                <c:pt idx="710">
                  <c:v>59.166708611111112</c:v>
                </c:pt>
                <c:pt idx="711">
                  <c:v>59.250028888888913</c:v>
                </c:pt>
                <c:pt idx="712">
                  <c:v>59.333381666665844</c:v>
                </c:pt>
                <c:pt idx="713">
                  <c:v>59.416697222221998</c:v>
                </c:pt>
                <c:pt idx="714">
                  <c:v>59.500033333333334</c:v>
                </c:pt>
                <c:pt idx="715">
                  <c:v>59.583375277777783</c:v>
                </c:pt>
                <c:pt idx="716">
                  <c:v>59.666696111111108</c:v>
                </c:pt>
                <c:pt idx="717">
                  <c:v>59.750028611111105</c:v>
                </c:pt>
                <c:pt idx="718">
                  <c:v>59.833363055555544</c:v>
                </c:pt>
                <c:pt idx="719">
                  <c:v>59.916699444443744</c:v>
                </c:pt>
                <c:pt idx="720">
                  <c:v>60.000031388889013</c:v>
                </c:pt>
                <c:pt idx="721">
                  <c:v>60.083386944444442</c:v>
                </c:pt>
                <c:pt idx="722">
                  <c:v>60.166714444444452</c:v>
                </c:pt>
                <c:pt idx="723">
                  <c:v>60.250047222222094</c:v>
                </c:pt>
                <c:pt idx="724">
                  <c:v>60.333381111111095</c:v>
                </c:pt>
                <c:pt idx="725">
                  <c:v>60.416695555555194</c:v>
                </c:pt>
                <c:pt idx="726">
                  <c:v>60.500029444444444</c:v>
                </c:pt>
                <c:pt idx="727">
                  <c:v>60.583382777777778</c:v>
                </c:pt>
                <c:pt idx="728">
                  <c:v>60.66670361111111</c:v>
                </c:pt>
                <c:pt idx="729">
                  <c:v>60.750038888889463</c:v>
                </c:pt>
                <c:pt idx="730">
                  <c:v>60.833386388888911</c:v>
                </c:pt>
                <c:pt idx="731">
                  <c:v>60.916695277777777</c:v>
                </c:pt>
                <c:pt idx="732">
                  <c:v>61.000028611111105</c:v>
                </c:pt>
                <c:pt idx="733">
                  <c:v>61.08336222222222</c:v>
                </c:pt>
                <c:pt idx="734">
                  <c:v>61.16672055555555</c:v>
                </c:pt>
                <c:pt idx="735">
                  <c:v>61.250039722222226</c:v>
                </c:pt>
                <c:pt idx="736">
                  <c:v>61.333362777777779</c:v>
                </c:pt>
                <c:pt idx="737">
                  <c:v>61.416717499999997</c:v>
                </c:pt>
                <c:pt idx="738">
                  <c:v>61.500029444444444</c:v>
                </c:pt>
                <c:pt idx="739">
                  <c:v>61.583381388888888</c:v>
                </c:pt>
                <c:pt idx="740">
                  <c:v>61.666699166665992</c:v>
                </c:pt>
                <c:pt idx="741">
                  <c:v>61.750048888888912</c:v>
                </c:pt>
                <c:pt idx="742">
                  <c:v>61.83336222222222</c:v>
                </c:pt>
                <c:pt idx="743">
                  <c:v>61.916703333333324</c:v>
                </c:pt>
                <c:pt idx="744">
                  <c:v>62.000046111111104</c:v>
                </c:pt>
                <c:pt idx="745">
                  <c:v>62.08336222222222</c:v>
                </c:pt>
                <c:pt idx="746">
                  <c:v>62.166714166666644</c:v>
                </c:pt>
                <c:pt idx="747">
                  <c:v>62.250029444444444</c:v>
                </c:pt>
                <c:pt idx="748">
                  <c:v>62.3333625</c:v>
                </c:pt>
                <c:pt idx="749">
                  <c:v>62.416695555555194</c:v>
                </c:pt>
                <c:pt idx="750">
                  <c:v>62.500049166665974</c:v>
                </c:pt>
                <c:pt idx="751">
                  <c:v>62.583363055555544</c:v>
                </c:pt>
                <c:pt idx="752">
                  <c:v>62.666696666665999</c:v>
                </c:pt>
                <c:pt idx="753">
                  <c:v>62.750028888888913</c:v>
                </c:pt>
                <c:pt idx="754">
                  <c:v>62.833363055555544</c:v>
                </c:pt>
                <c:pt idx="755">
                  <c:v>62.916696111111094</c:v>
                </c:pt>
                <c:pt idx="756">
                  <c:v>63.000034444444445</c:v>
                </c:pt>
                <c:pt idx="757">
                  <c:v>63.083388888888912</c:v>
                </c:pt>
                <c:pt idx="758">
                  <c:v>63.166695555555556</c:v>
                </c:pt>
                <c:pt idx="759">
                  <c:v>63.250048333333325</c:v>
                </c:pt>
                <c:pt idx="760">
                  <c:v>63.333366111111104</c:v>
                </c:pt>
                <c:pt idx="761">
                  <c:v>63.416695555555194</c:v>
                </c:pt>
                <c:pt idx="762">
                  <c:v>63.500028888888913</c:v>
                </c:pt>
                <c:pt idx="763">
                  <c:v>63.58336222222222</c:v>
                </c:pt>
                <c:pt idx="764">
                  <c:v>63.666698888889513</c:v>
                </c:pt>
                <c:pt idx="765">
                  <c:v>63.750029166665975</c:v>
                </c:pt>
                <c:pt idx="766">
                  <c:v>63.833382222222227</c:v>
                </c:pt>
                <c:pt idx="767">
                  <c:v>63.916715555555555</c:v>
                </c:pt>
                <c:pt idx="768">
                  <c:v>64.00002916666665</c:v>
                </c:pt>
                <c:pt idx="769">
                  <c:v>64.083362222222178</c:v>
                </c:pt>
                <c:pt idx="770">
                  <c:v>64.166696111111108</c:v>
                </c:pt>
                <c:pt idx="771">
                  <c:v>64.250048611111112</c:v>
                </c:pt>
                <c:pt idx="772">
                  <c:v>64.333362222222178</c:v>
                </c:pt>
                <c:pt idx="773">
                  <c:v>64.416714722222224</c:v>
                </c:pt>
                <c:pt idx="774">
                  <c:v>64.500028888888878</c:v>
                </c:pt>
                <c:pt idx="775">
                  <c:v>64.583380833332058</c:v>
                </c:pt>
                <c:pt idx="776">
                  <c:v>64.666695555555549</c:v>
                </c:pt>
                <c:pt idx="777">
                  <c:v>64.750041666666618</c:v>
                </c:pt>
                <c:pt idx="778">
                  <c:v>64.833363333333338</c:v>
                </c:pt>
                <c:pt idx="779">
                  <c:v>64.916696666666667</c:v>
                </c:pt>
                <c:pt idx="780">
                  <c:v>65.00002916666665</c:v>
                </c:pt>
                <c:pt idx="781">
                  <c:v>65.083376944443458</c:v>
                </c:pt>
                <c:pt idx="782">
                  <c:v>65.16670944444445</c:v>
                </c:pt>
                <c:pt idx="783">
                  <c:v>65.250029444444465</c:v>
                </c:pt>
                <c:pt idx="784">
                  <c:v>65.333367777777781</c:v>
                </c:pt>
                <c:pt idx="785">
                  <c:v>65.416714999999996</c:v>
                </c:pt>
                <c:pt idx="786">
                  <c:v>65.500028888888878</c:v>
                </c:pt>
                <c:pt idx="787">
                  <c:v>65.583379722222219</c:v>
                </c:pt>
                <c:pt idx="788">
                  <c:v>65.666695277777777</c:v>
                </c:pt>
                <c:pt idx="789">
                  <c:v>65.750035833333158</c:v>
                </c:pt>
                <c:pt idx="790">
                  <c:v>65.833362222222178</c:v>
                </c:pt>
                <c:pt idx="791">
                  <c:v>65.916696666666667</c:v>
                </c:pt>
                <c:pt idx="792">
                  <c:v>66.00004749999998</c:v>
                </c:pt>
                <c:pt idx="793">
                  <c:v>66.083378888886259</c:v>
                </c:pt>
                <c:pt idx="794">
                  <c:v>66.16671472222221</c:v>
                </c:pt>
                <c:pt idx="795">
                  <c:v>66.250028888888878</c:v>
                </c:pt>
                <c:pt idx="796">
                  <c:v>66.333363611111125</c:v>
                </c:pt>
                <c:pt idx="797">
                  <c:v>66.416714166666651</c:v>
                </c:pt>
                <c:pt idx="798">
                  <c:v>66.50002916666665</c:v>
                </c:pt>
                <c:pt idx="799">
                  <c:v>66.583381944443758</c:v>
                </c:pt>
                <c:pt idx="800">
                  <c:v>66.666714999999982</c:v>
                </c:pt>
                <c:pt idx="801">
                  <c:v>66.750048055553009</c:v>
                </c:pt>
                <c:pt idx="802">
                  <c:v>66.833361944444448</c:v>
                </c:pt>
                <c:pt idx="803">
                  <c:v>66.916712500000003</c:v>
                </c:pt>
                <c:pt idx="804">
                  <c:v>67.000048333332558</c:v>
                </c:pt>
                <c:pt idx="805">
                  <c:v>67.083363333333338</c:v>
                </c:pt>
                <c:pt idx="806">
                  <c:v>67.166695555555549</c:v>
                </c:pt>
              </c:numCache>
            </c:numRef>
          </c:xVal>
          <c:yVal>
            <c:numRef>
              <c:f>Feuil1!$K$3:$K$809</c:f>
              <c:numCache>
                <c:formatCode>0.0</c:formatCode>
                <c:ptCount val="807"/>
                <c:pt idx="0">
                  <c:v>20.721208600000001</c:v>
                </c:pt>
                <c:pt idx="1">
                  <c:v>20.682786899999478</c:v>
                </c:pt>
                <c:pt idx="2">
                  <c:v>20.651832599999999</c:v>
                </c:pt>
                <c:pt idx="3">
                  <c:v>20.617151300000714</c:v>
                </c:pt>
                <c:pt idx="4">
                  <c:v>20.604257600000135</c:v>
                </c:pt>
                <c:pt idx="5">
                  <c:v>20.571153599999999</c:v>
                </c:pt>
                <c:pt idx="6">
                  <c:v>20.557052599999999</c:v>
                </c:pt>
                <c:pt idx="7">
                  <c:v>20.556009299999989</c:v>
                </c:pt>
                <c:pt idx="8">
                  <c:v>20.560695599999889</c:v>
                </c:pt>
                <c:pt idx="9">
                  <c:v>20.585086799999889</c:v>
                </c:pt>
                <c:pt idx="10">
                  <c:v>20.679704699999988</c:v>
                </c:pt>
                <c:pt idx="11">
                  <c:v>20.842353799999987</c:v>
                </c:pt>
                <c:pt idx="12">
                  <c:v>21.036086999999988</c:v>
                </c:pt>
                <c:pt idx="13">
                  <c:v>21.3165321</c:v>
                </c:pt>
                <c:pt idx="14">
                  <c:v>21.676866500000031</c:v>
                </c:pt>
                <c:pt idx="15">
                  <c:v>22.135503799999999</c:v>
                </c:pt>
                <c:pt idx="16">
                  <c:v>22.677532199999987</c:v>
                </c:pt>
                <c:pt idx="17">
                  <c:v>23.342340499999889</c:v>
                </c:pt>
                <c:pt idx="18">
                  <c:v>24.139759099999999</c:v>
                </c:pt>
                <c:pt idx="19">
                  <c:v>24.98550799999942</c:v>
                </c:pt>
                <c:pt idx="20">
                  <c:v>25.946615199999989</c:v>
                </c:pt>
                <c:pt idx="21">
                  <c:v>27.0412693</c:v>
                </c:pt>
                <c:pt idx="22">
                  <c:v>28.253393199999987</c:v>
                </c:pt>
                <c:pt idx="23">
                  <c:v>29.5510178</c:v>
                </c:pt>
                <c:pt idx="24">
                  <c:v>30.931281999999999</c:v>
                </c:pt>
                <c:pt idx="25">
                  <c:v>32.412529000000006</c:v>
                </c:pt>
                <c:pt idx="26">
                  <c:v>34.021526300000012</c:v>
                </c:pt>
                <c:pt idx="27">
                  <c:v>35.772167200000013</c:v>
                </c:pt>
                <c:pt idx="28">
                  <c:v>37.554611199999997</c:v>
                </c:pt>
                <c:pt idx="29">
                  <c:v>39.45468139999889</c:v>
                </c:pt>
                <c:pt idx="30">
                  <c:v>41.441543599999996</c:v>
                </c:pt>
                <c:pt idx="31">
                  <c:v>43.5410118</c:v>
                </c:pt>
                <c:pt idx="32">
                  <c:v>45.735107400000011</c:v>
                </c:pt>
                <c:pt idx="33">
                  <c:v>48.001255</c:v>
                </c:pt>
                <c:pt idx="34">
                  <c:v>50.367668199999997</c:v>
                </c:pt>
                <c:pt idx="35">
                  <c:v>52.768379200001284</c:v>
                </c:pt>
                <c:pt idx="36">
                  <c:v>55.298816700000998</c:v>
                </c:pt>
                <c:pt idx="37">
                  <c:v>57.891593900000011</c:v>
                </c:pt>
                <c:pt idx="38">
                  <c:v>60.537620499999996</c:v>
                </c:pt>
                <c:pt idx="39">
                  <c:v>63.3061638</c:v>
                </c:pt>
                <c:pt idx="40">
                  <c:v>66.141693100000026</c:v>
                </c:pt>
                <c:pt idx="41">
                  <c:v>69.054275500000003</c:v>
                </c:pt>
                <c:pt idx="42">
                  <c:v>72.029769899999948</c:v>
                </c:pt>
                <c:pt idx="43">
                  <c:v>75.110923799999995</c:v>
                </c:pt>
                <c:pt idx="44">
                  <c:v>78.230049100000002</c:v>
                </c:pt>
                <c:pt idx="45">
                  <c:v>81.423461899999978</c:v>
                </c:pt>
                <c:pt idx="46">
                  <c:v>84.652893099999858</c:v>
                </c:pt>
                <c:pt idx="47">
                  <c:v>88.001594499999996</c:v>
                </c:pt>
                <c:pt idx="48">
                  <c:v>91.420761099999979</c:v>
                </c:pt>
                <c:pt idx="49">
                  <c:v>94.908813499999994</c:v>
                </c:pt>
                <c:pt idx="50">
                  <c:v>98.439102199999979</c:v>
                </c:pt>
                <c:pt idx="51">
                  <c:v>101.99710800000022</c:v>
                </c:pt>
                <c:pt idx="52">
                  <c:v>105.63531499999998</c:v>
                </c:pt>
                <c:pt idx="53">
                  <c:v>109.29636400000012</c:v>
                </c:pt>
                <c:pt idx="54">
                  <c:v>113.03496600000022</c:v>
                </c:pt>
                <c:pt idx="55">
                  <c:v>116.78261599999999</c:v>
                </c:pt>
                <c:pt idx="56">
                  <c:v>120.54813399999999</c:v>
                </c:pt>
                <c:pt idx="57">
                  <c:v>124.364784</c:v>
                </c:pt>
                <c:pt idx="58">
                  <c:v>128.23957799999602</c:v>
                </c:pt>
                <c:pt idx="59">
                  <c:v>132.14953599999504</c:v>
                </c:pt>
                <c:pt idx="60">
                  <c:v>136.12219200000001</c:v>
                </c:pt>
                <c:pt idx="61">
                  <c:v>140.09748800000187</c:v>
                </c:pt>
                <c:pt idx="62">
                  <c:v>144.08506800000001</c:v>
                </c:pt>
                <c:pt idx="63">
                  <c:v>148.07847599999999</c:v>
                </c:pt>
                <c:pt idx="64">
                  <c:v>152.09220900000147</c:v>
                </c:pt>
                <c:pt idx="65">
                  <c:v>156.155518</c:v>
                </c:pt>
                <c:pt idx="66">
                  <c:v>160.26679999999999</c:v>
                </c:pt>
                <c:pt idx="67">
                  <c:v>164.40969799999999</c:v>
                </c:pt>
                <c:pt idx="68">
                  <c:v>168.59222400000004</c:v>
                </c:pt>
                <c:pt idx="69">
                  <c:v>172.790359</c:v>
                </c:pt>
                <c:pt idx="70">
                  <c:v>177.02746600000287</c:v>
                </c:pt>
                <c:pt idx="71">
                  <c:v>181.27426099999613</c:v>
                </c:pt>
                <c:pt idx="72">
                  <c:v>185.61570699999999</c:v>
                </c:pt>
                <c:pt idx="73">
                  <c:v>189.92681900000107</c:v>
                </c:pt>
                <c:pt idx="74">
                  <c:v>194.29368599999472</c:v>
                </c:pt>
                <c:pt idx="75">
                  <c:v>198.70362899999998</c:v>
                </c:pt>
                <c:pt idx="76">
                  <c:v>203.12774700000207</c:v>
                </c:pt>
                <c:pt idx="77">
                  <c:v>207.58068800000001</c:v>
                </c:pt>
                <c:pt idx="78">
                  <c:v>212.04598999999999</c:v>
                </c:pt>
                <c:pt idx="79">
                  <c:v>216.59622200000001</c:v>
                </c:pt>
                <c:pt idx="80">
                  <c:v>221.132507</c:v>
                </c:pt>
                <c:pt idx="81">
                  <c:v>225.70599399999998</c:v>
                </c:pt>
                <c:pt idx="82">
                  <c:v>230.30212400000067</c:v>
                </c:pt>
                <c:pt idx="83">
                  <c:v>234.89610300000001</c:v>
                </c:pt>
                <c:pt idx="84">
                  <c:v>239.539444</c:v>
                </c:pt>
                <c:pt idx="85">
                  <c:v>244.22235099999997</c:v>
                </c:pt>
                <c:pt idx="86">
                  <c:v>248.91587799999999</c:v>
                </c:pt>
                <c:pt idx="87">
                  <c:v>253.60063199999999</c:v>
                </c:pt>
                <c:pt idx="88">
                  <c:v>258.35391199999964</c:v>
                </c:pt>
                <c:pt idx="89">
                  <c:v>263.07669099999993</c:v>
                </c:pt>
                <c:pt idx="90">
                  <c:v>267.835846</c:v>
                </c:pt>
                <c:pt idx="91">
                  <c:v>272.62493899999993</c:v>
                </c:pt>
                <c:pt idx="92">
                  <c:v>277.39752199999964</c:v>
                </c:pt>
                <c:pt idx="93">
                  <c:v>282.25366199999996</c:v>
                </c:pt>
                <c:pt idx="94">
                  <c:v>287.07437099999999</c:v>
                </c:pt>
                <c:pt idx="95">
                  <c:v>291.95864899999964</c:v>
                </c:pt>
                <c:pt idx="96">
                  <c:v>296.80352799999969</c:v>
                </c:pt>
                <c:pt idx="97">
                  <c:v>301.71795699999899</c:v>
                </c:pt>
                <c:pt idx="98">
                  <c:v>306.64492800000232</c:v>
                </c:pt>
                <c:pt idx="99">
                  <c:v>311.57284499999997</c:v>
                </c:pt>
                <c:pt idx="100">
                  <c:v>316.52804599999899</c:v>
                </c:pt>
                <c:pt idx="101">
                  <c:v>321.51879899999869</c:v>
                </c:pt>
                <c:pt idx="102">
                  <c:v>326.50585899999999</c:v>
                </c:pt>
                <c:pt idx="103">
                  <c:v>331.50488300000438</c:v>
                </c:pt>
                <c:pt idx="104">
                  <c:v>336.55343599999969</c:v>
                </c:pt>
                <c:pt idx="105">
                  <c:v>341.63149999999899</c:v>
                </c:pt>
                <c:pt idx="106">
                  <c:v>346.69906599999996</c:v>
                </c:pt>
                <c:pt idx="107">
                  <c:v>351.83444199999997</c:v>
                </c:pt>
                <c:pt idx="108">
                  <c:v>357.01699799999869</c:v>
                </c:pt>
                <c:pt idx="109">
                  <c:v>362.28860499999894</c:v>
                </c:pt>
                <c:pt idx="110">
                  <c:v>367.59793099999899</c:v>
                </c:pt>
                <c:pt idx="111">
                  <c:v>373.04272499999996</c:v>
                </c:pt>
                <c:pt idx="112">
                  <c:v>378.52111799998869</c:v>
                </c:pt>
                <c:pt idx="113">
                  <c:v>384.05667099999999</c:v>
                </c:pt>
                <c:pt idx="114">
                  <c:v>389.69326799999999</c:v>
                </c:pt>
                <c:pt idx="115">
                  <c:v>395.43160999999623</c:v>
                </c:pt>
                <c:pt idx="116">
                  <c:v>401.21047999999894</c:v>
                </c:pt>
                <c:pt idx="117">
                  <c:v>407.09555099999869</c:v>
                </c:pt>
                <c:pt idx="118">
                  <c:v>413.01052899999894</c:v>
                </c:pt>
                <c:pt idx="119">
                  <c:v>418.98364299999969</c:v>
                </c:pt>
                <c:pt idx="120">
                  <c:v>424.94409199999996</c:v>
                </c:pt>
                <c:pt idx="121">
                  <c:v>430.93582199999969</c:v>
                </c:pt>
                <c:pt idx="122">
                  <c:v>436.89453099999969</c:v>
                </c:pt>
                <c:pt idx="123">
                  <c:v>442.86840799999999</c:v>
                </c:pt>
                <c:pt idx="124">
                  <c:v>448.85143999999963</c:v>
                </c:pt>
                <c:pt idx="125">
                  <c:v>454.81881699999963</c:v>
                </c:pt>
                <c:pt idx="126">
                  <c:v>460.71472199999999</c:v>
                </c:pt>
                <c:pt idx="127">
                  <c:v>466.58190899999869</c:v>
                </c:pt>
                <c:pt idx="128">
                  <c:v>472.47683699999823</c:v>
                </c:pt>
                <c:pt idx="129">
                  <c:v>478.33917199999894</c:v>
                </c:pt>
                <c:pt idx="130">
                  <c:v>484.169128</c:v>
                </c:pt>
                <c:pt idx="131">
                  <c:v>489.96227999999923</c:v>
                </c:pt>
                <c:pt idx="132">
                  <c:v>495.76251199999899</c:v>
                </c:pt>
                <c:pt idx="133">
                  <c:v>501.504639</c:v>
                </c:pt>
                <c:pt idx="134">
                  <c:v>507.26953099999969</c:v>
                </c:pt>
                <c:pt idx="135">
                  <c:v>513.04370099999994</c:v>
                </c:pt>
                <c:pt idx="136">
                  <c:v>518.75799599999948</c:v>
                </c:pt>
                <c:pt idx="137">
                  <c:v>524.47375500000055</c:v>
                </c:pt>
                <c:pt idx="138">
                  <c:v>530.17309600000351</c:v>
                </c:pt>
                <c:pt idx="139">
                  <c:v>535.83294699999749</c:v>
                </c:pt>
                <c:pt idx="140">
                  <c:v>541.45318599999996</c:v>
                </c:pt>
                <c:pt idx="141">
                  <c:v>547.01293899999996</c:v>
                </c:pt>
                <c:pt idx="142">
                  <c:v>552.58209199999999</c:v>
                </c:pt>
                <c:pt idx="143">
                  <c:v>558.10211199999947</c:v>
                </c:pt>
                <c:pt idx="144">
                  <c:v>563.54943800000001</c:v>
                </c:pt>
                <c:pt idx="145">
                  <c:v>568.97985799999992</c:v>
                </c:pt>
                <c:pt idx="146">
                  <c:v>574.35156199998346</c:v>
                </c:pt>
                <c:pt idx="147">
                  <c:v>579.71124299999997</c:v>
                </c:pt>
                <c:pt idx="148">
                  <c:v>585.01049799999998</c:v>
                </c:pt>
                <c:pt idx="149">
                  <c:v>590.27777100000355</c:v>
                </c:pt>
                <c:pt idx="150">
                  <c:v>595.53497299999992</c:v>
                </c:pt>
                <c:pt idx="151">
                  <c:v>600.72351099999992</c:v>
                </c:pt>
                <c:pt idx="152">
                  <c:v>605.92169199999796</c:v>
                </c:pt>
                <c:pt idx="153">
                  <c:v>611.09845000000053</c:v>
                </c:pt>
                <c:pt idx="154">
                  <c:v>616.22943100000055</c:v>
                </c:pt>
                <c:pt idx="155">
                  <c:v>621.35357699999997</c:v>
                </c:pt>
                <c:pt idx="156">
                  <c:v>626.46948199999997</c:v>
                </c:pt>
                <c:pt idx="157">
                  <c:v>631.61346400000002</c:v>
                </c:pt>
                <c:pt idx="158">
                  <c:v>636.69909699999994</c:v>
                </c:pt>
                <c:pt idx="159">
                  <c:v>641.82684299999949</c:v>
                </c:pt>
                <c:pt idx="160">
                  <c:v>646.97937000000354</c:v>
                </c:pt>
                <c:pt idx="161">
                  <c:v>652.11016799999948</c:v>
                </c:pt>
                <c:pt idx="162">
                  <c:v>657.25732399999947</c:v>
                </c:pt>
                <c:pt idx="163">
                  <c:v>662.39337200000352</c:v>
                </c:pt>
                <c:pt idx="164">
                  <c:v>667.56378199999995</c:v>
                </c:pt>
                <c:pt idx="165">
                  <c:v>672.70202599999948</c:v>
                </c:pt>
                <c:pt idx="166">
                  <c:v>677.88384999999994</c:v>
                </c:pt>
                <c:pt idx="167">
                  <c:v>683.05407700000001</c:v>
                </c:pt>
                <c:pt idx="168">
                  <c:v>688.21368399999994</c:v>
                </c:pt>
                <c:pt idx="169">
                  <c:v>693.40234399999997</c:v>
                </c:pt>
                <c:pt idx="170">
                  <c:v>698.55407700000001</c:v>
                </c:pt>
                <c:pt idx="171">
                  <c:v>703.75067100000001</c:v>
                </c:pt>
                <c:pt idx="172">
                  <c:v>708.94494599999996</c:v>
                </c:pt>
                <c:pt idx="173">
                  <c:v>714.11224399999946</c:v>
                </c:pt>
                <c:pt idx="174">
                  <c:v>719.28991699999995</c:v>
                </c:pt>
                <c:pt idx="175">
                  <c:v>724.48236099999997</c:v>
                </c:pt>
                <c:pt idx="176">
                  <c:v>729.64446999999996</c:v>
                </c:pt>
                <c:pt idx="177">
                  <c:v>734.80371100000002</c:v>
                </c:pt>
                <c:pt idx="178">
                  <c:v>739.96154799999749</c:v>
                </c:pt>
                <c:pt idx="179">
                  <c:v>745.09954799999991</c:v>
                </c:pt>
                <c:pt idx="180">
                  <c:v>750.25329599999998</c:v>
                </c:pt>
                <c:pt idx="181">
                  <c:v>755.36590599999749</c:v>
                </c:pt>
                <c:pt idx="182">
                  <c:v>760.52313199999992</c:v>
                </c:pt>
                <c:pt idx="183">
                  <c:v>765.58184799999992</c:v>
                </c:pt>
                <c:pt idx="184">
                  <c:v>770.65386999999998</c:v>
                </c:pt>
                <c:pt idx="185">
                  <c:v>775.69543500000054</c:v>
                </c:pt>
                <c:pt idx="186">
                  <c:v>780.70440699999995</c:v>
                </c:pt>
                <c:pt idx="187">
                  <c:v>785.72375500000055</c:v>
                </c:pt>
                <c:pt idx="188">
                  <c:v>790.74005099999999</c:v>
                </c:pt>
                <c:pt idx="189">
                  <c:v>795.70666499999948</c:v>
                </c:pt>
                <c:pt idx="190">
                  <c:v>800.69232199999999</c:v>
                </c:pt>
                <c:pt idx="191">
                  <c:v>805.67474400001549</c:v>
                </c:pt>
                <c:pt idx="192">
                  <c:v>810.58337400001767</c:v>
                </c:pt>
                <c:pt idx="193">
                  <c:v>815.51080300000001</c:v>
                </c:pt>
                <c:pt idx="194">
                  <c:v>820.41931199999999</c:v>
                </c:pt>
                <c:pt idx="195">
                  <c:v>825.31146199999796</c:v>
                </c:pt>
                <c:pt idx="196">
                  <c:v>830.47937000000354</c:v>
                </c:pt>
                <c:pt idx="197">
                  <c:v>835.01043699999991</c:v>
                </c:pt>
                <c:pt idx="198">
                  <c:v>839.78839100001721</c:v>
                </c:pt>
                <c:pt idx="199">
                  <c:v>844.53155499999946</c:v>
                </c:pt>
                <c:pt idx="200">
                  <c:v>849.24798599999997</c:v>
                </c:pt>
                <c:pt idx="201">
                  <c:v>853.90795899999796</c:v>
                </c:pt>
                <c:pt idx="202">
                  <c:v>858.58203099999992</c:v>
                </c:pt>
                <c:pt idx="203">
                  <c:v>863.13610799999947</c:v>
                </c:pt>
                <c:pt idx="204">
                  <c:v>867.66027799999949</c:v>
                </c:pt>
                <c:pt idx="205">
                  <c:v>872.12158199999999</c:v>
                </c:pt>
                <c:pt idx="206">
                  <c:v>876.56616199999746</c:v>
                </c:pt>
                <c:pt idx="207">
                  <c:v>880.93682899999749</c:v>
                </c:pt>
                <c:pt idx="208">
                  <c:v>885.22790499999996</c:v>
                </c:pt>
                <c:pt idx="209">
                  <c:v>889.52160599999797</c:v>
                </c:pt>
                <c:pt idx="210">
                  <c:v>893.74444599999993</c:v>
                </c:pt>
                <c:pt idx="211">
                  <c:v>897.87969999999996</c:v>
                </c:pt>
                <c:pt idx="212">
                  <c:v>902.00219699999946</c:v>
                </c:pt>
                <c:pt idx="213">
                  <c:v>906.02758799999947</c:v>
                </c:pt>
                <c:pt idx="214">
                  <c:v>910.07067899999993</c:v>
                </c:pt>
                <c:pt idx="215">
                  <c:v>914.04650899999797</c:v>
                </c:pt>
                <c:pt idx="216">
                  <c:v>917.96838400000001</c:v>
                </c:pt>
                <c:pt idx="217">
                  <c:v>921.83544899999947</c:v>
                </c:pt>
                <c:pt idx="218">
                  <c:v>925.64733899999999</c:v>
                </c:pt>
                <c:pt idx="219">
                  <c:v>929.42254599999796</c:v>
                </c:pt>
                <c:pt idx="220">
                  <c:v>933.174622</c:v>
                </c:pt>
                <c:pt idx="221">
                  <c:v>936.82592799999748</c:v>
                </c:pt>
                <c:pt idx="222">
                  <c:v>940.51483200000052</c:v>
                </c:pt>
                <c:pt idx="223">
                  <c:v>944.14807100000053</c:v>
                </c:pt>
                <c:pt idx="224">
                  <c:v>947.73028599999998</c:v>
                </c:pt>
                <c:pt idx="225">
                  <c:v>951.29284699999994</c:v>
                </c:pt>
                <c:pt idx="226">
                  <c:v>954.80285599999797</c:v>
                </c:pt>
                <c:pt idx="227">
                  <c:v>958.25421099999949</c:v>
                </c:pt>
                <c:pt idx="228">
                  <c:v>961.64874300000054</c:v>
                </c:pt>
                <c:pt idx="229">
                  <c:v>964.9793699999999</c:v>
                </c:pt>
                <c:pt idx="230">
                  <c:v>968.22869900000001</c:v>
                </c:pt>
                <c:pt idx="231">
                  <c:v>971.35143999999946</c:v>
                </c:pt>
                <c:pt idx="232">
                  <c:v>974.36914099999797</c:v>
                </c:pt>
                <c:pt idx="233">
                  <c:v>977.23834200000351</c:v>
                </c:pt>
                <c:pt idx="234">
                  <c:v>980.03521699999749</c:v>
                </c:pt>
                <c:pt idx="235">
                  <c:v>982.6715089999999</c:v>
                </c:pt>
                <c:pt idx="236">
                  <c:v>985.28692599999999</c:v>
                </c:pt>
                <c:pt idx="237">
                  <c:v>987.84649699999738</c:v>
                </c:pt>
                <c:pt idx="238">
                  <c:v>990.39654499999949</c:v>
                </c:pt>
                <c:pt idx="239">
                  <c:v>992.96862799999747</c:v>
                </c:pt>
                <c:pt idx="240">
                  <c:v>995.59399399999995</c:v>
                </c:pt>
                <c:pt idx="241">
                  <c:v>998.22790499999996</c:v>
                </c:pt>
                <c:pt idx="242">
                  <c:v>1000.8765900000001</c:v>
                </c:pt>
                <c:pt idx="243">
                  <c:v>1003.5963100000001</c:v>
                </c:pt>
                <c:pt idx="244">
                  <c:v>1006.30933</c:v>
                </c:pt>
                <c:pt idx="245">
                  <c:v>1009.0320400000001</c:v>
                </c:pt>
                <c:pt idx="246">
                  <c:v>1011.77155</c:v>
                </c:pt>
                <c:pt idx="247">
                  <c:v>1014.4805900000001</c:v>
                </c:pt>
                <c:pt idx="248">
                  <c:v>1017.2012900000001</c:v>
                </c:pt>
                <c:pt idx="249">
                  <c:v>1019.8372799999856</c:v>
                </c:pt>
                <c:pt idx="250">
                  <c:v>1022.4301800000001</c:v>
                </c:pt>
                <c:pt idx="251">
                  <c:v>1024.99731</c:v>
                </c:pt>
                <c:pt idx="252">
                  <c:v>1027.3985600000001</c:v>
                </c:pt>
                <c:pt idx="253">
                  <c:v>1029.7397500000011</c:v>
                </c:pt>
                <c:pt idx="254">
                  <c:v>1031.9626500000011</c:v>
                </c:pt>
                <c:pt idx="259">
                  <c:v>1034.3106700000001</c:v>
                </c:pt>
                <c:pt idx="260">
                  <c:v>1036.2921099999999</c:v>
                </c:pt>
                <c:pt idx="261">
                  <c:v>1037.9449500000001</c:v>
                </c:pt>
                <c:pt idx="262">
                  <c:v>1039.50171</c:v>
                </c:pt>
                <c:pt idx="263">
                  <c:v>1040.8533899999998</c:v>
                </c:pt>
                <c:pt idx="264">
                  <c:v>1042.1031499999688</c:v>
                </c:pt>
                <c:pt idx="265">
                  <c:v>1043.2275400000001</c:v>
                </c:pt>
                <c:pt idx="266">
                  <c:v>1044.3139600000002</c:v>
                </c:pt>
                <c:pt idx="267">
                  <c:v>1045.28674</c:v>
                </c:pt>
                <c:pt idx="268">
                  <c:v>1046.2304700000002</c:v>
                </c:pt>
                <c:pt idx="269">
                  <c:v>1047.0524899999998</c:v>
                </c:pt>
                <c:pt idx="270">
                  <c:v>1047.86951</c:v>
                </c:pt>
                <c:pt idx="271">
                  <c:v>1048.6058300000002</c:v>
                </c:pt>
                <c:pt idx="272">
                  <c:v>1049.2700199999999</c:v>
                </c:pt>
                <c:pt idx="273">
                  <c:v>1049.9366500000331</c:v>
                </c:pt>
                <c:pt idx="274">
                  <c:v>1050.5430899999999</c:v>
                </c:pt>
                <c:pt idx="275">
                  <c:v>1051.1106</c:v>
                </c:pt>
                <c:pt idx="276">
                  <c:v>1051.6684599999999</c:v>
                </c:pt>
                <c:pt idx="277">
                  <c:v>1052.1341599999998</c:v>
                </c:pt>
                <c:pt idx="278">
                  <c:v>1052.5671399999999</c:v>
                </c:pt>
                <c:pt idx="279">
                  <c:v>1053.0413799999999</c:v>
                </c:pt>
                <c:pt idx="280">
                  <c:v>1053.4096700000011</c:v>
                </c:pt>
                <c:pt idx="281">
                  <c:v>1053.8311799999999</c:v>
                </c:pt>
                <c:pt idx="282">
                  <c:v>1054.1812699999998</c:v>
                </c:pt>
                <c:pt idx="283">
                  <c:v>1054.49622</c:v>
                </c:pt>
                <c:pt idx="284">
                  <c:v>1054.77649</c:v>
                </c:pt>
                <c:pt idx="285">
                  <c:v>1055.09521</c:v>
                </c:pt>
                <c:pt idx="286">
                  <c:v>1055.35852</c:v>
                </c:pt>
                <c:pt idx="287">
                  <c:v>1055.5847199999998</c:v>
                </c:pt>
                <c:pt idx="288">
                  <c:v>1055.8101799999999</c:v>
                </c:pt>
                <c:pt idx="289">
                  <c:v>1055.9940199999999</c:v>
                </c:pt>
                <c:pt idx="290">
                  <c:v>1056.2259500000011</c:v>
                </c:pt>
                <c:pt idx="291">
                  <c:v>1056.42139</c:v>
                </c:pt>
                <c:pt idx="292">
                  <c:v>1056.5833699999998</c:v>
                </c:pt>
                <c:pt idx="293">
                  <c:v>1056.78784</c:v>
                </c:pt>
                <c:pt idx="294">
                  <c:v>1056.93262</c:v>
                </c:pt>
                <c:pt idx="295">
                  <c:v>1057.0987500000001</c:v>
                </c:pt>
                <c:pt idx="296">
                  <c:v>1057.1968999999999</c:v>
                </c:pt>
                <c:pt idx="297">
                  <c:v>1057.3503399999722</c:v>
                </c:pt>
                <c:pt idx="298">
                  <c:v>1057.4357900000011</c:v>
                </c:pt>
                <c:pt idx="299">
                  <c:v>1057.5720199999998</c:v>
                </c:pt>
                <c:pt idx="300">
                  <c:v>1057.6737099999998</c:v>
                </c:pt>
                <c:pt idx="301">
                  <c:v>1057.7725800000001</c:v>
                </c:pt>
                <c:pt idx="302">
                  <c:v>1057.8433799999998</c:v>
                </c:pt>
                <c:pt idx="303">
                  <c:v>1057.94336</c:v>
                </c:pt>
                <c:pt idx="304">
                  <c:v>1058.0065900000011</c:v>
                </c:pt>
                <c:pt idx="305">
                  <c:v>1058.0944799999745</c:v>
                </c:pt>
                <c:pt idx="306">
                  <c:v>1058.1214599999998</c:v>
                </c:pt>
                <c:pt idx="307">
                  <c:v>1058.19507</c:v>
                </c:pt>
                <c:pt idx="308">
                  <c:v>1058.2748999999999</c:v>
                </c:pt>
                <c:pt idx="309">
                  <c:v>1058.3438699999999</c:v>
                </c:pt>
                <c:pt idx="310">
                  <c:v>1058.3846399999998</c:v>
                </c:pt>
                <c:pt idx="311">
                  <c:v>1058.4592299999999</c:v>
                </c:pt>
                <c:pt idx="312">
                  <c:v>1058.4959700000011</c:v>
                </c:pt>
                <c:pt idx="313">
                  <c:v>1058.5285600000011</c:v>
                </c:pt>
                <c:pt idx="314">
                  <c:v>1058.58752</c:v>
                </c:pt>
                <c:pt idx="315">
                  <c:v>1058.6441699999998</c:v>
                </c:pt>
                <c:pt idx="316">
                  <c:v>1058.6402599999999</c:v>
                </c:pt>
                <c:pt idx="317">
                  <c:v>1058.6827399999731</c:v>
                </c:pt>
                <c:pt idx="318">
                  <c:v>1058.7349899999999</c:v>
                </c:pt>
                <c:pt idx="319">
                  <c:v>1058.7851600000001</c:v>
                </c:pt>
                <c:pt idx="320">
                  <c:v>1058.7631799999999</c:v>
                </c:pt>
                <c:pt idx="321">
                  <c:v>1058.8325199999999</c:v>
                </c:pt>
                <c:pt idx="322">
                  <c:v>1058.8599899999999</c:v>
                </c:pt>
                <c:pt idx="323">
                  <c:v>1058.8590099999999</c:v>
                </c:pt>
                <c:pt idx="324">
                  <c:v>1058.91003</c:v>
                </c:pt>
                <c:pt idx="325">
                  <c:v>1058.8885499999999</c:v>
                </c:pt>
                <c:pt idx="326">
                  <c:v>1058.90137</c:v>
                </c:pt>
                <c:pt idx="327">
                  <c:v>1058.9801</c:v>
                </c:pt>
                <c:pt idx="328">
                  <c:v>1058.9650900000001</c:v>
                </c:pt>
                <c:pt idx="329">
                  <c:v>1058.9692399999999</c:v>
                </c:pt>
                <c:pt idx="330">
                  <c:v>1058.9660600000011</c:v>
                </c:pt>
                <c:pt idx="331">
                  <c:v>1059.00305</c:v>
                </c:pt>
                <c:pt idx="332">
                  <c:v>1059.02307</c:v>
                </c:pt>
                <c:pt idx="333">
                  <c:v>1059.0205100000001</c:v>
                </c:pt>
                <c:pt idx="334">
                  <c:v>1059.0454099999999</c:v>
                </c:pt>
                <c:pt idx="335">
                  <c:v>1059.01099</c:v>
                </c:pt>
                <c:pt idx="336">
                  <c:v>1059.0432099999998</c:v>
                </c:pt>
                <c:pt idx="337">
                  <c:v>1059.04919</c:v>
                </c:pt>
                <c:pt idx="338">
                  <c:v>1059.05798</c:v>
                </c:pt>
                <c:pt idx="339">
                  <c:v>1059.0379600000001</c:v>
                </c:pt>
                <c:pt idx="340">
                  <c:v>1059.0019500000001</c:v>
                </c:pt>
                <c:pt idx="341">
                  <c:v>1059.03613</c:v>
                </c:pt>
                <c:pt idx="342">
                  <c:v>1059.05078</c:v>
                </c:pt>
                <c:pt idx="343">
                  <c:v>1059.05774</c:v>
                </c:pt>
                <c:pt idx="344">
                  <c:v>1059.04871</c:v>
                </c:pt>
                <c:pt idx="345">
                  <c:v>1059.05762</c:v>
                </c:pt>
                <c:pt idx="346">
                  <c:v>1059.0638399999998</c:v>
                </c:pt>
                <c:pt idx="347">
                  <c:v>1059.0855700000011</c:v>
                </c:pt>
                <c:pt idx="348">
                  <c:v>1059.0748299999998</c:v>
                </c:pt>
                <c:pt idx="349">
                  <c:v>1059.10547</c:v>
                </c:pt>
                <c:pt idx="350">
                  <c:v>1059.0997299999999</c:v>
                </c:pt>
                <c:pt idx="351">
                  <c:v>1059.0722699999999</c:v>
                </c:pt>
                <c:pt idx="352">
                  <c:v>1059.0656700000011</c:v>
                </c:pt>
                <c:pt idx="353">
                  <c:v>1059.1093799999999</c:v>
                </c:pt>
                <c:pt idx="354">
                  <c:v>1059.14563</c:v>
                </c:pt>
                <c:pt idx="355">
                  <c:v>1059.1767600000001</c:v>
                </c:pt>
                <c:pt idx="356">
                  <c:v>1059.20081</c:v>
                </c:pt>
                <c:pt idx="357">
                  <c:v>1059.1673599999999</c:v>
                </c:pt>
                <c:pt idx="358">
                  <c:v>1059.1942099999671</c:v>
                </c:pt>
                <c:pt idx="359">
                  <c:v>1059.1882299999745</c:v>
                </c:pt>
                <c:pt idx="360">
                  <c:v>1059.1739499999667</c:v>
                </c:pt>
                <c:pt idx="361">
                  <c:v>1059.2155800000276</c:v>
                </c:pt>
                <c:pt idx="362">
                  <c:v>1059.1364699999999</c:v>
                </c:pt>
                <c:pt idx="363">
                  <c:v>1059.1621099999998</c:v>
                </c:pt>
                <c:pt idx="364">
                  <c:v>1059.1542999999701</c:v>
                </c:pt>
                <c:pt idx="365">
                  <c:v>1059.1043699999998</c:v>
                </c:pt>
                <c:pt idx="366">
                  <c:v>1059.1047399999998</c:v>
                </c:pt>
                <c:pt idx="367">
                  <c:v>1059.06738</c:v>
                </c:pt>
                <c:pt idx="368">
                  <c:v>1059.0468700000001</c:v>
                </c:pt>
                <c:pt idx="369">
                  <c:v>1059.02917</c:v>
                </c:pt>
                <c:pt idx="370">
                  <c:v>1058.6393999999998</c:v>
                </c:pt>
                <c:pt idx="371">
                  <c:v>1058.3320299999998</c:v>
                </c:pt>
                <c:pt idx="372">
                  <c:v>1057.91479</c:v>
                </c:pt>
                <c:pt idx="373">
                  <c:v>1057.22119</c:v>
                </c:pt>
                <c:pt idx="374">
                  <c:v>1056.1379399999998</c:v>
                </c:pt>
                <c:pt idx="375">
                  <c:v>1054.52197</c:v>
                </c:pt>
                <c:pt idx="376">
                  <c:v>1052.4398200000001</c:v>
                </c:pt>
                <c:pt idx="377">
                  <c:v>1049.7423099999999</c:v>
                </c:pt>
                <c:pt idx="378">
                  <c:v>1046.6656499999999</c:v>
                </c:pt>
                <c:pt idx="379">
                  <c:v>1043.1149899999998</c:v>
                </c:pt>
                <c:pt idx="380">
                  <c:v>1039.2842999999998</c:v>
                </c:pt>
                <c:pt idx="381">
                  <c:v>1035.0880099999999</c:v>
                </c:pt>
                <c:pt idx="382">
                  <c:v>1030.6601599999999</c:v>
                </c:pt>
                <c:pt idx="383">
                  <c:v>1026.0427199999999</c:v>
                </c:pt>
                <c:pt idx="384">
                  <c:v>1021.2356600000001</c:v>
                </c:pt>
                <c:pt idx="385">
                  <c:v>1016.27155</c:v>
                </c:pt>
                <c:pt idx="386">
                  <c:v>1011.22009</c:v>
                </c:pt>
                <c:pt idx="387">
                  <c:v>1006.0665899999979</c:v>
                </c:pt>
                <c:pt idx="388">
                  <c:v>1000.8571799999974</c:v>
                </c:pt>
                <c:pt idx="389">
                  <c:v>995.56915299999946</c:v>
                </c:pt>
                <c:pt idx="390">
                  <c:v>990.29919399999994</c:v>
                </c:pt>
                <c:pt idx="391">
                  <c:v>985.00140399999998</c:v>
                </c:pt>
                <c:pt idx="392">
                  <c:v>979.66467299999999</c:v>
                </c:pt>
                <c:pt idx="393">
                  <c:v>974.34948699999939</c:v>
                </c:pt>
                <c:pt idx="394">
                  <c:v>969.03063999999949</c:v>
                </c:pt>
                <c:pt idx="395">
                  <c:v>963.74987800000054</c:v>
                </c:pt>
                <c:pt idx="396">
                  <c:v>958.47820999999999</c:v>
                </c:pt>
                <c:pt idx="397">
                  <c:v>953.24261499999739</c:v>
                </c:pt>
                <c:pt idx="398">
                  <c:v>948.02233899999999</c:v>
                </c:pt>
                <c:pt idx="399">
                  <c:v>942.83489999999949</c:v>
                </c:pt>
                <c:pt idx="400">
                  <c:v>937.69592299999999</c:v>
                </c:pt>
                <c:pt idx="401">
                  <c:v>932.60760499999947</c:v>
                </c:pt>
                <c:pt idx="402">
                  <c:v>927.52319299999999</c:v>
                </c:pt>
                <c:pt idx="403">
                  <c:v>922.55084199999999</c:v>
                </c:pt>
                <c:pt idx="404">
                  <c:v>917.59991500000001</c:v>
                </c:pt>
                <c:pt idx="405">
                  <c:v>912.70257600000002</c:v>
                </c:pt>
                <c:pt idx="406">
                  <c:v>907.84606899998312</c:v>
                </c:pt>
                <c:pt idx="407">
                  <c:v>903.05145299999947</c:v>
                </c:pt>
                <c:pt idx="408">
                  <c:v>898.28076200000055</c:v>
                </c:pt>
                <c:pt idx="409">
                  <c:v>893.52288799999997</c:v>
                </c:pt>
                <c:pt idx="410">
                  <c:v>888.84448199999997</c:v>
                </c:pt>
                <c:pt idx="411">
                  <c:v>884.20495600000004</c:v>
                </c:pt>
                <c:pt idx="412">
                  <c:v>879.58196999999996</c:v>
                </c:pt>
                <c:pt idx="413">
                  <c:v>875.02252199999748</c:v>
                </c:pt>
                <c:pt idx="414">
                  <c:v>870.46740699999748</c:v>
                </c:pt>
                <c:pt idx="415">
                  <c:v>865.949341</c:v>
                </c:pt>
                <c:pt idx="416">
                  <c:v>861.52752699999746</c:v>
                </c:pt>
                <c:pt idx="417">
                  <c:v>857.09143099999994</c:v>
                </c:pt>
                <c:pt idx="418">
                  <c:v>852.70251499999949</c:v>
                </c:pt>
                <c:pt idx="419">
                  <c:v>848.39935300000002</c:v>
                </c:pt>
                <c:pt idx="420">
                  <c:v>844.05334500000004</c:v>
                </c:pt>
                <c:pt idx="421">
                  <c:v>839.81542999999749</c:v>
                </c:pt>
                <c:pt idx="422">
                  <c:v>835.57806400000004</c:v>
                </c:pt>
                <c:pt idx="423">
                  <c:v>831.38104199999998</c:v>
                </c:pt>
                <c:pt idx="424">
                  <c:v>827.20599400000003</c:v>
                </c:pt>
                <c:pt idx="425">
                  <c:v>823.08874500000354</c:v>
                </c:pt>
                <c:pt idx="426">
                  <c:v>818.99121099999797</c:v>
                </c:pt>
                <c:pt idx="427">
                  <c:v>814.92651399999738</c:v>
                </c:pt>
                <c:pt idx="428">
                  <c:v>810.89819299999999</c:v>
                </c:pt>
                <c:pt idx="429">
                  <c:v>806.92437700000005</c:v>
                </c:pt>
                <c:pt idx="430">
                  <c:v>802.96758999999747</c:v>
                </c:pt>
                <c:pt idx="431">
                  <c:v>799.03784199999996</c:v>
                </c:pt>
                <c:pt idx="432">
                  <c:v>795.13445999999999</c:v>
                </c:pt>
                <c:pt idx="433">
                  <c:v>791.29229699999996</c:v>
                </c:pt>
                <c:pt idx="434">
                  <c:v>787.45184299999949</c:v>
                </c:pt>
                <c:pt idx="435">
                  <c:v>783.666382</c:v>
                </c:pt>
                <c:pt idx="436">
                  <c:v>779.91247599999997</c:v>
                </c:pt>
                <c:pt idx="437">
                  <c:v>776.16241499999796</c:v>
                </c:pt>
                <c:pt idx="438">
                  <c:v>772.46813999999949</c:v>
                </c:pt>
                <c:pt idx="439">
                  <c:v>768.76220699999749</c:v>
                </c:pt>
                <c:pt idx="440">
                  <c:v>765.13415499999996</c:v>
                </c:pt>
                <c:pt idx="441">
                  <c:v>761.53063999999949</c:v>
                </c:pt>
                <c:pt idx="442">
                  <c:v>757.92535399999997</c:v>
                </c:pt>
                <c:pt idx="443">
                  <c:v>754.34027099999946</c:v>
                </c:pt>
                <c:pt idx="444">
                  <c:v>750.82843000000003</c:v>
                </c:pt>
                <c:pt idx="445">
                  <c:v>747.33380099999999</c:v>
                </c:pt>
                <c:pt idx="446">
                  <c:v>743.82037400000002</c:v>
                </c:pt>
                <c:pt idx="447">
                  <c:v>740.36053499999946</c:v>
                </c:pt>
                <c:pt idx="448">
                  <c:v>736.94921899999747</c:v>
                </c:pt>
                <c:pt idx="449">
                  <c:v>733.55596899999796</c:v>
                </c:pt>
                <c:pt idx="450">
                  <c:v>730.17547600000353</c:v>
                </c:pt>
                <c:pt idx="451">
                  <c:v>726.80725099998415</c:v>
                </c:pt>
                <c:pt idx="452">
                  <c:v>723.51049799999998</c:v>
                </c:pt>
                <c:pt idx="453">
                  <c:v>720.206909</c:v>
                </c:pt>
                <c:pt idx="454">
                  <c:v>716.91479500000003</c:v>
                </c:pt>
                <c:pt idx="455">
                  <c:v>713.68261699999948</c:v>
                </c:pt>
                <c:pt idx="456">
                  <c:v>710.43579099999999</c:v>
                </c:pt>
                <c:pt idx="457">
                  <c:v>707.27887000002215</c:v>
                </c:pt>
                <c:pt idx="458">
                  <c:v>704.10888700000055</c:v>
                </c:pt>
                <c:pt idx="459">
                  <c:v>700.94683799999996</c:v>
                </c:pt>
                <c:pt idx="460">
                  <c:v>697.82849099999999</c:v>
                </c:pt>
                <c:pt idx="461">
                  <c:v>694.73821999999996</c:v>
                </c:pt>
                <c:pt idx="462">
                  <c:v>691.65808100000004</c:v>
                </c:pt>
                <c:pt idx="463">
                  <c:v>688.58892800000001</c:v>
                </c:pt>
                <c:pt idx="464">
                  <c:v>685.52417000000003</c:v>
                </c:pt>
                <c:pt idx="465">
                  <c:v>682.53894000000003</c:v>
                </c:pt>
                <c:pt idx="466">
                  <c:v>679.54296899999747</c:v>
                </c:pt>
                <c:pt idx="467">
                  <c:v>676.56512499999747</c:v>
                </c:pt>
                <c:pt idx="468">
                  <c:v>673.625</c:v>
                </c:pt>
                <c:pt idx="469">
                  <c:v>670.68328899999995</c:v>
                </c:pt>
                <c:pt idx="470">
                  <c:v>667.76629599999796</c:v>
                </c:pt>
                <c:pt idx="471">
                  <c:v>664.89044200000001</c:v>
                </c:pt>
                <c:pt idx="472">
                  <c:v>662.03912399999797</c:v>
                </c:pt>
                <c:pt idx="473">
                  <c:v>659.17199700000003</c:v>
                </c:pt>
                <c:pt idx="474">
                  <c:v>656.37316899999996</c:v>
                </c:pt>
                <c:pt idx="475">
                  <c:v>653.57104500000003</c:v>
                </c:pt>
                <c:pt idx="476">
                  <c:v>650.79119900000001</c:v>
                </c:pt>
                <c:pt idx="477">
                  <c:v>648.03350799999998</c:v>
                </c:pt>
                <c:pt idx="478">
                  <c:v>645.27569600000004</c:v>
                </c:pt>
                <c:pt idx="479">
                  <c:v>642.52917500000001</c:v>
                </c:pt>
                <c:pt idx="480">
                  <c:v>639.84985399999948</c:v>
                </c:pt>
                <c:pt idx="481">
                  <c:v>637.14569100000006</c:v>
                </c:pt>
                <c:pt idx="482">
                  <c:v>634.47186299999998</c:v>
                </c:pt>
                <c:pt idx="483">
                  <c:v>631.81976299999997</c:v>
                </c:pt>
                <c:pt idx="484">
                  <c:v>629.17724599999997</c:v>
                </c:pt>
                <c:pt idx="485">
                  <c:v>626.54742399999748</c:v>
                </c:pt>
                <c:pt idx="486">
                  <c:v>623.94012499999747</c:v>
                </c:pt>
                <c:pt idx="487">
                  <c:v>621.37829599999998</c:v>
                </c:pt>
                <c:pt idx="488">
                  <c:v>618.78009000000054</c:v>
                </c:pt>
                <c:pt idx="489">
                  <c:v>616.21594200000004</c:v>
                </c:pt>
                <c:pt idx="490">
                  <c:v>613.69238299999995</c:v>
                </c:pt>
                <c:pt idx="491">
                  <c:v>611.16204799999946</c:v>
                </c:pt>
                <c:pt idx="492">
                  <c:v>608.66058299999997</c:v>
                </c:pt>
                <c:pt idx="493">
                  <c:v>606.14453100000003</c:v>
                </c:pt>
                <c:pt idx="494">
                  <c:v>603.69055200000003</c:v>
                </c:pt>
                <c:pt idx="495">
                  <c:v>601.09094200000004</c:v>
                </c:pt>
                <c:pt idx="496">
                  <c:v>598.62316899999996</c:v>
                </c:pt>
                <c:pt idx="497">
                  <c:v>596.18182400000001</c:v>
                </c:pt>
                <c:pt idx="498">
                  <c:v>593.74786399999948</c:v>
                </c:pt>
                <c:pt idx="499">
                  <c:v>591.36273199999948</c:v>
                </c:pt>
                <c:pt idx="500">
                  <c:v>588.97302200000001</c:v>
                </c:pt>
                <c:pt idx="501">
                  <c:v>586.59381100000053</c:v>
                </c:pt>
                <c:pt idx="502">
                  <c:v>584.22015399999998</c:v>
                </c:pt>
                <c:pt idx="503">
                  <c:v>581.89361599999938</c:v>
                </c:pt>
                <c:pt idx="504">
                  <c:v>579.54931599999998</c:v>
                </c:pt>
                <c:pt idx="505">
                  <c:v>577.23278800000003</c:v>
                </c:pt>
                <c:pt idx="506">
                  <c:v>574.93322799999748</c:v>
                </c:pt>
                <c:pt idx="507">
                  <c:v>572.629639</c:v>
                </c:pt>
                <c:pt idx="508">
                  <c:v>570.33392299999946</c:v>
                </c:pt>
                <c:pt idx="509">
                  <c:v>568.08953899999995</c:v>
                </c:pt>
                <c:pt idx="510">
                  <c:v>565.78778100000352</c:v>
                </c:pt>
                <c:pt idx="511">
                  <c:v>563.56799299999739</c:v>
                </c:pt>
                <c:pt idx="512">
                  <c:v>561.33276399999738</c:v>
                </c:pt>
                <c:pt idx="513">
                  <c:v>559.11444100000051</c:v>
                </c:pt>
                <c:pt idx="514">
                  <c:v>556.91436799999997</c:v>
                </c:pt>
                <c:pt idx="515">
                  <c:v>554.71368399999994</c:v>
                </c:pt>
                <c:pt idx="516">
                  <c:v>552.54205299999796</c:v>
                </c:pt>
                <c:pt idx="517">
                  <c:v>550.39739999999949</c:v>
                </c:pt>
                <c:pt idx="518">
                  <c:v>548.19415300000003</c:v>
                </c:pt>
                <c:pt idx="519">
                  <c:v>546.02026399999738</c:v>
                </c:pt>
                <c:pt idx="520">
                  <c:v>543.85015899999746</c:v>
                </c:pt>
                <c:pt idx="521">
                  <c:v>541.70343000000355</c:v>
                </c:pt>
                <c:pt idx="522">
                  <c:v>539.57684300000005</c:v>
                </c:pt>
                <c:pt idx="523">
                  <c:v>537.45495599999947</c:v>
                </c:pt>
                <c:pt idx="524">
                  <c:v>535.34405499999946</c:v>
                </c:pt>
                <c:pt idx="525">
                  <c:v>533.23242199999947</c:v>
                </c:pt>
                <c:pt idx="526">
                  <c:v>531.14166299999749</c:v>
                </c:pt>
                <c:pt idx="527">
                  <c:v>529.069885</c:v>
                </c:pt>
                <c:pt idx="528">
                  <c:v>527.00830100000053</c:v>
                </c:pt>
                <c:pt idx="529">
                  <c:v>524.93121299999746</c:v>
                </c:pt>
                <c:pt idx="530">
                  <c:v>522.86859099999947</c:v>
                </c:pt>
                <c:pt idx="531">
                  <c:v>520.80273399999999</c:v>
                </c:pt>
                <c:pt idx="532">
                  <c:v>518.74408000000005</c:v>
                </c:pt>
                <c:pt idx="533">
                  <c:v>516.68945300000053</c:v>
                </c:pt>
                <c:pt idx="534">
                  <c:v>514.66803000000004</c:v>
                </c:pt>
                <c:pt idx="535">
                  <c:v>512.64526399999738</c:v>
                </c:pt>
                <c:pt idx="536">
                  <c:v>510.61837799999893</c:v>
                </c:pt>
                <c:pt idx="537">
                  <c:v>508.59545899999893</c:v>
                </c:pt>
                <c:pt idx="538">
                  <c:v>506.61086999999998</c:v>
                </c:pt>
                <c:pt idx="539">
                  <c:v>504.58593799999869</c:v>
                </c:pt>
                <c:pt idx="540">
                  <c:v>502.58724999999993</c:v>
                </c:pt>
                <c:pt idx="541">
                  <c:v>500.60339399999964</c:v>
                </c:pt>
                <c:pt idx="542">
                  <c:v>498.651276</c:v>
                </c:pt>
                <c:pt idx="543">
                  <c:v>496.67065400000001</c:v>
                </c:pt>
                <c:pt idx="544">
                  <c:v>494.70907599999964</c:v>
                </c:pt>
                <c:pt idx="545">
                  <c:v>492.72705099999899</c:v>
                </c:pt>
                <c:pt idx="546">
                  <c:v>490.75405899999993</c:v>
                </c:pt>
                <c:pt idx="547">
                  <c:v>488.80676299999999</c:v>
                </c:pt>
                <c:pt idx="548">
                  <c:v>486.81118799999899</c:v>
                </c:pt>
                <c:pt idx="549">
                  <c:v>484.90649399999899</c:v>
                </c:pt>
                <c:pt idx="550">
                  <c:v>482.92669699999863</c:v>
                </c:pt>
                <c:pt idx="551">
                  <c:v>480.97640999999669</c:v>
                </c:pt>
                <c:pt idx="552">
                  <c:v>479.01275599999963</c:v>
                </c:pt>
                <c:pt idx="553">
                  <c:v>477.0233149999915</c:v>
                </c:pt>
                <c:pt idx="554">
                  <c:v>475.070831</c:v>
                </c:pt>
                <c:pt idx="555">
                  <c:v>473.09298699999999</c:v>
                </c:pt>
                <c:pt idx="556">
                  <c:v>471.13827499999923</c:v>
                </c:pt>
                <c:pt idx="557">
                  <c:v>469.13656599999899</c:v>
                </c:pt>
                <c:pt idx="558">
                  <c:v>467.128693</c:v>
                </c:pt>
                <c:pt idx="559">
                  <c:v>465.130585</c:v>
                </c:pt>
                <c:pt idx="560">
                  <c:v>463.120789</c:v>
                </c:pt>
                <c:pt idx="561">
                  <c:v>461.11437999999993</c:v>
                </c:pt>
                <c:pt idx="562">
                  <c:v>459.04681399999993</c:v>
                </c:pt>
                <c:pt idx="563">
                  <c:v>456.924286</c:v>
                </c:pt>
                <c:pt idx="564">
                  <c:v>454.85403400000001</c:v>
                </c:pt>
                <c:pt idx="565">
                  <c:v>452.743561</c:v>
                </c:pt>
                <c:pt idx="566">
                  <c:v>450.58816499999864</c:v>
                </c:pt>
                <c:pt idx="567">
                  <c:v>448.42715499999173</c:v>
                </c:pt>
                <c:pt idx="568">
                  <c:v>446.24832199999969</c:v>
                </c:pt>
                <c:pt idx="569">
                  <c:v>444.00451699999923</c:v>
                </c:pt>
                <c:pt idx="570">
                  <c:v>441.75939899999969</c:v>
                </c:pt>
                <c:pt idx="571">
                  <c:v>439.48358199999899</c:v>
                </c:pt>
                <c:pt idx="572">
                  <c:v>437.16946400000438</c:v>
                </c:pt>
                <c:pt idx="573">
                  <c:v>434.84191899999894</c:v>
                </c:pt>
                <c:pt idx="574">
                  <c:v>432.47213699999196</c:v>
                </c:pt>
                <c:pt idx="575">
                  <c:v>430.10961900000001</c:v>
                </c:pt>
                <c:pt idx="576">
                  <c:v>427.71087599999993</c:v>
                </c:pt>
                <c:pt idx="577">
                  <c:v>425.26229899999993</c:v>
                </c:pt>
                <c:pt idx="578">
                  <c:v>422.84927399999998</c:v>
                </c:pt>
                <c:pt idx="579">
                  <c:v>420.43087799999893</c:v>
                </c:pt>
                <c:pt idx="580">
                  <c:v>417.96469100000002</c:v>
                </c:pt>
                <c:pt idx="581">
                  <c:v>415.50576799999999</c:v>
                </c:pt>
                <c:pt idx="582">
                  <c:v>413.04119899999893</c:v>
                </c:pt>
                <c:pt idx="583">
                  <c:v>410.59787</c:v>
                </c:pt>
                <c:pt idx="584">
                  <c:v>408.16290299999997</c:v>
                </c:pt>
                <c:pt idx="585">
                  <c:v>405.677795</c:v>
                </c:pt>
                <c:pt idx="586">
                  <c:v>403.25106799999969</c:v>
                </c:pt>
                <c:pt idx="587">
                  <c:v>400.84683200000001</c:v>
                </c:pt>
                <c:pt idx="588">
                  <c:v>398.41934199999969</c:v>
                </c:pt>
                <c:pt idx="589">
                  <c:v>396.02288800000002</c:v>
                </c:pt>
                <c:pt idx="590">
                  <c:v>393.60012799999993</c:v>
                </c:pt>
                <c:pt idx="591">
                  <c:v>391.21896400000003</c:v>
                </c:pt>
                <c:pt idx="592">
                  <c:v>388.89352399999899</c:v>
                </c:pt>
                <c:pt idx="593">
                  <c:v>386.542419</c:v>
                </c:pt>
                <c:pt idx="594">
                  <c:v>384.19619799999663</c:v>
                </c:pt>
                <c:pt idx="595">
                  <c:v>381.884613</c:v>
                </c:pt>
                <c:pt idx="596">
                  <c:v>379.592804</c:v>
                </c:pt>
                <c:pt idx="597">
                  <c:v>377.30642699999999</c:v>
                </c:pt>
                <c:pt idx="598">
                  <c:v>375.03652999999173</c:v>
                </c:pt>
                <c:pt idx="599">
                  <c:v>372.79681399999669</c:v>
                </c:pt>
                <c:pt idx="600">
                  <c:v>370.56530799999899</c:v>
                </c:pt>
                <c:pt idx="601">
                  <c:v>368.34991500000001</c:v>
                </c:pt>
                <c:pt idx="602">
                  <c:v>366.16851799999893</c:v>
                </c:pt>
                <c:pt idx="603">
                  <c:v>363.98895299999663</c:v>
                </c:pt>
                <c:pt idx="604">
                  <c:v>361.83932499999969</c:v>
                </c:pt>
                <c:pt idx="605">
                  <c:v>359.68643199999963</c:v>
                </c:pt>
                <c:pt idx="606">
                  <c:v>357.57406600000002</c:v>
                </c:pt>
                <c:pt idx="607">
                  <c:v>355.47348</c:v>
                </c:pt>
                <c:pt idx="608">
                  <c:v>353.37838699999969</c:v>
                </c:pt>
                <c:pt idx="609">
                  <c:v>351.30172700000003</c:v>
                </c:pt>
                <c:pt idx="610">
                  <c:v>349.24295000000001</c:v>
                </c:pt>
                <c:pt idx="611">
                  <c:v>347.21991000000003</c:v>
                </c:pt>
                <c:pt idx="612">
                  <c:v>345.177032</c:v>
                </c:pt>
                <c:pt idx="613">
                  <c:v>343.22293099999899</c:v>
                </c:pt>
                <c:pt idx="614">
                  <c:v>341.19949300000002</c:v>
                </c:pt>
                <c:pt idx="615">
                  <c:v>339.24911499999899</c:v>
                </c:pt>
                <c:pt idx="616">
                  <c:v>337.29699699999207</c:v>
                </c:pt>
                <c:pt idx="617">
                  <c:v>335.34155299999969</c:v>
                </c:pt>
                <c:pt idx="618">
                  <c:v>333.43530299999208</c:v>
                </c:pt>
                <c:pt idx="619">
                  <c:v>331.53915399999869</c:v>
                </c:pt>
                <c:pt idx="620">
                  <c:v>329.66149899999999</c:v>
                </c:pt>
                <c:pt idx="621">
                  <c:v>327.79687499999869</c:v>
                </c:pt>
                <c:pt idx="622">
                  <c:v>325.91934199999969</c:v>
                </c:pt>
                <c:pt idx="623">
                  <c:v>324.08401499999923</c:v>
                </c:pt>
                <c:pt idx="624">
                  <c:v>322.22860699999899</c:v>
                </c:pt>
                <c:pt idx="625">
                  <c:v>320.41534399999864</c:v>
                </c:pt>
                <c:pt idx="626">
                  <c:v>318.63555899999869</c:v>
                </c:pt>
                <c:pt idx="627">
                  <c:v>316.83538799999963</c:v>
                </c:pt>
                <c:pt idx="628">
                  <c:v>315.01248199999998</c:v>
                </c:pt>
                <c:pt idx="629">
                  <c:v>313.24264499999998</c:v>
                </c:pt>
                <c:pt idx="630">
                  <c:v>311.50750699999969</c:v>
                </c:pt>
                <c:pt idx="631">
                  <c:v>309.73724399999969</c:v>
                </c:pt>
                <c:pt idx="632">
                  <c:v>308.02813699999064</c:v>
                </c:pt>
                <c:pt idx="633">
                  <c:v>306.32641599999869</c:v>
                </c:pt>
                <c:pt idx="634">
                  <c:v>304.58950799999963</c:v>
                </c:pt>
                <c:pt idx="635">
                  <c:v>302.87786899999998</c:v>
                </c:pt>
                <c:pt idx="636">
                  <c:v>301.20461999999969</c:v>
                </c:pt>
                <c:pt idx="637">
                  <c:v>299.53085299999969</c:v>
                </c:pt>
                <c:pt idx="638">
                  <c:v>297.90103099999823</c:v>
                </c:pt>
                <c:pt idx="639">
                  <c:v>296.22961400000003</c:v>
                </c:pt>
                <c:pt idx="640">
                  <c:v>294.61300699999993</c:v>
                </c:pt>
                <c:pt idx="641">
                  <c:v>292.98800699999663</c:v>
                </c:pt>
                <c:pt idx="642">
                  <c:v>291.39016699999894</c:v>
                </c:pt>
                <c:pt idx="643">
                  <c:v>289.78466800000001</c:v>
                </c:pt>
                <c:pt idx="644">
                  <c:v>288.19821199999899</c:v>
                </c:pt>
                <c:pt idx="645">
                  <c:v>286.632385</c:v>
                </c:pt>
                <c:pt idx="646">
                  <c:v>285.03881799999863</c:v>
                </c:pt>
                <c:pt idx="647">
                  <c:v>283.50585899999999</c:v>
                </c:pt>
                <c:pt idx="648">
                  <c:v>281.96050999999869</c:v>
                </c:pt>
                <c:pt idx="649">
                  <c:v>280.41210899999669</c:v>
                </c:pt>
                <c:pt idx="650">
                  <c:v>278.91409299999964</c:v>
                </c:pt>
                <c:pt idx="651">
                  <c:v>277.38030999999899</c:v>
                </c:pt>
                <c:pt idx="652">
                  <c:v>275.84973100000002</c:v>
                </c:pt>
                <c:pt idx="653">
                  <c:v>274.35076900000001</c:v>
                </c:pt>
                <c:pt idx="654">
                  <c:v>272.84585600000008</c:v>
                </c:pt>
                <c:pt idx="655">
                  <c:v>271.370453</c:v>
                </c:pt>
                <c:pt idx="656">
                  <c:v>269.90075699999869</c:v>
                </c:pt>
                <c:pt idx="657">
                  <c:v>268.45739699999899</c:v>
                </c:pt>
                <c:pt idx="658">
                  <c:v>266.98312399999196</c:v>
                </c:pt>
                <c:pt idx="659">
                  <c:v>265.56503300000003</c:v>
                </c:pt>
                <c:pt idx="660">
                  <c:v>264.10037199999999</c:v>
                </c:pt>
                <c:pt idx="661">
                  <c:v>262.71301299999863</c:v>
                </c:pt>
                <c:pt idx="662">
                  <c:v>261.27865599999899</c:v>
                </c:pt>
                <c:pt idx="663">
                  <c:v>259.871826</c:v>
                </c:pt>
                <c:pt idx="664">
                  <c:v>258.46481299999999</c:v>
                </c:pt>
                <c:pt idx="665">
                  <c:v>257.08038299999993</c:v>
                </c:pt>
                <c:pt idx="666">
                  <c:v>255.70249900000007</c:v>
                </c:pt>
                <c:pt idx="667">
                  <c:v>254.34204100000107</c:v>
                </c:pt>
                <c:pt idx="668">
                  <c:v>252.96435499999998</c:v>
                </c:pt>
                <c:pt idx="669">
                  <c:v>251.60938999999999</c:v>
                </c:pt>
                <c:pt idx="670">
                  <c:v>250.285843</c:v>
                </c:pt>
                <c:pt idx="671">
                  <c:v>248.95159900000004</c:v>
                </c:pt>
                <c:pt idx="672">
                  <c:v>247.64419599999596</c:v>
                </c:pt>
                <c:pt idx="673">
                  <c:v>246.28434800000107</c:v>
                </c:pt>
                <c:pt idx="674">
                  <c:v>244.97245800000007</c:v>
                </c:pt>
                <c:pt idx="675">
                  <c:v>243.68215900000001</c:v>
                </c:pt>
                <c:pt idx="676">
                  <c:v>242.36035200000001</c:v>
                </c:pt>
                <c:pt idx="677">
                  <c:v>241.09316999999999</c:v>
                </c:pt>
                <c:pt idx="678">
                  <c:v>239.79336499999602</c:v>
                </c:pt>
                <c:pt idx="679">
                  <c:v>238.51464799999999</c:v>
                </c:pt>
                <c:pt idx="680">
                  <c:v>237.24668899999998</c:v>
                </c:pt>
                <c:pt idx="681">
                  <c:v>235.99980199999999</c:v>
                </c:pt>
                <c:pt idx="682">
                  <c:v>234.71377599999349</c:v>
                </c:pt>
                <c:pt idx="683">
                  <c:v>233.49087499999999</c:v>
                </c:pt>
                <c:pt idx="684">
                  <c:v>232.25668299999998</c:v>
                </c:pt>
                <c:pt idx="685">
                  <c:v>231.02667199999999</c:v>
                </c:pt>
                <c:pt idx="686">
                  <c:v>229.80485499999998</c:v>
                </c:pt>
                <c:pt idx="687">
                  <c:v>228.58088700000027</c:v>
                </c:pt>
                <c:pt idx="688">
                  <c:v>227.37049900000127</c:v>
                </c:pt>
                <c:pt idx="689">
                  <c:v>226.16982999999999</c:v>
                </c:pt>
                <c:pt idx="690">
                  <c:v>225.00259399999999</c:v>
                </c:pt>
                <c:pt idx="691">
                  <c:v>223.82389800000001</c:v>
                </c:pt>
                <c:pt idx="692">
                  <c:v>222.60925299999613</c:v>
                </c:pt>
                <c:pt idx="693">
                  <c:v>221.43017599999999</c:v>
                </c:pt>
                <c:pt idx="694">
                  <c:v>220.261414</c:v>
                </c:pt>
                <c:pt idx="695">
                  <c:v>219.10566699999998</c:v>
                </c:pt>
                <c:pt idx="696">
                  <c:v>217.92390399999999</c:v>
                </c:pt>
                <c:pt idx="697">
                  <c:v>216.80314600000187</c:v>
                </c:pt>
                <c:pt idx="698">
                  <c:v>215.65484599999999</c:v>
                </c:pt>
                <c:pt idx="699">
                  <c:v>214.51899700000001</c:v>
                </c:pt>
                <c:pt idx="700">
                  <c:v>213.38122600000591</c:v>
                </c:pt>
                <c:pt idx="701">
                  <c:v>212.25042700000247</c:v>
                </c:pt>
                <c:pt idx="702">
                  <c:v>211.16154499999999</c:v>
                </c:pt>
                <c:pt idx="703">
                  <c:v>209.98712200000207</c:v>
                </c:pt>
                <c:pt idx="704">
                  <c:v>208.91713000000001</c:v>
                </c:pt>
                <c:pt idx="705">
                  <c:v>207.82240300000365</c:v>
                </c:pt>
                <c:pt idx="706">
                  <c:v>206.73655699999998</c:v>
                </c:pt>
                <c:pt idx="707">
                  <c:v>205.64103700000001</c:v>
                </c:pt>
                <c:pt idx="708">
                  <c:v>204.57058699999999</c:v>
                </c:pt>
                <c:pt idx="709">
                  <c:v>203.50544700000287</c:v>
                </c:pt>
                <c:pt idx="710">
                  <c:v>202.44892900000067</c:v>
                </c:pt>
                <c:pt idx="711">
                  <c:v>201.35391200000001</c:v>
                </c:pt>
                <c:pt idx="712">
                  <c:v>200.28968799999998</c:v>
                </c:pt>
                <c:pt idx="713">
                  <c:v>199.24217199999998</c:v>
                </c:pt>
                <c:pt idx="714">
                  <c:v>198.20306399999504</c:v>
                </c:pt>
                <c:pt idx="715">
                  <c:v>197.16479499999932</c:v>
                </c:pt>
                <c:pt idx="716">
                  <c:v>196.15309099999999</c:v>
                </c:pt>
                <c:pt idx="717">
                  <c:v>195.12814300000107</c:v>
                </c:pt>
                <c:pt idx="718">
                  <c:v>194.129257</c:v>
                </c:pt>
                <c:pt idx="719">
                  <c:v>193.101135</c:v>
                </c:pt>
                <c:pt idx="720">
                  <c:v>192.10153199999999</c:v>
                </c:pt>
                <c:pt idx="721">
                  <c:v>191.07730100000001</c:v>
                </c:pt>
                <c:pt idx="722">
                  <c:v>190.10388199999952</c:v>
                </c:pt>
                <c:pt idx="723">
                  <c:v>189.11328099999992</c:v>
                </c:pt>
                <c:pt idx="724">
                  <c:v>188.108734</c:v>
                </c:pt>
                <c:pt idx="725">
                  <c:v>187.15411399999999</c:v>
                </c:pt>
                <c:pt idx="726">
                  <c:v>186.19091800000001</c:v>
                </c:pt>
                <c:pt idx="727">
                  <c:v>185.20454399999952</c:v>
                </c:pt>
                <c:pt idx="728">
                  <c:v>184.25340299999999</c:v>
                </c:pt>
                <c:pt idx="729">
                  <c:v>183.32543900000485</c:v>
                </c:pt>
                <c:pt idx="730">
                  <c:v>182.36813400000167</c:v>
                </c:pt>
                <c:pt idx="731">
                  <c:v>181.43937700000001</c:v>
                </c:pt>
                <c:pt idx="732">
                  <c:v>180.495743</c:v>
                </c:pt>
                <c:pt idx="733">
                  <c:v>179.57463099999998</c:v>
                </c:pt>
                <c:pt idx="734">
                  <c:v>178.66145299999999</c:v>
                </c:pt>
                <c:pt idx="735">
                  <c:v>177.75431800000001</c:v>
                </c:pt>
                <c:pt idx="736">
                  <c:v>176.85321000000027</c:v>
                </c:pt>
                <c:pt idx="737">
                  <c:v>175.93020600000187</c:v>
                </c:pt>
                <c:pt idx="738">
                  <c:v>175.04835499999999</c:v>
                </c:pt>
                <c:pt idx="739">
                  <c:v>174.146378</c:v>
                </c:pt>
                <c:pt idx="740">
                  <c:v>173.260696</c:v>
                </c:pt>
                <c:pt idx="741">
                  <c:v>172.39781200000004</c:v>
                </c:pt>
                <c:pt idx="742">
                  <c:v>171.50762900000001</c:v>
                </c:pt>
                <c:pt idx="743">
                  <c:v>170.62818900000067</c:v>
                </c:pt>
                <c:pt idx="744">
                  <c:v>169.7791139999959</c:v>
                </c:pt>
                <c:pt idx="745">
                  <c:v>168.92411800000087</c:v>
                </c:pt>
                <c:pt idx="746">
                  <c:v>168.05673200000001</c:v>
                </c:pt>
                <c:pt idx="747">
                  <c:v>167.185867</c:v>
                </c:pt>
                <c:pt idx="748">
                  <c:v>166.34881600000207</c:v>
                </c:pt>
                <c:pt idx="749">
                  <c:v>165.48597700000047</c:v>
                </c:pt>
                <c:pt idx="750">
                  <c:v>164.685104</c:v>
                </c:pt>
                <c:pt idx="751">
                  <c:v>163.823624</c:v>
                </c:pt>
                <c:pt idx="752">
                  <c:v>163.008667</c:v>
                </c:pt>
                <c:pt idx="753">
                  <c:v>162.17219499999999</c:v>
                </c:pt>
                <c:pt idx="754">
                  <c:v>161.35524000000376</c:v>
                </c:pt>
                <c:pt idx="755">
                  <c:v>160.55337499999999</c:v>
                </c:pt>
                <c:pt idx="756">
                  <c:v>159.723907</c:v>
                </c:pt>
                <c:pt idx="757">
                  <c:v>158.92111200000087</c:v>
                </c:pt>
                <c:pt idx="758">
                  <c:v>158.10438499999998</c:v>
                </c:pt>
                <c:pt idx="759">
                  <c:v>157.34242200000187</c:v>
                </c:pt>
                <c:pt idx="760">
                  <c:v>156.512756</c:v>
                </c:pt>
                <c:pt idx="761">
                  <c:v>155.71725499999602</c:v>
                </c:pt>
                <c:pt idx="762">
                  <c:v>154.92193600000465</c:v>
                </c:pt>
                <c:pt idx="763">
                  <c:v>154.140366</c:v>
                </c:pt>
                <c:pt idx="764">
                  <c:v>153.37376399999602</c:v>
                </c:pt>
                <c:pt idx="765">
                  <c:v>152.5871280000035</c:v>
                </c:pt>
                <c:pt idx="766">
                  <c:v>151.84063700000004</c:v>
                </c:pt>
                <c:pt idx="767">
                  <c:v>151.04484600000001</c:v>
                </c:pt>
                <c:pt idx="768">
                  <c:v>150.27818299999998</c:v>
                </c:pt>
                <c:pt idx="769">
                  <c:v>149.54188499999998</c:v>
                </c:pt>
                <c:pt idx="770">
                  <c:v>148.78973399999998</c:v>
                </c:pt>
                <c:pt idx="771">
                  <c:v>148.04377699999998</c:v>
                </c:pt>
                <c:pt idx="772">
                  <c:v>147.28344700000127</c:v>
                </c:pt>
                <c:pt idx="773">
                  <c:v>146.54573099999999</c:v>
                </c:pt>
                <c:pt idx="774">
                  <c:v>145.79628</c:v>
                </c:pt>
                <c:pt idx="775">
                  <c:v>145.06810000000004</c:v>
                </c:pt>
                <c:pt idx="776">
                  <c:v>144.33075000000002</c:v>
                </c:pt>
                <c:pt idx="777">
                  <c:v>143.596756</c:v>
                </c:pt>
                <c:pt idx="778">
                  <c:v>142.86770600000187</c:v>
                </c:pt>
                <c:pt idx="779">
                  <c:v>142.15011600000147</c:v>
                </c:pt>
                <c:pt idx="780">
                  <c:v>141.44288599999999</c:v>
                </c:pt>
                <c:pt idx="781">
                  <c:v>140.74803199999999</c:v>
                </c:pt>
                <c:pt idx="782">
                  <c:v>140.00770600000001</c:v>
                </c:pt>
                <c:pt idx="783">
                  <c:v>139.32849100000425</c:v>
                </c:pt>
                <c:pt idx="784">
                  <c:v>138.61572299999995</c:v>
                </c:pt>
                <c:pt idx="785">
                  <c:v>137.92063900000107</c:v>
                </c:pt>
                <c:pt idx="786">
                  <c:v>137.202179</c:v>
                </c:pt>
                <c:pt idx="787">
                  <c:v>136.51696799999999</c:v>
                </c:pt>
                <c:pt idx="788">
                  <c:v>135.796097</c:v>
                </c:pt>
                <c:pt idx="789">
                  <c:v>135.14883399999999</c:v>
                </c:pt>
                <c:pt idx="790">
                  <c:v>134.45806900000107</c:v>
                </c:pt>
                <c:pt idx="791">
                  <c:v>133.7649539999957</c:v>
                </c:pt>
                <c:pt idx="792">
                  <c:v>133.106934</c:v>
                </c:pt>
                <c:pt idx="793">
                  <c:v>132.42749000000342</c:v>
                </c:pt>
                <c:pt idx="794">
                  <c:v>131.76866099999998</c:v>
                </c:pt>
                <c:pt idx="795">
                  <c:v>131.06680299999999</c:v>
                </c:pt>
                <c:pt idx="796">
                  <c:v>130.43478399999998</c:v>
                </c:pt>
                <c:pt idx="797">
                  <c:v>129.77708399999995</c:v>
                </c:pt>
                <c:pt idx="798">
                  <c:v>129.10919199999998</c:v>
                </c:pt>
                <c:pt idx="799">
                  <c:v>128.44566299999912</c:v>
                </c:pt>
                <c:pt idx="800">
                  <c:v>127.804276</c:v>
                </c:pt>
                <c:pt idx="801">
                  <c:v>127.146355</c:v>
                </c:pt>
                <c:pt idx="802">
                  <c:v>126.51356500000072</c:v>
                </c:pt>
                <c:pt idx="803">
                  <c:v>125.86245700000001</c:v>
                </c:pt>
                <c:pt idx="804">
                  <c:v>125.231781</c:v>
                </c:pt>
                <c:pt idx="805">
                  <c:v>124.57631699999995</c:v>
                </c:pt>
                <c:pt idx="806">
                  <c:v>123.958321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731712"/>
        <c:axId val="101028224"/>
      </c:scatterChart>
      <c:valAx>
        <c:axId val="99731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(h)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crossAx val="101028224"/>
        <c:crosses val="autoZero"/>
        <c:crossBetween val="midCat"/>
        <c:majorUnit val="25"/>
      </c:valAx>
      <c:valAx>
        <c:axId val="1010282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Temperature (°C)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99731712"/>
        <c:crosses val="autoZero"/>
        <c:crossBetween val="midCat"/>
      </c:valAx>
      <c:spPr>
        <a:ln w="12700"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18690046774879412"/>
          <c:y val="2.5805868357746248E-2"/>
          <c:w val="0.7232829660258947"/>
          <c:h val="0.12700868986168104"/>
        </c:manualLayout>
      </c:layout>
      <c:overlay val="0"/>
      <c:txPr>
        <a:bodyPr/>
        <a:lstStyle/>
        <a:p>
          <a:pPr>
            <a:defRPr sz="900"/>
          </a:pPr>
          <a:endParaRPr lang="fr-F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>
          <a:latin typeface="Times New Roman" pitchFamily="18" charset="0"/>
          <a:cs typeface="Times New Roman" pitchFamily="18" charset="0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Modèle par défaut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Modèle par défaut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563</TotalTime>
  <Pages>6</Pages>
  <Words>3882</Words>
  <Characters>21353</Characters>
  <Application>Microsoft Office Word</Application>
  <DocSecurity>0</DocSecurity>
  <Lines>177</Lines>
  <Paragraphs>50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25185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bougara computer</dc:creator>
  <cp:lastModifiedBy>Yasar Kocaefe</cp:lastModifiedBy>
  <cp:revision>29</cp:revision>
  <cp:lastPrinted>2013-09-08T23:43:00Z</cp:lastPrinted>
  <dcterms:created xsi:type="dcterms:W3CDTF">2013-10-01T01:54:00Z</dcterms:created>
  <dcterms:modified xsi:type="dcterms:W3CDTF">2013-10-18T17:38:00Z</dcterms:modified>
</cp:coreProperties>
</file>